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9D" w:rsidRDefault="0003629D" w:rsidP="00F53C04">
      <w:pPr>
        <w:pStyle w:val="1"/>
      </w:pPr>
      <w:proofErr w:type="gramStart"/>
      <w:r>
        <w:t xml:space="preserve">Задания по учебному предмету «Математика» (из </w:t>
      </w:r>
      <w:r>
        <w:rPr>
          <w:noProof/>
        </w:rPr>
        <w:t xml:space="preserve">серии «Учимся учиться» </w:t>
      </w:r>
      <w:r>
        <w:t>в</w:t>
      </w:r>
      <w:r w:rsidR="00805935">
        <w:t> </w:t>
      </w:r>
      <w:r>
        <w:t>рамках раздела «Повторение изученного в II классе.</w:t>
      </w:r>
      <w:proofErr w:type="gramEnd"/>
      <w:r>
        <w:t xml:space="preserve"> Сад на дачном участке»)</w:t>
      </w:r>
    </w:p>
    <w:p w:rsidR="0003629D" w:rsidRDefault="00F53C04" w:rsidP="0003629D">
      <w:pPr>
        <w:jc w:val="center"/>
      </w:pPr>
      <w:r>
        <w:rPr>
          <w:noProof/>
          <w:bdr w:val="single" w:sz="4" w:space="0" w:color="F2F2F2" w:frame="1"/>
          <w:lang w:eastAsia="ru-RU"/>
        </w:rPr>
        <w:drawing>
          <wp:inline distT="0" distB="0" distL="0" distR="0" wp14:anchorId="1806A211" wp14:editId="518424D1">
            <wp:extent cx="6112289" cy="8620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8" cy="86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2534" w:rsidRDefault="00F53C04" w:rsidP="00F53C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7035" cy="91821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90" cy="91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4D2" w:rsidRPr="00B02534" w:rsidSect="0055343A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767" w:rsidRDefault="00EC4767" w:rsidP="00AA1ABA">
      <w:pPr>
        <w:spacing w:line="240" w:lineRule="auto"/>
      </w:pPr>
      <w:r>
        <w:separator/>
      </w:r>
    </w:p>
  </w:endnote>
  <w:endnote w:type="continuationSeparator" w:id="0">
    <w:p w:rsidR="00EC4767" w:rsidRDefault="00EC4767" w:rsidP="00AA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805935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767" w:rsidRDefault="00EC4767" w:rsidP="00AA1ABA">
      <w:pPr>
        <w:spacing w:line="240" w:lineRule="auto"/>
      </w:pPr>
      <w:r>
        <w:separator/>
      </w:r>
    </w:p>
  </w:footnote>
  <w:footnote w:type="continuationSeparator" w:id="0">
    <w:p w:rsidR="00EC4767" w:rsidRDefault="00EC4767" w:rsidP="00AA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629D" w:rsidRDefault="0003629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Е. О. Кононов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ич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5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9D"/>
    <w:rsid w:val="0003005E"/>
    <w:rsid w:val="0003629D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154D"/>
    <w:rsid w:val="00572542"/>
    <w:rsid w:val="00673AA5"/>
    <w:rsid w:val="00732082"/>
    <w:rsid w:val="007B2EB3"/>
    <w:rsid w:val="007F6D02"/>
    <w:rsid w:val="00805935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EC4767"/>
    <w:rsid w:val="00F1267E"/>
    <w:rsid w:val="00F5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9D"/>
    <w:pPr>
      <w:spacing w:after="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eastAsiaTheme="minorHAnsi" w:cstheme="minorBidi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805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059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9D"/>
    <w:pPr>
      <w:spacing w:after="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line="240" w:lineRule="auto"/>
      <w:ind w:firstLine="340"/>
      <w:jc w:val="both"/>
    </w:pPr>
    <w:rPr>
      <w:rFonts w:eastAsiaTheme="minorHAnsi" w:cstheme="minorBidi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line="336" w:lineRule="atLeast"/>
      <w:ind w:firstLine="340"/>
      <w:jc w:val="both"/>
      <w:textAlignment w:val="center"/>
    </w:pPr>
    <w:rPr>
      <w:rFonts w:ascii="Pragmatica" w:eastAsiaTheme="minorHAnsi" w:hAnsi="Pragmatica" w:cs="Pragmatica"/>
      <w:color w:val="000000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805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059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5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2025-05-20T05:30:00Z</dcterms:created>
  <dcterms:modified xsi:type="dcterms:W3CDTF">2025-05-22T07:26:00Z</dcterms:modified>
</cp:coreProperties>
</file>