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1B0F" w:rsidRPr="00956CBB" w:rsidRDefault="00081B0F" w:rsidP="00081B0F">
      <w:pPr>
        <w:pStyle w:val="af8"/>
        <w:jc w:val="center"/>
        <w:rPr>
          <w:rFonts w:ascii="Times New Roman" w:hAnsi="Times New Roman" w:cs="Times New Roman"/>
          <w:b/>
          <w:color w:val="auto"/>
        </w:rPr>
      </w:pPr>
      <w:r w:rsidRPr="00956CBB">
        <w:rPr>
          <w:rFonts w:ascii="Times New Roman" w:hAnsi="Times New Roman" w:cs="Times New Roman"/>
          <w:b/>
          <w:color w:val="auto"/>
        </w:rPr>
        <w:t>Бр</w:t>
      </w:r>
      <w:r w:rsidR="00956CBB" w:rsidRPr="00956CBB">
        <w:rPr>
          <w:rFonts w:ascii="Times New Roman" w:hAnsi="Times New Roman" w:cs="Times New Roman"/>
          <w:b/>
          <w:color w:val="auto"/>
        </w:rPr>
        <w:t>е</w:t>
      </w:r>
      <w:r w:rsidRPr="00956CBB">
        <w:rPr>
          <w:rFonts w:ascii="Times New Roman" w:hAnsi="Times New Roman" w:cs="Times New Roman"/>
          <w:b/>
          <w:color w:val="auto"/>
        </w:rPr>
        <w:t>стская область</w:t>
      </w:r>
    </w:p>
    <w:p w:rsidR="00293A6B" w:rsidRPr="00956CBB" w:rsidRDefault="00081B0F" w:rsidP="00664587">
      <w:pPr>
        <w:pStyle w:val="af8"/>
      </w:pPr>
      <w:r w:rsidRPr="00956CBB">
        <w:rPr>
          <w:lang w:eastAsia="ru-RU"/>
        </w:rPr>
        <mc:AlternateContent>
          <mc:Choice Requires="wpg">
            <w:drawing>
              <wp:anchor distT="0" distB="0" distL="180340" distR="180340" simplePos="0" relativeHeight="251657216" behindDoc="0" locked="0" layoutInCell="1" allowOverlap="1" wp14:anchorId="4B3AEE53" wp14:editId="2ED5C982">
                <wp:simplePos x="0" y="0"/>
                <wp:positionH relativeFrom="margin">
                  <wp:posOffset>3433445</wp:posOffset>
                </wp:positionH>
                <wp:positionV relativeFrom="margin">
                  <wp:posOffset>446405</wp:posOffset>
                </wp:positionV>
                <wp:extent cx="3239770" cy="2267585"/>
                <wp:effectExtent l="0" t="0" r="17780" b="18415"/>
                <wp:wrapSquare wrapText="bothSides"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4" name="Прямоугольник: скругленные углы 24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5" name="Группа 25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6" name="Ромб 26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Надпись 27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3F28D3" w:rsidRDefault="00761381" w:rsidP="00FD3039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" o:spid="_x0000_s1026" style="position:absolute;left:0;text-align:left;margin-left:270.35pt;margin-top:35.15pt;width:255.1pt;height:178.55pt;z-index:251657216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BDQAAAABSZ2h0bG9u&#10;ZwAAAdM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EAAAAAAAEBADhCSU0E&#10;FAAAAAAABAAAAAM4QklNBAwAAAAABjAAAAABAAAAoAAAAFwAAAHgAACsgAAABhQAGAAB/9j/7QAM&#10;QWRvYmVfQ00AAv/uAA5BZG9iZQBkgAAAAAH/2wCEAAwICAgJCAwJCQwRCwoLERUPDAwPFRgTExUT&#10;ExgRDAwMDAwMEQwMDAwMDAwMDAwMDAwMDAwMDAwMDAwMDAwMDAwBDQsLDQ4NEA4OEBQODg4UFA4O&#10;Dg4UEQwMDAwMEREMDAwMDAwRDAwMDAwMDAwMDAwMDAwMDAwMDAwMDAwMDAwMDP/AABEIAFw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">
                <v:roundrect id="Прямоугольник: скругленные углы 24" o:spid="_x0000_s102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QBd8IA&#10;AADbAAAADwAAAGRycy9kb3ducmV2LnhtbESPT4vCMBTE7wt+h/CEva2pZRGtRtEFQbws/gOPj+bZ&#10;FJuXkmS1fvuNIHgcZuY3zGzR2UbcyIfasYLhIANBXDpdc6XgeFh/jUGEiKyxcUwKHhRgMe99zLDQ&#10;7s47uu1jJRKEQ4EKTIxtIWUoDVkMA9cSJ+/ivMWYpK+k9nhPcNvIPMtG0mLNacFgSz+Gyuv+zypo&#10;T8sLTuKq3vrT+fe6s1vzyEdKffa75RREpC6+w6/2RivIv+H5Jf0AOf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RAF3wgAAANsAAAAPAAAAAAAAAAAAAAAAAJgCAABkcnMvZG93&#10;bnJldi54bWxQSwUGAAAAAAQABAD1AAAAhwMAAAAA&#10;" strokecolor="black [3213]" strokeweight="1pt">
                  <v:fill r:id="rId10" o:title="" recolor="t" rotate="t" type="frame"/>
                  <v:stroke joinstyle="miter"/>
                </v:roundrect>
                <v:group id="Группа 25" o:spid="_x0000_s102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shapetype id="_x0000_t4" coordsize="21600,21600" o:spt="4" path="m10800,l,10800,10800,21600,21600,10800xe">
                    <v:stroke joinstyle="miter"/>
                    <v:path gradientshapeok="t" o:connecttype="rect" textboxrect="5400,5400,16200,16200"/>
                  </v:shapetype>
                  <v:shape id="Ромб 26" o:spid="_x0000_s102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C5KcUA&#10;AADbAAAADwAAAGRycy9kb3ducmV2LnhtbESPQWvCQBSE7wX/w/KEXopumkOQ6CoiCC1WaqPg9ZF9&#10;JsHs25DdxNhf7xaEHoeZ+YZZrAZTi55aV1lW8D6NQBDnVldcKDgdt5MZCOeRNdaWScGdHKyWo5cF&#10;ptre+If6zBciQNilqKD0vkmldHlJBt3UNsTBu9jWoA+yLaRu8RbgppZxFCXSYMVhocSGNiXl16wz&#10;CpLu3FD2uf/ezeS9j3+Lbvd1eFPqdTys5yA8Df4//Gx/aAVxAn9fwg+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kLkpxQAAANs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27" o:spid="_x0000_s103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IRsUA&#10;AADbAAAADwAAAGRycy9kb3ducmV2LnhtbESPS4vCQBCE7wv7H4Ze8LZODPgg6ygSkBXRg4+Lt95M&#10;mwQzPdnMqNFf7wiCx6KqvqLG09ZU4kKNKy0r6HUjEMSZ1SXnCva7+fcIhPPIGivLpOBGDqaTz48x&#10;JtpeeUOXrc9FgLBLUEHhfZ1I6bKCDLqurYmDd7SNQR9kk0vd4DXATSXjKBpIgyWHhQJrSgvKTtuz&#10;UbBM52vc/MVmdK/S39VxVv/vD32lOl/t7AeEp9a/w6/2QiuIh/D8En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kkhGxQAAANsAAAAPAAAAAAAAAAAAAAAAAJgCAABkcnMv&#10;ZG93bnJldi54bWxQSwUGAAAAAAQABAD1AAAAigMAAAAA&#10;" filled="f" stroked="f" strokeweight=".5pt">
                    <v:textbox>
                      <w:txbxContent>
                        <w:p w:rsidR="00761381" w:rsidRPr="003F28D3" w:rsidRDefault="00761381" w:rsidP="00FD3039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64587" w:rsidRPr="00956CBB">
        <w:t>Св</w:t>
      </w:r>
      <w:r w:rsidR="00956CBB" w:rsidRPr="00956CBB">
        <w:t>е</w:t>
      </w:r>
      <w:r w:rsidR="00664587" w:rsidRPr="00956CBB">
        <w:t>тодиодная лампа (лин</w:t>
      </w:r>
      <w:r w:rsidR="00956CBB" w:rsidRPr="00956CBB">
        <w:t>е</w:t>
      </w:r>
      <w:r w:rsidR="00664587" w:rsidRPr="00956CBB">
        <w:t xml:space="preserve">йная) </w:t>
      </w:r>
      <w:r w:rsidR="0016122E" w:rsidRPr="00956CBB">
        <w:br/>
      </w:r>
      <w:r w:rsidR="00664587" w:rsidRPr="00956CBB">
        <w:t>LED-L</w:t>
      </w:r>
      <w:r w:rsidR="0016122E" w:rsidRPr="00956CBB">
        <w:t> </w:t>
      </w:r>
      <w:r w:rsidR="00664587" w:rsidRPr="00956CBB">
        <w:t>T8</w:t>
      </w:r>
      <w:r w:rsidR="0016122E" w:rsidRPr="00956CBB">
        <w:t> </w:t>
      </w:r>
      <w:r w:rsidR="00664587" w:rsidRPr="00956CBB">
        <w:t>8W</w:t>
      </w:r>
      <w:r w:rsidR="0016122E" w:rsidRPr="00956CBB">
        <w:t> </w:t>
      </w:r>
      <w:r w:rsidR="00664587" w:rsidRPr="00956CBB">
        <w:t>4000K</w:t>
      </w:r>
      <w:r w:rsidR="0016122E" w:rsidRPr="00956CBB">
        <w:t> </w:t>
      </w:r>
      <w:r w:rsidR="00664587" w:rsidRPr="00956CBB">
        <w:t>G13</w:t>
      </w:r>
    </w:p>
    <w:p w:rsidR="00664587" w:rsidRPr="00956CBB" w:rsidRDefault="00664587" w:rsidP="00664587">
      <w:pPr>
        <w:pStyle w:val="a3"/>
      </w:pPr>
      <w:r w:rsidRPr="00956CBB">
        <w:rPr>
          <w:b/>
        </w:rPr>
        <w:t>1. Св</w:t>
      </w:r>
      <w:r w:rsidR="00956CBB" w:rsidRPr="00956CBB">
        <w:rPr>
          <w:b/>
        </w:rPr>
        <w:t>е</w:t>
      </w:r>
      <w:r w:rsidRPr="00956CBB">
        <w:rPr>
          <w:b/>
        </w:rPr>
        <w:t>тодиодная лампа (лин</w:t>
      </w:r>
      <w:r w:rsidR="00956CBB" w:rsidRPr="00956CBB">
        <w:rPr>
          <w:b/>
        </w:rPr>
        <w:t>е</w:t>
      </w:r>
      <w:r w:rsidRPr="00956CBB">
        <w:rPr>
          <w:b/>
        </w:rPr>
        <w:t>йная) LED-L</w:t>
      </w:r>
      <w:r w:rsidR="0016122E" w:rsidRPr="00956CBB">
        <w:rPr>
          <w:b/>
        </w:rPr>
        <w:t> </w:t>
      </w:r>
      <w:r w:rsidRPr="00956CBB">
        <w:rPr>
          <w:b/>
        </w:rPr>
        <w:t>T8</w:t>
      </w:r>
      <w:r w:rsidR="0016122E" w:rsidRPr="00956CBB">
        <w:rPr>
          <w:b/>
        </w:rPr>
        <w:t> </w:t>
      </w:r>
      <w:r w:rsidRPr="00956CBB">
        <w:rPr>
          <w:b/>
        </w:rPr>
        <w:t>8W</w:t>
      </w:r>
      <w:r w:rsidR="0016122E" w:rsidRPr="00956CBB">
        <w:rPr>
          <w:b/>
        </w:rPr>
        <w:t> </w:t>
      </w:r>
      <w:r w:rsidRPr="00956CBB">
        <w:rPr>
          <w:b/>
        </w:rPr>
        <w:t>4000K</w:t>
      </w:r>
      <w:r w:rsidR="0016122E" w:rsidRPr="00956CBB">
        <w:rPr>
          <w:b/>
        </w:rPr>
        <w:t> </w:t>
      </w:r>
      <w:r w:rsidRPr="00956CBB">
        <w:rPr>
          <w:b/>
        </w:rPr>
        <w:t>G13</w:t>
      </w:r>
      <w:r w:rsidRPr="00956CBB">
        <w:t xml:space="preserve"> </w:t>
      </w:r>
      <w:r w:rsidRPr="00956CBB">
        <w:rPr>
          <w:b/>
        </w:rPr>
        <w:t>(ОАО «Бр</w:t>
      </w:r>
      <w:r w:rsidR="00956CBB" w:rsidRPr="00956CBB">
        <w:rPr>
          <w:b/>
        </w:rPr>
        <w:t>е</w:t>
      </w:r>
      <w:r w:rsidRPr="00956CBB">
        <w:rPr>
          <w:b/>
        </w:rPr>
        <w:t>стский эл</w:t>
      </w:r>
      <w:r w:rsidR="00956CBB" w:rsidRPr="00956CBB">
        <w:rPr>
          <w:b/>
        </w:rPr>
        <w:t>е</w:t>
      </w:r>
      <w:r w:rsidRPr="00956CBB">
        <w:rPr>
          <w:b/>
        </w:rPr>
        <w:t>ктроламповый завод», г.</w:t>
      </w:r>
      <w:r w:rsidR="0016122E" w:rsidRPr="00956CBB">
        <w:rPr>
          <w:b/>
        </w:rPr>
        <w:t> </w:t>
      </w:r>
      <w:r w:rsidRPr="00956CBB">
        <w:rPr>
          <w:b/>
        </w:rPr>
        <w:t>Бр</w:t>
      </w:r>
      <w:r w:rsidR="00956CBB" w:rsidRPr="00956CBB">
        <w:rPr>
          <w:b/>
        </w:rPr>
        <w:t>е</w:t>
      </w:r>
      <w:r w:rsidRPr="00956CBB">
        <w:rPr>
          <w:b/>
        </w:rPr>
        <w:t>ст)</w:t>
      </w:r>
      <w:r w:rsidR="00BE22B8" w:rsidRPr="00956CBB">
        <w:rPr>
          <w:b/>
        </w:rPr>
        <w:t> </w:t>
      </w:r>
      <w:r w:rsidR="00CA50CF" w:rsidRPr="00956CBB">
        <w:t xml:space="preserve">— </w:t>
      </w:r>
      <w:r w:rsidRPr="00956CBB">
        <w:t>это один из самых простых и</w:t>
      </w:r>
      <w:r w:rsidR="0016122E" w:rsidRPr="00956CBB">
        <w:t> </w:t>
      </w:r>
      <w:r w:rsidRPr="00956CBB">
        <w:t>знакомых типов источников св</w:t>
      </w:r>
      <w:r w:rsidR="00956CBB" w:rsidRPr="00956CBB">
        <w:t>е</w:t>
      </w:r>
      <w:r w:rsidRPr="00956CBB">
        <w:t>та. Наибол</w:t>
      </w:r>
      <w:r w:rsidR="00956CBB" w:rsidRPr="00956CBB">
        <w:t>ее</w:t>
      </w:r>
      <w:r w:rsidRPr="00956CBB">
        <w:t xml:space="preserve"> св</w:t>
      </w:r>
      <w:r w:rsidR="00956CBB" w:rsidRPr="00956CBB">
        <w:t>е</w:t>
      </w:r>
      <w:r w:rsidRPr="00956CBB">
        <w:t xml:space="preserve">жая и актуальная </w:t>
      </w:r>
      <w:r w:rsidRPr="00956CBB">
        <w:rPr>
          <w:rStyle w:val="af3"/>
          <w:b w:val="0"/>
          <w:bCs w:val="0"/>
        </w:rPr>
        <w:t>зам</w:t>
      </w:r>
      <w:r w:rsidR="00956CBB" w:rsidRPr="00956CBB">
        <w:rPr>
          <w:rStyle w:val="af3"/>
          <w:b w:val="0"/>
          <w:bCs w:val="0"/>
        </w:rPr>
        <w:t>е</w:t>
      </w:r>
      <w:r w:rsidRPr="00956CBB">
        <w:rPr>
          <w:rStyle w:val="af3"/>
          <w:b w:val="0"/>
          <w:bCs w:val="0"/>
        </w:rPr>
        <w:t>на лин</w:t>
      </w:r>
      <w:r w:rsidR="00956CBB" w:rsidRPr="00956CBB">
        <w:rPr>
          <w:rStyle w:val="af3"/>
          <w:b w:val="0"/>
          <w:bCs w:val="0"/>
        </w:rPr>
        <w:t>е</w:t>
      </w:r>
      <w:r w:rsidRPr="00956CBB">
        <w:rPr>
          <w:rStyle w:val="af3"/>
          <w:b w:val="0"/>
          <w:bCs w:val="0"/>
        </w:rPr>
        <w:t>йным люмин</w:t>
      </w:r>
      <w:r w:rsidR="00956CBB" w:rsidRPr="00956CBB">
        <w:rPr>
          <w:rStyle w:val="af3"/>
          <w:b w:val="0"/>
          <w:bCs w:val="0"/>
        </w:rPr>
        <w:t>е</w:t>
      </w:r>
      <w:r w:rsidRPr="00956CBB">
        <w:rPr>
          <w:rStyle w:val="af3"/>
          <w:b w:val="0"/>
          <w:bCs w:val="0"/>
        </w:rPr>
        <w:t>сц</w:t>
      </w:r>
      <w:r w:rsidR="00956CBB" w:rsidRPr="00956CBB">
        <w:rPr>
          <w:rStyle w:val="af3"/>
          <w:b w:val="0"/>
          <w:bCs w:val="0"/>
        </w:rPr>
        <w:t>е</w:t>
      </w:r>
      <w:r w:rsidRPr="00956CBB">
        <w:rPr>
          <w:rStyle w:val="af3"/>
          <w:b w:val="0"/>
          <w:bCs w:val="0"/>
        </w:rPr>
        <w:t>нтным лампам</w:t>
      </w:r>
      <w:r w:rsidRPr="00956CBB">
        <w:t xml:space="preserve"> того ж</w:t>
      </w:r>
      <w:r w:rsidR="00956CBB" w:rsidRPr="00956CBB">
        <w:t>е</w:t>
      </w:r>
      <w:r w:rsidRPr="00956CBB">
        <w:t xml:space="preserve"> стандарта. Лампа отлича</w:t>
      </w:r>
      <w:r w:rsidR="00956CBB" w:rsidRPr="00956CBB">
        <w:t>е</w:t>
      </w:r>
      <w:r w:rsidRPr="00956CBB">
        <w:t>тся сниж</w:t>
      </w:r>
      <w:r w:rsidR="00956CBB" w:rsidRPr="00956CBB">
        <w:t>е</w:t>
      </w:r>
      <w:r w:rsidRPr="00956CBB">
        <w:t>нным эн</w:t>
      </w:r>
      <w:r w:rsidR="00956CBB" w:rsidRPr="00956CBB">
        <w:t>е</w:t>
      </w:r>
      <w:r w:rsidRPr="00956CBB">
        <w:t>ргопотр</w:t>
      </w:r>
      <w:r w:rsidR="00956CBB" w:rsidRPr="00956CBB">
        <w:t>е</w:t>
      </w:r>
      <w:r w:rsidRPr="00956CBB">
        <w:t>бл</w:t>
      </w:r>
      <w:r w:rsidR="00956CBB" w:rsidRPr="00956CBB">
        <w:t>е</w:t>
      </w:r>
      <w:r w:rsidRPr="00956CBB">
        <w:t>ни</w:t>
      </w:r>
      <w:r w:rsidR="00956CBB" w:rsidRPr="00956CBB">
        <w:t>е</w:t>
      </w:r>
      <w:r w:rsidRPr="00956CBB">
        <w:t>м (почти в 2,5 раза), поэтому затраты на покупку лампы T8</w:t>
      </w:r>
      <w:r w:rsidR="00DB303C" w:rsidRPr="00956CBB">
        <w:t> </w:t>
      </w:r>
      <w:r w:rsidRPr="00956CBB">
        <w:t>G13 полностью окупаются уж</w:t>
      </w:r>
      <w:r w:rsidR="00956CBB" w:rsidRPr="00956CBB">
        <w:t>е</w:t>
      </w:r>
      <w:r w:rsidRPr="00956CBB">
        <w:t xml:space="preserve"> в п</w:t>
      </w:r>
      <w:r w:rsidR="00956CBB" w:rsidRPr="00956CBB">
        <w:t>е</w:t>
      </w:r>
      <w:r w:rsidRPr="00956CBB">
        <w:t>рвы</w:t>
      </w:r>
      <w:r w:rsidR="00956CBB" w:rsidRPr="00956CBB">
        <w:t>е</w:t>
      </w:r>
      <w:r w:rsidRPr="00956CBB">
        <w:t xml:space="preserve"> годы </w:t>
      </w:r>
      <w:r w:rsidR="00956CBB" w:rsidRPr="00956CBB">
        <w:t>е</w:t>
      </w:r>
      <w:r w:rsidR="00DB303C" w:rsidRPr="00956CBB">
        <w:t>ё</w:t>
      </w:r>
      <w:r w:rsidRPr="00956CBB">
        <w:t xml:space="preserve"> эксплуатации. Кром</w:t>
      </w:r>
      <w:r w:rsidR="00956CBB" w:rsidRPr="00956CBB">
        <w:t>е</w:t>
      </w:r>
      <w:r w:rsidRPr="00956CBB">
        <w:t xml:space="preserve"> того, в отличи</w:t>
      </w:r>
      <w:r w:rsidR="00956CBB" w:rsidRPr="00956CBB">
        <w:t>е</w:t>
      </w:r>
      <w:r w:rsidRPr="00956CBB">
        <w:t xml:space="preserve"> от «пр</w:t>
      </w:r>
      <w:r w:rsidR="00956CBB" w:rsidRPr="00956CBB">
        <w:t>е</w:t>
      </w:r>
      <w:r w:rsidRPr="00956CBB">
        <w:t>дш</w:t>
      </w:r>
      <w:r w:rsidR="00956CBB" w:rsidRPr="00956CBB">
        <w:t>е</w:t>
      </w:r>
      <w:r w:rsidRPr="00956CBB">
        <w:t>ств</w:t>
      </w:r>
      <w:r w:rsidR="00956CBB" w:rsidRPr="00956CBB">
        <w:t>е</w:t>
      </w:r>
      <w:r w:rsidRPr="00956CBB">
        <w:t>нника», выпуска</w:t>
      </w:r>
      <w:r w:rsidR="00956CBB" w:rsidRPr="00956CBB">
        <w:t>е</w:t>
      </w:r>
      <w:r w:rsidRPr="00956CBB">
        <w:t>мы</w:t>
      </w:r>
      <w:r w:rsidR="00956CBB" w:rsidRPr="00956CBB">
        <w:t>е</w:t>
      </w:r>
      <w:r w:rsidRPr="00956CBB">
        <w:t xml:space="preserve"> по стандарту T8 св</w:t>
      </w:r>
      <w:r w:rsidR="00956CBB" w:rsidRPr="00956CBB">
        <w:t>е</w:t>
      </w:r>
      <w:r w:rsidRPr="00956CBB">
        <w:t>тодиодны</w:t>
      </w:r>
      <w:r w:rsidR="00956CBB" w:rsidRPr="00956CBB">
        <w:t>е</w:t>
      </w:r>
      <w:r w:rsidRPr="00956CBB">
        <w:t xml:space="preserve"> лампы н</w:t>
      </w:r>
      <w:r w:rsidR="00956CBB" w:rsidRPr="00956CBB">
        <w:t>е</w:t>
      </w:r>
      <w:r w:rsidRPr="00956CBB">
        <w:t xml:space="preserve"> нуждаются в какой-либо сп</w:t>
      </w:r>
      <w:r w:rsidR="00956CBB" w:rsidRPr="00956CBB">
        <w:t>е</w:t>
      </w:r>
      <w:r w:rsidRPr="00956CBB">
        <w:t>циальной утилизации, что такж</w:t>
      </w:r>
      <w:r w:rsidR="00956CBB" w:rsidRPr="00956CBB">
        <w:t>е</w:t>
      </w:r>
      <w:r w:rsidRPr="00956CBB">
        <w:t xml:space="preserve"> снижа</w:t>
      </w:r>
      <w:r w:rsidR="00956CBB" w:rsidRPr="00956CBB">
        <w:t>е</w:t>
      </w:r>
      <w:r w:rsidRPr="00956CBB">
        <w:t>т расходы. Люмин</w:t>
      </w:r>
      <w:r w:rsidR="00956CBB" w:rsidRPr="00956CBB">
        <w:t>е</w:t>
      </w:r>
      <w:r w:rsidRPr="00956CBB">
        <w:t>сц</w:t>
      </w:r>
      <w:r w:rsidR="00956CBB" w:rsidRPr="00956CBB">
        <w:t>е</w:t>
      </w:r>
      <w:r w:rsidRPr="00956CBB">
        <w:t>нтны</w:t>
      </w:r>
      <w:r w:rsidR="00956CBB" w:rsidRPr="00956CBB">
        <w:t>е</w:t>
      </w:r>
      <w:r w:rsidRPr="00956CBB">
        <w:t xml:space="preserve"> и св</w:t>
      </w:r>
      <w:r w:rsidR="00956CBB" w:rsidRPr="00956CBB">
        <w:t>е</w:t>
      </w:r>
      <w:r w:rsidRPr="00956CBB">
        <w:t>тодиодны</w:t>
      </w:r>
      <w:r w:rsidR="00956CBB" w:rsidRPr="00956CBB">
        <w:t>е</w:t>
      </w:r>
      <w:r w:rsidRPr="00956CBB">
        <w:t xml:space="preserve"> </w:t>
      </w:r>
      <w:r w:rsidR="00484FAD" w:rsidRPr="00956CBB">
        <w:t>лампы T8 полностью совпадают по </w:t>
      </w:r>
      <w:r w:rsidRPr="00956CBB">
        <w:t>своим габаритам, что позволя</w:t>
      </w:r>
      <w:r w:rsidR="00956CBB" w:rsidRPr="00956CBB">
        <w:t>е</w:t>
      </w:r>
      <w:r w:rsidRPr="00956CBB">
        <w:t xml:space="preserve">т просто </w:t>
      </w:r>
      <w:proofErr w:type="gramStart"/>
      <w:r w:rsidRPr="00956CBB">
        <w:t>зам</w:t>
      </w:r>
      <w:r w:rsidR="00956CBB" w:rsidRPr="00956CBB">
        <w:t>е</w:t>
      </w:r>
      <w:r w:rsidRPr="00956CBB">
        <w:t>нить п</w:t>
      </w:r>
      <w:r w:rsidR="00956CBB" w:rsidRPr="00956CBB">
        <w:t>е</w:t>
      </w:r>
      <w:r w:rsidRPr="00956CBB">
        <w:t>рвы</w:t>
      </w:r>
      <w:r w:rsidR="00956CBB" w:rsidRPr="00956CBB">
        <w:t>е</w:t>
      </w:r>
      <w:r w:rsidRPr="00956CBB">
        <w:t xml:space="preserve"> на вторы</w:t>
      </w:r>
      <w:r w:rsidR="00956CBB" w:rsidRPr="00956CBB">
        <w:t>е</w:t>
      </w:r>
      <w:proofErr w:type="gramEnd"/>
      <w:r w:rsidRPr="00956CBB">
        <w:t>, н</w:t>
      </w:r>
      <w:r w:rsidR="00956CBB" w:rsidRPr="00956CBB">
        <w:t>е</w:t>
      </w:r>
      <w:r w:rsidRPr="00956CBB">
        <w:t xml:space="preserve"> м</w:t>
      </w:r>
      <w:r w:rsidR="00956CBB" w:rsidRPr="00956CBB">
        <w:t>е</w:t>
      </w:r>
      <w:r w:rsidR="00484FAD" w:rsidRPr="00956CBB">
        <w:t>няя и </w:t>
      </w:r>
      <w:r w:rsidRPr="00956CBB">
        <w:t>никак н</w:t>
      </w:r>
      <w:r w:rsidR="00956CBB" w:rsidRPr="00956CBB">
        <w:t>е</w:t>
      </w:r>
      <w:r w:rsidRPr="00956CBB">
        <w:t xml:space="preserve"> дорабатывая стандартный св</w:t>
      </w:r>
      <w:r w:rsidR="00956CBB" w:rsidRPr="00956CBB">
        <w:t>е</w:t>
      </w:r>
      <w:r w:rsidRPr="00956CBB">
        <w:t>тильник.</w:t>
      </w:r>
    </w:p>
    <w:p w:rsidR="00664587" w:rsidRPr="00956CBB" w:rsidRDefault="00664587" w:rsidP="00664587">
      <w:pPr>
        <w:pStyle w:val="a3"/>
      </w:pPr>
      <w:r w:rsidRPr="00956CBB">
        <w:t>Св</w:t>
      </w:r>
      <w:r w:rsidR="00956CBB" w:rsidRPr="00956CBB">
        <w:t>е</w:t>
      </w:r>
      <w:r w:rsidRPr="00956CBB">
        <w:t>тодиодная лампа создана крупн</w:t>
      </w:r>
      <w:r w:rsidR="00956CBB" w:rsidRPr="00956CBB">
        <w:t>е</w:t>
      </w:r>
      <w:r w:rsidRPr="00956CBB">
        <w:t>йшим от</w:t>
      </w:r>
      <w:r w:rsidR="00956CBB" w:rsidRPr="00956CBB">
        <w:t>е</w:t>
      </w:r>
      <w:r w:rsidRPr="00956CBB">
        <w:t>ч</w:t>
      </w:r>
      <w:r w:rsidR="00956CBB" w:rsidRPr="00956CBB">
        <w:t>е</w:t>
      </w:r>
      <w:r w:rsidRPr="00956CBB">
        <w:t>ств</w:t>
      </w:r>
      <w:r w:rsidR="00956CBB" w:rsidRPr="00956CBB">
        <w:t>е</w:t>
      </w:r>
      <w:r w:rsidRPr="00956CBB">
        <w:t>нным производит</w:t>
      </w:r>
      <w:r w:rsidR="00956CBB" w:rsidRPr="00956CBB">
        <w:t>е</w:t>
      </w:r>
      <w:r w:rsidRPr="00956CBB">
        <w:t>л</w:t>
      </w:r>
      <w:r w:rsidR="00956CBB" w:rsidRPr="00956CBB">
        <w:t>е</w:t>
      </w:r>
      <w:r w:rsidRPr="00956CBB">
        <w:t>м св</w:t>
      </w:r>
      <w:r w:rsidR="00956CBB" w:rsidRPr="00956CBB">
        <w:t>е</w:t>
      </w:r>
      <w:r w:rsidRPr="00956CBB">
        <w:t>тот</w:t>
      </w:r>
      <w:r w:rsidR="00956CBB" w:rsidRPr="00956CBB">
        <w:t>е</w:t>
      </w:r>
      <w:r w:rsidRPr="00956CBB">
        <w:t>хнич</w:t>
      </w:r>
      <w:r w:rsidR="00956CBB" w:rsidRPr="00956CBB">
        <w:t>е</w:t>
      </w:r>
      <w:r w:rsidRPr="00956CBB">
        <w:t>ской продукции и источников св</w:t>
      </w:r>
      <w:r w:rsidR="00956CBB" w:rsidRPr="00956CBB">
        <w:t>е</w:t>
      </w:r>
      <w:r w:rsidRPr="00956CBB">
        <w:t>та в Р</w:t>
      </w:r>
      <w:r w:rsidR="00956CBB" w:rsidRPr="00956CBB">
        <w:t>е</w:t>
      </w:r>
      <w:r w:rsidRPr="00956CBB">
        <w:t>спублик</w:t>
      </w:r>
      <w:r w:rsidR="00956CBB" w:rsidRPr="00956CBB">
        <w:t>е</w:t>
      </w:r>
      <w:r w:rsidRPr="00956CBB">
        <w:t xml:space="preserve"> Б</w:t>
      </w:r>
      <w:r w:rsidR="00956CBB" w:rsidRPr="00956CBB">
        <w:t>е</w:t>
      </w:r>
      <w:r w:rsidRPr="00956CBB">
        <w:t>ларусь, который охватыва</w:t>
      </w:r>
      <w:r w:rsidR="00956CBB" w:rsidRPr="00956CBB">
        <w:t>е</w:t>
      </w:r>
      <w:r w:rsidRPr="00956CBB">
        <w:t>т вс</w:t>
      </w:r>
      <w:r w:rsidR="00956CBB" w:rsidRPr="00956CBB">
        <w:t>е</w:t>
      </w:r>
      <w:r w:rsidRPr="00956CBB">
        <w:t xml:space="preserve"> этапы</w:t>
      </w:r>
      <w:r w:rsidR="00BE22B8" w:rsidRPr="00956CBB">
        <w:t> </w:t>
      </w:r>
      <w:r w:rsidR="00CA50CF" w:rsidRPr="00956CBB">
        <w:t xml:space="preserve">— </w:t>
      </w:r>
      <w:r w:rsidRPr="00956CBB">
        <w:t>от научных разработок до выпуска компон</w:t>
      </w:r>
      <w:r w:rsidR="00956CBB" w:rsidRPr="00956CBB">
        <w:t>е</w:t>
      </w:r>
      <w:r w:rsidRPr="00956CBB">
        <w:t>нтов и готовой высококач</w:t>
      </w:r>
      <w:r w:rsidR="00956CBB" w:rsidRPr="00956CBB">
        <w:t>е</w:t>
      </w:r>
      <w:r w:rsidRPr="00956CBB">
        <w:t>ств</w:t>
      </w:r>
      <w:r w:rsidR="00956CBB" w:rsidRPr="00956CBB">
        <w:t>е</w:t>
      </w:r>
      <w:r w:rsidRPr="00956CBB">
        <w:t>нной продукции. На протяж</w:t>
      </w:r>
      <w:r w:rsidR="00956CBB" w:rsidRPr="00956CBB">
        <w:t>е</w:t>
      </w:r>
      <w:r w:rsidRPr="00956CBB">
        <w:t>нии бол</w:t>
      </w:r>
      <w:r w:rsidR="00956CBB" w:rsidRPr="00956CBB">
        <w:t>ее</w:t>
      </w:r>
      <w:r w:rsidRPr="00956CBB">
        <w:t xml:space="preserve"> пятид</w:t>
      </w:r>
      <w:r w:rsidR="00956CBB" w:rsidRPr="00956CBB">
        <w:t>е</w:t>
      </w:r>
      <w:r w:rsidRPr="00956CBB">
        <w:t>сяти л</w:t>
      </w:r>
      <w:r w:rsidR="00956CBB" w:rsidRPr="00956CBB">
        <w:t>е</w:t>
      </w:r>
      <w:r w:rsidRPr="00956CBB">
        <w:t>т компания зар</w:t>
      </w:r>
      <w:r w:rsidR="00956CBB" w:rsidRPr="00956CBB">
        <w:t>е</w:t>
      </w:r>
      <w:r w:rsidRPr="00956CBB">
        <w:t>ком</w:t>
      </w:r>
      <w:r w:rsidR="00956CBB" w:rsidRPr="00956CBB">
        <w:t>е</w:t>
      </w:r>
      <w:r w:rsidRPr="00956CBB">
        <w:t>ндовала с</w:t>
      </w:r>
      <w:r w:rsidR="00956CBB" w:rsidRPr="00956CBB">
        <w:t>е</w:t>
      </w:r>
      <w:r w:rsidRPr="00956CBB">
        <w:t>бя на от</w:t>
      </w:r>
      <w:r w:rsidR="00956CBB" w:rsidRPr="00956CBB">
        <w:t>е</w:t>
      </w:r>
      <w:r w:rsidRPr="00956CBB">
        <w:t>ч</w:t>
      </w:r>
      <w:r w:rsidR="00956CBB" w:rsidRPr="00956CBB">
        <w:t>е</w:t>
      </w:r>
      <w:r w:rsidRPr="00956CBB">
        <w:t>ств</w:t>
      </w:r>
      <w:r w:rsidR="00956CBB" w:rsidRPr="00956CBB">
        <w:t>е</w:t>
      </w:r>
      <w:r w:rsidRPr="00956CBB">
        <w:t xml:space="preserve">нном и на </w:t>
      </w:r>
      <w:r w:rsidR="00956CBB" w:rsidRPr="00956CBB">
        <w:t>е</w:t>
      </w:r>
      <w:r w:rsidRPr="00956CBB">
        <w:t>вроп</w:t>
      </w:r>
      <w:r w:rsidR="00956CBB" w:rsidRPr="00956CBB">
        <w:t>е</w:t>
      </w:r>
      <w:r w:rsidRPr="00956CBB">
        <w:t>йском рынках (бол</w:t>
      </w:r>
      <w:r w:rsidR="00956CBB" w:rsidRPr="00956CBB">
        <w:t>ее</w:t>
      </w:r>
      <w:r w:rsidRPr="00956CBB">
        <w:t xml:space="preserve"> ч</w:t>
      </w:r>
      <w:r w:rsidR="00956CBB" w:rsidRPr="00956CBB">
        <w:t>е</w:t>
      </w:r>
      <w:r w:rsidRPr="00956CBB">
        <w:t>м в</w:t>
      </w:r>
      <w:r w:rsidR="00D842D7" w:rsidRPr="00956CBB">
        <w:t> </w:t>
      </w:r>
      <w:r w:rsidRPr="00956CBB">
        <w:t>20</w:t>
      </w:r>
      <w:r w:rsidR="00D842D7" w:rsidRPr="00956CBB">
        <w:t> </w:t>
      </w:r>
      <w:r w:rsidRPr="00956CBB">
        <w:t>странах мира).</w:t>
      </w:r>
    </w:p>
    <w:p w:rsidR="00664587" w:rsidRPr="00956CBB" w:rsidRDefault="00664587" w:rsidP="00664587">
      <w:pPr>
        <w:pStyle w:val="a3"/>
      </w:pPr>
      <w:r w:rsidRPr="00956CBB">
        <w:t>С 1966</w:t>
      </w:r>
      <w:r w:rsidR="00D842D7" w:rsidRPr="00956CBB">
        <w:t> </w:t>
      </w:r>
      <w:r w:rsidRPr="00956CBB">
        <w:t>г. ОАО «Бр</w:t>
      </w:r>
      <w:r w:rsidR="00956CBB" w:rsidRPr="00956CBB">
        <w:t>е</w:t>
      </w:r>
      <w:r w:rsidRPr="00956CBB">
        <w:t>стский эл</w:t>
      </w:r>
      <w:r w:rsidR="00956CBB" w:rsidRPr="00956CBB">
        <w:t>е</w:t>
      </w:r>
      <w:r w:rsidRPr="00956CBB">
        <w:t>ктроламповый завод»</w:t>
      </w:r>
      <w:r w:rsidR="00BE22B8" w:rsidRPr="00956CBB">
        <w:t> </w:t>
      </w:r>
      <w:r w:rsidR="00CA50CF" w:rsidRPr="00956CBB">
        <w:t xml:space="preserve">— </w:t>
      </w:r>
      <w:r w:rsidR="00956CBB" w:rsidRPr="00956CBB">
        <w:t>е</w:t>
      </w:r>
      <w:r w:rsidRPr="00956CBB">
        <w:t>динств</w:t>
      </w:r>
      <w:r w:rsidR="00956CBB" w:rsidRPr="00956CBB">
        <w:t>е</w:t>
      </w:r>
      <w:r w:rsidRPr="00956CBB">
        <w:t>нный производит</w:t>
      </w:r>
      <w:r w:rsidR="00956CBB" w:rsidRPr="00956CBB">
        <w:t>е</w:t>
      </w:r>
      <w:r w:rsidRPr="00956CBB">
        <w:t>ль ламп накаливания на т</w:t>
      </w:r>
      <w:r w:rsidR="00956CBB" w:rsidRPr="00956CBB">
        <w:t>е</w:t>
      </w:r>
      <w:r w:rsidRPr="00956CBB">
        <w:t>рритории Р</w:t>
      </w:r>
      <w:r w:rsidR="00956CBB" w:rsidRPr="00956CBB">
        <w:t>е</w:t>
      </w:r>
      <w:r w:rsidRPr="00956CBB">
        <w:t>спублик</w:t>
      </w:r>
      <w:r w:rsidR="00CA50CF" w:rsidRPr="00956CBB">
        <w:t>и</w:t>
      </w:r>
      <w:r w:rsidRPr="00956CBB">
        <w:t xml:space="preserve"> Б</w:t>
      </w:r>
      <w:r w:rsidR="00956CBB" w:rsidRPr="00956CBB">
        <w:t>е</w:t>
      </w:r>
      <w:r w:rsidRPr="00956CBB">
        <w:t>ларусь. Состоит из пяти основных ц</w:t>
      </w:r>
      <w:r w:rsidR="00956CBB" w:rsidRPr="00956CBB">
        <w:t>е</w:t>
      </w:r>
      <w:r w:rsidRPr="00956CBB">
        <w:t>хов и восьми вспомогат</w:t>
      </w:r>
      <w:r w:rsidR="00956CBB" w:rsidRPr="00956CBB">
        <w:t>е</w:t>
      </w:r>
      <w:r w:rsidRPr="00956CBB">
        <w:t>льных. Р</w:t>
      </w:r>
      <w:r w:rsidR="00956CBB" w:rsidRPr="00956CBB">
        <w:t>е</w:t>
      </w:r>
      <w:r w:rsidRPr="00956CBB">
        <w:t>жим работы основных ц</w:t>
      </w:r>
      <w:r w:rsidR="00956CBB" w:rsidRPr="00956CBB">
        <w:t>е</w:t>
      </w:r>
      <w:r w:rsidRPr="00956CBB">
        <w:t>хов</w:t>
      </w:r>
      <w:r w:rsidR="00BE22B8" w:rsidRPr="00956CBB">
        <w:t> </w:t>
      </w:r>
      <w:r w:rsidR="00CA50CF" w:rsidRPr="00956CBB">
        <w:t xml:space="preserve">— </w:t>
      </w:r>
      <w:r w:rsidRPr="00956CBB">
        <w:t>двухсм</w:t>
      </w:r>
      <w:r w:rsidR="00956CBB" w:rsidRPr="00956CBB">
        <w:t>е</w:t>
      </w:r>
      <w:r w:rsidRPr="00956CBB">
        <w:t>нный, за исключ</w:t>
      </w:r>
      <w:r w:rsidR="00956CBB" w:rsidRPr="00956CBB">
        <w:t>е</w:t>
      </w:r>
      <w:r w:rsidRPr="00956CBB">
        <w:t>ни</w:t>
      </w:r>
      <w:r w:rsidR="00956CBB" w:rsidRPr="00956CBB">
        <w:t>е</w:t>
      </w:r>
      <w:r w:rsidRPr="00956CBB">
        <w:t xml:space="preserve">м </w:t>
      </w:r>
      <w:proofErr w:type="gramStart"/>
      <w:r w:rsidRPr="00956CBB">
        <w:t>ст</w:t>
      </w:r>
      <w:r w:rsidR="00956CBB" w:rsidRPr="00956CBB">
        <w:t>е</w:t>
      </w:r>
      <w:r w:rsidRPr="00956CBB">
        <w:t>кольного</w:t>
      </w:r>
      <w:proofErr w:type="gramEnd"/>
      <w:r w:rsidRPr="00956CBB">
        <w:t>, гд</w:t>
      </w:r>
      <w:r w:rsidR="00956CBB" w:rsidRPr="00956CBB">
        <w:t>е</w:t>
      </w:r>
      <w:r w:rsidRPr="00956CBB">
        <w:t xml:space="preserve"> ид</w:t>
      </w:r>
      <w:r w:rsidR="00CA50CF" w:rsidRPr="00956CBB">
        <w:t>ё</w:t>
      </w:r>
      <w:r w:rsidRPr="00956CBB">
        <w:t xml:space="preserve">т </w:t>
      </w:r>
      <w:hyperlink r:id="rId11" w:tooltip="Непрерывное производство" w:history="1">
        <w:r w:rsidRPr="00956CBB">
          <w:rPr>
            <w:rStyle w:val="af0"/>
            <w:color w:val="auto"/>
            <w:u w:val="none"/>
          </w:rPr>
          <w:t>н</w:t>
        </w:r>
        <w:r w:rsidR="00956CBB" w:rsidRPr="00956CBB">
          <w:rPr>
            <w:rStyle w:val="af0"/>
            <w:color w:val="auto"/>
            <w:u w:val="none"/>
          </w:rPr>
          <w:t>е</w:t>
        </w:r>
        <w:r w:rsidRPr="00956CBB">
          <w:rPr>
            <w:rStyle w:val="af0"/>
            <w:color w:val="auto"/>
            <w:u w:val="none"/>
          </w:rPr>
          <w:t>пр</w:t>
        </w:r>
        <w:r w:rsidR="00956CBB" w:rsidRPr="00956CBB">
          <w:rPr>
            <w:rStyle w:val="af0"/>
            <w:color w:val="auto"/>
            <w:u w:val="none"/>
          </w:rPr>
          <w:t>е</w:t>
        </w:r>
        <w:r w:rsidRPr="00956CBB">
          <w:rPr>
            <w:rStyle w:val="af0"/>
            <w:color w:val="auto"/>
            <w:u w:val="none"/>
          </w:rPr>
          <w:t>рывный</w:t>
        </w:r>
      </w:hyperlink>
      <w:r w:rsidRPr="00956CBB">
        <w:rPr>
          <w:rStyle w:val="af0"/>
          <w:color w:val="auto"/>
          <w:u w:val="none"/>
        </w:rPr>
        <w:t xml:space="preserve"> </w:t>
      </w:r>
      <w:r w:rsidRPr="00956CBB">
        <w:t>т</w:t>
      </w:r>
      <w:r w:rsidR="00956CBB" w:rsidRPr="00956CBB">
        <w:t>е</w:t>
      </w:r>
      <w:r w:rsidRPr="00956CBB">
        <w:t>хнологич</w:t>
      </w:r>
      <w:r w:rsidR="00956CBB" w:rsidRPr="00956CBB">
        <w:t>е</w:t>
      </w:r>
      <w:r w:rsidRPr="00956CBB">
        <w:t>ский цикл.</w:t>
      </w:r>
    </w:p>
    <w:p w:rsidR="00664587" w:rsidRPr="00956CBB" w:rsidRDefault="00664587" w:rsidP="00664587">
      <w:pPr>
        <w:pStyle w:val="a3"/>
        <w:rPr>
          <w:rStyle w:val="afa"/>
          <w:i w:val="0"/>
          <w:iCs w:val="0"/>
          <w:color w:val="auto"/>
        </w:rPr>
      </w:pPr>
      <w:proofErr w:type="gramStart"/>
      <w:r w:rsidRPr="00956CBB">
        <w:rPr>
          <w:rStyle w:val="afa"/>
          <w:i w:val="0"/>
          <w:iCs w:val="0"/>
          <w:color w:val="auto"/>
        </w:rPr>
        <w:t>Там осво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>но бол</w:t>
      </w:r>
      <w:r w:rsidR="00956CBB" w:rsidRPr="00956CBB">
        <w:rPr>
          <w:rStyle w:val="afa"/>
          <w:i w:val="0"/>
          <w:iCs w:val="0"/>
          <w:color w:val="auto"/>
        </w:rPr>
        <w:t>ее</w:t>
      </w:r>
      <w:r w:rsidRPr="00956CBB">
        <w:rPr>
          <w:rStyle w:val="afa"/>
          <w:i w:val="0"/>
          <w:iCs w:val="0"/>
          <w:color w:val="auto"/>
        </w:rPr>
        <w:t xml:space="preserve"> 300 видов ламп, в том числ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 xml:space="preserve"> св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>тодиодны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 xml:space="preserve">, </w:t>
      </w:r>
      <w:hyperlink r:id="rId12" w:tooltip="Лампа накаливания" w:history="1">
        <w:r w:rsidRPr="00956CBB">
          <w:rPr>
            <w:rStyle w:val="af0"/>
            <w:color w:val="auto"/>
            <w:u w:val="none"/>
          </w:rPr>
          <w:t>лампы накаливания</w:t>
        </w:r>
      </w:hyperlink>
      <w:r w:rsidRPr="00956CBB">
        <w:rPr>
          <w:rStyle w:val="afa"/>
          <w:i w:val="0"/>
          <w:iCs w:val="0"/>
          <w:color w:val="auto"/>
        </w:rPr>
        <w:t xml:space="preserve"> общ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>го назнач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>ния, д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>коративны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 xml:space="preserve">, </w:t>
      </w:r>
      <w:hyperlink r:id="rId13" w:tooltip="Лампа-фара" w:history="1">
        <w:r w:rsidRPr="00956CBB">
          <w:rPr>
            <w:rStyle w:val="af0"/>
            <w:color w:val="auto"/>
            <w:u w:val="none"/>
          </w:rPr>
          <w:t>автомобильны</w:t>
        </w:r>
        <w:r w:rsidR="00956CBB" w:rsidRPr="00956CBB">
          <w:rPr>
            <w:rStyle w:val="af0"/>
            <w:color w:val="auto"/>
            <w:u w:val="none"/>
          </w:rPr>
          <w:t>е</w:t>
        </w:r>
        <w:r w:rsidRPr="00956CBB">
          <w:rPr>
            <w:rStyle w:val="af0"/>
            <w:color w:val="auto"/>
            <w:u w:val="none"/>
          </w:rPr>
          <w:t xml:space="preserve">, </w:t>
        </w:r>
      </w:hyperlink>
      <w:hyperlink r:id="rId14" w:tooltip="Железнодорожный транспорт" w:history="1">
        <w:r w:rsidRPr="00956CBB">
          <w:rPr>
            <w:rStyle w:val="af0"/>
            <w:color w:val="auto"/>
            <w:u w:val="none"/>
          </w:rPr>
          <w:t>ж</w:t>
        </w:r>
        <w:r w:rsidR="00956CBB" w:rsidRPr="00956CBB">
          <w:rPr>
            <w:rStyle w:val="af0"/>
            <w:color w:val="auto"/>
            <w:u w:val="none"/>
          </w:rPr>
          <w:t>е</w:t>
        </w:r>
        <w:r w:rsidRPr="00956CBB">
          <w:rPr>
            <w:rStyle w:val="af0"/>
            <w:color w:val="auto"/>
            <w:u w:val="none"/>
          </w:rPr>
          <w:t>л</w:t>
        </w:r>
        <w:r w:rsidR="00956CBB" w:rsidRPr="00956CBB">
          <w:rPr>
            <w:rStyle w:val="af0"/>
            <w:color w:val="auto"/>
            <w:u w:val="none"/>
          </w:rPr>
          <w:t>е</w:t>
        </w:r>
        <w:r w:rsidRPr="00956CBB">
          <w:rPr>
            <w:rStyle w:val="af0"/>
            <w:color w:val="auto"/>
            <w:u w:val="none"/>
          </w:rPr>
          <w:t>знодорожны</w:t>
        </w:r>
        <w:r w:rsidR="00956CBB" w:rsidRPr="00956CBB">
          <w:rPr>
            <w:rStyle w:val="af0"/>
            <w:color w:val="auto"/>
            <w:u w:val="none"/>
          </w:rPr>
          <w:t>е</w:t>
        </w:r>
      </w:hyperlink>
      <w:r w:rsidRPr="00956CBB">
        <w:rPr>
          <w:rStyle w:val="afa"/>
          <w:i w:val="0"/>
          <w:iCs w:val="0"/>
          <w:color w:val="auto"/>
        </w:rPr>
        <w:t xml:space="preserve">, </w:t>
      </w:r>
      <w:hyperlink r:id="rId15" w:tooltip="Энергосберегающая лампа" w:history="1">
        <w:r w:rsidRPr="00956CBB">
          <w:rPr>
            <w:rStyle w:val="af0"/>
            <w:color w:val="auto"/>
            <w:u w:val="none"/>
          </w:rPr>
          <w:t>эн</w:t>
        </w:r>
        <w:r w:rsidR="00956CBB" w:rsidRPr="00956CBB">
          <w:rPr>
            <w:rStyle w:val="af0"/>
            <w:color w:val="auto"/>
            <w:u w:val="none"/>
          </w:rPr>
          <w:t>е</w:t>
        </w:r>
        <w:r w:rsidRPr="00956CBB">
          <w:rPr>
            <w:rStyle w:val="af0"/>
            <w:color w:val="auto"/>
            <w:u w:val="none"/>
          </w:rPr>
          <w:t>ргосб</w:t>
        </w:r>
        <w:r w:rsidR="00956CBB" w:rsidRPr="00956CBB">
          <w:rPr>
            <w:rStyle w:val="af0"/>
            <w:color w:val="auto"/>
            <w:u w:val="none"/>
          </w:rPr>
          <w:t>е</w:t>
        </w:r>
        <w:r w:rsidRPr="00956CBB">
          <w:rPr>
            <w:rStyle w:val="af0"/>
            <w:color w:val="auto"/>
            <w:u w:val="none"/>
          </w:rPr>
          <w:t>р</w:t>
        </w:r>
        <w:r w:rsidR="00956CBB" w:rsidRPr="00956CBB">
          <w:rPr>
            <w:rStyle w:val="af0"/>
            <w:color w:val="auto"/>
            <w:u w:val="none"/>
          </w:rPr>
          <w:t>е</w:t>
        </w:r>
        <w:r w:rsidRPr="00956CBB">
          <w:rPr>
            <w:rStyle w:val="af0"/>
            <w:color w:val="auto"/>
            <w:u w:val="none"/>
          </w:rPr>
          <w:t>гающи</w:t>
        </w:r>
        <w:r w:rsidR="00956CBB" w:rsidRPr="00956CBB">
          <w:rPr>
            <w:rStyle w:val="af0"/>
            <w:color w:val="auto"/>
            <w:u w:val="none"/>
          </w:rPr>
          <w:t>е</w:t>
        </w:r>
        <w:r w:rsidRPr="00956CBB">
          <w:rPr>
            <w:rStyle w:val="af0"/>
            <w:color w:val="auto"/>
            <w:u w:val="none"/>
          </w:rPr>
          <w:t>,</w:t>
        </w:r>
      </w:hyperlink>
      <w:r w:rsidRPr="00956CBB">
        <w:rPr>
          <w:rStyle w:val="afa"/>
          <w:i w:val="0"/>
          <w:iCs w:val="0"/>
          <w:color w:val="auto"/>
        </w:rPr>
        <w:t xml:space="preserve"> з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>ркальны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>, газоразрядны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 xml:space="preserve">, </w:t>
      </w:r>
      <w:proofErr w:type="spellStart"/>
      <w:r w:rsidRPr="00956CBB">
        <w:rPr>
          <w:rStyle w:val="afa"/>
          <w:i w:val="0"/>
          <w:iCs w:val="0"/>
          <w:color w:val="auto"/>
        </w:rPr>
        <w:t>натривы</w:t>
      </w:r>
      <w:r w:rsidR="00956CBB" w:rsidRPr="00956CBB">
        <w:rPr>
          <w:rStyle w:val="afa"/>
          <w:i w:val="0"/>
          <w:iCs w:val="0"/>
          <w:color w:val="auto"/>
        </w:rPr>
        <w:t>е</w:t>
      </w:r>
      <w:proofErr w:type="spellEnd"/>
      <w:r w:rsidRPr="00956CBB">
        <w:rPr>
          <w:rStyle w:val="afa"/>
          <w:i w:val="0"/>
          <w:iCs w:val="0"/>
          <w:color w:val="auto"/>
        </w:rPr>
        <w:t xml:space="preserve"> высокого давл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>ния, кварц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>во-галог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>нны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 xml:space="preserve"> и пр.</w:t>
      </w:r>
      <w:r w:rsidR="00CA50CF" w:rsidRPr="00956CBB">
        <w:rPr>
          <w:rStyle w:val="afa"/>
          <w:i w:val="0"/>
          <w:iCs w:val="0"/>
          <w:color w:val="auto"/>
        </w:rPr>
        <w:t>,</w:t>
      </w:r>
      <w:r w:rsidRPr="00956CBB">
        <w:rPr>
          <w:rStyle w:val="afa"/>
          <w:i w:val="0"/>
          <w:iCs w:val="0"/>
          <w:color w:val="auto"/>
        </w:rPr>
        <w:t xml:space="preserve"> </w:t>
      </w:r>
      <w:r w:rsidR="00CA50CF" w:rsidRPr="00956CBB">
        <w:rPr>
          <w:rStyle w:val="afa"/>
          <w:i w:val="0"/>
          <w:iCs w:val="0"/>
          <w:color w:val="auto"/>
        </w:rPr>
        <w:t>а</w:t>
      </w:r>
      <w:r w:rsidRPr="00956CBB">
        <w:rPr>
          <w:rStyle w:val="afa"/>
          <w:i w:val="0"/>
          <w:iCs w:val="0"/>
          <w:color w:val="auto"/>
        </w:rPr>
        <w:t xml:space="preserve"> такж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 xml:space="preserve"> различны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 xml:space="preserve"> изд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 xml:space="preserve">лия из </w:t>
      </w:r>
      <w:hyperlink r:id="rId16" w:tooltip="Стекло" w:history="1">
        <w:r w:rsidRPr="00956CBB">
          <w:rPr>
            <w:rStyle w:val="af0"/>
            <w:color w:val="auto"/>
            <w:u w:val="none"/>
          </w:rPr>
          <w:t>ст</w:t>
        </w:r>
        <w:r w:rsidR="00956CBB" w:rsidRPr="00956CBB">
          <w:rPr>
            <w:rStyle w:val="af0"/>
            <w:color w:val="auto"/>
            <w:u w:val="none"/>
          </w:rPr>
          <w:t>е</w:t>
        </w:r>
        <w:r w:rsidRPr="00956CBB">
          <w:rPr>
            <w:rStyle w:val="af0"/>
            <w:color w:val="auto"/>
            <w:u w:val="none"/>
          </w:rPr>
          <w:t>кла</w:t>
        </w:r>
      </w:hyperlink>
      <w:r w:rsidRPr="00956CBB">
        <w:rPr>
          <w:rStyle w:val="afa"/>
          <w:i w:val="0"/>
          <w:iCs w:val="0"/>
          <w:color w:val="auto"/>
        </w:rPr>
        <w:t>, в том числ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 xml:space="preserve"> </w:t>
      </w:r>
      <w:proofErr w:type="spellStart"/>
      <w:r w:rsidRPr="00956CBB">
        <w:rPr>
          <w:rStyle w:val="afa"/>
          <w:i w:val="0"/>
          <w:iCs w:val="0"/>
          <w:color w:val="auto"/>
        </w:rPr>
        <w:t>ст</w:t>
      </w:r>
      <w:r w:rsidR="00956CBB" w:rsidRPr="00956CBB">
        <w:rPr>
          <w:rStyle w:val="afa"/>
          <w:i w:val="0"/>
          <w:iCs w:val="0"/>
          <w:color w:val="auto"/>
        </w:rPr>
        <w:t>е</w:t>
      </w:r>
      <w:r w:rsidRPr="00956CBB">
        <w:rPr>
          <w:rStyle w:val="afa"/>
          <w:i w:val="0"/>
          <w:iCs w:val="0"/>
          <w:color w:val="auto"/>
        </w:rPr>
        <w:t>клотрубки</w:t>
      </w:r>
      <w:proofErr w:type="spellEnd"/>
      <w:r w:rsidRPr="00956CBB">
        <w:rPr>
          <w:rStyle w:val="afa"/>
          <w:i w:val="0"/>
          <w:iCs w:val="0"/>
          <w:color w:val="auto"/>
        </w:rPr>
        <w:t>.</w:t>
      </w:r>
      <w:proofErr w:type="gramEnd"/>
    </w:p>
    <w:p w:rsidR="00520A67" w:rsidRPr="00956CBB" w:rsidRDefault="00520A67" w:rsidP="00293A6B">
      <w:pPr>
        <w:pStyle w:val="a3"/>
        <w:rPr>
          <w:noProof/>
        </w:rPr>
      </w:pPr>
    </w:p>
    <w:p w:rsidR="0028441A" w:rsidRPr="00956CBB" w:rsidRDefault="00520A67" w:rsidP="00DD5D4D">
      <w:pPr>
        <w:pStyle w:val="a3"/>
        <w:ind w:firstLine="0"/>
        <w:jc w:val="center"/>
      </w:pPr>
      <w:r w:rsidRPr="00956CBB">
        <w:rPr>
          <w:noProof/>
          <w:lang w:eastAsia="ru-RU"/>
        </w:rPr>
        <mc:AlternateContent>
          <mc:Choice Requires="wpg">
            <w:drawing>
              <wp:inline distT="0" distB="0" distL="0" distR="0" wp14:anchorId="5AA05485" wp14:editId="53D7596B">
                <wp:extent cx="2880000" cy="359967"/>
                <wp:effectExtent l="0" t="19050" r="34925" b="40640"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2" name="Прямая соединительная линия 2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8" name="Группа 2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9" name="Ромб 1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Ромб 2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Ромб 2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1C0E543" id="Группа 29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">
                <v:line id="Прямая соединительная линия 2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" strokecolor="black [3213]" strokeweight="1pt">
                  <v:stroke joinstyle="miter"/>
                </v:line>
                <v:group id="Группа 2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Ромб 1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" fillcolor="white [3212]" strokecolor="black [3213]" strokeweight="1pt"/>
                  <v:shape id="Ромб 2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" fillcolor="white [3212]" strokecolor="black [3213]" strokeweight="1pt"/>
                  <v:shape id="Ромб 2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" fillcolor="white [3212]" strokecolor="black [3213]" strokeweight="1pt"/>
                </v:group>
                <w10:anchorlock/>
              </v:group>
            </w:pict>
          </mc:Fallback>
        </mc:AlternateContent>
      </w:r>
    </w:p>
    <w:p w:rsidR="00520A67" w:rsidRPr="00956CBB" w:rsidRDefault="00763C35" w:rsidP="00664587">
      <w:pPr>
        <w:pStyle w:val="af8"/>
      </w:pPr>
      <w:r w:rsidRPr="00956CBB">
        <w:br w:type="page"/>
      </w:r>
      <w:r w:rsidR="00664587" w:rsidRPr="00956CBB">
        <w:lastRenderedPageBreak/>
        <w:t>Варочная пан</w:t>
      </w:r>
      <w:r w:rsidR="00956CBB" w:rsidRPr="00956CBB">
        <w:t>е</w:t>
      </w:r>
      <w:r w:rsidR="00664587" w:rsidRPr="00956CBB">
        <w:t xml:space="preserve">ль </w:t>
      </w:r>
      <w:r w:rsidR="00CA50CF" w:rsidRPr="00956CBB">
        <w:br/>
      </w:r>
      <w:r w:rsidR="00664587" w:rsidRPr="00956CBB">
        <w:rPr>
          <w:bCs/>
        </w:rPr>
        <w:t>СВН</w:t>
      </w:r>
      <w:r w:rsidR="00CA50CF" w:rsidRPr="00956CBB">
        <w:rPr>
          <w:bCs/>
        </w:rPr>
        <w:t> </w:t>
      </w:r>
      <w:r w:rsidR="00664587" w:rsidRPr="00956CBB">
        <w:rPr>
          <w:bCs/>
        </w:rPr>
        <w:t>3210</w:t>
      </w:r>
      <w:r w:rsidR="00CA50CF" w:rsidRPr="00956CBB">
        <w:rPr>
          <w:bCs/>
        </w:rPr>
        <w:t> </w:t>
      </w:r>
      <w:r w:rsidR="00664587" w:rsidRPr="00956CBB">
        <w:rPr>
          <w:bCs/>
        </w:rPr>
        <w:t>К21</w:t>
      </w:r>
    </w:p>
    <w:p w:rsidR="00364C83" w:rsidRPr="00956CBB" w:rsidRDefault="00CA50CF" w:rsidP="00364C83">
      <w:pPr>
        <w:pStyle w:val="a3"/>
      </w:pPr>
      <w:r w:rsidRPr="00956CBB">
        <w:rPr>
          <w:noProof/>
          <w:lang w:eastAsia="ru-RU"/>
        </w:rPr>
        <mc:AlternateContent>
          <mc:Choice Requires="wpg">
            <w:drawing>
              <wp:anchor distT="0" distB="0" distL="180340" distR="180340" simplePos="0" relativeHeight="251659264" behindDoc="0" locked="0" layoutInCell="1" allowOverlap="1" wp14:anchorId="078E3551" wp14:editId="75A016ED">
                <wp:simplePos x="0" y="0"/>
                <wp:positionH relativeFrom="margin">
                  <wp:posOffset>3332480</wp:posOffset>
                </wp:positionH>
                <wp:positionV relativeFrom="margin">
                  <wp:posOffset>-4445</wp:posOffset>
                </wp:positionV>
                <wp:extent cx="3239770" cy="2267585"/>
                <wp:effectExtent l="0" t="0" r="17780" b="18415"/>
                <wp:wrapSquare wrapText="bothSides"/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37" name="Прямоугольник: скругленные углы 37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7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8" name="Группа 38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39" name="Ромб 39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" name="Надпись 40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3F28D3" w:rsidRDefault="00761381" w:rsidP="00520A6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6" o:spid="_x0000_s1031" style="position:absolute;left:0;text-align:left;margin-left:262.4pt;margin-top:-.35pt;width:255.1pt;height:178.55pt;z-index:251659264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">
                <v:roundrect id="Прямоугольник: скругленные углы 37" o:spid="_x0000_s103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Mc+sUA&#10;AADbAAAADwAAAGRycy9kb3ducmV2LnhtbESP3WrCQBSE7wu+w3IE7+pGBS3RVRrBHxCKTSuld4fs&#10;aRLMng27q8a37wqFXg4z8w2zWHWmEVdyvrasYDRMQBAXVtdcKvj82Dy/gPABWWNjmRTcycNq2Xta&#10;YKrtjd/pmodSRAj7FBVUIbSplL6oyKAf2pY4ej/WGQxRulJqh7cIN40cJ8lUGqw5LlTY0rqi4pxf&#10;jIL2bRuy/Gt7nHq76zD7PuSnzCk16HevcxCBuvAf/mvvtYLJDB5f4g+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oxz6xQAAANsAAAAPAAAAAAAAAAAAAAAAAJgCAABkcnMv&#10;ZG93bnJldi54bWxQSwUGAAAAAAQABAD1AAAAigMAAAAA&#10;" strokecolor="black [3213]" strokeweight="1pt">
                  <v:fill r:id="rId18" o:title="" recolor="t" rotate="t" type="frame"/>
                  <v:stroke joinstyle="miter"/>
                </v:roundrect>
                <v:group id="Группа 38" o:spid="_x0000_s103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shape id="Ромб 39" o:spid="_x0000_s103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a7hsUA&#10;AADbAAAADwAAAGRycy9kb3ducmV2LnhtbESPQWvCQBSE7wX/w/KEXkrdaEFs6ioiCC1W1Cj0+sg+&#10;k2D2bchuYuyvdwXB4zAz3zDTeWdK0VLtCssKhoMIBHFqdcGZguNh9T4B4TyyxtIyKbiSg/ms9zLF&#10;WNsL76lNfCYChF2MCnLvq1hKl+Zk0A1sRRy8k60N+iDrTOoaLwFuSjmKorE0WHBYyLGiZU7pOWmM&#10;gnHzV1Hys9muJ/Lajv6zZv27e1Pqtd8tvkB46vwz/Gh/awUfn3D/En6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1ruGxQAAANs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40" o:spid="_x0000_s103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Q1ksMA&#10;AADbAAAADwAAAGRycy9kb3ducmV2LnhtbERPy2rCQBTdF/yH4Ra6q5NKFYlOQgiIpbQLrZvubjM3&#10;D8zciZkxSf36zkLo8nDe23QyrRiod41lBS/zCARxYXXDlYLT1+55DcJ5ZI2tZVLwSw7SZPawxVjb&#10;kQ80HH0lQgi7GBXU3nexlK6oyaCb2444cKXtDfoA+0rqHscQblq5iKKVNNhwaKixo7ym4ny8GgXv&#10;+e4TDz8Ls761+f6jzLrL6Xup1NPjlG1AeJr8v/juftMKXsP68CX8AJ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Q1ksMAAADbAAAADwAAAAAAAAAAAAAAAACYAgAAZHJzL2Rv&#10;d25yZXYueG1sUEsFBgAAAAAEAAQA9QAAAIgDAAAAAA==&#10;" filled="f" stroked="f" strokeweight=".5pt">
                    <v:textbox>
                      <w:txbxContent>
                        <w:p w:rsidR="00761381" w:rsidRPr="003F28D3" w:rsidRDefault="00761381" w:rsidP="00520A6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364C83" w:rsidRPr="00956CBB">
        <w:rPr>
          <w:b/>
        </w:rPr>
        <w:t>2. Варочная пан</w:t>
      </w:r>
      <w:r w:rsidR="00956CBB" w:rsidRPr="00956CBB">
        <w:rPr>
          <w:b/>
        </w:rPr>
        <w:t>е</w:t>
      </w:r>
      <w:r w:rsidR="00364C83" w:rsidRPr="00956CBB">
        <w:rPr>
          <w:b/>
        </w:rPr>
        <w:t>ль СВН</w:t>
      </w:r>
      <w:r w:rsidRPr="00956CBB">
        <w:rPr>
          <w:b/>
        </w:rPr>
        <w:t> </w:t>
      </w:r>
      <w:r w:rsidR="00364C83" w:rsidRPr="00956CBB">
        <w:rPr>
          <w:b/>
        </w:rPr>
        <w:t>3210</w:t>
      </w:r>
      <w:r w:rsidRPr="00956CBB">
        <w:rPr>
          <w:b/>
        </w:rPr>
        <w:t> </w:t>
      </w:r>
      <w:r w:rsidR="00364C83" w:rsidRPr="00956CBB">
        <w:rPr>
          <w:b/>
        </w:rPr>
        <w:t>К21</w:t>
      </w:r>
      <w:r w:rsidR="00364C83" w:rsidRPr="00956CBB">
        <w:t xml:space="preserve"> </w:t>
      </w:r>
      <w:r w:rsidR="00364C83" w:rsidRPr="00956CBB">
        <w:rPr>
          <w:b/>
        </w:rPr>
        <w:t>(УП «Г</w:t>
      </w:r>
      <w:r w:rsidR="00956CBB" w:rsidRPr="00956CBB">
        <w:rPr>
          <w:b/>
        </w:rPr>
        <w:t>е</w:t>
      </w:r>
      <w:r w:rsidR="00364C83" w:rsidRPr="00956CBB">
        <w:rPr>
          <w:b/>
        </w:rPr>
        <w:t>ф</w:t>
      </w:r>
      <w:r w:rsidR="00956CBB" w:rsidRPr="00956CBB">
        <w:rPr>
          <w:b/>
        </w:rPr>
        <w:t>е</w:t>
      </w:r>
      <w:r w:rsidR="00364C83" w:rsidRPr="00956CBB">
        <w:rPr>
          <w:b/>
        </w:rPr>
        <w:t>ст-т</w:t>
      </w:r>
      <w:r w:rsidR="00956CBB" w:rsidRPr="00956CBB">
        <w:rPr>
          <w:b/>
        </w:rPr>
        <w:t>е</w:t>
      </w:r>
      <w:r w:rsidR="00364C83" w:rsidRPr="00956CBB">
        <w:rPr>
          <w:b/>
        </w:rPr>
        <w:t>хника», г. Бр</w:t>
      </w:r>
      <w:r w:rsidR="00956CBB" w:rsidRPr="00956CBB">
        <w:rPr>
          <w:b/>
        </w:rPr>
        <w:t>е</w:t>
      </w:r>
      <w:r w:rsidR="00364C83" w:rsidRPr="00956CBB">
        <w:rPr>
          <w:b/>
        </w:rPr>
        <w:t>ст)</w:t>
      </w:r>
      <w:r w:rsidR="00BE22B8" w:rsidRPr="00956CBB">
        <w:t> </w:t>
      </w:r>
      <w:r w:rsidRPr="00956CBB">
        <w:t xml:space="preserve">— </w:t>
      </w:r>
      <w:r w:rsidR="00364C83" w:rsidRPr="00956CBB">
        <w:t>один из видов встраива</w:t>
      </w:r>
      <w:r w:rsidR="00956CBB" w:rsidRPr="00956CBB">
        <w:t>е</w:t>
      </w:r>
      <w:r w:rsidR="00364C83" w:rsidRPr="00956CBB">
        <w:t>мой т</w:t>
      </w:r>
      <w:r w:rsidR="00956CBB" w:rsidRPr="00956CBB">
        <w:t>е</w:t>
      </w:r>
      <w:r w:rsidR="00364C83" w:rsidRPr="00956CBB">
        <w:t>хники, созданной торговой маркой GEFEST.</w:t>
      </w:r>
    </w:p>
    <w:p w:rsidR="00364C83" w:rsidRPr="00956CBB" w:rsidRDefault="00364C83" w:rsidP="00364C83">
      <w:pPr>
        <w:pStyle w:val="a3"/>
      </w:pPr>
      <w:r w:rsidRPr="00956CBB">
        <w:t>Встраива</w:t>
      </w:r>
      <w:r w:rsidR="00956CBB" w:rsidRPr="00956CBB">
        <w:t>е</w:t>
      </w:r>
      <w:r w:rsidRPr="00956CBB">
        <w:t>мая т</w:t>
      </w:r>
      <w:r w:rsidR="00956CBB" w:rsidRPr="00956CBB">
        <w:t>е</w:t>
      </w:r>
      <w:r w:rsidRPr="00956CBB">
        <w:t xml:space="preserve">хника </w:t>
      </w:r>
      <w:r w:rsidR="00BD253A" w:rsidRPr="00956CBB">
        <w:t>«Г</w:t>
      </w:r>
      <w:r w:rsidR="00956CBB" w:rsidRPr="00956CBB">
        <w:t>е</w:t>
      </w:r>
      <w:r w:rsidR="00BD253A" w:rsidRPr="00956CBB">
        <w:t>ф</w:t>
      </w:r>
      <w:r w:rsidR="00956CBB" w:rsidRPr="00956CBB">
        <w:t>е</w:t>
      </w:r>
      <w:r w:rsidR="00BD253A" w:rsidRPr="00956CBB">
        <w:t xml:space="preserve">ст» </w:t>
      </w:r>
      <w:r w:rsidRPr="00956CBB">
        <w:t>им</w:t>
      </w:r>
      <w:r w:rsidR="00956CBB" w:rsidRPr="00956CBB">
        <w:t>ее</w:t>
      </w:r>
      <w:r w:rsidRPr="00956CBB">
        <w:t>т н</w:t>
      </w:r>
      <w:r w:rsidR="00956CBB" w:rsidRPr="00956CBB">
        <w:t>е</w:t>
      </w:r>
      <w:r w:rsidRPr="00956CBB">
        <w:t>сколько пр</w:t>
      </w:r>
      <w:r w:rsidR="00956CBB" w:rsidRPr="00956CBB">
        <w:t>е</w:t>
      </w:r>
      <w:r w:rsidRPr="00956CBB">
        <w:t>имущ</w:t>
      </w:r>
      <w:r w:rsidR="00956CBB" w:rsidRPr="00956CBB">
        <w:t>е</w:t>
      </w:r>
      <w:r w:rsidRPr="00956CBB">
        <w:t>ств, которы</w:t>
      </w:r>
      <w:r w:rsidR="00956CBB" w:rsidRPr="00956CBB">
        <w:t>е</w:t>
      </w:r>
      <w:r w:rsidRPr="00956CBB">
        <w:t xml:space="preserve"> д</w:t>
      </w:r>
      <w:r w:rsidR="00956CBB" w:rsidRPr="00956CBB">
        <w:t>е</w:t>
      </w:r>
      <w:r w:rsidRPr="00956CBB">
        <w:t xml:space="preserve">лают </w:t>
      </w:r>
      <w:r w:rsidR="00956CBB" w:rsidRPr="00956CBB">
        <w:t>е</w:t>
      </w:r>
      <w:r w:rsidR="00BD253A" w:rsidRPr="00956CBB">
        <w:t>ё</w:t>
      </w:r>
      <w:r w:rsidRPr="00956CBB">
        <w:t xml:space="preserve"> популярным выбором для многих пользоват</w:t>
      </w:r>
      <w:r w:rsidR="00956CBB" w:rsidRPr="00956CBB">
        <w:t>е</w:t>
      </w:r>
      <w:r w:rsidRPr="00956CBB">
        <w:t>л</w:t>
      </w:r>
      <w:r w:rsidR="00956CBB" w:rsidRPr="00956CBB">
        <w:t>е</w:t>
      </w:r>
      <w:r w:rsidR="008C2A38" w:rsidRPr="00956CBB">
        <w:t>й:</w:t>
      </w:r>
    </w:p>
    <w:p w:rsidR="00364C83" w:rsidRPr="00956CBB" w:rsidRDefault="00364C83" w:rsidP="00364C83">
      <w:pPr>
        <w:pStyle w:val="a3"/>
        <w:rPr>
          <w:sz w:val="26"/>
          <w:szCs w:val="26"/>
        </w:rPr>
      </w:pPr>
      <w:r w:rsidRPr="00956CBB">
        <w:rPr>
          <w:sz w:val="26"/>
          <w:szCs w:val="26"/>
        </w:rPr>
        <w:t xml:space="preserve">1) </w:t>
      </w:r>
      <w:r w:rsidR="008C2A38" w:rsidRPr="00956CBB">
        <w:rPr>
          <w:sz w:val="26"/>
          <w:szCs w:val="26"/>
        </w:rPr>
        <w:t>э</w:t>
      </w:r>
      <w:r w:rsidRPr="00956CBB">
        <w:rPr>
          <w:sz w:val="26"/>
          <w:szCs w:val="26"/>
        </w:rPr>
        <w:t>ст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тичный дизайн: встраива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мая т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хника гармонично вписыва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тся в инт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рь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 xml:space="preserve">р кухни, создавая 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диный стиль и освобождая пространство. Она позволя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т скрыть оборудовани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 xml:space="preserve"> за фасадами м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б</w:t>
      </w:r>
      <w:r w:rsidR="00956CBB" w:rsidRPr="00956CBB">
        <w:rPr>
          <w:sz w:val="26"/>
          <w:szCs w:val="26"/>
        </w:rPr>
        <w:t>е</w:t>
      </w:r>
      <w:r w:rsidR="008C2A38" w:rsidRPr="00956CBB">
        <w:rPr>
          <w:sz w:val="26"/>
          <w:szCs w:val="26"/>
        </w:rPr>
        <w:t>ли;</w:t>
      </w:r>
    </w:p>
    <w:p w:rsidR="00364C83" w:rsidRPr="00956CBB" w:rsidRDefault="008C2A38" w:rsidP="00364C83">
      <w:pPr>
        <w:pStyle w:val="a3"/>
        <w:rPr>
          <w:sz w:val="26"/>
          <w:szCs w:val="26"/>
        </w:rPr>
      </w:pPr>
      <w:r w:rsidRPr="00956CBB">
        <w:rPr>
          <w:sz w:val="26"/>
          <w:szCs w:val="26"/>
        </w:rPr>
        <w:t>2) э</w:t>
      </w:r>
      <w:r w:rsidR="00364C83" w:rsidRPr="00956CBB">
        <w:rPr>
          <w:sz w:val="26"/>
          <w:szCs w:val="26"/>
        </w:rPr>
        <w:t>кономия пространства: встраива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мы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устройства занимают м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ньш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м</w:t>
      </w:r>
      <w:r w:rsidR="00956CBB" w:rsidRPr="00956CBB">
        <w:rPr>
          <w:sz w:val="26"/>
          <w:szCs w:val="26"/>
        </w:rPr>
        <w:t>е</w:t>
      </w:r>
      <w:r w:rsidR="00BD253A" w:rsidRPr="00956CBB">
        <w:rPr>
          <w:sz w:val="26"/>
          <w:szCs w:val="26"/>
        </w:rPr>
        <w:t>ста и </w:t>
      </w:r>
      <w:r w:rsidR="00364C83" w:rsidRPr="00956CBB">
        <w:rPr>
          <w:sz w:val="26"/>
          <w:szCs w:val="26"/>
        </w:rPr>
        <w:t>позволяют рационально использовать кухонно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пространство, что особ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нно важно в</w:t>
      </w:r>
      <w:r w:rsidR="00BD253A" w:rsidRPr="00956CBB">
        <w:rPr>
          <w:sz w:val="26"/>
          <w:szCs w:val="26"/>
        </w:rPr>
        <w:t> </w:t>
      </w:r>
      <w:r w:rsidR="00364C83" w:rsidRPr="00956CBB">
        <w:rPr>
          <w:sz w:val="26"/>
          <w:szCs w:val="26"/>
        </w:rPr>
        <w:t>н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больших кухнях;</w:t>
      </w:r>
    </w:p>
    <w:p w:rsidR="00364C83" w:rsidRPr="00956CBB" w:rsidRDefault="00364C83" w:rsidP="00364C83">
      <w:pPr>
        <w:pStyle w:val="a3"/>
        <w:rPr>
          <w:sz w:val="26"/>
          <w:szCs w:val="26"/>
        </w:rPr>
      </w:pPr>
      <w:r w:rsidRPr="00956CBB">
        <w:rPr>
          <w:sz w:val="26"/>
          <w:szCs w:val="26"/>
        </w:rPr>
        <w:t xml:space="preserve">3) </w:t>
      </w:r>
      <w:r w:rsidR="008C2A38" w:rsidRPr="00956CBB">
        <w:rPr>
          <w:sz w:val="26"/>
          <w:szCs w:val="26"/>
        </w:rPr>
        <w:t>ф</w:t>
      </w:r>
      <w:r w:rsidRPr="00956CBB">
        <w:rPr>
          <w:sz w:val="26"/>
          <w:szCs w:val="26"/>
        </w:rPr>
        <w:t>ункциональность: т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 xml:space="preserve">хника </w:t>
      </w:r>
      <w:r w:rsidR="008C2A38" w:rsidRPr="00956CBB">
        <w:rPr>
          <w:sz w:val="26"/>
          <w:szCs w:val="26"/>
        </w:rPr>
        <w:t>«Г</w:t>
      </w:r>
      <w:r w:rsidR="00956CBB" w:rsidRPr="00956CBB">
        <w:rPr>
          <w:sz w:val="26"/>
          <w:szCs w:val="26"/>
        </w:rPr>
        <w:t>е</w:t>
      </w:r>
      <w:r w:rsidR="008C2A38" w:rsidRPr="00956CBB">
        <w:rPr>
          <w:sz w:val="26"/>
          <w:szCs w:val="26"/>
        </w:rPr>
        <w:t>ф</w:t>
      </w:r>
      <w:r w:rsidR="00956CBB" w:rsidRPr="00956CBB">
        <w:rPr>
          <w:sz w:val="26"/>
          <w:szCs w:val="26"/>
        </w:rPr>
        <w:t>е</w:t>
      </w:r>
      <w:r w:rsidR="008C2A38" w:rsidRPr="00956CBB">
        <w:rPr>
          <w:sz w:val="26"/>
          <w:szCs w:val="26"/>
        </w:rPr>
        <w:t>ст»</w:t>
      </w:r>
      <w:r w:rsidR="00BD253A" w:rsidRPr="00956CBB">
        <w:rPr>
          <w:sz w:val="26"/>
          <w:szCs w:val="26"/>
        </w:rPr>
        <w:t xml:space="preserve"> </w:t>
      </w:r>
      <w:r w:rsidRPr="00956CBB">
        <w:rPr>
          <w:sz w:val="26"/>
          <w:szCs w:val="26"/>
        </w:rPr>
        <w:t>пр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длага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т широкий ассортим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нт функций и</w:t>
      </w:r>
      <w:r w:rsidR="009F34C9" w:rsidRPr="00956CBB">
        <w:rPr>
          <w:sz w:val="26"/>
          <w:szCs w:val="26"/>
        </w:rPr>
        <w:t> </w:t>
      </w:r>
      <w:r w:rsidRPr="00956CBB">
        <w:rPr>
          <w:sz w:val="26"/>
          <w:szCs w:val="26"/>
        </w:rPr>
        <w:t>р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жимов работы, что позволя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т выбрать устройство, соотв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тствующ</w:t>
      </w:r>
      <w:r w:rsidR="00956CBB" w:rsidRPr="00956CBB">
        <w:rPr>
          <w:sz w:val="26"/>
          <w:szCs w:val="26"/>
        </w:rPr>
        <w:t>ее</w:t>
      </w:r>
      <w:r w:rsidRPr="00956CBB">
        <w:rPr>
          <w:sz w:val="26"/>
          <w:szCs w:val="26"/>
        </w:rPr>
        <w:t xml:space="preserve"> индивидуальным потр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бностям и пр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дпочт</w:t>
      </w:r>
      <w:r w:rsidR="00956CBB" w:rsidRPr="00956CBB">
        <w:rPr>
          <w:sz w:val="26"/>
          <w:szCs w:val="26"/>
        </w:rPr>
        <w:t>е</w:t>
      </w:r>
      <w:r w:rsidR="008C2A38" w:rsidRPr="00956CBB">
        <w:rPr>
          <w:sz w:val="26"/>
          <w:szCs w:val="26"/>
        </w:rPr>
        <w:t>ниям;</w:t>
      </w:r>
    </w:p>
    <w:p w:rsidR="00364C83" w:rsidRPr="00956CBB" w:rsidRDefault="008C2A38" w:rsidP="00364C83">
      <w:pPr>
        <w:pStyle w:val="a3"/>
        <w:rPr>
          <w:sz w:val="26"/>
          <w:szCs w:val="26"/>
        </w:rPr>
      </w:pPr>
      <w:r w:rsidRPr="00956CBB">
        <w:rPr>
          <w:sz w:val="26"/>
          <w:szCs w:val="26"/>
        </w:rPr>
        <w:t>4) к</w:t>
      </w:r>
      <w:r w:rsidR="00364C83" w:rsidRPr="00956CBB">
        <w:rPr>
          <w:sz w:val="26"/>
          <w:szCs w:val="26"/>
        </w:rPr>
        <w:t>ач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ство и над</w:t>
      </w:r>
      <w:r w:rsidRPr="00956CBB">
        <w:rPr>
          <w:sz w:val="26"/>
          <w:szCs w:val="26"/>
        </w:rPr>
        <w:t>ё</w:t>
      </w:r>
      <w:r w:rsidR="00364C83" w:rsidRPr="00956CBB">
        <w:rPr>
          <w:sz w:val="26"/>
          <w:szCs w:val="26"/>
        </w:rPr>
        <w:t xml:space="preserve">жность: </w:t>
      </w:r>
      <w:r w:rsidRPr="00956CBB">
        <w:rPr>
          <w:sz w:val="26"/>
          <w:szCs w:val="26"/>
        </w:rPr>
        <w:t>«Г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ф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ст»</w:t>
      </w:r>
      <w:r w:rsidR="00BE22B8" w:rsidRPr="00956CBB">
        <w:rPr>
          <w:sz w:val="26"/>
          <w:szCs w:val="26"/>
        </w:rPr>
        <w:t> </w:t>
      </w:r>
      <w:r w:rsidR="00CA50CF" w:rsidRPr="00956CBB">
        <w:rPr>
          <w:sz w:val="26"/>
          <w:szCs w:val="26"/>
        </w:rPr>
        <w:t xml:space="preserve">— </w:t>
      </w:r>
      <w:r w:rsidR="00364C83" w:rsidRPr="00956CBB">
        <w:rPr>
          <w:sz w:val="26"/>
          <w:szCs w:val="26"/>
        </w:rPr>
        <w:t>это бр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нд с хорош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й р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путаци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й, который пр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длага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т над</w:t>
      </w:r>
      <w:r w:rsidRPr="00956CBB">
        <w:rPr>
          <w:sz w:val="26"/>
          <w:szCs w:val="26"/>
        </w:rPr>
        <w:t>ё</w:t>
      </w:r>
      <w:r w:rsidR="00364C83" w:rsidRPr="00956CBB">
        <w:rPr>
          <w:sz w:val="26"/>
          <w:szCs w:val="26"/>
        </w:rPr>
        <w:t>жны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и долгов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чны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устройства. Многи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пользоват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ли отм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чают высоко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кач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ство сборки и мат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риалов;</w:t>
      </w:r>
    </w:p>
    <w:p w:rsidR="00364C83" w:rsidRPr="00956CBB" w:rsidRDefault="008C2A38" w:rsidP="00364C83">
      <w:pPr>
        <w:pStyle w:val="a3"/>
        <w:rPr>
          <w:sz w:val="26"/>
          <w:szCs w:val="26"/>
        </w:rPr>
      </w:pPr>
      <w:r w:rsidRPr="00956CBB">
        <w:rPr>
          <w:sz w:val="26"/>
          <w:szCs w:val="26"/>
        </w:rPr>
        <w:t>5) у</w:t>
      </w:r>
      <w:r w:rsidR="00364C83" w:rsidRPr="00956CBB">
        <w:rPr>
          <w:sz w:val="26"/>
          <w:szCs w:val="26"/>
        </w:rPr>
        <w:t>добство в использовании: встраива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мая т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хника часто оснащ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на совр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м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нными т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хнологиями и интуитивно понятными пан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лями управл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ния, что д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ла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т </w:t>
      </w:r>
      <w:r w:rsidR="00956CBB" w:rsidRPr="00956CBB">
        <w:rPr>
          <w:sz w:val="26"/>
          <w:szCs w:val="26"/>
        </w:rPr>
        <w:t>е</w:t>
      </w:r>
      <w:r w:rsidR="00077B66" w:rsidRPr="00956CBB">
        <w:rPr>
          <w:sz w:val="26"/>
          <w:szCs w:val="26"/>
        </w:rPr>
        <w:t>ё</w:t>
      </w:r>
      <w:r w:rsidR="00364C83" w:rsidRPr="00956CBB">
        <w:rPr>
          <w:sz w:val="26"/>
          <w:szCs w:val="26"/>
        </w:rPr>
        <w:t xml:space="preserve"> использовани</w:t>
      </w:r>
      <w:r w:rsidR="00956CBB" w:rsidRPr="00956CBB">
        <w:rPr>
          <w:sz w:val="26"/>
          <w:szCs w:val="26"/>
        </w:rPr>
        <w:t>е</w:t>
      </w:r>
      <w:r w:rsidR="00077B66" w:rsidRPr="00956CBB">
        <w:rPr>
          <w:sz w:val="26"/>
          <w:szCs w:val="26"/>
        </w:rPr>
        <w:t xml:space="preserve"> простым и удобным;</w:t>
      </w:r>
    </w:p>
    <w:p w:rsidR="00364C83" w:rsidRPr="00956CBB" w:rsidRDefault="00077B66" w:rsidP="00364C83">
      <w:pPr>
        <w:pStyle w:val="a3"/>
        <w:rPr>
          <w:sz w:val="26"/>
          <w:szCs w:val="26"/>
        </w:rPr>
      </w:pPr>
      <w:r w:rsidRPr="00956CBB">
        <w:rPr>
          <w:sz w:val="26"/>
          <w:szCs w:val="26"/>
        </w:rPr>
        <w:t xml:space="preserve">6) </w:t>
      </w:r>
      <w:proofErr w:type="spellStart"/>
      <w:r w:rsidRPr="00956CBB">
        <w:rPr>
          <w:sz w:val="26"/>
          <w:szCs w:val="26"/>
        </w:rPr>
        <w:t>э</w:t>
      </w:r>
      <w:r w:rsidR="00364C83" w:rsidRPr="00956CBB">
        <w:rPr>
          <w:sz w:val="26"/>
          <w:szCs w:val="26"/>
        </w:rPr>
        <w:t>н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ргоэфф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ктивность</w:t>
      </w:r>
      <w:proofErr w:type="spellEnd"/>
      <w:r w:rsidR="00364C83" w:rsidRPr="00956CBB">
        <w:rPr>
          <w:sz w:val="26"/>
          <w:szCs w:val="26"/>
        </w:rPr>
        <w:t>: совр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м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нны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мод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ли т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хники </w:t>
      </w:r>
      <w:r w:rsidRPr="00956CBB">
        <w:rPr>
          <w:sz w:val="26"/>
          <w:szCs w:val="26"/>
        </w:rPr>
        <w:t>«Г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ф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ст»</w:t>
      </w:r>
      <w:r w:rsidR="00364C83" w:rsidRPr="00956CBB">
        <w:rPr>
          <w:sz w:val="26"/>
          <w:szCs w:val="26"/>
        </w:rPr>
        <w:t xml:space="preserve"> </w:t>
      </w:r>
      <w:proofErr w:type="spellStart"/>
      <w:r w:rsidR="00364C83" w:rsidRPr="00956CBB">
        <w:rPr>
          <w:sz w:val="26"/>
          <w:szCs w:val="26"/>
        </w:rPr>
        <w:t>эн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ргоэфф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ктивны</w:t>
      </w:r>
      <w:proofErr w:type="spellEnd"/>
      <w:r w:rsidR="00364C83" w:rsidRPr="00956CBB">
        <w:rPr>
          <w:sz w:val="26"/>
          <w:szCs w:val="26"/>
        </w:rPr>
        <w:t>, что позволя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т снизить расходы на эл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ктроэн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ргию;</w:t>
      </w:r>
    </w:p>
    <w:p w:rsidR="00364C83" w:rsidRPr="00956CBB" w:rsidRDefault="00077B66" w:rsidP="00364C83">
      <w:pPr>
        <w:pStyle w:val="a3"/>
        <w:rPr>
          <w:sz w:val="26"/>
          <w:szCs w:val="26"/>
        </w:rPr>
      </w:pPr>
      <w:r w:rsidRPr="00956CBB">
        <w:rPr>
          <w:sz w:val="26"/>
          <w:szCs w:val="26"/>
        </w:rPr>
        <w:t>7) р</w:t>
      </w:r>
      <w:r w:rsidR="00364C83" w:rsidRPr="00956CBB">
        <w:rPr>
          <w:sz w:val="26"/>
          <w:szCs w:val="26"/>
        </w:rPr>
        <w:t>азнообрази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мод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л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й: </w:t>
      </w:r>
      <w:r w:rsidRPr="00956CBB">
        <w:rPr>
          <w:sz w:val="26"/>
          <w:szCs w:val="26"/>
        </w:rPr>
        <w:t>«Г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ф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ст»</w:t>
      </w:r>
      <w:r w:rsidR="00364C83" w:rsidRPr="00956CBB">
        <w:rPr>
          <w:sz w:val="26"/>
          <w:szCs w:val="26"/>
        </w:rPr>
        <w:t xml:space="preserve"> пр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длага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т широкий выбор встраива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мой т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хники, включая плиты, духовки, варочны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пан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ли, посудомо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чны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 xml:space="preserve"> машины и </w:t>
      </w:r>
      <w:r w:rsidR="00364C83" w:rsidRPr="00956CBB">
        <w:rPr>
          <w:sz w:val="26"/>
          <w:szCs w:val="26"/>
        </w:rPr>
        <w:t>холодильники, что позволя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т подобрать вс</w:t>
      </w:r>
      <w:r w:rsidRPr="00956CBB">
        <w:rPr>
          <w:sz w:val="26"/>
          <w:szCs w:val="26"/>
        </w:rPr>
        <w:t>ё</w:t>
      </w:r>
      <w:r w:rsidR="00364C83" w:rsidRPr="00956CBB">
        <w:rPr>
          <w:sz w:val="26"/>
          <w:szCs w:val="26"/>
        </w:rPr>
        <w:t xml:space="preserve"> н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обходимо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для кухни от одного производит</w:t>
      </w:r>
      <w:r w:rsidR="00956CBB" w:rsidRPr="00956CBB">
        <w:rPr>
          <w:sz w:val="26"/>
          <w:szCs w:val="26"/>
        </w:rPr>
        <w:t>е</w:t>
      </w:r>
      <w:r w:rsidRPr="00956CBB">
        <w:rPr>
          <w:sz w:val="26"/>
          <w:szCs w:val="26"/>
        </w:rPr>
        <w:t>ля;</w:t>
      </w:r>
    </w:p>
    <w:p w:rsidR="00364C83" w:rsidRPr="00956CBB" w:rsidRDefault="00077B66" w:rsidP="00364C83">
      <w:pPr>
        <w:pStyle w:val="a3"/>
        <w:rPr>
          <w:sz w:val="26"/>
          <w:szCs w:val="26"/>
        </w:rPr>
      </w:pPr>
      <w:r w:rsidRPr="00956CBB">
        <w:rPr>
          <w:sz w:val="26"/>
          <w:szCs w:val="26"/>
        </w:rPr>
        <w:t>8) с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рвисно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обслуживани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: бр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нд им</w:t>
      </w:r>
      <w:r w:rsidR="00956CBB" w:rsidRPr="00956CBB">
        <w:rPr>
          <w:sz w:val="26"/>
          <w:szCs w:val="26"/>
        </w:rPr>
        <w:t>ее</w:t>
      </w:r>
      <w:r w:rsidR="00364C83" w:rsidRPr="00956CBB">
        <w:rPr>
          <w:sz w:val="26"/>
          <w:szCs w:val="26"/>
        </w:rPr>
        <w:t>т развитую с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ть с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рвисного обслуживания, что об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сп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чива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т подд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ржку пользоват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л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й в случа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 xml:space="preserve"> н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обходимости р</w:t>
      </w:r>
      <w:r w:rsidR="00956CBB" w:rsidRPr="00956CBB">
        <w:rPr>
          <w:sz w:val="26"/>
          <w:szCs w:val="26"/>
        </w:rPr>
        <w:t>е</w:t>
      </w:r>
      <w:r w:rsidR="00364C83" w:rsidRPr="00956CBB">
        <w:rPr>
          <w:sz w:val="26"/>
          <w:szCs w:val="26"/>
        </w:rPr>
        <w:t>монта или обслуживания.</w:t>
      </w:r>
    </w:p>
    <w:p w:rsidR="00364C83" w:rsidRPr="00956CBB" w:rsidRDefault="00364C83" w:rsidP="00364C83">
      <w:pPr>
        <w:pStyle w:val="a3"/>
        <w:rPr>
          <w:rStyle w:val="afb"/>
          <w:i w:val="0"/>
          <w:iCs w:val="0"/>
          <w:color w:val="auto"/>
        </w:rPr>
      </w:pPr>
      <w:r w:rsidRPr="00956CBB">
        <w:rPr>
          <w:rStyle w:val="afb"/>
          <w:i w:val="0"/>
          <w:iCs w:val="0"/>
          <w:color w:val="auto"/>
        </w:rPr>
        <w:t>Основны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направл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ния д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ят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льности группы компаний GEFEST</w:t>
      </w:r>
      <w:r w:rsidR="00BE22B8" w:rsidRPr="00956CBB">
        <w:rPr>
          <w:rStyle w:val="afb"/>
          <w:i w:val="0"/>
          <w:iCs w:val="0"/>
          <w:color w:val="auto"/>
        </w:rPr>
        <w:t> </w:t>
      </w:r>
      <w:r w:rsidR="00CA50CF" w:rsidRPr="00956CBB">
        <w:rPr>
          <w:rStyle w:val="afb"/>
          <w:i w:val="0"/>
          <w:iCs w:val="0"/>
          <w:color w:val="auto"/>
        </w:rPr>
        <w:t xml:space="preserve">— </w:t>
      </w:r>
      <w:r w:rsidRPr="00956CBB">
        <w:rPr>
          <w:rStyle w:val="afb"/>
          <w:i w:val="0"/>
          <w:iCs w:val="0"/>
          <w:color w:val="auto"/>
        </w:rPr>
        <w:t>производство газовых, газоэл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ктрич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ских, эл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ктрич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ских плит, встраива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мой 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хники и</w:t>
      </w:r>
      <w:r w:rsidR="00836EAB" w:rsidRPr="00956CBB">
        <w:rPr>
          <w:rStyle w:val="afb"/>
          <w:i w:val="0"/>
          <w:iCs w:val="0"/>
          <w:color w:val="auto"/>
        </w:rPr>
        <w:t> </w:t>
      </w:r>
      <w:r w:rsidRPr="00956CBB">
        <w:rPr>
          <w:rStyle w:val="afb"/>
          <w:i w:val="0"/>
          <w:iCs w:val="0"/>
          <w:color w:val="auto"/>
        </w:rPr>
        <w:t>воздухоочистит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й. Инт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сно, что 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годно производится 900 000 плит.</w:t>
      </w:r>
    </w:p>
    <w:p w:rsidR="00364C83" w:rsidRPr="00956CBB" w:rsidRDefault="00364C83" w:rsidP="00364C83">
      <w:pPr>
        <w:pStyle w:val="a3"/>
        <w:rPr>
          <w:rStyle w:val="afb"/>
          <w:i w:val="0"/>
          <w:iCs w:val="0"/>
          <w:color w:val="auto"/>
        </w:rPr>
      </w:pPr>
      <w:r w:rsidRPr="00956CBB">
        <w:rPr>
          <w:rStyle w:val="afb"/>
          <w:i w:val="0"/>
          <w:iCs w:val="0"/>
          <w:color w:val="auto"/>
        </w:rPr>
        <w:t>При выбор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эл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ктрич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ской плиты важно учитывать 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сколько ключ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вых крит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в, которы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помогут сд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лать правильный выбор и об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сп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чить удобство в</w:t>
      </w:r>
      <w:r w:rsidR="00836EAB" w:rsidRPr="00956CBB">
        <w:rPr>
          <w:rStyle w:val="afb"/>
          <w:i w:val="0"/>
          <w:iCs w:val="0"/>
          <w:color w:val="auto"/>
        </w:rPr>
        <w:t> </w:t>
      </w:r>
      <w:r w:rsidRPr="00956CBB">
        <w:rPr>
          <w:rStyle w:val="afb"/>
          <w:i w:val="0"/>
          <w:iCs w:val="0"/>
          <w:color w:val="auto"/>
        </w:rPr>
        <w:t>использовании.</w:t>
      </w:r>
    </w:p>
    <w:p w:rsidR="00364C83" w:rsidRPr="00956CBB" w:rsidRDefault="00364C83" w:rsidP="00364C83">
      <w:pPr>
        <w:pStyle w:val="a3"/>
        <w:rPr>
          <w:rStyle w:val="afb"/>
          <w:i w:val="0"/>
          <w:iCs w:val="0"/>
          <w:color w:val="auto"/>
        </w:rPr>
      </w:pPr>
      <w:r w:rsidRPr="00956CBB">
        <w:rPr>
          <w:rStyle w:val="afb"/>
          <w:i w:val="0"/>
          <w:iCs w:val="0"/>
          <w:color w:val="auto"/>
        </w:rPr>
        <w:t>Варочны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пов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рхности могут быть эмалированными или ст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клок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рамич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скими. Эмалированны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пов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рхности бол</w:t>
      </w:r>
      <w:r w:rsidR="00956CBB" w:rsidRPr="00956CBB">
        <w:rPr>
          <w:rStyle w:val="afb"/>
          <w:i w:val="0"/>
          <w:iCs w:val="0"/>
          <w:color w:val="auto"/>
        </w:rPr>
        <w:t>ее</w:t>
      </w:r>
      <w:r w:rsidRPr="00956CBB">
        <w:rPr>
          <w:rStyle w:val="afb"/>
          <w:i w:val="0"/>
          <w:iCs w:val="0"/>
          <w:color w:val="auto"/>
        </w:rPr>
        <w:t xml:space="preserve"> доступны по ц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и пользуются популярностью благодаря сво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й низкой стоимости. Однако они могут быть 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</w:t>
      </w:r>
      <w:r w:rsidR="00956CBB" w:rsidRPr="00956CBB">
        <w:rPr>
          <w:rStyle w:val="afb"/>
          <w:i w:val="0"/>
          <w:iCs w:val="0"/>
          <w:color w:val="auto"/>
        </w:rPr>
        <w:t>ее</w:t>
      </w:r>
      <w:r w:rsidR="00836EAB" w:rsidRPr="00956CBB">
        <w:rPr>
          <w:rStyle w:val="afb"/>
          <w:i w:val="0"/>
          <w:iCs w:val="0"/>
          <w:color w:val="auto"/>
        </w:rPr>
        <w:t xml:space="preserve"> практичными в </w:t>
      </w:r>
      <w:r w:rsidRPr="00956CBB">
        <w:rPr>
          <w:rStyle w:val="afb"/>
          <w:i w:val="0"/>
          <w:iCs w:val="0"/>
          <w:color w:val="auto"/>
        </w:rPr>
        <w:t>уход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и визуально 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</w:t>
      </w:r>
      <w:r w:rsidR="00956CBB" w:rsidRPr="00956CBB">
        <w:rPr>
          <w:rStyle w:val="afb"/>
          <w:i w:val="0"/>
          <w:iCs w:val="0"/>
          <w:color w:val="auto"/>
        </w:rPr>
        <w:t>ее</w:t>
      </w:r>
      <w:r w:rsidRPr="00956CBB">
        <w:rPr>
          <w:rStyle w:val="afb"/>
          <w:i w:val="0"/>
          <w:iCs w:val="0"/>
          <w:color w:val="auto"/>
        </w:rPr>
        <w:t xml:space="preserve"> привл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кат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льными. Ст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клок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рамич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ски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пов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рхности отличаются практичностью, </w:t>
      </w:r>
      <w:proofErr w:type="gramStart"/>
      <w:r w:rsidRPr="00956CBB">
        <w:rPr>
          <w:rStyle w:val="afb"/>
          <w:i w:val="0"/>
          <w:iCs w:val="0"/>
          <w:color w:val="auto"/>
        </w:rPr>
        <w:t>эст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тич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ским вн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шним видом</w:t>
      </w:r>
      <w:proofErr w:type="gramEnd"/>
      <w:r w:rsidRPr="00956CBB">
        <w:rPr>
          <w:rStyle w:val="afb"/>
          <w:i w:val="0"/>
          <w:iCs w:val="0"/>
          <w:color w:val="auto"/>
        </w:rPr>
        <w:t xml:space="preserve"> и простотой в уход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. Они </w:t>
      </w:r>
      <w:r w:rsidRPr="00956CBB">
        <w:rPr>
          <w:rStyle w:val="afb"/>
          <w:i w:val="0"/>
          <w:iCs w:val="0"/>
          <w:color w:val="auto"/>
        </w:rPr>
        <w:lastRenderedPageBreak/>
        <w:t>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гко очищаются и выглядят совр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нно, но их стоимость выш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, что мож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быть важным фактором при выбор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.</w:t>
      </w:r>
    </w:p>
    <w:p w:rsidR="00364C83" w:rsidRPr="00956CBB" w:rsidRDefault="00364C83" w:rsidP="00364C83">
      <w:pPr>
        <w:pStyle w:val="a3"/>
        <w:rPr>
          <w:rStyle w:val="afb"/>
          <w:i w:val="0"/>
          <w:iCs w:val="0"/>
          <w:color w:val="auto"/>
        </w:rPr>
      </w:pPr>
      <w:r w:rsidRPr="00956CBB">
        <w:rPr>
          <w:rStyle w:val="afb"/>
          <w:i w:val="0"/>
          <w:iCs w:val="0"/>
          <w:color w:val="auto"/>
        </w:rPr>
        <w:t>Тип конфорки такж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игра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т важную роль </w:t>
      </w:r>
      <w:r w:rsidR="00DA429C" w:rsidRPr="00956CBB">
        <w:rPr>
          <w:rStyle w:val="afb"/>
          <w:i w:val="0"/>
          <w:iCs w:val="0"/>
          <w:color w:val="auto"/>
        </w:rPr>
        <w:t>при</w:t>
      </w:r>
      <w:r w:rsidRPr="00956CBB">
        <w:rPr>
          <w:rStyle w:val="afb"/>
          <w:i w:val="0"/>
          <w:iCs w:val="0"/>
          <w:color w:val="auto"/>
        </w:rPr>
        <w:t xml:space="preserve"> выбор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. Индукционны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конфорки об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сп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чивают почти мгнов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нно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нагр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вани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, что значит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льно ускоря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проц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сс приготовл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ния пищи. Однако для их использования 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обходима сп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циальная посуда, что мож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потр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бовать дополнит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льных затрат. Совр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нны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эл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ктрич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ски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плиты часто оснащ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ны различными дополнит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льными функциями, которы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д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лают использовани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бол</w:t>
      </w:r>
      <w:r w:rsidR="00956CBB" w:rsidRPr="00956CBB">
        <w:rPr>
          <w:rStyle w:val="afb"/>
          <w:i w:val="0"/>
          <w:iCs w:val="0"/>
          <w:color w:val="auto"/>
        </w:rPr>
        <w:t>ее</w:t>
      </w:r>
      <w:r w:rsidRPr="00956CBB">
        <w:rPr>
          <w:rStyle w:val="afb"/>
          <w:i w:val="0"/>
          <w:iCs w:val="0"/>
          <w:color w:val="auto"/>
        </w:rPr>
        <w:t xml:space="preserve"> удобным: функция быстрого разогр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ва духовки (позволя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быстро подготовить духовку к использованию), индикатор остаточного 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пла (ув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домля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о том, что конфорка вс</w:t>
      </w:r>
      <w:r w:rsidR="00786C30" w:rsidRPr="00956CBB">
        <w:rPr>
          <w:rStyle w:val="afb"/>
          <w:i w:val="0"/>
          <w:iCs w:val="0"/>
          <w:color w:val="auto"/>
        </w:rPr>
        <w:t>ё</w:t>
      </w:r>
      <w:r w:rsidRPr="00956CBB">
        <w:rPr>
          <w:rStyle w:val="afb"/>
          <w:i w:val="0"/>
          <w:iCs w:val="0"/>
          <w:color w:val="auto"/>
        </w:rPr>
        <w:t xml:space="preserve"> 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щ</w:t>
      </w:r>
      <w:r w:rsidR="00786C30" w:rsidRPr="00956CBB">
        <w:rPr>
          <w:rStyle w:val="afb"/>
          <w:i w:val="0"/>
          <w:iCs w:val="0"/>
          <w:color w:val="auto"/>
        </w:rPr>
        <w:t>ё</w:t>
      </w:r>
      <w:r w:rsidRPr="00956CBB">
        <w:rPr>
          <w:rStyle w:val="afb"/>
          <w:i w:val="0"/>
          <w:iCs w:val="0"/>
          <w:color w:val="auto"/>
        </w:rPr>
        <w:t xml:space="preserve"> горячая, что повыша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б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зопасность), блокировка пан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ли управл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ния (защища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от случайного нажатия кнопок). Духовки могут такж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им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ть дополнит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льны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функции, таки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как гриль, конв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кция и 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рхний нагр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ват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льный эл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нт, что улучша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кач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ство приготовл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ния пищи.</w:t>
      </w:r>
    </w:p>
    <w:p w:rsidR="00364C83" w:rsidRPr="00956CBB" w:rsidRDefault="00364C83" w:rsidP="00364C83">
      <w:pPr>
        <w:pStyle w:val="a3"/>
        <w:rPr>
          <w:rStyle w:val="afb"/>
          <w:i w:val="0"/>
          <w:iCs w:val="0"/>
          <w:color w:val="auto"/>
        </w:rPr>
      </w:pPr>
      <w:r w:rsidRPr="00956CBB">
        <w:rPr>
          <w:rStyle w:val="afb"/>
          <w:i w:val="0"/>
          <w:iCs w:val="0"/>
          <w:color w:val="auto"/>
        </w:rPr>
        <w:t>Для упрощ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ния ухода за духовыми шкафами использу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тся сп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циальный мат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риал SMART CERAMIC, который состоит из природных компон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нтов, таких как кварц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вый п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сок, сода, пол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вой шпат, кальций и титан, которы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при плавл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нии образуют прочную к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рамич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скую структуру. Пр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имущ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ства: гладкая пов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рхность пр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дотвраща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накопл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жира и загрязн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ний; частицы пищи 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="004A0346" w:rsidRPr="00956CBB">
        <w:rPr>
          <w:rStyle w:val="afb"/>
          <w:i w:val="0"/>
          <w:iCs w:val="0"/>
          <w:color w:val="auto"/>
        </w:rPr>
        <w:t xml:space="preserve"> прилипают к </w:t>
      </w:r>
      <w:r w:rsidRPr="00956CBB">
        <w:rPr>
          <w:rStyle w:val="afb"/>
          <w:i w:val="0"/>
          <w:iCs w:val="0"/>
          <w:color w:val="auto"/>
        </w:rPr>
        <w:t>ст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нкам, что обл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гча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уборку</w:t>
      </w:r>
      <w:r w:rsidR="00BE22B8" w:rsidRPr="00956CBB">
        <w:rPr>
          <w:rStyle w:val="afb"/>
          <w:i w:val="0"/>
          <w:iCs w:val="0"/>
          <w:color w:val="auto"/>
        </w:rPr>
        <w:t> </w:t>
      </w:r>
      <w:r w:rsidR="00CA50CF" w:rsidRPr="00956CBB">
        <w:rPr>
          <w:rStyle w:val="afb"/>
          <w:i w:val="0"/>
          <w:iCs w:val="0"/>
          <w:color w:val="auto"/>
        </w:rPr>
        <w:t xml:space="preserve">— </w:t>
      </w:r>
      <w:r w:rsidRPr="00956CBB">
        <w:rPr>
          <w:rStyle w:val="afb"/>
          <w:i w:val="0"/>
          <w:iCs w:val="0"/>
          <w:color w:val="auto"/>
        </w:rPr>
        <w:t>достаточно прот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ть влажной салф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ткой; при правильном уход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покрыти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мож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служить бол</w:t>
      </w:r>
      <w:r w:rsidR="00956CBB" w:rsidRPr="00956CBB">
        <w:rPr>
          <w:rStyle w:val="afb"/>
          <w:i w:val="0"/>
          <w:iCs w:val="0"/>
          <w:color w:val="auto"/>
        </w:rPr>
        <w:t>ее</w:t>
      </w:r>
      <w:r w:rsidR="004A0346" w:rsidRPr="00956CBB">
        <w:rPr>
          <w:rStyle w:val="afb"/>
          <w:i w:val="0"/>
          <w:iCs w:val="0"/>
          <w:color w:val="auto"/>
        </w:rPr>
        <w:t xml:space="preserve"> 10 </w:t>
      </w:r>
      <w:r w:rsidRPr="00956CBB">
        <w:rPr>
          <w:rStyle w:val="afb"/>
          <w:i w:val="0"/>
          <w:iCs w:val="0"/>
          <w:color w:val="auto"/>
        </w:rPr>
        <w:t>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б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з пот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ри свойств.</w:t>
      </w:r>
    </w:p>
    <w:p w:rsidR="00364C83" w:rsidRPr="00956CBB" w:rsidRDefault="00364C83" w:rsidP="00364C83">
      <w:pPr>
        <w:pStyle w:val="a3"/>
        <w:rPr>
          <w:rStyle w:val="afb"/>
          <w:i w:val="0"/>
          <w:iCs w:val="0"/>
          <w:color w:val="auto"/>
        </w:rPr>
      </w:pPr>
      <w:r w:rsidRPr="00956CBB">
        <w:rPr>
          <w:rStyle w:val="afb"/>
          <w:i w:val="0"/>
          <w:iCs w:val="0"/>
          <w:color w:val="auto"/>
        </w:rPr>
        <w:t>Как ухаживать за эл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ктроплитой (варочной пан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лью), чтобы изд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прослужило долго? Для быстрого приготовл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ния пищи важно, чтобы посуда им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ла плоско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дно, которо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хорошо прил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га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к пов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рхности конфорки. Диам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тр посуды долж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 соотв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тствовать </w:t>
      </w:r>
      <w:r w:rsidR="004A0346" w:rsidRPr="00956CBB">
        <w:rPr>
          <w:rStyle w:val="afb"/>
          <w:i w:val="0"/>
          <w:iCs w:val="0"/>
          <w:color w:val="auto"/>
        </w:rPr>
        <w:t>диам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="004A0346" w:rsidRPr="00956CBB">
        <w:rPr>
          <w:rStyle w:val="afb"/>
          <w:i w:val="0"/>
          <w:iCs w:val="0"/>
          <w:color w:val="auto"/>
        </w:rPr>
        <w:t xml:space="preserve">тру конфорки </w:t>
      </w:r>
      <w:r w:rsidRPr="00956CBB">
        <w:rPr>
          <w:rStyle w:val="afb"/>
          <w:i w:val="0"/>
          <w:iCs w:val="0"/>
          <w:color w:val="auto"/>
        </w:rPr>
        <w:t>или быть 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много больш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. Это об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сп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чит эфф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ктивную 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плоп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дачу. П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д использовани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м 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обходимо уб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диться, что пов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рхность конфорок и дн</w:t>
      </w:r>
      <w:r w:rsidR="004A0346" w:rsidRPr="00956CBB">
        <w:rPr>
          <w:rStyle w:val="afb"/>
          <w:i w:val="0"/>
          <w:iCs w:val="0"/>
          <w:color w:val="auto"/>
        </w:rPr>
        <w:t>о</w:t>
      </w:r>
      <w:r w:rsidRPr="00956CBB">
        <w:rPr>
          <w:rStyle w:val="afb"/>
          <w:i w:val="0"/>
          <w:iCs w:val="0"/>
          <w:color w:val="auto"/>
        </w:rPr>
        <w:t xml:space="preserve"> посуды чисты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, так как прикип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вшая грязь мож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значит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льно снизить эфф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ктивность нагр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ва. Во вр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мя приготовл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ния 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ком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нду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тся накрывать кастрюли крышками и выбирать таки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жимы работы, чтобы 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приходилось их приоткрывать или снимать, что такж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помож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сохранить 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пло. </w:t>
      </w:r>
      <w:proofErr w:type="gramStart"/>
      <w:r w:rsidRPr="00956CBB">
        <w:rPr>
          <w:rStyle w:val="afb"/>
          <w:i w:val="0"/>
          <w:iCs w:val="0"/>
          <w:color w:val="auto"/>
        </w:rPr>
        <w:t>Экспр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сс-конфорки</w:t>
      </w:r>
      <w:proofErr w:type="gramEnd"/>
      <w:r w:rsidRPr="00956CBB">
        <w:rPr>
          <w:rStyle w:val="afb"/>
          <w:i w:val="0"/>
          <w:iCs w:val="0"/>
          <w:color w:val="auto"/>
        </w:rPr>
        <w:t>, отм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нны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красным кружком, обладают высокой скоростью нагр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ва и им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ют пр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дохранит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льно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устройство, которо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отключа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ток при достиж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нии заданной 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мп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ратуры. Посл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большого сниж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ния т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мп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ратуры конфорка автоматич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ски включится снова. Важно изб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гать 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зкого охлажд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ния горячих конфорок, т.</w:t>
      </w:r>
      <w:r w:rsidR="003A5CDC" w:rsidRPr="00956CBB">
        <w:rPr>
          <w:rStyle w:val="afb"/>
          <w:i w:val="0"/>
          <w:iCs w:val="0"/>
          <w:color w:val="auto"/>
        </w:rPr>
        <w:t> </w:t>
      </w:r>
      <w:r w:rsidRPr="00956CBB">
        <w:rPr>
          <w:rStyle w:val="afb"/>
          <w:i w:val="0"/>
          <w:iCs w:val="0"/>
          <w:color w:val="auto"/>
        </w:rPr>
        <w:t>к. это мож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 прив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сти к их повр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жд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нию</w:t>
      </w:r>
      <w:r w:rsidR="00BE22B8" w:rsidRPr="00956CBB">
        <w:rPr>
          <w:rStyle w:val="afb"/>
          <w:i w:val="0"/>
          <w:iCs w:val="0"/>
          <w:color w:val="auto"/>
        </w:rPr>
        <w:t> </w:t>
      </w:r>
      <w:r w:rsidR="00CA50CF" w:rsidRPr="00956CBB">
        <w:rPr>
          <w:rStyle w:val="afb"/>
          <w:i w:val="0"/>
          <w:iCs w:val="0"/>
          <w:color w:val="auto"/>
        </w:rPr>
        <w:t xml:space="preserve">— </w:t>
      </w:r>
      <w:r w:rsidRPr="00956CBB">
        <w:rPr>
          <w:rStyle w:val="afb"/>
          <w:i w:val="0"/>
          <w:iCs w:val="0"/>
          <w:color w:val="auto"/>
        </w:rPr>
        <w:t>наприм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р, при</w:t>
      </w:r>
      <w:r w:rsidR="003A5CDC" w:rsidRPr="00956CBB">
        <w:rPr>
          <w:rStyle w:val="afb"/>
          <w:i w:val="0"/>
          <w:iCs w:val="0"/>
          <w:color w:val="auto"/>
        </w:rPr>
        <w:t xml:space="preserve"> </w:t>
      </w:r>
      <w:r w:rsidRPr="00956CBB">
        <w:rPr>
          <w:rStyle w:val="afb"/>
          <w:i w:val="0"/>
          <w:iCs w:val="0"/>
          <w:color w:val="auto"/>
        </w:rPr>
        <w:t>попадании холодной жидкости на раскал</w:t>
      </w:r>
      <w:r w:rsidR="003A5CDC" w:rsidRPr="00956CBB">
        <w:rPr>
          <w:rStyle w:val="afb"/>
          <w:i w:val="0"/>
          <w:iCs w:val="0"/>
          <w:color w:val="auto"/>
        </w:rPr>
        <w:t>ё</w:t>
      </w:r>
      <w:r w:rsidRPr="00956CBB">
        <w:rPr>
          <w:rStyle w:val="afb"/>
          <w:i w:val="0"/>
          <w:iCs w:val="0"/>
          <w:color w:val="auto"/>
        </w:rPr>
        <w:t>нны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пов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рхности они могут тр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снуть. Чтобы пр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дотвратить ржавл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ни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конфорок, 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ком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нду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тся ставить</w:t>
      </w:r>
      <w:r w:rsidR="003A5CDC" w:rsidRPr="00956CBB">
        <w:rPr>
          <w:rStyle w:val="afb"/>
          <w:i w:val="0"/>
          <w:iCs w:val="0"/>
          <w:color w:val="auto"/>
        </w:rPr>
        <w:t xml:space="preserve"> на них кастрюли с мокрым дном, а такж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обходимо </w:t>
      </w:r>
      <w:r w:rsidR="003A5CDC" w:rsidRPr="00956CBB">
        <w:rPr>
          <w:rStyle w:val="afb"/>
          <w:i w:val="0"/>
          <w:iCs w:val="0"/>
          <w:color w:val="auto"/>
        </w:rPr>
        <w:t>вс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="003A5CDC" w:rsidRPr="00956CBB">
        <w:rPr>
          <w:rStyle w:val="afb"/>
          <w:i w:val="0"/>
          <w:iCs w:val="0"/>
          <w:color w:val="auto"/>
        </w:rPr>
        <w:t xml:space="preserve">гда </w:t>
      </w:r>
      <w:r w:rsidRPr="00956CBB">
        <w:rPr>
          <w:rStyle w:val="afb"/>
          <w:i w:val="0"/>
          <w:iCs w:val="0"/>
          <w:color w:val="auto"/>
        </w:rPr>
        <w:t>протирать их насухо посл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мытья. При н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обходимости можно быстро подсушить конфорки, включив их на коротко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 xml:space="preserve"> вр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мя.</w:t>
      </w:r>
    </w:p>
    <w:p w:rsidR="00520A67" w:rsidRDefault="00364C83" w:rsidP="00364C83">
      <w:pPr>
        <w:pStyle w:val="a3"/>
      </w:pPr>
      <w:proofErr w:type="spellStart"/>
      <w:proofErr w:type="gramStart"/>
      <w:r w:rsidRPr="00956CBB">
        <w:rPr>
          <w:rStyle w:val="afb"/>
          <w:i w:val="0"/>
          <w:iCs w:val="0"/>
          <w:color w:val="auto"/>
        </w:rPr>
        <w:t>Бо</w:t>
      </w:r>
      <w:r w:rsidR="008468B8" w:rsidRPr="00956CBB">
        <w:rPr>
          <w:rStyle w:val="afb"/>
          <w:i w:val="0"/>
          <w:iCs w:val="0"/>
          <w:color w:val="auto"/>
        </w:rPr>
        <w:t>́</w:t>
      </w:r>
      <w:r w:rsidRPr="00956CBB">
        <w:rPr>
          <w:rStyle w:val="afb"/>
          <w:i w:val="0"/>
          <w:iCs w:val="0"/>
          <w:color w:val="auto"/>
        </w:rPr>
        <w:t>льшая</w:t>
      </w:r>
      <w:proofErr w:type="spellEnd"/>
      <w:proofErr w:type="gramEnd"/>
      <w:r w:rsidRPr="00956CBB">
        <w:rPr>
          <w:rStyle w:val="afb"/>
          <w:i w:val="0"/>
          <w:iCs w:val="0"/>
          <w:color w:val="auto"/>
        </w:rPr>
        <w:t xml:space="preserve"> часть производимой продукции (80</w:t>
      </w:r>
      <w:r w:rsidR="008468B8" w:rsidRPr="00956CBB">
        <w:rPr>
          <w:rStyle w:val="afb"/>
          <w:i w:val="0"/>
          <w:iCs w:val="0"/>
          <w:color w:val="auto"/>
        </w:rPr>
        <w:t> </w:t>
      </w:r>
      <w:r w:rsidRPr="00956CBB">
        <w:rPr>
          <w:rStyle w:val="afb"/>
          <w:i w:val="0"/>
          <w:iCs w:val="0"/>
          <w:color w:val="auto"/>
        </w:rPr>
        <w:t>%) под торговой маркой GEFEST экспортиру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тся за руб</w:t>
      </w:r>
      <w:r w:rsidR="00956CBB" w:rsidRPr="00956CBB">
        <w:rPr>
          <w:rStyle w:val="afb"/>
          <w:i w:val="0"/>
          <w:iCs w:val="0"/>
          <w:color w:val="auto"/>
        </w:rPr>
        <w:t>е</w:t>
      </w:r>
      <w:r w:rsidRPr="00956CBB">
        <w:rPr>
          <w:rStyle w:val="afb"/>
          <w:i w:val="0"/>
          <w:iCs w:val="0"/>
          <w:color w:val="auto"/>
        </w:rPr>
        <w:t>ж.</w:t>
      </w:r>
    </w:p>
    <w:p w:rsidR="00467E5F" w:rsidRPr="00956CBB" w:rsidRDefault="00467E5F" w:rsidP="00364C83">
      <w:pPr>
        <w:pStyle w:val="a3"/>
      </w:pPr>
    </w:p>
    <w:p w:rsidR="00664587" w:rsidRPr="00956CBB" w:rsidRDefault="008468B8" w:rsidP="008468B8">
      <w:pPr>
        <w:pStyle w:val="a3"/>
        <w:jc w:val="center"/>
      </w:pPr>
      <w:r w:rsidRPr="00956CBB">
        <w:rPr>
          <w:noProof/>
          <w:lang w:eastAsia="ru-RU"/>
        </w:rPr>
        <mc:AlternateContent>
          <mc:Choice Requires="wpg">
            <w:drawing>
              <wp:inline distT="0" distB="0" distL="0" distR="0" wp14:anchorId="2FF865E7" wp14:editId="676A2635">
                <wp:extent cx="2880000" cy="359967"/>
                <wp:effectExtent l="0" t="19050" r="34925" b="40640"/>
                <wp:docPr id="226" name="Группа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27" name="Прямая соединительная линия 22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28" name="Группа 22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29" name="Ромб 22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0" name="Ромб 23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1" name="Ромб 23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22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">
                <v:line id="Прямая соединительная линия 227" o:spid="_x0000_s1027" style="position:absolute;flip:y;visibility:visible;mso-wrap-style:square" from="0,1733" to="28800,1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yGL+ccAAADcAAAADwAAAGRycy9kb3ducmV2LnhtbESPT2vCQBTE74LfYXmFXkQ3zaFq6iq2&#10;IKlUCv65eHvNvibB7Nt0d6vx27tCocdhZn7DzBadacSZnK8tK3gaJSCIC6trLhUc9qvhBIQPyBob&#10;y6TgSh4W835vhpm2F97SeRdKESHsM1RQhdBmUvqiIoN+ZFvi6H1bZzBE6UqpHV4i3DQyTZJnabDm&#10;uFBhS28VFafdr1Gwlj8fp1f3VeYTma+Om/HnlPOBUo8P3fIFRKAu/If/2u9aQZqO4X4mHgE5v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LIYv5xwAAANwAAAAPAAAAAAAA&#10;AAAAAAAAAKECAABkcnMvZG93bnJldi54bWxQSwUGAAAAAAQABAD5AAAAlQMAAAAA&#10;" strokecolor="black [3213]" strokeweight="1pt">
                  <v:stroke joinstyle="miter"/>
                </v:line>
                <v:group id="Группа 228" o:spid="_x0000_s1028" style="position:absolute;left:10357;width:7997;height:3599" coordsize="7997,35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<v:shape id="Ромб 229" o:spid="_x0000_s1029" type="#_x0000_t4" style="position:absolute;left:2643;width:2701;height:35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+vdsIA&#10;AADcAAAADwAAAGRycy9kb3ducmV2LnhtbESPzYrCMBSF94LvEK4wO00tOIwdo6gguHCjU9DlpbnT&#10;FJub0EStbz8ZEFwezs/HWax624o7daFxrGA6yUAQV043XCsof3bjLxAhImtsHZOCJwVYLYeDBRba&#10;PfhI91OsRRrhUKACE6MvpAyVIYth4jxx8n5dZzEm2dVSd/hI47aVeZZ9SosNJ4JBT1tD1fV0swmy&#10;Pe8Pm2hm1bMsD/6CtW+Pa6U+Rv36G0SkPr7Dr/ZeK8jzOfyfSUd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n692wgAAANwAAAAPAAAAAAAAAAAAAAAAAJgCAABkcnMvZG93&#10;bnJldi54bWxQSwUGAAAAAAQABAD1AAAAhwMAAAAA&#10;" fillcolor="white [3212]" strokecolor="black [3213]" strokeweight="1pt"/>
                  <v:shape id="Ромб 230" o:spid="_x0000_s1030" type="#_x0000_t4" style="position:absolute;left:6197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yQNsAA&#10;AADcAAAADwAAAGRycy9kb3ducmV2LnhtbERPTWsCMRC9C/0PYYTeNKtFKVujWKHgwYu60B6HzbhZ&#10;3EzCJtX133cOBY+P973aDL5TN+pTG9jAbFqAIq6DbbkxUJ2/Ju+gUka22AUmAw9KsFm/jFZY2nDn&#10;I91OuVESwqlEAy7nWGqdakce0zREYuEuofeYBfaNtj3eJdx3el4US+2xZWlwGGnnqL6efr2U7L73&#10;h8/sFvWjqg7xB5vYHbfGvI6H7QeoTEN+iv/de2tg/ibz5YwcAb3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nyQNsAAAADcAAAADwAAAAAAAAAAAAAAAACYAgAAZHJzL2Rvd25y&#10;ZXYueG1sUEsFBgAAAAAEAAQA9QAAAIUDAAAAAA==&#10;" fillcolor="white [3212]" strokecolor="black [3213]" strokeweight="1pt"/>
                  <v:shape id="Ромб 231" o:spid="_x0000_s1031" type="#_x0000_t4" style="position:absolute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A1rcMA&#10;AADcAAAADwAAAGRycy9kb3ducmV2LnhtbESPX2vCMBTF3wd+h3CFvc20HY5Rm4oKAx980RXm46W5&#10;a8qam9BErd9+EQZ7PJw/P061nuwgrjSG3rGCfJGBIG6d7rlT0Hx+vLyDCBFZ4+CYFNwpwLqePVVY&#10;anfjI11PsRNphEOJCkyMvpQytIYshoXzxMn7dqPFmOTYST3iLY3bQRZZ9iYt9pwIBj3tDLU/p4tN&#10;kN3X/rCNZtnem+bgz9j54bhR6nk+bVYgIk3xP/zX3msFxWsOjzPpCMj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A1rcMAAADcAAAADwAAAAAAAAAAAAAAAACYAgAAZHJzL2Rv&#10;d25yZXYueG1sUEsFBgAAAAAEAAQA9QAAAIgD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664587" w:rsidRPr="00956CBB">
        <w:br w:type="page"/>
      </w:r>
    </w:p>
    <w:p w:rsidR="00664587" w:rsidRPr="00956CBB" w:rsidRDefault="008468B8" w:rsidP="00364C83">
      <w:pPr>
        <w:pStyle w:val="af8"/>
      </w:pPr>
      <w:r w:rsidRPr="00956CBB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1312" behindDoc="0" locked="0" layoutInCell="1" allowOverlap="1" wp14:anchorId="6E48B08B" wp14:editId="75A9B6E9">
                <wp:simplePos x="0" y="0"/>
                <wp:positionH relativeFrom="margin">
                  <wp:posOffset>3356610</wp:posOffset>
                </wp:positionH>
                <wp:positionV relativeFrom="margin">
                  <wp:posOffset>95885</wp:posOffset>
                </wp:positionV>
                <wp:extent cx="3239770" cy="2267585"/>
                <wp:effectExtent l="0" t="0" r="17780" b="18415"/>
                <wp:wrapSquare wrapText="bothSides"/>
                <wp:docPr id="1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" name="Прямоугольник: скругленные углы 2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" name="Группа 3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4" name="Ромб 4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" name="Надпись 5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60509D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" o:spid="_x0000_s1036" style="position:absolute;left:0;text-align:left;margin-left:264.3pt;margin-top:7.55pt;width:255.1pt;height:178.55pt;z-index:251661312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">
                <v:roundrect id="Прямоугольник: скругленные углы 2" o:spid="_x0000_s103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y9i8IA&#10;AADaAAAADwAAAGRycy9kb3ducmV2LnhtbESPS4vCQBCE74L/YegFb2ayCuJGRxFR8Ob7cWwybRLN&#10;9MTMqNl/v7OwsMeiqr6ixtPGlOJFtSssK/iMYhDEqdUFZwoO+2V3CMJ5ZI2lZVLwTQ6mk3ZrjIm2&#10;b97Sa+czESDsElSQe18lUro0J4MushVx8K62NuiDrDOpa3wHuCllL44H0mDBYSHHiuY5pffd0wTK&#10;Y/11Wl/6h6Nc3K5cDs/z7YaV6nw0sxEIT43/D/+1V1pBD36vhBsgJ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LL2LwgAAANoAAAAPAAAAAAAAAAAAAAAAAJgCAABkcnMvZG93&#10;bnJldi54bWxQSwUGAAAAAAQABAD1AAAAhwMAAAAA&#10;" strokecolor="black [3213]" strokeweight="1pt">
                  <v:fill r:id="rId20" o:title="" recolor="t" rotate="t" type="frame"/>
                  <v:stroke joinstyle="miter"/>
                </v:roundrect>
                <v:group id="Группа 3" o:spid="_x0000_s103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shape id="Ромб 4" o:spid="_x0000_s103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i9VMUA&#10;AADaAAAADwAAAGRycy9kb3ducmV2LnhtbESPQWvCQBSE7wX/w/KEXkrdKEVCdBNEEFpsUWPB6yP7&#10;moRm34bsJsb++q5Q6HGYmW+YdTaaRgzUudqygvksAkFcWF1zqeDzvHuOQTiPrLGxTApu5CBLJw9r&#10;TLS98omG3JciQNglqKDyvk2kdEVFBt3MtsTB+7KdQR9kV0rd4TXATSMXUbSUBmsOCxW2tK2o+M57&#10;o2DZX1rK3z4O+1jehsVP2e/fj09KPU7HzQqEp9H/h//ar1rBC9yvhBsg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WL1UxQAAANo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5" o:spid="_x0000_s104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LjT8QA&#10;AADaAAAADwAAAGRycy9kb3ducmV2LnhtbESPT4vCMBTE7wt+h/AEb2u6giJd0yIFUcQ9+Ofi7W3z&#10;bMs2L7WJWvfTG0HwOMzMb5hZ2plaXKl1lWUFX8MIBHFudcWFgsN+8TkF4TyyxtoyKbiTgzTpfcww&#10;1vbGW7rufCEChF2MCkrvm1hKl5dk0A1tQxy8k20N+iDbQuoWbwFuajmKook0WHFYKLGhrKT8b3cx&#10;CtbZ4ge3vyMz/a+z5eY0b86H41ipQb+bf4Pw1Pl3+NVeaQVjeF4JN0A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i40/EAAAA2gAAAA8AAAAAAAAAAAAAAAAAmAIAAGRycy9k&#10;b3ducmV2LnhtbFBLBQYAAAAABAAEAPUAAACJAwAAAAA=&#10;" filled="f" stroked="f" strokeweight=".5pt">
                    <v:textbox>
                      <w:txbxContent>
                        <w:p w:rsidR="00761381" w:rsidRPr="0060509D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267DBC" w:rsidRPr="00956CBB">
        <w:t>Гр</w:t>
      </w:r>
      <w:r w:rsidR="00956CBB" w:rsidRPr="00956CBB">
        <w:t>е</w:t>
      </w:r>
      <w:r w:rsidR="00267DBC" w:rsidRPr="00956CBB">
        <w:t>лка эл</w:t>
      </w:r>
      <w:r w:rsidR="00956CBB" w:rsidRPr="00956CBB">
        <w:t>е</w:t>
      </w:r>
      <w:r w:rsidR="00267DBC" w:rsidRPr="00956CBB">
        <w:t>ктрич</w:t>
      </w:r>
      <w:r w:rsidR="00956CBB" w:rsidRPr="00956CBB">
        <w:t>е</w:t>
      </w:r>
      <w:r w:rsidR="00267DBC" w:rsidRPr="00956CBB">
        <w:t>ская ГЭМР</w:t>
      </w:r>
      <w:r w:rsidR="00BC5DB5" w:rsidRPr="00956CBB">
        <w:t>-</w:t>
      </w:r>
      <w:r w:rsidR="00267DBC" w:rsidRPr="00956CBB">
        <w:t>9</w:t>
      </w:r>
      <w:r w:rsidR="00BC5DB5" w:rsidRPr="00956CBB">
        <w:t>-</w:t>
      </w:r>
      <w:r w:rsidR="00267DBC" w:rsidRPr="00956CBB">
        <w:t>60 (эл</w:t>
      </w:r>
      <w:r w:rsidR="00956CBB" w:rsidRPr="00956CBB">
        <w:t>е</w:t>
      </w:r>
      <w:r w:rsidR="00267DBC" w:rsidRPr="00956CBB">
        <w:t>ктроод</w:t>
      </w:r>
      <w:r w:rsidR="00956CBB" w:rsidRPr="00956CBB">
        <w:t>е</w:t>
      </w:r>
      <w:r w:rsidR="00267DBC" w:rsidRPr="00956CBB">
        <w:t>яло)</w:t>
      </w:r>
    </w:p>
    <w:p w:rsidR="004D1807" w:rsidRPr="00956CBB" w:rsidRDefault="00267DBC" w:rsidP="00430950">
      <w:pPr>
        <w:pStyle w:val="af5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 w:rsidRPr="00956CBB">
        <w:rPr>
          <w:rFonts w:ascii="Times New Roman" w:hAnsi="Times New Roman" w:cs="Times New Roman"/>
          <w:b/>
          <w:sz w:val="28"/>
          <w:szCs w:val="28"/>
        </w:rPr>
        <w:t>3.</w:t>
      </w:r>
      <w:r w:rsidR="00485F06" w:rsidRPr="00956CB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56CBB">
        <w:rPr>
          <w:rFonts w:ascii="Times New Roman" w:hAnsi="Times New Roman" w:cs="Times New Roman"/>
          <w:b/>
          <w:sz w:val="28"/>
          <w:szCs w:val="28"/>
        </w:rPr>
        <w:t>Гр</w:t>
      </w:r>
      <w:r w:rsidR="00956CBB" w:rsidRPr="00956CBB">
        <w:rPr>
          <w:rFonts w:ascii="Times New Roman" w:hAnsi="Times New Roman" w:cs="Times New Roman"/>
          <w:b/>
          <w:sz w:val="28"/>
          <w:szCs w:val="28"/>
        </w:rPr>
        <w:t>е</w:t>
      </w:r>
      <w:r w:rsidRPr="00956CBB">
        <w:rPr>
          <w:rFonts w:ascii="Times New Roman" w:hAnsi="Times New Roman" w:cs="Times New Roman"/>
          <w:b/>
          <w:sz w:val="28"/>
          <w:szCs w:val="28"/>
        </w:rPr>
        <w:t>лка эл</w:t>
      </w:r>
      <w:r w:rsidR="00956CBB" w:rsidRPr="00956CBB">
        <w:rPr>
          <w:rFonts w:ascii="Times New Roman" w:hAnsi="Times New Roman" w:cs="Times New Roman"/>
          <w:b/>
          <w:sz w:val="28"/>
          <w:szCs w:val="28"/>
        </w:rPr>
        <w:t>е</w:t>
      </w:r>
      <w:r w:rsidRPr="00956CBB">
        <w:rPr>
          <w:rFonts w:ascii="Times New Roman" w:hAnsi="Times New Roman" w:cs="Times New Roman"/>
          <w:b/>
          <w:sz w:val="28"/>
          <w:szCs w:val="28"/>
        </w:rPr>
        <w:t>ктрич</w:t>
      </w:r>
      <w:r w:rsidR="00956CBB" w:rsidRPr="00956CBB">
        <w:rPr>
          <w:rFonts w:ascii="Times New Roman" w:hAnsi="Times New Roman" w:cs="Times New Roman"/>
          <w:b/>
          <w:sz w:val="28"/>
          <w:szCs w:val="28"/>
        </w:rPr>
        <w:t>е</w:t>
      </w:r>
      <w:r w:rsidRPr="00956CBB">
        <w:rPr>
          <w:rFonts w:ascii="Times New Roman" w:hAnsi="Times New Roman" w:cs="Times New Roman"/>
          <w:b/>
          <w:sz w:val="28"/>
          <w:szCs w:val="28"/>
        </w:rPr>
        <w:t>ская ГЭМР-9-60 (</w:t>
      </w:r>
      <w:proofErr w:type="spellStart"/>
      <w:r w:rsidRPr="00956CBB">
        <w:rPr>
          <w:rFonts w:ascii="Times New Roman" w:hAnsi="Times New Roman" w:cs="Times New Roman"/>
          <w:b/>
          <w:sz w:val="28"/>
          <w:szCs w:val="28"/>
        </w:rPr>
        <w:t>эл</w:t>
      </w:r>
      <w:r w:rsidR="00956CBB" w:rsidRPr="00956CBB">
        <w:rPr>
          <w:rFonts w:ascii="Times New Roman" w:hAnsi="Times New Roman" w:cs="Times New Roman"/>
          <w:b/>
          <w:sz w:val="28"/>
          <w:szCs w:val="28"/>
        </w:rPr>
        <w:t>е</w:t>
      </w:r>
      <w:r w:rsidRPr="00956CBB">
        <w:rPr>
          <w:rFonts w:ascii="Times New Roman" w:hAnsi="Times New Roman" w:cs="Times New Roman"/>
          <w:b/>
          <w:sz w:val="28"/>
          <w:szCs w:val="28"/>
        </w:rPr>
        <w:t>ктроод</w:t>
      </w:r>
      <w:r w:rsidR="00956CBB" w:rsidRPr="00956CBB">
        <w:rPr>
          <w:rFonts w:ascii="Times New Roman" w:hAnsi="Times New Roman" w:cs="Times New Roman"/>
          <w:b/>
          <w:sz w:val="28"/>
          <w:szCs w:val="28"/>
        </w:rPr>
        <w:t>е</w:t>
      </w:r>
      <w:r w:rsidRPr="00956CBB">
        <w:rPr>
          <w:rFonts w:ascii="Times New Roman" w:hAnsi="Times New Roman" w:cs="Times New Roman"/>
          <w:b/>
          <w:sz w:val="28"/>
          <w:szCs w:val="28"/>
        </w:rPr>
        <w:t>яло</w:t>
      </w:r>
      <w:proofErr w:type="spellEnd"/>
      <w:r w:rsidRPr="00956CBB">
        <w:rPr>
          <w:rFonts w:ascii="Times New Roman" w:hAnsi="Times New Roman" w:cs="Times New Roman"/>
          <w:b/>
          <w:sz w:val="28"/>
          <w:szCs w:val="28"/>
        </w:rPr>
        <w:t>)</w:t>
      </w:r>
      <w:r w:rsidRPr="00956CBB">
        <w:rPr>
          <w:rFonts w:ascii="Times New Roman" w:hAnsi="Times New Roman" w:cs="Times New Roman"/>
          <w:sz w:val="28"/>
          <w:szCs w:val="28"/>
        </w:rPr>
        <w:t xml:space="preserve"> </w:t>
      </w:r>
      <w:r w:rsidRPr="00956CBB">
        <w:rPr>
          <w:rFonts w:ascii="Times New Roman" w:hAnsi="Times New Roman" w:cs="Times New Roman"/>
          <w:b/>
          <w:sz w:val="28"/>
          <w:szCs w:val="28"/>
        </w:rPr>
        <w:t>(</w:t>
      </w:r>
      <w:hyperlink r:id="rId21" w:history="1">
        <w:r w:rsidRPr="00956CBB">
          <w:rPr>
            <w:rStyle w:val="af0"/>
            <w:rFonts w:ascii="Times New Roman" w:hAnsi="Times New Roman" w:cs="Times New Roman"/>
            <w:b/>
            <w:bCs/>
            <w:color w:val="auto"/>
            <w:sz w:val="28"/>
            <w:szCs w:val="28"/>
            <w:u w:val="none"/>
            <w:shd w:val="clear" w:color="auto" w:fill="FEFEFE"/>
          </w:rPr>
          <w:t>ОАО «Бр</w:t>
        </w:r>
        <w:r w:rsidR="00956CBB" w:rsidRPr="00956CBB">
          <w:rPr>
            <w:rStyle w:val="af0"/>
            <w:rFonts w:ascii="Times New Roman" w:hAnsi="Times New Roman" w:cs="Times New Roman"/>
            <w:b/>
            <w:bCs/>
            <w:color w:val="auto"/>
            <w:sz w:val="28"/>
            <w:szCs w:val="28"/>
            <w:u w:val="none"/>
            <w:shd w:val="clear" w:color="auto" w:fill="FEFEFE"/>
          </w:rPr>
          <w:t>е</w:t>
        </w:r>
        <w:r w:rsidRPr="00956CBB">
          <w:rPr>
            <w:rStyle w:val="af0"/>
            <w:rFonts w:ascii="Times New Roman" w:hAnsi="Times New Roman" w:cs="Times New Roman"/>
            <w:b/>
            <w:bCs/>
            <w:color w:val="auto"/>
            <w:sz w:val="28"/>
            <w:szCs w:val="28"/>
            <w:u w:val="none"/>
            <w:shd w:val="clear" w:color="auto" w:fill="FEFEFE"/>
          </w:rPr>
          <w:t>стский радиот</w:t>
        </w:r>
        <w:r w:rsidR="00956CBB" w:rsidRPr="00956CBB">
          <w:rPr>
            <w:rStyle w:val="af0"/>
            <w:rFonts w:ascii="Times New Roman" w:hAnsi="Times New Roman" w:cs="Times New Roman"/>
            <w:b/>
            <w:bCs/>
            <w:color w:val="auto"/>
            <w:sz w:val="28"/>
            <w:szCs w:val="28"/>
            <w:u w:val="none"/>
            <w:shd w:val="clear" w:color="auto" w:fill="FEFEFE"/>
          </w:rPr>
          <w:t>е</w:t>
        </w:r>
        <w:r w:rsidRPr="00956CBB">
          <w:rPr>
            <w:rStyle w:val="af0"/>
            <w:rFonts w:ascii="Times New Roman" w:hAnsi="Times New Roman" w:cs="Times New Roman"/>
            <w:b/>
            <w:bCs/>
            <w:color w:val="auto"/>
            <w:sz w:val="28"/>
            <w:szCs w:val="28"/>
            <w:u w:val="none"/>
            <w:shd w:val="clear" w:color="auto" w:fill="FEFEFE"/>
          </w:rPr>
          <w:t>хнич</w:t>
        </w:r>
        <w:r w:rsidR="00956CBB" w:rsidRPr="00956CBB">
          <w:rPr>
            <w:rStyle w:val="af0"/>
            <w:rFonts w:ascii="Times New Roman" w:hAnsi="Times New Roman" w:cs="Times New Roman"/>
            <w:b/>
            <w:bCs/>
            <w:color w:val="auto"/>
            <w:sz w:val="28"/>
            <w:szCs w:val="28"/>
            <w:u w:val="none"/>
            <w:shd w:val="clear" w:color="auto" w:fill="FEFEFE"/>
          </w:rPr>
          <w:t>е</w:t>
        </w:r>
        <w:r w:rsidRPr="00956CBB">
          <w:rPr>
            <w:rStyle w:val="af0"/>
            <w:rFonts w:ascii="Times New Roman" w:hAnsi="Times New Roman" w:cs="Times New Roman"/>
            <w:b/>
            <w:bCs/>
            <w:color w:val="auto"/>
            <w:sz w:val="28"/>
            <w:szCs w:val="28"/>
            <w:u w:val="none"/>
            <w:shd w:val="clear" w:color="auto" w:fill="FEFEFE"/>
          </w:rPr>
          <w:t>ский завод»</w:t>
        </w:r>
      </w:hyperlink>
      <w:r w:rsidRPr="00956CBB">
        <w:rPr>
          <w:rFonts w:ascii="Times New Roman" w:hAnsi="Times New Roman" w:cs="Times New Roman"/>
          <w:b/>
          <w:sz w:val="28"/>
          <w:szCs w:val="28"/>
        </w:rPr>
        <w:t>, г.</w:t>
      </w:r>
      <w:r w:rsidR="00BC5DB5" w:rsidRPr="00956CBB">
        <w:rPr>
          <w:rFonts w:ascii="Times New Roman" w:hAnsi="Times New Roman" w:cs="Times New Roman"/>
          <w:b/>
          <w:sz w:val="28"/>
          <w:szCs w:val="28"/>
        </w:rPr>
        <w:t> </w:t>
      </w:r>
      <w:r w:rsidRPr="00956CBB">
        <w:rPr>
          <w:rFonts w:ascii="Times New Roman" w:hAnsi="Times New Roman" w:cs="Times New Roman"/>
          <w:b/>
          <w:sz w:val="28"/>
          <w:szCs w:val="28"/>
        </w:rPr>
        <w:t>Бр</w:t>
      </w:r>
      <w:r w:rsidR="00956CBB" w:rsidRPr="00956CBB">
        <w:rPr>
          <w:rFonts w:ascii="Times New Roman" w:hAnsi="Times New Roman" w:cs="Times New Roman"/>
          <w:b/>
          <w:sz w:val="28"/>
          <w:szCs w:val="28"/>
        </w:rPr>
        <w:t>е</w:t>
      </w:r>
      <w:r w:rsidRPr="00956CBB">
        <w:rPr>
          <w:rFonts w:ascii="Times New Roman" w:hAnsi="Times New Roman" w:cs="Times New Roman"/>
          <w:b/>
          <w:sz w:val="28"/>
          <w:szCs w:val="28"/>
        </w:rPr>
        <w:t>ст)</w:t>
      </w:r>
      <w:r w:rsidRPr="00956CBB">
        <w:rPr>
          <w:rFonts w:ascii="Times New Roman" w:hAnsi="Times New Roman" w:cs="Times New Roman"/>
          <w:sz w:val="28"/>
          <w:szCs w:val="28"/>
        </w:rPr>
        <w:t xml:space="preserve"> становится всё бол</w:t>
      </w:r>
      <w:r w:rsidR="00956CBB" w:rsidRPr="00956CBB">
        <w:rPr>
          <w:rFonts w:ascii="Times New Roman" w:hAnsi="Times New Roman" w:cs="Times New Roman"/>
          <w:sz w:val="28"/>
          <w:szCs w:val="28"/>
        </w:rPr>
        <w:t>ее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популярной во вс</w:t>
      </w:r>
      <w:r w:rsidR="004D1807" w:rsidRPr="00956CBB">
        <w:rPr>
          <w:rFonts w:ascii="Times New Roman" w:hAnsi="Times New Roman" w:cs="Times New Roman"/>
          <w:sz w:val="28"/>
          <w:szCs w:val="28"/>
        </w:rPr>
        <w:t>ё</w:t>
      </w:r>
      <w:r w:rsidRPr="00956CBB">
        <w:rPr>
          <w:rFonts w:ascii="Times New Roman" w:hAnsi="Times New Roman" w:cs="Times New Roman"/>
          <w:sz w:val="28"/>
          <w:szCs w:val="28"/>
        </w:rPr>
        <w:t>м мир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, особ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нно ср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ди дачников, которы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ищут способы экономии на отопл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нии. Вм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сто того чтобы тратить д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ньги на дрова или эл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ктрообогр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ват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ли, многи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выбирают </w:t>
      </w:r>
      <w:proofErr w:type="spellStart"/>
      <w:r w:rsidRPr="00956CBB">
        <w:rPr>
          <w:rFonts w:ascii="Times New Roman" w:hAnsi="Times New Roman" w:cs="Times New Roman"/>
          <w:sz w:val="28"/>
          <w:szCs w:val="28"/>
        </w:rPr>
        <w:t>эл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ктроод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яла</w:t>
      </w:r>
      <w:proofErr w:type="spellEnd"/>
      <w:r w:rsidRPr="00956CBB">
        <w:rPr>
          <w:rFonts w:ascii="Times New Roman" w:hAnsi="Times New Roman" w:cs="Times New Roman"/>
          <w:sz w:val="28"/>
          <w:szCs w:val="28"/>
        </w:rPr>
        <w:t>, которы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потр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бляют значит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льно м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ньш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эн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ргии. </w:t>
      </w:r>
    </w:p>
    <w:p w:rsidR="00267DBC" w:rsidRPr="00956CBB" w:rsidRDefault="00267DBC" w:rsidP="00430950">
      <w:pPr>
        <w:pStyle w:val="af5"/>
        <w:ind w:firstLine="3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6CBB">
        <w:rPr>
          <w:rFonts w:ascii="Times New Roman" w:hAnsi="Times New Roman" w:cs="Times New Roman"/>
          <w:sz w:val="28"/>
          <w:szCs w:val="28"/>
        </w:rPr>
        <w:t>Использовани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6CBB">
        <w:rPr>
          <w:rFonts w:ascii="Times New Roman" w:hAnsi="Times New Roman" w:cs="Times New Roman"/>
          <w:sz w:val="28"/>
          <w:szCs w:val="28"/>
        </w:rPr>
        <w:t>эл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ктроод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яла</w:t>
      </w:r>
      <w:proofErr w:type="spellEnd"/>
      <w:r w:rsidRPr="00956CBB">
        <w:rPr>
          <w:rFonts w:ascii="Times New Roman" w:hAnsi="Times New Roman" w:cs="Times New Roman"/>
          <w:sz w:val="28"/>
          <w:szCs w:val="28"/>
        </w:rPr>
        <w:t xml:space="preserve"> оч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нь просто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. За 20 мин до того, как планиру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чь спать, достаточно подключить шнур к роз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тк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и установить п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ключат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ль на цифру</w:t>
      </w:r>
      <w:r w:rsidR="0065476C" w:rsidRPr="00956CBB">
        <w:rPr>
          <w:rFonts w:ascii="Times New Roman" w:hAnsi="Times New Roman" w:cs="Times New Roman"/>
          <w:sz w:val="28"/>
          <w:szCs w:val="28"/>
        </w:rPr>
        <w:t> </w:t>
      </w:r>
      <w:r w:rsidRPr="00956CBB">
        <w:rPr>
          <w:rFonts w:ascii="Times New Roman" w:hAnsi="Times New Roman" w:cs="Times New Roman"/>
          <w:sz w:val="28"/>
          <w:szCs w:val="28"/>
        </w:rPr>
        <w:t>«2», что соотв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тству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 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жиму максимальной мощности. Ч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="004D1807" w:rsidRPr="00956CBB">
        <w:rPr>
          <w:rFonts w:ascii="Times New Roman" w:hAnsi="Times New Roman" w:cs="Times New Roman"/>
          <w:sz w:val="28"/>
          <w:szCs w:val="28"/>
        </w:rPr>
        <w:t>з 20–</w:t>
      </w:r>
      <w:r w:rsidRPr="00956CBB">
        <w:rPr>
          <w:rFonts w:ascii="Times New Roman" w:hAnsi="Times New Roman" w:cs="Times New Roman"/>
          <w:sz w:val="28"/>
          <w:szCs w:val="28"/>
        </w:rPr>
        <w:t>30</w:t>
      </w:r>
      <w:r w:rsidR="0065476C" w:rsidRPr="00956CBB">
        <w:rPr>
          <w:rFonts w:ascii="Times New Roman" w:hAnsi="Times New Roman" w:cs="Times New Roman"/>
          <w:sz w:val="28"/>
          <w:szCs w:val="28"/>
        </w:rPr>
        <w:t> </w:t>
      </w:r>
      <w:r w:rsidRPr="00956CBB">
        <w:rPr>
          <w:rFonts w:ascii="Times New Roman" w:hAnsi="Times New Roman" w:cs="Times New Roman"/>
          <w:sz w:val="28"/>
          <w:szCs w:val="28"/>
        </w:rPr>
        <w:t>мин, когда пост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ль достаточно нагр</w:t>
      </w:r>
      <w:r w:rsidR="00956CBB" w:rsidRPr="00956CBB">
        <w:rPr>
          <w:rFonts w:ascii="Times New Roman" w:hAnsi="Times New Roman" w:cs="Times New Roman"/>
          <w:sz w:val="28"/>
          <w:szCs w:val="28"/>
        </w:rPr>
        <w:t>ее</w:t>
      </w:r>
      <w:r w:rsidRPr="00956CBB">
        <w:rPr>
          <w:rFonts w:ascii="Times New Roman" w:hAnsi="Times New Roman" w:cs="Times New Roman"/>
          <w:sz w:val="28"/>
          <w:szCs w:val="28"/>
        </w:rPr>
        <w:t>тся, п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ключат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ль можно п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в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сти в 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="0065476C" w:rsidRPr="00956CBB">
        <w:rPr>
          <w:rFonts w:ascii="Times New Roman" w:hAnsi="Times New Roman" w:cs="Times New Roman"/>
          <w:sz w:val="28"/>
          <w:szCs w:val="28"/>
        </w:rPr>
        <w:t>жим </w:t>
      </w:r>
      <w:r w:rsidRPr="00956CBB">
        <w:rPr>
          <w:rFonts w:ascii="Times New Roman" w:hAnsi="Times New Roman" w:cs="Times New Roman"/>
          <w:sz w:val="28"/>
          <w:szCs w:val="28"/>
        </w:rPr>
        <w:t>«1», чтобы подд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рживать комфортную 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мп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ратуру. Чтобы выключить устройство, нужно просто установить п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ключат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ль в позицию «0».</w:t>
      </w:r>
    </w:p>
    <w:p w:rsidR="00267DBC" w:rsidRPr="00956CBB" w:rsidRDefault="00267DBC" w:rsidP="00430950">
      <w:pPr>
        <w:pStyle w:val="af5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 w:rsidRPr="00956CBB">
        <w:rPr>
          <w:rFonts w:ascii="Times New Roman" w:hAnsi="Times New Roman" w:cs="Times New Roman"/>
          <w:sz w:val="28"/>
          <w:szCs w:val="28"/>
        </w:rPr>
        <w:t>Одной из ключ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вых особ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нност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й </w:t>
      </w:r>
      <w:proofErr w:type="spellStart"/>
      <w:r w:rsidRPr="00956CBB">
        <w:rPr>
          <w:rFonts w:ascii="Times New Roman" w:hAnsi="Times New Roman" w:cs="Times New Roman"/>
          <w:sz w:val="28"/>
          <w:szCs w:val="28"/>
        </w:rPr>
        <w:t>эл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ктроод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яла</w:t>
      </w:r>
      <w:proofErr w:type="spellEnd"/>
      <w:r w:rsidRPr="00956CBB">
        <w:rPr>
          <w:rFonts w:ascii="Times New Roman" w:hAnsi="Times New Roman" w:cs="Times New Roman"/>
          <w:sz w:val="28"/>
          <w:szCs w:val="28"/>
        </w:rPr>
        <w:t xml:space="preserve"> явля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тся использовани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угл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родной нити в 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го конструкции. Эта нить, в отличи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от м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таллич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ских эл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м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нтов, н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д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формиру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тся, что позволя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 б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з пробл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м над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вать на од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яло пост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льно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б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ль</w:t>
      </w:r>
      <w:r w:rsidR="004D1807" w:rsidRPr="00956CBB">
        <w:rPr>
          <w:rFonts w:ascii="Times New Roman" w:hAnsi="Times New Roman" w:cs="Times New Roman"/>
          <w:sz w:val="28"/>
          <w:szCs w:val="28"/>
        </w:rPr>
        <w:t>ё</w:t>
      </w:r>
      <w:r w:rsidRPr="00956CBB">
        <w:rPr>
          <w:rFonts w:ascii="Times New Roman" w:hAnsi="Times New Roman" w:cs="Times New Roman"/>
          <w:sz w:val="28"/>
          <w:szCs w:val="28"/>
        </w:rPr>
        <w:t xml:space="preserve"> и подв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ргать 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го сухой чистк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.</w:t>
      </w:r>
    </w:p>
    <w:p w:rsidR="00267DBC" w:rsidRPr="00956CBB" w:rsidRDefault="00267DBC" w:rsidP="00430950">
      <w:pPr>
        <w:pStyle w:val="af5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 w:rsidRPr="00956CBB">
        <w:rPr>
          <w:rFonts w:ascii="Times New Roman" w:hAnsi="Times New Roman" w:cs="Times New Roman"/>
          <w:sz w:val="28"/>
          <w:szCs w:val="28"/>
        </w:rPr>
        <w:t>Эл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ктрогр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лка такж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пр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дназнач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на для 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ч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бных ц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й в домашних условиях. Сов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рш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нная 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хнология производства включа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 встро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нную сист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му 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рмор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гуляции, которая об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сп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чива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 стабильную 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мп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ратуру нагр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ва</w:t>
      </w:r>
      <w:r w:rsidR="0065476C" w:rsidRPr="00956CBB">
        <w:rPr>
          <w:rFonts w:ascii="Times New Roman" w:hAnsi="Times New Roman" w:cs="Times New Roman"/>
          <w:sz w:val="28"/>
          <w:szCs w:val="28"/>
        </w:rPr>
        <w:t>ния</w:t>
      </w:r>
      <w:r w:rsidRPr="00956CBB">
        <w:rPr>
          <w:rFonts w:ascii="Times New Roman" w:hAnsi="Times New Roman" w:cs="Times New Roman"/>
          <w:sz w:val="28"/>
          <w:szCs w:val="28"/>
        </w:rPr>
        <w:t xml:space="preserve"> и</w:t>
      </w:r>
      <w:r w:rsidR="0065476C" w:rsidRPr="00956CBB">
        <w:rPr>
          <w:rFonts w:ascii="Times New Roman" w:hAnsi="Times New Roman" w:cs="Times New Roman"/>
          <w:sz w:val="28"/>
          <w:szCs w:val="28"/>
        </w:rPr>
        <w:t> </w:t>
      </w:r>
      <w:r w:rsidRPr="00956CBB">
        <w:rPr>
          <w:rFonts w:ascii="Times New Roman" w:hAnsi="Times New Roman" w:cs="Times New Roman"/>
          <w:sz w:val="28"/>
          <w:szCs w:val="28"/>
        </w:rPr>
        <w:t>исключа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 возможность п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гр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ва. Устройство им</w:t>
      </w:r>
      <w:r w:rsidR="00956CBB" w:rsidRPr="00956CBB">
        <w:rPr>
          <w:rFonts w:ascii="Times New Roman" w:hAnsi="Times New Roman" w:cs="Times New Roman"/>
          <w:sz w:val="28"/>
          <w:szCs w:val="28"/>
        </w:rPr>
        <w:t>ее</w:t>
      </w:r>
      <w:r w:rsidRPr="00956CBB">
        <w:rPr>
          <w:rFonts w:ascii="Times New Roman" w:hAnsi="Times New Roman" w:cs="Times New Roman"/>
          <w:sz w:val="28"/>
          <w:szCs w:val="28"/>
        </w:rPr>
        <w:t>т два 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жима работы: рабочий нагр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в и ускор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нный разогр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в. Во втором 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жим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вр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мя нагр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ва пов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рхности </w:t>
      </w:r>
      <w:proofErr w:type="spellStart"/>
      <w:r w:rsidRPr="00956CBB">
        <w:rPr>
          <w:rFonts w:ascii="Times New Roman" w:hAnsi="Times New Roman" w:cs="Times New Roman"/>
          <w:sz w:val="28"/>
          <w:szCs w:val="28"/>
        </w:rPr>
        <w:t>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плоэл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м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нта</w:t>
      </w:r>
      <w:proofErr w:type="spellEnd"/>
      <w:r w:rsidRPr="00956CBB">
        <w:rPr>
          <w:rFonts w:ascii="Times New Roman" w:hAnsi="Times New Roman" w:cs="Times New Roman"/>
          <w:sz w:val="28"/>
          <w:szCs w:val="28"/>
        </w:rPr>
        <w:t xml:space="preserve"> до рабоч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й т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мп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ратуры составля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>т н</w:t>
      </w:r>
      <w:r w:rsidR="00956CBB" w:rsidRPr="00956CBB">
        <w:rPr>
          <w:rFonts w:ascii="Times New Roman" w:hAnsi="Times New Roman" w:cs="Times New Roman"/>
          <w:sz w:val="28"/>
          <w:szCs w:val="28"/>
        </w:rPr>
        <w:t>е</w:t>
      </w:r>
      <w:r w:rsidRPr="00956CBB">
        <w:rPr>
          <w:rFonts w:ascii="Times New Roman" w:hAnsi="Times New Roman" w:cs="Times New Roman"/>
          <w:sz w:val="28"/>
          <w:szCs w:val="28"/>
        </w:rPr>
        <w:t xml:space="preserve"> бол</w:t>
      </w:r>
      <w:r w:rsidR="00956CBB" w:rsidRPr="00956CBB">
        <w:rPr>
          <w:rFonts w:ascii="Times New Roman" w:hAnsi="Times New Roman" w:cs="Times New Roman"/>
          <w:sz w:val="28"/>
          <w:szCs w:val="28"/>
        </w:rPr>
        <w:t>ее</w:t>
      </w:r>
      <w:r w:rsidR="0065476C" w:rsidRPr="00956CBB">
        <w:rPr>
          <w:rFonts w:ascii="Times New Roman" w:hAnsi="Times New Roman" w:cs="Times New Roman"/>
          <w:sz w:val="28"/>
          <w:szCs w:val="28"/>
        </w:rPr>
        <w:t> </w:t>
      </w:r>
      <w:r w:rsidRPr="00956CBB">
        <w:rPr>
          <w:rFonts w:ascii="Times New Roman" w:hAnsi="Times New Roman" w:cs="Times New Roman"/>
          <w:sz w:val="28"/>
          <w:szCs w:val="28"/>
        </w:rPr>
        <w:t>10 мин.</w:t>
      </w:r>
    </w:p>
    <w:p w:rsidR="00664587" w:rsidRPr="00956CBB" w:rsidRDefault="00267DBC" w:rsidP="00430950">
      <w:pPr>
        <w:pStyle w:val="a3"/>
        <w:rPr>
          <w:noProof/>
        </w:rPr>
      </w:pPr>
      <w:r w:rsidRPr="00956CBB">
        <w:rPr>
          <w:rFonts w:cs="Times New Roman"/>
        </w:rPr>
        <w:t>Что каса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тся вн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шн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го вида гр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лки, он соотв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тству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т совр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м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нным тр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бованиям эст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 xml:space="preserve">тики. Для 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ё пошива использу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тся высокопрочная ткань</w:t>
      </w:r>
      <w:r w:rsidR="00C03518" w:rsidRPr="00956CBB">
        <w:rPr>
          <w:rFonts w:cs="Times New Roman"/>
        </w:rPr>
        <w:t xml:space="preserve"> — </w:t>
      </w:r>
      <w:r w:rsidRPr="00956CBB">
        <w:rPr>
          <w:rFonts w:cs="Times New Roman"/>
        </w:rPr>
        <w:t>бязь</w:t>
      </w:r>
      <w:r w:rsidR="00C03518" w:rsidRPr="00956CBB">
        <w:rPr>
          <w:rFonts w:cs="Times New Roman"/>
        </w:rPr>
        <w:t xml:space="preserve"> — </w:t>
      </w:r>
      <w:r w:rsidRPr="00956CBB">
        <w:rPr>
          <w:rFonts w:cs="Times New Roman"/>
        </w:rPr>
        <w:t>различных расцв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ток, что д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ла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 xml:space="preserve">т 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ё н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 xml:space="preserve"> только функциональной, но и привл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кат</w:t>
      </w:r>
      <w:r w:rsidR="00956CBB" w:rsidRPr="00956CBB">
        <w:rPr>
          <w:rFonts w:cs="Times New Roman"/>
        </w:rPr>
        <w:t>е</w:t>
      </w:r>
      <w:r w:rsidRPr="00956CBB">
        <w:rPr>
          <w:rFonts w:cs="Times New Roman"/>
        </w:rPr>
        <w:t>льной.</w:t>
      </w:r>
    </w:p>
    <w:p w:rsidR="00467E5F" w:rsidRDefault="00467E5F" w:rsidP="00267DBC">
      <w:pPr>
        <w:pStyle w:val="a3"/>
        <w:ind w:firstLine="0"/>
        <w:jc w:val="center"/>
      </w:pPr>
    </w:p>
    <w:p w:rsidR="00267DBC" w:rsidRPr="00956CBB" w:rsidRDefault="00664587" w:rsidP="00267DBC">
      <w:pPr>
        <w:pStyle w:val="a3"/>
        <w:ind w:firstLine="0"/>
        <w:jc w:val="center"/>
      </w:pPr>
      <w:r w:rsidRPr="00956CBB">
        <w:rPr>
          <w:noProof/>
          <w:lang w:eastAsia="ru-RU"/>
        </w:rPr>
        <mc:AlternateContent>
          <mc:Choice Requires="wpg">
            <w:drawing>
              <wp:inline distT="0" distB="0" distL="0" distR="0" wp14:anchorId="0ADAF093" wp14:editId="0C4BE87C">
                <wp:extent cx="2880000" cy="359967"/>
                <wp:effectExtent l="0" t="19050" r="34925" b="40640"/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7" name="Прямая соединительная линия 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" name="Группа 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9" name="Ромб 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" name="Ромб 1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Ромб 1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A3F22BE" id="Группа 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">
                <v:line id="Прямая соединительная линия 7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" strokecolor="black [3213]" strokeweight="1pt">
                  <v:stroke joinstyle="miter"/>
                </v:line>
                <v:group id="Группа 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Ромб 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" fillcolor="white [3212]" strokecolor="black [3213]" strokeweight="1pt"/>
                  <v:shape id="Ромб 1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" fillcolor="white [3212]" strokecolor="black [3213]" strokeweight="1pt"/>
                  <v:shape id="Ромб 1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="00267DBC" w:rsidRPr="00956CBB">
        <w:br w:type="page"/>
      </w:r>
    </w:p>
    <w:p w:rsidR="00B3605C" w:rsidRPr="00956CBB" w:rsidRDefault="00B3605C" w:rsidP="00B3605C">
      <w:pPr>
        <w:pStyle w:val="af8"/>
        <w:jc w:val="center"/>
        <w:rPr>
          <w:rFonts w:ascii="Times New Roman" w:hAnsi="Times New Roman" w:cs="Times New Roman"/>
          <w:b/>
          <w:color w:val="auto"/>
        </w:rPr>
      </w:pPr>
      <w:r w:rsidRPr="00956CBB">
        <w:rPr>
          <w:rFonts w:ascii="Times New Roman" w:hAnsi="Times New Roman" w:cs="Times New Roman"/>
          <w:b/>
          <w:color w:val="auto"/>
        </w:rPr>
        <w:lastRenderedPageBreak/>
        <w:t>Вит</w:t>
      </w:r>
      <w:r w:rsidR="00956CBB" w:rsidRPr="00956CBB">
        <w:rPr>
          <w:rFonts w:ascii="Times New Roman" w:hAnsi="Times New Roman" w:cs="Times New Roman"/>
          <w:b/>
          <w:color w:val="auto"/>
        </w:rPr>
        <w:t>е</w:t>
      </w:r>
      <w:r w:rsidRPr="00956CBB">
        <w:rPr>
          <w:rFonts w:ascii="Times New Roman" w:hAnsi="Times New Roman" w:cs="Times New Roman"/>
          <w:b/>
          <w:color w:val="auto"/>
        </w:rPr>
        <w:t>бская область</w:t>
      </w:r>
    </w:p>
    <w:p w:rsidR="00267DBC" w:rsidRPr="00956CBB" w:rsidRDefault="00B3605C" w:rsidP="00267DBC">
      <w:pPr>
        <w:pStyle w:val="af8"/>
      </w:pPr>
      <w:r w:rsidRPr="00956CBB">
        <w:rPr>
          <w:lang w:eastAsia="ru-RU"/>
        </w:rPr>
        <mc:AlternateContent>
          <mc:Choice Requires="wpg">
            <w:drawing>
              <wp:anchor distT="0" distB="0" distL="180340" distR="180340" simplePos="0" relativeHeight="251708416" behindDoc="0" locked="0" layoutInCell="1" allowOverlap="1" wp14:anchorId="57228F8C" wp14:editId="63E9D808">
                <wp:simplePos x="0" y="0"/>
                <wp:positionH relativeFrom="margin">
                  <wp:posOffset>3258185</wp:posOffset>
                </wp:positionH>
                <wp:positionV relativeFrom="margin">
                  <wp:posOffset>457200</wp:posOffset>
                </wp:positionV>
                <wp:extent cx="3239770" cy="2267585"/>
                <wp:effectExtent l="0" t="0" r="17780" b="18415"/>
                <wp:wrapSquare wrapText="bothSides"/>
                <wp:docPr id="43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44" name="Прямоугольник: скругленные углы 13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2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5" name="Группа 45"/>
                        <wpg:cNvGrpSpPr/>
                        <wpg:grpSpPr>
                          <a:xfrm>
                            <a:off x="95001" y="209906"/>
                            <a:ext cx="638247" cy="512644"/>
                            <a:chOff x="-64488" y="61050"/>
                            <a:chExt cx="638247" cy="512644"/>
                          </a:xfrm>
                        </wpg:grpSpPr>
                        <wps:wsp>
                          <wps:cNvPr id="46" name="Ромб 46"/>
                          <wps:cNvSpPr/>
                          <wps:spPr>
                            <a:xfrm rot="16200000">
                              <a:off x="29" y="-36"/>
                              <a:ext cx="509213" cy="638247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6" name="Надпись 16"/>
                          <wps:cNvSpPr txBox="1"/>
                          <wps:spPr>
                            <a:xfrm rot="16200000"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60509D" w:rsidRDefault="00761381" w:rsidP="00B3605C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3" o:spid="_x0000_s1041" style="position:absolute;left:0;text-align:left;margin-left:256.55pt;margin-top:36pt;width:255.1pt;height:178.55pt;z-index:251708416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">
                <v:roundrect id="Прямоугольник: скругленные углы 13" o:spid="_x0000_s104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25NcQA&#10;AADbAAAADwAAAGRycy9kb3ducmV2LnhtbESP3YrCMBSE74V9h3AWvBFN/UGW2lQWQRAWBd2Kt8fm&#10;bFtsTkoTtfv2RhC8HGbmGyZZdqYWN2pdZVnBeBSBIM6trrhQkP2uh18gnEfWWFsmBf/kYJl+9BKM&#10;tb3znm4HX4gAYRejgtL7JpbS5SUZdCPbEAfvz7YGfZBtIXWL9wA3tZxE0VwarDgslNjQqqT8crga&#10;BefT6ri92s16nk2zwXb3c7yQHivV/+y+FyA8df4dfrU3WsFsBs8v4QfI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duTXEAAAA2wAAAA8AAAAAAAAAAAAAAAAAmAIAAGRycy9k&#10;b3ducmV2LnhtbFBLBQYAAAAABAAEAPUAAACJAwAAAAA=&#10;" strokecolor="black [3213]" strokeweight="1pt">
                  <v:fill r:id="rId23" o:title="" recolor="t" rotate="t" type="frame"/>
                  <v:stroke joinstyle="miter"/>
                </v:roundrect>
                <v:group id="Группа 45" o:spid="_x0000_s1043" style="position:absolute;left:950;top:2099;width:6382;height:5126" coordorigin="-644,610" coordsize="6382,51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<v:shape id="Ромб 46" o:spid="_x0000_s1044" type="#_x0000_t4" style="position:absolute;left:1;top:-1;width:5092;height:6381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l1Z8AA&#10;AADbAAAADwAAAGRycy9kb3ducmV2LnhtbESPQYvCMBSE74L/IbwFb5pWFpGusbjqildt8fxo3rbF&#10;5qUkUeu/N8LCHoeZ+YZZ5YPpxJ2cby0rSGcJCOLK6pZrBWXxM12C8AFZY2eZFDzJQ74ej1aYafvg&#10;E93PoRYRwj5DBU0IfSalrxoy6Ge2J47er3UGQ5SultrhI8JNJ+dJspAGW44LDfa0bai6nm9GQfvU&#10;u/13eqkOZeG25uaPWFysUpOPYfMFItAQ/sN/7aNW8LmA95f4A+T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ul1Z8AAAADbAAAADwAAAAAAAAAAAAAAAACYAgAAZHJzL2Rvd25y&#10;ZXYueG1sUEsFBgAAAAAEAAQA9QAAAIUDAAAAAA==&#10;" fillcolor="#c00000" strokecolor="#f2f2f2 [3052]" strokeweight="2.25pt">
                    <v:shadow on="t" color="black [3213]" opacity="26214f" offset=".34742mm,.06125mm"/>
                  </v:shape>
                  <v:shape id="Надпись 16" o:spid="_x0000_s1045" type="#_x0000_t202" style="position:absolute;left:71;top:1000;width:4953;height:4173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XnIMYA&#10;AADcAAAADwAAAGRycy9kb3ducmV2LnhtbESPQWvCQBSE74L/YXlCb80mgYqNWSUIYj14aFqox2f2&#10;maTNvg3Zrcb++m6h4HGYmW+YfD2aTlxocK1lBUkUgyCurG65VvD+tn1cgHAeWWNnmRTcyMF6NZ3k&#10;mGl75Ve6lL4WAcIuQwWN930mpasaMugi2xMH72wHgz7IoZZ6wGuAm06mcTyXBlsOCw32tGmo+iq/&#10;jYJP407Pix9KPordzaSH8tjvd1aph9lYLEF4Gv09/N9+0QrSpzn8nQ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gXnIMYAAADcAAAADwAAAAAAAAAAAAAAAACYAgAAZHJz&#10;L2Rvd25yZXYueG1sUEsFBgAAAAAEAAQA9QAAAIsDAAAAAA==&#10;" filled="f" stroked="f" strokeweight=".5pt">
                    <v:textbox>
                      <w:txbxContent>
                        <w:p w:rsidR="00761381" w:rsidRPr="0060509D" w:rsidRDefault="00761381" w:rsidP="00B3605C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267DBC" w:rsidRPr="00956CBB">
        <w:t>Эл</w:t>
      </w:r>
      <w:r w:rsidR="00956CBB" w:rsidRPr="00956CBB">
        <w:t>е</w:t>
      </w:r>
      <w:r w:rsidR="00267DBC" w:rsidRPr="00956CBB">
        <w:t>ктрозарядная станция</w:t>
      </w:r>
      <w:r w:rsidRPr="00956CBB">
        <w:t xml:space="preserve"> </w:t>
      </w:r>
    </w:p>
    <w:p w:rsidR="00267DBC" w:rsidRPr="00956CBB" w:rsidRDefault="00B3605C" w:rsidP="00267DBC">
      <w:pPr>
        <w:pStyle w:val="a3"/>
        <w:rPr>
          <w:sz w:val="27"/>
          <w:szCs w:val="27"/>
        </w:rPr>
      </w:pPr>
      <w:r w:rsidRPr="00956CBB">
        <w:rPr>
          <w:b/>
          <w:sz w:val="27"/>
          <w:szCs w:val="27"/>
        </w:rPr>
        <w:t>4</w:t>
      </w:r>
      <w:r w:rsidR="00267DBC" w:rsidRPr="00956CBB">
        <w:rPr>
          <w:b/>
          <w:sz w:val="27"/>
          <w:szCs w:val="27"/>
        </w:rPr>
        <w:t xml:space="preserve">. </w:t>
      </w:r>
      <w:proofErr w:type="spellStart"/>
      <w:r w:rsidR="00267DBC" w:rsidRPr="00956CBB">
        <w:rPr>
          <w:b/>
          <w:sz w:val="27"/>
          <w:szCs w:val="27"/>
        </w:rPr>
        <w:t>Эл</w:t>
      </w:r>
      <w:r w:rsidR="00956CBB" w:rsidRPr="00956CBB">
        <w:rPr>
          <w:b/>
          <w:sz w:val="27"/>
          <w:szCs w:val="27"/>
        </w:rPr>
        <w:t>е</w:t>
      </w:r>
      <w:r w:rsidR="00267DBC" w:rsidRPr="00956CBB">
        <w:rPr>
          <w:b/>
          <w:sz w:val="27"/>
          <w:szCs w:val="27"/>
        </w:rPr>
        <w:t>ктрозарядная</w:t>
      </w:r>
      <w:proofErr w:type="spellEnd"/>
      <w:r w:rsidR="00267DBC" w:rsidRPr="00956CBB">
        <w:rPr>
          <w:b/>
          <w:sz w:val="27"/>
          <w:szCs w:val="27"/>
        </w:rPr>
        <w:t xml:space="preserve"> станция (ОАО «Витязь», г. Вит</w:t>
      </w:r>
      <w:r w:rsidR="00956CBB" w:rsidRPr="00956CBB">
        <w:rPr>
          <w:b/>
          <w:sz w:val="27"/>
          <w:szCs w:val="27"/>
        </w:rPr>
        <w:t>е</w:t>
      </w:r>
      <w:r w:rsidR="00267DBC" w:rsidRPr="00956CBB">
        <w:rPr>
          <w:b/>
          <w:sz w:val="27"/>
          <w:szCs w:val="27"/>
        </w:rPr>
        <w:t xml:space="preserve">бск) </w:t>
      </w:r>
      <w:r w:rsidR="00267DBC" w:rsidRPr="00956CBB">
        <w:rPr>
          <w:sz w:val="27"/>
          <w:szCs w:val="27"/>
        </w:rPr>
        <w:t>создана одним из в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дущих поставщиков зарядных станций для эл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ктромобил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й в Б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ларуси. На завод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 xml:space="preserve"> им</w:t>
      </w:r>
      <w:r w:rsidR="00956CBB" w:rsidRPr="00956CBB">
        <w:rPr>
          <w:sz w:val="27"/>
          <w:szCs w:val="27"/>
        </w:rPr>
        <w:t>ее</w:t>
      </w:r>
      <w:r w:rsidR="00267DBC" w:rsidRPr="00956CBB">
        <w:rPr>
          <w:sz w:val="27"/>
          <w:szCs w:val="27"/>
        </w:rPr>
        <w:t>тся н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обходимо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 xml:space="preserve"> оборудовани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 xml:space="preserve"> для сборки продукции, и для этой ц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ли был оборудован сп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циальный ц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х. За посл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дни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 xml:space="preserve"> н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сколько л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т колич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ство эл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ктромобил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й в стран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 xml:space="preserve"> удвоилось, и б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лорусски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 xml:space="preserve"> автолюбит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ли начали приобр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тать автомобили различных производит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л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й, включая ам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рикански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 xml:space="preserve">, 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вроп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йски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, китайски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 xml:space="preserve"> и кор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йски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 xml:space="preserve"> мод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ли. Это создаёт н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>обходимость учитывать разны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 xml:space="preserve"> конфигурации и стандарты при производств</w:t>
      </w:r>
      <w:r w:rsidR="00956CBB" w:rsidRPr="00956CBB">
        <w:rPr>
          <w:sz w:val="27"/>
          <w:szCs w:val="27"/>
        </w:rPr>
        <w:t>е</w:t>
      </w:r>
      <w:r w:rsidR="00267DBC" w:rsidRPr="00956CBB">
        <w:rPr>
          <w:sz w:val="27"/>
          <w:szCs w:val="27"/>
        </w:rPr>
        <w:t xml:space="preserve"> зарядных станций.</w:t>
      </w:r>
    </w:p>
    <w:p w:rsidR="00267DBC" w:rsidRPr="00956CBB" w:rsidRDefault="00267DBC" w:rsidP="00267DBC">
      <w:pPr>
        <w:pStyle w:val="a3"/>
        <w:rPr>
          <w:sz w:val="27"/>
          <w:szCs w:val="27"/>
        </w:rPr>
      </w:pPr>
      <w:r w:rsidRPr="00956CBB">
        <w:rPr>
          <w:sz w:val="27"/>
          <w:szCs w:val="27"/>
        </w:rPr>
        <w:t>Эл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ктрозарядны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станции условно д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лятся </w:t>
      </w:r>
      <w:proofErr w:type="gramStart"/>
      <w:r w:rsidRPr="00956CBB">
        <w:rPr>
          <w:sz w:val="27"/>
          <w:szCs w:val="27"/>
        </w:rPr>
        <w:t>на</w:t>
      </w:r>
      <w:proofErr w:type="gramEnd"/>
      <w:r w:rsidRPr="00956CBB">
        <w:rPr>
          <w:sz w:val="27"/>
          <w:szCs w:val="27"/>
        </w:rPr>
        <w:t xml:space="preserve"> м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дл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нны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и быстры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в зависимости от их мощности. М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дл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нны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станции пр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дназнач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ны для длит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льной зарядки, наприм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р, на ночь. Это удобно для </w:t>
      </w:r>
      <w:proofErr w:type="gramStart"/>
      <w:r w:rsidRPr="00956CBB">
        <w:rPr>
          <w:sz w:val="27"/>
          <w:szCs w:val="27"/>
        </w:rPr>
        <w:t>городских</w:t>
      </w:r>
      <w:proofErr w:type="gramEnd"/>
      <w:r w:rsidRPr="00956CBB">
        <w:rPr>
          <w:sz w:val="27"/>
          <w:szCs w:val="27"/>
        </w:rPr>
        <w:t xml:space="preserve"> автовлад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льц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в, которы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могут оставить автомобиль на зарядк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посл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рабоч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го дня и забрать 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го с полной батар</w:t>
      </w:r>
      <w:r w:rsidR="00956CBB" w:rsidRPr="00956CBB">
        <w:rPr>
          <w:sz w:val="27"/>
          <w:szCs w:val="27"/>
        </w:rPr>
        <w:t>ее</w:t>
      </w:r>
      <w:r w:rsidRPr="00956CBB">
        <w:rPr>
          <w:sz w:val="27"/>
          <w:szCs w:val="27"/>
        </w:rPr>
        <w:t>й утром. М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дл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нная </w:t>
      </w:r>
      <w:proofErr w:type="gramStart"/>
      <w:r w:rsidRPr="00956CBB">
        <w:rPr>
          <w:sz w:val="27"/>
          <w:szCs w:val="27"/>
        </w:rPr>
        <w:t>зарядка</w:t>
      </w:r>
      <w:proofErr w:type="gramEnd"/>
      <w:r w:rsidRPr="00956CBB">
        <w:rPr>
          <w:sz w:val="27"/>
          <w:szCs w:val="27"/>
        </w:rPr>
        <w:t xml:space="preserve"> такж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бол</w:t>
      </w:r>
      <w:r w:rsidR="00956CBB" w:rsidRPr="00956CBB">
        <w:rPr>
          <w:sz w:val="27"/>
          <w:szCs w:val="27"/>
        </w:rPr>
        <w:t>ее</w:t>
      </w:r>
      <w:r w:rsidRPr="00956CBB">
        <w:rPr>
          <w:sz w:val="27"/>
          <w:szCs w:val="27"/>
        </w:rPr>
        <w:t xml:space="preserve"> щадящая для батар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и, что способству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т продл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нию срока службы эл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ктротранспорта. Таки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станции устанавливаются в спальных микрорайонах, чтобы автовлад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льцы могли удобно заряжать свои машины рядом с</w:t>
      </w:r>
      <w:r w:rsidR="00430950" w:rsidRPr="00956CBB">
        <w:rPr>
          <w:sz w:val="27"/>
          <w:szCs w:val="27"/>
        </w:rPr>
        <w:t> </w:t>
      </w:r>
      <w:r w:rsidRPr="00956CBB">
        <w:rPr>
          <w:sz w:val="27"/>
          <w:szCs w:val="27"/>
        </w:rPr>
        <w:t>домом. В новых строит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льных про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ктах т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п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рь обязат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льно пр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дусмотр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но м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сто для </w:t>
      </w:r>
      <w:proofErr w:type="spellStart"/>
      <w:r w:rsidRPr="00956CBB">
        <w:rPr>
          <w:sz w:val="27"/>
          <w:szCs w:val="27"/>
        </w:rPr>
        <w:t>эл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ктрозарядных</w:t>
      </w:r>
      <w:proofErr w:type="spellEnd"/>
      <w:r w:rsidRPr="00956CBB">
        <w:rPr>
          <w:sz w:val="27"/>
          <w:szCs w:val="27"/>
        </w:rPr>
        <w:t xml:space="preserve"> станций на парковках.</w:t>
      </w:r>
    </w:p>
    <w:p w:rsidR="00267DBC" w:rsidRPr="00956CBB" w:rsidRDefault="00267DBC" w:rsidP="00267DBC">
      <w:pPr>
        <w:pStyle w:val="a3"/>
        <w:rPr>
          <w:sz w:val="27"/>
          <w:szCs w:val="27"/>
        </w:rPr>
      </w:pPr>
      <w:r w:rsidRPr="00956CBB">
        <w:rPr>
          <w:sz w:val="27"/>
          <w:szCs w:val="27"/>
        </w:rPr>
        <w:t>Завод «Витязь» такж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производит быстры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зарядны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станции, которы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устанавливаются на м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ждународных трассах. Эти станции позволяют водит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лям быстро пополнить заряд во вр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мя п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рыва, наприм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р, за чашкой коф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на заправк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. Быстры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зарядны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станции особ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нно важны для грузовиков на эл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ктротяг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и эл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ктробусов, которы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всё чащ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появляются в городах.</w:t>
      </w:r>
    </w:p>
    <w:p w:rsidR="00267DBC" w:rsidRPr="00956CBB" w:rsidRDefault="00267DBC" w:rsidP="00267DBC">
      <w:pPr>
        <w:pStyle w:val="a3"/>
        <w:rPr>
          <w:sz w:val="27"/>
          <w:szCs w:val="27"/>
        </w:rPr>
      </w:pPr>
      <w:r w:rsidRPr="00956CBB">
        <w:rPr>
          <w:sz w:val="27"/>
          <w:szCs w:val="27"/>
        </w:rPr>
        <w:t>На завод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выпускаются станции, способны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одновр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м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нно заряжать один или два автомобиля. В Вит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бск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уж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установл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ны н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сколько таких станций возл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пр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дприятия и крупных торговых ц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нтров. Главный конструктор завода отм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тил, что для расшир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ния инфраструктуры </w:t>
      </w:r>
      <w:proofErr w:type="spellStart"/>
      <w:r w:rsidRPr="00956CBB">
        <w:rPr>
          <w:sz w:val="27"/>
          <w:szCs w:val="27"/>
        </w:rPr>
        <w:t>эл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ктрозарядных</w:t>
      </w:r>
      <w:proofErr w:type="spellEnd"/>
      <w:r w:rsidRPr="00956CBB">
        <w:rPr>
          <w:sz w:val="27"/>
          <w:szCs w:val="27"/>
        </w:rPr>
        <w:t xml:space="preserve"> станций н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обходимо страт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гич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ско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мышл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ни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. В планах пр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дприятия — разработка мобильной </w:t>
      </w:r>
      <w:proofErr w:type="spellStart"/>
      <w:r w:rsidRPr="00956CBB">
        <w:rPr>
          <w:sz w:val="27"/>
          <w:szCs w:val="27"/>
        </w:rPr>
        <w:t>эл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ктрозарядной</w:t>
      </w:r>
      <w:proofErr w:type="spellEnd"/>
      <w:r w:rsidRPr="00956CBB">
        <w:rPr>
          <w:sz w:val="27"/>
          <w:szCs w:val="27"/>
        </w:rPr>
        <w:t xml:space="preserve"> станции, которая буд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т пр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дставлять собой автомобиль с установл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нной зарядной станци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й. Эта станция смож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т доставляться в удалённы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районы, что позволит автовлад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льцам в</w:t>
      </w:r>
      <w:r w:rsidR="00430950" w:rsidRPr="00956CBB">
        <w:rPr>
          <w:sz w:val="27"/>
          <w:szCs w:val="27"/>
        </w:rPr>
        <w:t> </w:t>
      </w:r>
      <w:r w:rsidRPr="00956CBB">
        <w:rPr>
          <w:sz w:val="27"/>
          <w:szCs w:val="27"/>
        </w:rPr>
        <w:t>случа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 xml:space="preserve"> н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обходимости р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шать пробл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мы с зарядкой.</w:t>
      </w:r>
    </w:p>
    <w:p w:rsidR="00485F06" w:rsidRDefault="00267DBC" w:rsidP="00485F06">
      <w:pPr>
        <w:pStyle w:val="a3"/>
        <w:rPr>
          <w:noProof/>
          <w:sz w:val="27"/>
          <w:szCs w:val="27"/>
        </w:rPr>
      </w:pPr>
      <w:r w:rsidRPr="00956CBB">
        <w:rPr>
          <w:sz w:val="27"/>
          <w:szCs w:val="27"/>
        </w:rPr>
        <w:t>До 2028 г. «Витязь» планиру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т произв</w:t>
      </w:r>
      <w:r w:rsidR="00956CBB" w:rsidRPr="00956CBB">
        <w:rPr>
          <w:sz w:val="27"/>
          <w:szCs w:val="27"/>
        </w:rPr>
        <w:t>е</w:t>
      </w:r>
      <w:r w:rsidRPr="00956CBB">
        <w:rPr>
          <w:sz w:val="27"/>
          <w:szCs w:val="27"/>
        </w:rPr>
        <w:t>сти около 840 станций различных модификаций.</w:t>
      </w:r>
      <w:r w:rsidR="00485F06" w:rsidRPr="00485F06">
        <w:rPr>
          <w:noProof/>
          <w:sz w:val="27"/>
          <w:szCs w:val="27"/>
        </w:rPr>
        <w:t xml:space="preserve"> </w:t>
      </w:r>
    </w:p>
    <w:p w:rsidR="00485F06" w:rsidRPr="00485F06" w:rsidRDefault="00485F06" w:rsidP="00485F06">
      <w:pPr>
        <w:pStyle w:val="a3"/>
        <w:rPr>
          <w:noProof/>
          <w:sz w:val="27"/>
          <w:szCs w:val="27"/>
        </w:rPr>
      </w:pPr>
    </w:p>
    <w:p w:rsidR="00485F06" w:rsidRDefault="00267DBC" w:rsidP="00485F0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BCCE9DE" wp14:editId="2F34CF92">
                <wp:extent cx="2880000" cy="359967"/>
                <wp:effectExtent l="0" t="19050" r="34925" b="40640"/>
                <wp:docPr id="252" name="Группа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53" name="Прямая соединительная линия 25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54" name="Группа 25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55" name="Ромб 25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" name="Ромб 41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Ромб 42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25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">
                <v:line id="Прямая соединительная линия 253" o:spid="_x0000_s1027" style="position:absolute;flip:y;visibility:visible;mso-wrap-style:square" from="0,1733" to="28800,1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z+h8gAAADcAAAADwAAAGRycy9kb3ducmV2LnhtbESPQUvDQBSE74L/YXmCl9JubNHGmE1p&#10;hRJFKbR68fbMPpPQ7Nu4u7bx33eFgsdhZr5h8sVgOnEg51vLCm4mCQjiyuqWawXvb+txCsIHZI2d&#10;ZVLwSx4WxeVFjpm2R97SYRdqESHsM1TQhNBnUvqqIYN+Ynvi6H1ZZzBE6WqpHR4j3HRymiR30mDL&#10;caHBnh4bqva7H6PgWX6/7Ffusy5TWa4/Xuebey5HSl1fDcsHEIGG8B8+t5+0guntDP7OxCMgixM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bBz+h8gAAADcAAAADwAAAAAA&#10;AAAAAAAAAAChAgAAZHJzL2Rvd25yZXYueG1sUEsFBgAAAAAEAAQA+QAAAJYDAAAAAA==&#10;" strokecolor="black [3213]" strokeweight="1pt">
                  <v:stroke joinstyle="miter"/>
                </v:line>
                <v:group id="Группа 254" o:spid="_x0000_s1028" style="position:absolute;left:10357;width:7997;height:3599" coordsize="7997,35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nSP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pC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adI+xgAAANwA&#10;AAAPAAAAAAAAAAAAAAAAAKoCAABkcnMvZG93bnJldi54bWxQSwUGAAAAAAQABAD6AAAAnQMAAAAA&#10;">
                  <v:shape id="Ромб 255" o:spid="_x0000_s1029" type="#_x0000_t4" style="position:absolute;left:2643;width:2701;height:35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TWDsIA&#10;AADcAAAADwAAAGRycy9kb3ducmV2LnhtbESPzYrCMBSF98K8Q7gDs9NUoSLVKCoILtyoBV1emjtN&#10;meYmNLHWt58MDLg8nJ+Ps9oMthU9daFxrGA6yUAQV043XCsor4fxAkSIyBpbx6TgRQE264/RCgvt&#10;nnym/hJrkUY4FKjAxOgLKUNlyGKYOE+cvG/XWYxJdrXUHT7TuG3lLMvm0mLDiWDQ095Q9XN52ATZ&#10;346nXTR59SrLk79j7dvzVqmvz2G7BBFpiO/wf/uoFczyHP7OpCM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1NYOwgAAANwAAAAPAAAAAAAAAAAAAAAAAJgCAABkcnMvZG93&#10;bnJldi54bWxQSwUGAAAAAAQABAD1AAAAhwMAAAAA&#10;" fillcolor="white [3212]" strokecolor="black [3213]" strokeweight="1pt"/>
                  <v:shape id="Ромб 41" o:spid="_x0000_s1030" type="#_x0000_t4" style="position:absolute;left:6197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+E7MMA&#10;AADbAAAADwAAAGRycy9kb3ducmV2LnhtbESPX2vCMBTF3wd+h3AHe5upYxOpRlFh0Ie+VAv6eGmu&#10;TVlzE5rM1m+/DAZ7PJw/P85mN9le3GkInWMFi3kGgrhxuuNWQX3+fF2BCBFZY++YFDwowG47e9pg&#10;rt3IFd1PsRVphEOOCkyMPpcyNIYshrnzxMm7ucFiTHJopR5wTOO2l29ZtpQWO04Eg56Ohpqv07dN&#10;kOOlKA/RfDSPui79FVvfV3ulXp6n/RpEpCn+h//ahVbwvoDfL+kHy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+E7MMAAADbAAAADwAAAAAAAAAAAAAAAACYAgAAZHJzL2Rv&#10;d25yZXYueG1sUEsFBgAAAAAEAAQA9QAAAIgDAAAAAA==&#10;" fillcolor="white [3212]" strokecolor="black [3213]" strokeweight="1pt"/>
                  <v:shape id="Ромб 42" o:spid="_x0000_s1031" type="#_x0000_t4" style="position:absolute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0am8IA&#10;AADbAAAADwAAAGRycy9kb3ducmV2LnhtbESPS2sCMRSF9wX/Q7iCu5qptFJGo1ihMAs36oBdXibX&#10;ydDJTZik8/j3plDo8nAeH2e7H20reupC41jByzIDQVw53XCtoLx+Pr+DCBFZY+uYFEwUYL+bPW0x&#10;127gM/WXWIs0wiFHBSZGn0sZKkMWw9J54uTdXWcxJtnVUnc4pHHbylWWraXFhhPBoKejoer78mMT&#10;5HgrTh/RvFVTWZ78F9a+PR+UWszHwwZEpDH+h//ahVbwuoLfL+kHy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XRqbwgAAANsAAAAPAAAAAAAAAAAAAAAAAJgCAABkcnMvZG93&#10;bnJldi54bWxQSwUGAAAAAAQABAD1AAAAhwM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="00485F06">
        <w:br w:type="page"/>
      </w:r>
    </w:p>
    <w:p w:rsidR="00430950" w:rsidRPr="00293A6B" w:rsidRDefault="009679AE" w:rsidP="00467E5F">
      <w:pPr>
        <w:pStyle w:val="af8"/>
      </w:pPr>
      <w:r w:rsidRPr="00660B83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10464" behindDoc="0" locked="0" layoutInCell="1" allowOverlap="1" wp14:anchorId="5338A456" wp14:editId="3F054B89">
                <wp:simplePos x="0" y="0"/>
                <wp:positionH relativeFrom="margin">
                  <wp:posOffset>3357245</wp:posOffset>
                </wp:positionH>
                <wp:positionV relativeFrom="margin">
                  <wp:posOffset>92075</wp:posOffset>
                </wp:positionV>
                <wp:extent cx="3239770" cy="2267585"/>
                <wp:effectExtent l="0" t="0" r="17780" b="18415"/>
                <wp:wrapSquare wrapText="bothSides"/>
                <wp:docPr id="75" name="Группа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76" name="Прямоугольник: скругленные углы 76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4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7" name="Группа 77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76" name="Ромб 276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7" name="Надпись 277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60509D" w:rsidRDefault="00761381" w:rsidP="009679AE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5" o:spid="_x0000_s1046" style="position:absolute;left:0;text-align:left;margin-left:264.35pt;margin-top:7.25pt;width:255.1pt;height:178.55pt;z-index:251710464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">
                <v:roundrect id="Прямоугольник: скругленные углы 76" o:spid="_x0000_s104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2ScMQA&#10;AADbAAAADwAAAGRycy9kb3ducmV2LnhtbESPQWsCMRSE70L/Q3iF3jRbS1VWo4hsoVgv6l68PTbP&#10;3aWbl5Ck7vrvm0LB4zAz3zCrzWA6cSMfWssKXicZCOLK6pZrBeX5Y7wAESKyxs4yKbhTgM36abTC&#10;XNuej3Q7xVokCIccFTQxulzKUDVkMEysI07e1XqDMUlfS+2xT3DTyWmWzaTBltNCg452DVXfpx+j&#10;4Gt/KC73t74oZfDlvnDvQz11Sr08D9sliEhDfIT/259awXwGf1/SD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dknDEAAAA2wAAAA8AAAAAAAAAAAAAAAAAmAIAAGRycy9k&#10;b3ducmV2LnhtbFBLBQYAAAAABAAEAPUAAACJAwAAAAA=&#10;" strokecolor="black [3213]" strokeweight="1pt">
                  <v:fill r:id="rId25" o:title="" recolor="t" rotate="t" type="frame"/>
                  <v:stroke joinstyle="miter"/>
                </v:roundrect>
                <v:group id="Группа 77" o:spid="_x0000_s104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  <v:shape id="Ромб 276" o:spid="_x0000_s104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PbSMYA&#10;AADcAAAADwAAAGRycy9kb3ducmV2LnhtbESPQWvCQBSE7wX/w/IKvRTdNIco0VWKUGixokbB6yP7&#10;TILZtyG7ibG/visUehxm5htmsRpMLXpqXWVZwdskAkGcW11xoeB0/BjPQDiPrLG2TAru5GC1HD0t&#10;MNX2xgfqM1+IAGGXooLS+yaV0uUlGXQT2xAH72Jbgz7ItpC6xVuAm1rGUZRIgxWHhRIbWpeUX7PO&#10;KEi6c0PZ13a3mcl7H/8U3eZ7/6rUy/PwPgfhafD/4b/2p1YQTxN4nA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/PbSM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277" o:spid="_x0000_s105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6AdscA&#10;AADcAAAADwAAAGRycy9kb3ducmV2LnhtbESPzWrDMBCE74G+g9hCbolcQ5vgRjHGYFJCesjPpbet&#10;tbFNrZVrKY7Tp68KhRyHmfmGWaWjacVAvWssK3iaRyCIS6sbrhScjsVsCcJ5ZI2tZVJwIwfp+mGy&#10;wkTbK+9pOPhKBAi7BBXU3neJlK6syaCb2444eGfbG/RB9pXUPV4D3LQyjqIXabDhsFBjR3lN5dfh&#10;YhRs8+Id95+xWf60+WZ3zrrv08ezUtPHMXsF4Wn09/B/+00riBcL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egHbHAAAA3AAAAA8AAAAAAAAAAAAAAAAAmAIAAGRy&#10;cy9kb3ducmV2LnhtbFBLBQYAAAAABAAEAPUAAACMAwAAAAA=&#10;" filled="f" stroked="f" strokeweight=".5pt">
                    <v:textbox>
                      <w:txbxContent>
                        <w:p w:rsidR="00761381" w:rsidRPr="0060509D" w:rsidRDefault="00761381" w:rsidP="009679AE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30950" w:rsidRPr="00660B83">
        <w:t>Св</w:t>
      </w:r>
      <w:r w:rsidR="00956CBB" w:rsidRPr="00660B83">
        <w:t>е</w:t>
      </w:r>
      <w:r w:rsidR="00430950" w:rsidRPr="00660B83">
        <w:t xml:space="preserve">тильник </w:t>
      </w:r>
      <w:r w:rsidR="00430950" w:rsidRPr="00660B83">
        <w:br/>
      </w:r>
      <w:r w:rsidR="00430950" w:rsidRPr="00660B83">
        <w:rPr>
          <w:b/>
        </w:rPr>
        <w:t>ДБП 03-6 (12,18)-002</w:t>
      </w:r>
      <w:r w:rsidR="00430950" w:rsidRPr="00660B83">
        <w:t xml:space="preserve"> УХЛ1</w:t>
      </w:r>
    </w:p>
    <w:p w:rsidR="00364C83" w:rsidRDefault="00B3605C" w:rsidP="009679AE">
      <w:pPr>
        <w:pStyle w:val="a3"/>
      </w:pPr>
      <w:r w:rsidRPr="00F748BF">
        <w:rPr>
          <w:b/>
          <w:shd w:val="clear" w:color="auto" w:fill="FFFFFF"/>
          <w:lang w:val="be-BY"/>
        </w:rPr>
        <w:t>5</w:t>
      </w:r>
      <w:r w:rsidR="00364C83" w:rsidRPr="00F748BF">
        <w:rPr>
          <w:b/>
          <w:shd w:val="clear" w:color="auto" w:fill="FFFFFF"/>
        </w:rPr>
        <w:t>. Св</w:t>
      </w:r>
      <w:r w:rsidR="00956CBB" w:rsidRPr="00F748BF">
        <w:rPr>
          <w:b/>
          <w:shd w:val="clear" w:color="auto" w:fill="FFFFFF"/>
        </w:rPr>
        <w:t>е</w:t>
      </w:r>
      <w:r w:rsidR="00364C83" w:rsidRPr="00F748BF">
        <w:rPr>
          <w:b/>
          <w:shd w:val="clear" w:color="auto" w:fill="FFFFFF"/>
        </w:rPr>
        <w:t>тильник ДБП 03-6 (12,18)-002 УХЛ</w:t>
      </w:r>
      <w:proofErr w:type="gramStart"/>
      <w:r w:rsidR="00364C83" w:rsidRPr="00F748BF">
        <w:rPr>
          <w:b/>
          <w:shd w:val="clear" w:color="auto" w:fill="FFFFFF"/>
        </w:rPr>
        <w:t>1</w:t>
      </w:r>
      <w:proofErr w:type="gramEnd"/>
      <w:r w:rsidR="00364C83" w:rsidRPr="00F748BF">
        <w:rPr>
          <w:b/>
          <w:shd w:val="clear" w:color="auto" w:fill="FFFFFF"/>
        </w:rPr>
        <w:t xml:space="preserve"> </w:t>
      </w:r>
      <w:r w:rsidR="00364C83" w:rsidRPr="00F748BF">
        <w:rPr>
          <w:shd w:val="clear" w:color="auto" w:fill="FFFFFF"/>
        </w:rPr>
        <w:t>(</w:t>
      </w:r>
      <w:r w:rsidR="00364C83" w:rsidRPr="00F748BF">
        <w:rPr>
          <w:rStyle w:val="af3"/>
          <w:shd w:val="clear" w:color="auto" w:fill="FFFFFF"/>
        </w:rPr>
        <w:t>ЧПТУП «Вит</w:t>
      </w:r>
      <w:r w:rsidR="00956CBB" w:rsidRPr="00F748BF">
        <w:rPr>
          <w:rStyle w:val="af3"/>
          <w:shd w:val="clear" w:color="auto" w:fill="FFFFFF"/>
        </w:rPr>
        <w:t>е</w:t>
      </w:r>
      <w:r w:rsidR="00364C83" w:rsidRPr="00F748BF">
        <w:rPr>
          <w:rStyle w:val="af3"/>
          <w:shd w:val="clear" w:color="auto" w:fill="FFFFFF"/>
        </w:rPr>
        <w:t>бско</w:t>
      </w:r>
      <w:r w:rsidR="00956CBB" w:rsidRPr="00F748BF">
        <w:rPr>
          <w:rStyle w:val="af3"/>
          <w:shd w:val="clear" w:color="auto" w:fill="FFFFFF"/>
        </w:rPr>
        <w:t>е</w:t>
      </w:r>
      <w:r w:rsidR="00364C83" w:rsidRPr="00F748BF">
        <w:rPr>
          <w:rStyle w:val="af3"/>
          <w:shd w:val="clear" w:color="auto" w:fill="FFFFFF"/>
        </w:rPr>
        <w:t xml:space="preserve"> эл</w:t>
      </w:r>
      <w:r w:rsidR="00956CBB" w:rsidRPr="00F748BF">
        <w:rPr>
          <w:rStyle w:val="af3"/>
          <w:shd w:val="clear" w:color="auto" w:fill="FFFFFF"/>
        </w:rPr>
        <w:t>е</w:t>
      </w:r>
      <w:r w:rsidR="00364C83" w:rsidRPr="00F748BF">
        <w:rPr>
          <w:rStyle w:val="af3"/>
          <w:shd w:val="clear" w:color="auto" w:fill="FFFFFF"/>
        </w:rPr>
        <w:t>ктрот</w:t>
      </w:r>
      <w:r w:rsidR="00956CBB" w:rsidRPr="00F748BF">
        <w:rPr>
          <w:rStyle w:val="af3"/>
          <w:shd w:val="clear" w:color="auto" w:fill="FFFFFF"/>
        </w:rPr>
        <w:t>е</w:t>
      </w:r>
      <w:r w:rsidR="00364C83" w:rsidRPr="00F748BF">
        <w:rPr>
          <w:rStyle w:val="af3"/>
          <w:shd w:val="clear" w:color="auto" w:fill="FFFFFF"/>
        </w:rPr>
        <w:t>хнич</w:t>
      </w:r>
      <w:r w:rsidR="00956CBB" w:rsidRPr="00F748BF">
        <w:rPr>
          <w:rStyle w:val="af3"/>
          <w:shd w:val="clear" w:color="auto" w:fill="FFFFFF"/>
        </w:rPr>
        <w:t>е</w:t>
      </w:r>
      <w:r w:rsidR="00364C83" w:rsidRPr="00F748BF">
        <w:rPr>
          <w:rStyle w:val="af3"/>
          <w:shd w:val="clear" w:color="auto" w:fill="FFFFFF"/>
        </w:rPr>
        <w:t>ско</w:t>
      </w:r>
      <w:r w:rsidR="00956CBB" w:rsidRPr="00F748BF">
        <w:rPr>
          <w:rStyle w:val="af3"/>
          <w:shd w:val="clear" w:color="auto" w:fill="FFFFFF"/>
        </w:rPr>
        <w:t>е</w:t>
      </w:r>
      <w:r w:rsidR="00364C83" w:rsidRPr="00F748BF">
        <w:rPr>
          <w:rStyle w:val="af3"/>
          <w:shd w:val="clear" w:color="auto" w:fill="FFFFFF"/>
        </w:rPr>
        <w:t xml:space="preserve"> пр</w:t>
      </w:r>
      <w:r w:rsidR="00956CBB" w:rsidRPr="00F748BF">
        <w:rPr>
          <w:rStyle w:val="af3"/>
          <w:shd w:val="clear" w:color="auto" w:fill="FFFFFF"/>
        </w:rPr>
        <w:t>е</w:t>
      </w:r>
      <w:r w:rsidR="00364C83" w:rsidRPr="00F748BF">
        <w:rPr>
          <w:rStyle w:val="af3"/>
          <w:shd w:val="clear" w:color="auto" w:fill="FFFFFF"/>
        </w:rPr>
        <w:t>дприяти</w:t>
      </w:r>
      <w:r w:rsidR="00956CBB" w:rsidRPr="00F748BF">
        <w:rPr>
          <w:rStyle w:val="af3"/>
          <w:shd w:val="clear" w:color="auto" w:fill="FFFFFF"/>
        </w:rPr>
        <w:t>е</w:t>
      </w:r>
      <w:r w:rsidR="00364C83" w:rsidRPr="00F748BF">
        <w:rPr>
          <w:rStyle w:val="af3"/>
          <w:shd w:val="clear" w:color="auto" w:fill="FFFFFF"/>
        </w:rPr>
        <w:t xml:space="preserve"> «Св</w:t>
      </w:r>
      <w:r w:rsidR="00956CBB" w:rsidRPr="00F748BF">
        <w:rPr>
          <w:rStyle w:val="af3"/>
          <w:shd w:val="clear" w:color="auto" w:fill="FFFFFF"/>
        </w:rPr>
        <w:t>е</w:t>
      </w:r>
      <w:r w:rsidR="00364C83" w:rsidRPr="00F748BF">
        <w:rPr>
          <w:rStyle w:val="af3"/>
          <w:shd w:val="clear" w:color="auto" w:fill="FFFFFF"/>
        </w:rPr>
        <w:t xml:space="preserve">т», </w:t>
      </w:r>
      <w:r w:rsidR="00364C83" w:rsidRPr="00F748BF">
        <w:rPr>
          <w:b/>
          <w:shd w:val="clear" w:color="auto" w:fill="FFFFFF"/>
        </w:rPr>
        <w:t>г.</w:t>
      </w:r>
      <w:r w:rsidR="009679AE" w:rsidRPr="00F748BF">
        <w:rPr>
          <w:b/>
          <w:shd w:val="clear" w:color="auto" w:fill="FFFFFF"/>
        </w:rPr>
        <w:t> </w:t>
      </w:r>
      <w:r w:rsidR="00364C83" w:rsidRPr="00F748BF">
        <w:rPr>
          <w:b/>
          <w:shd w:val="clear" w:color="auto" w:fill="FFFFFF"/>
        </w:rPr>
        <w:t>Вит</w:t>
      </w:r>
      <w:r w:rsidR="00956CBB" w:rsidRPr="00F748BF">
        <w:rPr>
          <w:b/>
          <w:shd w:val="clear" w:color="auto" w:fill="FFFFFF"/>
        </w:rPr>
        <w:t>е</w:t>
      </w:r>
      <w:r w:rsidR="00364C83" w:rsidRPr="00F748BF">
        <w:rPr>
          <w:b/>
          <w:shd w:val="clear" w:color="auto" w:fill="FFFFFF"/>
        </w:rPr>
        <w:t>бск)</w:t>
      </w:r>
      <w:r w:rsidR="00BE22B8" w:rsidRPr="00F748BF">
        <w:rPr>
          <w:shd w:val="clear" w:color="auto" w:fill="FFFFFF"/>
        </w:rPr>
        <w:t> </w:t>
      </w:r>
      <w:r w:rsidR="00CA50CF" w:rsidRPr="00F748BF">
        <w:rPr>
          <w:shd w:val="clear" w:color="auto" w:fill="FFFFFF"/>
        </w:rPr>
        <w:t xml:space="preserve">— </w:t>
      </w:r>
      <w:r w:rsidR="00364C83" w:rsidRPr="00F748BF">
        <w:t>это один из типов осв</w:t>
      </w:r>
      <w:r w:rsidR="00956CBB" w:rsidRPr="00F748BF">
        <w:t>е</w:t>
      </w:r>
      <w:r w:rsidR="00364C83" w:rsidRPr="00F748BF">
        <w:t>тит</w:t>
      </w:r>
      <w:r w:rsidR="00956CBB" w:rsidRPr="00F748BF">
        <w:t>е</w:t>
      </w:r>
      <w:r w:rsidR="00364C83" w:rsidRPr="00F748BF">
        <w:t>льных приборов, который часто использу</w:t>
      </w:r>
      <w:r w:rsidR="00956CBB" w:rsidRPr="00F748BF">
        <w:t>е</w:t>
      </w:r>
      <w:r w:rsidR="009679AE" w:rsidRPr="00F748BF">
        <w:t>тся в </w:t>
      </w:r>
      <w:r w:rsidR="00364C83" w:rsidRPr="00F748BF">
        <w:t>различных пом</w:t>
      </w:r>
      <w:r w:rsidR="00956CBB" w:rsidRPr="00F748BF">
        <w:t>е</w:t>
      </w:r>
      <w:r w:rsidR="00364C83" w:rsidRPr="00F748BF">
        <w:t>щ</w:t>
      </w:r>
      <w:r w:rsidR="00956CBB" w:rsidRPr="00F748BF">
        <w:t>е</w:t>
      </w:r>
      <w:r w:rsidR="00A56255" w:rsidRPr="00F748BF">
        <w:t>ниях и </w:t>
      </w:r>
      <w:r w:rsidR="00364C83" w:rsidRPr="00F748BF">
        <w:t>на открытых пространствах.</w:t>
      </w:r>
    </w:p>
    <w:p w:rsidR="00364C83" w:rsidRDefault="00364C83" w:rsidP="009679AE">
      <w:pPr>
        <w:pStyle w:val="a3"/>
      </w:pPr>
      <w:r w:rsidRPr="00F748BF">
        <w:t>Тип св</w:t>
      </w:r>
      <w:r w:rsidR="00956CBB" w:rsidRPr="00F748BF">
        <w:t>е</w:t>
      </w:r>
      <w:r w:rsidRPr="00F748BF">
        <w:t>тильника</w:t>
      </w:r>
      <w:r w:rsidR="00BE22B8" w:rsidRPr="00F748BF">
        <w:t> </w:t>
      </w:r>
      <w:r w:rsidR="00CA50CF" w:rsidRPr="00F748BF">
        <w:t xml:space="preserve">— </w:t>
      </w:r>
      <w:r w:rsidRPr="00F748BF">
        <w:t>ДБП (дорожный блочный прож</w:t>
      </w:r>
      <w:r w:rsidR="00956CBB" w:rsidRPr="00F748BF">
        <w:t>е</w:t>
      </w:r>
      <w:r w:rsidRPr="00F748BF">
        <w:t>ктор). Класс защиты</w:t>
      </w:r>
      <w:r w:rsidR="00BE22B8" w:rsidRPr="00F748BF">
        <w:t> </w:t>
      </w:r>
      <w:r w:rsidR="00CA50CF" w:rsidRPr="00F748BF">
        <w:t xml:space="preserve">— </w:t>
      </w:r>
      <w:r w:rsidRPr="00F748BF">
        <w:t>УХЛ</w:t>
      </w:r>
      <w:proofErr w:type="gramStart"/>
      <w:r w:rsidRPr="00F748BF">
        <w:t>1</w:t>
      </w:r>
      <w:proofErr w:type="gramEnd"/>
      <w:r w:rsidRPr="00F748BF">
        <w:t>, который означа</w:t>
      </w:r>
      <w:r w:rsidR="00956CBB" w:rsidRPr="00F748BF">
        <w:t>е</w:t>
      </w:r>
      <w:r w:rsidRPr="00F748BF">
        <w:t>т, что св</w:t>
      </w:r>
      <w:r w:rsidR="00956CBB" w:rsidRPr="00F748BF">
        <w:t>е</w:t>
      </w:r>
      <w:r w:rsidRPr="00F748BF">
        <w:t>тильник защищ</w:t>
      </w:r>
      <w:r w:rsidR="00A56255" w:rsidRPr="00F748BF">
        <w:t>ё</w:t>
      </w:r>
      <w:r w:rsidRPr="00F748BF">
        <w:t>н от возд</w:t>
      </w:r>
      <w:r w:rsidR="00956CBB" w:rsidRPr="00F748BF">
        <w:t>е</w:t>
      </w:r>
      <w:r w:rsidRPr="00F748BF">
        <w:t>йствия вн</w:t>
      </w:r>
      <w:r w:rsidR="00956CBB" w:rsidRPr="00F748BF">
        <w:t>е</w:t>
      </w:r>
      <w:r w:rsidRPr="00F748BF">
        <w:t>шн</w:t>
      </w:r>
      <w:r w:rsidR="00956CBB" w:rsidRPr="00F748BF">
        <w:t>е</w:t>
      </w:r>
      <w:r w:rsidRPr="00F748BF">
        <w:t>й ср</w:t>
      </w:r>
      <w:r w:rsidR="00956CBB" w:rsidRPr="00F748BF">
        <w:t>е</w:t>
      </w:r>
      <w:r w:rsidRPr="00F748BF">
        <w:t>ды и</w:t>
      </w:r>
      <w:r w:rsidR="00A56255" w:rsidRPr="00F748BF">
        <w:t> </w:t>
      </w:r>
      <w:r w:rsidRPr="00F748BF">
        <w:t>мож</w:t>
      </w:r>
      <w:r w:rsidR="00956CBB" w:rsidRPr="00F748BF">
        <w:t>е</w:t>
      </w:r>
      <w:r w:rsidRPr="00F748BF">
        <w:t>т использоваться в ум</w:t>
      </w:r>
      <w:r w:rsidR="00956CBB" w:rsidRPr="00F748BF">
        <w:t>е</w:t>
      </w:r>
      <w:r w:rsidRPr="00F748BF">
        <w:t>р</w:t>
      </w:r>
      <w:r w:rsidR="00956CBB" w:rsidRPr="00F748BF">
        <w:t>е</w:t>
      </w:r>
      <w:r w:rsidRPr="00F748BF">
        <w:t>нных климатич</w:t>
      </w:r>
      <w:r w:rsidR="00956CBB" w:rsidRPr="00F748BF">
        <w:t>е</w:t>
      </w:r>
      <w:r w:rsidR="00A56255" w:rsidRPr="00F748BF">
        <w:t>ских условиях. Тип ламп —</w:t>
      </w:r>
      <w:r w:rsidRPr="00F748BF">
        <w:t xml:space="preserve"> обычно используются люмин</w:t>
      </w:r>
      <w:r w:rsidR="00956CBB" w:rsidRPr="00F748BF">
        <w:t>е</w:t>
      </w:r>
      <w:r w:rsidRPr="00F748BF">
        <w:t>сц</w:t>
      </w:r>
      <w:r w:rsidR="00956CBB" w:rsidRPr="00F748BF">
        <w:t>е</w:t>
      </w:r>
      <w:r w:rsidRPr="00F748BF">
        <w:t>нтны</w:t>
      </w:r>
      <w:r w:rsidR="00956CBB" w:rsidRPr="00F748BF">
        <w:t>е</w:t>
      </w:r>
      <w:r w:rsidRPr="00F748BF">
        <w:t xml:space="preserve"> лампы, которы</w:t>
      </w:r>
      <w:r w:rsidR="00956CBB" w:rsidRPr="00F748BF">
        <w:t>е</w:t>
      </w:r>
      <w:r w:rsidRPr="00F748BF">
        <w:t xml:space="preserve"> об</w:t>
      </w:r>
      <w:r w:rsidR="00956CBB" w:rsidRPr="00F748BF">
        <w:t>е</w:t>
      </w:r>
      <w:r w:rsidRPr="00F748BF">
        <w:t>сп</w:t>
      </w:r>
      <w:r w:rsidR="00956CBB" w:rsidRPr="00F748BF">
        <w:t>е</w:t>
      </w:r>
      <w:r w:rsidRPr="00F748BF">
        <w:t>чивают хорошую яркость и</w:t>
      </w:r>
      <w:r w:rsidR="00A56255" w:rsidRPr="00F748BF">
        <w:t> </w:t>
      </w:r>
      <w:proofErr w:type="spellStart"/>
      <w:r w:rsidRPr="00F748BF">
        <w:t>эн</w:t>
      </w:r>
      <w:r w:rsidR="00956CBB" w:rsidRPr="00F748BF">
        <w:t>е</w:t>
      </w:r>
      <w:r w:rsidRPr="00F748BF">
        <w:t>ргоэфф</w:t>
      </w:r>
      <w:r w:rsidR="00956CBB" w:rsidRPr="00F748BF">
        <w:t>е</w:t>
      </w:r>
      <w:r w:rsidRPr="00F748BF">
        <w:t>ктивность</w:t>
      </w:r>
      <w:proofErr w:type="spellEnd"/>
      <w:r w:rsidRPr="00F748BF">
        <w:t xml:space="preserve">. </w:t>
      </w:r>
      <w:proofErr w:type="gramStart"/>
      <w:r w:rsidRPr="00F748BF">
        <w:t>Работа</w:t>
      </w:r>
      <w:r w:rsidR="00956CBB" w:rsidRPr="00F748BF">
        <w:t>е</w:t>
      </w:r>
      <w:r w:rsidRPr="00F748BF">
        <w:t>т от стандартной с</w:t>
      </w:r>
      <w:r w:rsidR="00956CBB" w:rsidRPr="00F748BF">
        <w:t>е</w:t>
      </w:r>
      <w:r w:rsidR="00A56255" w:rsidRPr="00F748BF">
        <w:t>ти 220 </w:t>
      </w:r>
      <w:r w:rsidRPr="00F748BF">
        <w:t>В. Св</w:t>
      </w:r>
      <w:r w:rsidR="00956CBB" w:rsidRPr="00F748BF">
        <w:t>е</w:t>
      </w:r>
      <w:r w:rsidRPr="00F748BF">
        <w:t>тильник мож</w:t>
      </w:r>
      <w:r w:rsidR="00956CBB" w:rsidRPr="00F748BF">
        <w:t>е</w:t>
      </w:r>
      <w:r w:rsidRPr="00F748BF">
        <w:t>т</w:t>
      </w:r>
      <w:proofErr w:type="gramEnd"/>
      <w:r w:rsidRPr="00F748BF">
        <w:t xml:space="preserve"> использоваться в различных м</w:t>
      </w:r>
      <w:r w:rsidR="00956CBB" w:rsidRPr="00F748BF">
        <w:t>е</w:t>
      </w:r>
      <w:r w:rsidRPr="00F748BF">
        <w:t>стах: на улицах (для осв</w:t>
      </w:r>
      <w:r w:rsidR="00956CBB" w:rsidRPr="00F748BF">
        <w:t>е</w:t>
      </w:r>
      <w:r w:rsidRPr="00F748BF">
        <w:t>щ</w:t>
      </w:r>
      <w:r w:rsidR="00956CBB" w:rsidRPr="00F748BF">
        <w:t>е</w:t>
      </w:r>
      <w:r w:rsidRPr="00F748BF">
        <w:t>ния дорожных и</w:t>
      </w:r>
      <w:r w:rsidR="00A56255" w:rsidRPr="00F748BF">
        <w:t> </w:t>
      </w:r>
      <w:r w:rsidRPr="00F748BF">
        <w:t>п</w:t>
      </w:r>
      <w:r w:rsidR="00956CBB" w:rsidRPr="00F748BF">
        <w:t>е</w:t>
      </w:r>
      <w:r w:rsidRPr="00F748BF">
        <w:t>ш</w:t>
      </w:r>
      <w:r w:rsidR="00956CBB" w:rsidRPr="00F748BF">
        <w:t>е</w:t>
      </w:r>
      <w:r w:rsidRPr="00F748BF">
        <w:t>ходных зон), в парках (для создания комфортной атмосф</w:t>
      </w:r>
      <w:r w:rsidR="00956CBB" w:rsidRPr="00F748BF">
        <w:t>е</w:t>
      </w:r>
      <w:r w:rsidRPr="00F748BF">
        <w:t>ры в в</w:t>
      </w:r>
      <w:r w:rsidR="00956CBB" w:rsidRPr="00F748BF">
        <w:t>е</w:t>
      </w:r>
      <w:r w:rsidRPr="00F748BF">
        <w:t>ч</w:t>
      </w:r>
      <w:r w:rsidR="00956CBB" w:rsidRPr="00F748BF">
        <w:t>е</w:t>
      </w:r>
      <w:r w:rsidRPr="00F748BF">
        <w:t>рн</w:t>
      </w:r>
      <w:r w:rsidR="00956CBB" w:rsidRPr="00F748BF">
        <w:t>ее</w:t>
      </w:r>
      <w:r w:rsidRPr="00F748BF">
        <w:t xml:space="preserve"> вр</w:t>
      </w:r>
      <w:r w:rsidR="00956CBB" w:rsidRPr="00F748BF">
        <w:t>е</w:t>
      </w:r>
      <w:r w:rsidRPr="00F748BF">
        <w:t>мя), на спортивных площадках (для об</w:t>
      </w:r>
      <w:r w:rsidR="00956CBB" w:rsidRPr="00F748BF">
        <w:t>е</w:t>
      </w:r>
      <w:r w:rsidRPr="00F748BF">
        <w:t>сп</w:t>
      </w:r>
      <w:r w:rsidR="00956CBB" w:rsidRPr="00F748BF">
        <w:t>е</w:t>
      </w:r>
      <w:r w:rsidRPr="00F748BF">
        <w:t>ч</w:t>
      </w:r>
      <w:r w:rsidR="00956CBB" w:rsidRPr="00F748BF">
        <w:t>е</w:t>
      </w:r>
      <w:r w:rsidRPr="00F748BF">
        <w:t>ния н</w:t>
      </w:r>
      <w:r w:rsidR="00956CBB" w:rsidRPr="00F748BF">
        <w:t>е</w:t>
      </w:r>
      <w:r w:rsidRPr="00F748BF">
        <w:t>обходимого уровня осв</w:t>
      </w:r>
      <w:r w:rsidR="00956CBB" w:rsidRPr="00F748BF">
        <w:t>е</w:t>
      </w:r>
      <w:r w:rsidRPr="00F748BF">
        <w:t>щ</w:t>
      </w:r>
      <w:r w:rsidR="00F748BF" w:rsidRPr="00F748BF">
        <w:t>ё</w:t>
      </w:r>
      <w:r w:rsidRPr="00F748BF">
        <w:t>нности во вр</w:t>
      </w:r>
      <w:r w:rsidR="00956CBB" w:rsidRPr="00F748BF">
        <w:t>е</w:t>
      </w:r>
      <w:r w:rsidRPr="00F748BF">
        <w:t>мя тр</w:t>
      </w:r>
      <w:r w:rsidR="00956CBB" w:rsidRPr="00F748BF">
        <w:t>е</w:t>
      </w:r>
      <w:r w:rsidRPr="00F748BF">
        <w:t>нировок и сор</w:t>
      </w:r>
      <w:r w:rsidR="00956CBB" w:rsidRPr="00F748BF">
        <w:t>е</w:t>
      </w:r>
      <w:r w:rsidRPr="00F748BF">
        <w:t>внований), в производств</w:t>
      </w:r>
      <w:r w:rsidR="00956CBB" w:rsidRPr="00F748BF">
        <w:t>е</w:t>
      </w:r>
      <w:r w:rsidRPr="00F748BF">
        <w:t>нных пом</w:t>
      </w:r>
      <w:r w:rsidR="00956CBB" w:rsidRPr="00F748BF">
        <w:t>е</w:t>
      </w:r>
      <w:r w:rsidRPr="00F748BF">
        <w:t>щ</w:t>
      </w:r>
      <w:r w:rsidR="00956CBB" w:rsidRPr="00F748BF">
        <w:t>е</w:t>
      </w:r>
      <w:r w:rsidRPr="00F748BF">
        <w:t>ниях (для осв</w:t>
      </w:r>
      <w:r w:rsidR="00956CBB" w:rsidRPr="00F748BF">
        <w:t>е</w:t>
      </w:r>
      <w:r w:rsidRPr="00F748BF">
        <w:t>щ</w:t>
      </w:r>
      <w:r w:rsidR="00956CBB" w:rsidRPr="00F748BF">
        <w:t>е</w:t>
      </w:r>
      <w:r w:rsidRPr="00F748BF">
        <w:t>ния фабрик и складов).</w:t>
      </w:r>
    </w:p>
    <w:p w:rsidR="00664587" w:rsidRDefault="00364C83" w:rsidP="00364C83">
      <w:pPr>
        <w:pStyle w:val="a3"/>
        <w:rPr>
          <w:noProof/>
        </w:rPr>
      </w:pPr>
      <w:r w:rsidRPr="00660B83">
        <w:t>Им</w:t>
      </w:r>
      <w:r w:rsidR="00956CBB" w:rsidRPr="00660B83">
        <w:t>ее</w:t>
      </w:r>
      <w:r w:rsidRPr="00660B83">
        <w:t>т ряд пр</w:t>
      </w:r>
      <w:r w:rsidR="00956CBB" w:rsidRPr="00660B83">
        <w:t>е</w:t>
      </w:r>
      <w:r w:rsidRPr="00660B83">
        <w:t>имущ</w:t>
      </w:r>
      <w:r w:rsidR="00956CBB" w:rsidRPr="00660B83">
        <w:t>е</w:t>
      </w:r>
      <w:r w:rsidRPr="00660B83">
        <w:t xml:space="preserve">ств: </w:t>
      </w:r>
      <w:proofErr w:type="spellStart"/>
      <w:r w:rsidRPr="00660B83">
        <w:t>эн</w:t>
      </w:r>
      <w:r w:rsidR="00956CBB" w:rsidRPr="00660B83">
        <w:t>е</w:t>
      </w:r>
      <w:r w:rsidRPr="00660B83">
        <w:t>ргоэфф</w:t>
      </w:r>
      <w:r w:rsidR="00956CBB" w:rsidRPr="00660B83">
        <w:t>е</w:t>
      </w:r>
      <w:r w:rsidRPr="00660B83">
        <w:t>ктивность</w:t>
      </w:r>
      <w:proofErr w:type="spellEnd"/>
      <w:r w:rsidRPr="00660B83">
        <w:t xml:space="preserve"> (люмин</w:t>
      </w:r>
      <w:r w:rsidR="00956CBB" w:rsidRPr="00660B83">
        <w:t>е</w:t>
      </w:r>
      <w:r w:rsidRPr="00660B83">
        <w:t>сц</w:t>
      </w:r>
      <w:r w:rsidR="00956CBB" w:rsidRPr="00660B83">
        <w:t>е</w:t>
      </w:r>
      <w:r w:rsidRPr="00660B83">
        <w:t>нтны</w:t>
      </w:r>
      <w:r w:rsidR="00956CBB" w:rsidRPr="00660B83">
        <w:t>е</w:t>
      </w:r>
      <w:r w:rsidRPr="00660B83">
        <w:t xml:space="preserve"> лампы потр</w:t>
      </w:r>
      <w:r w:rsidR="00956CBB" w:rsidRPr="00660B83">
        <w:t>е</w:t>
      </w:r>
      <w:r w:rsidRPr="00660B83">
        <w:t>бляют м</w:t>
      </w:r>
      <w:r w:rsidR="00956CBB" w:rsidRPr="00660B83">
        <w:t>е</w:t>
      </w:r>
      <w:r w:rsidRPr="00660B83">
        <w:t>ньш</w:t>
      </w:r>
      <w:r w:rsidR="00956CBB" w:rsidRPr="00660B83">
        <w:t>е</w:t>
      </w:r>
      <w:r w:rsidRPr="00660B83">
        <w:t xml:space="preserve"> эн</w:t>
      </w:r>
      <w:r w:rsidR="00956CBB" w:rsidRPr="00660B83">
        <w:t>е</w:t>
      </w:r>
      <w:r w:rsidRPr="00660B83">
        <w:t>ргии по сравн</w:t>
      </w:r>
      <w:r w:rsidR="00956CBB" w:rsidRPr="00660B83">
        <w:t>е</w:t>
      </w:r>
      <w:r w:rsidRPr="00660B83">
        <w:t>нию с традиционными лампами накаливания), долгов</w:t>
      </w:r>
      <w:r w:rsidR="00956CBB" w:rsidRPr="00660B83">
        <w:t>е</w:t>
      </w:r>
      <w:r w:rsidRPr="00660B83">
        <w:t>чность (св</w:t>
      </w:r>
      <w:r w:rsidR="00956CBB" w:rsidRPr="00660B83">
        <w:t>е</w:t>
      </w:r>
      <w:r w:rsidRPr="00660B83">
        <w:t>тильники им</w:t>
      </w:r>
      <w:r w:rsidR="00956CBB" w:rsidRPr="00660B83">
        <w:t>е</w:t>
      </w:r>
      <w:r w:rsidRPr="00660B83">
        <w:t>ют долгий срок службы, что снижа</w:t>
      </w:r>
      <w:r w:rsidR="00956CBB" w:rsidRPr="00660B83">
        <w:t>е</w:t>
      </w:r>
      <w:r w:rsidRPr="00660B83">
        <w:t>т затраты на зам</w:t>
      </w:r>
      <w:r w:rsidR="00956CBB" w:rsidRPr="00660B83">
        <w:t>е</w:t>
      </w:r>
      <w:r w:rsidRPr="00660B83">
        <w:t>ну), яркость (об</w:t>
      </w:r>
      <w:r w:rsidR="00956CBB" w:rsidRPr="00660B83">
        <w:t>е</w:t>
      </w:r>
      <w:r w:rsidRPr="00660B83">
        <w:t>сп</w:t>
      </w:r>
      <w:r w:rsidR="00956CBB" w:rsidRPr="00660B83">
        <w:t>е</w:t>
      </w:r>
      <w:r w:rsidRPr="00660B83">
        <w:t>чивают хорош</w:t>
      </w:r>
      <w:r w:rsidR="00956CBB" w:rsidRPr="00660B83">
        <w:t>ее</w:t>
      </w:r>
      <w:r w:rsidRPr="00660B83">
        <w:t xml:space="preserve"> осв</w:t>
      </w:r>
      <w:r w:rsidR="00956CBB" w:rsidRPr="00660B83">
        <w:t>е</w:t>
      </w:r>
      <w:r w:rsidRPr="00660B83">
        <w:t>щ</w:t>
      </w:r>
      <w:r w:rsidR="00956CBB" w:rsidRPr="00660B83">
        <w:t>е</w:t>
      </w:r>
      <w:r w:rsidRPr="00660B83">
        <w:t>ни</w:t>
      </w:r>
      <w:r w:rsidR="00956CBB" w:rsidRPr="00660B83">
        <w:t>е</w:t>
      </w:r>
      <w:r w:rsidRPr="00660B83">
        <w:t>, что важно для б</w:t>
      </w:r>
      <w:r w:rsidR="00956CBB" w:rsidRPr="00660B83">
        <w:t>е</w:t>
      </w:r>
      <w:r w:rsidRPr="00660B83">
        <w:t>зопасности на улиц</w:t>
      </w:r>
      <w:r w:rsidR="00956CBB" w:rsidRPr="00660B83">
        <w:t>е</w:t>
      </w:r>
      <w:r w:rsidRPr="00660B83">
        <w:t xml:space="preserve"> и в пом</w:t>
      </w:r>
      <w:r w:rsidR="00956CBB" w:rsidRPr="00660B83">
        <w:t>е</w:t>
      </w:r>
      <w:r w:rsidRPr="00660B83">
        <w:t>щ</w:t>
      </w:r>
      <w:r w:rsidR="00956CBB" w:rsidRPr="00660B83">
        <w:t>е</w:t>
      </w:r>
      <w:r w:rsidRPr="00660B83">
        <w:t>ниях).</w:t>
      </w:r>
    </w:p>
    <w:p w:rsidR="00664587" w:rsidRDefault="00664587" w:rsidP="00664587">
      <w:pPr>
        <w:pStyle w:val="a3"/>
        <w:rPr>
          <w:noProof/>
        </w:rPr>
      </w:pPr>
    </w:p>
    <w:p w:rsidR="0060509D" w:rsidRDefault="00664587" w:rsidP="00660B83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3F5E33F7" wp14:editId="1BFC6AA4">
                <wp:extent cx="2880000" cy="359967"/>
                <wp:effectExtent l="0" t="19050" r="34925" b="40640"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8" name="Прямая соединительная линия 18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30" name="Группа 30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31" name="Ромб 31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Ромб 32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Ромб 33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E22F8B3" id="Группа 17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Z5yQRj0EAAD5EgAADgAAAAAA&#10;AAAAAAAAAAAuAgAAZHJzL2Uyb0RvYy54bWxQSwECLQAUAAYACAAAACEAshb4zd0AAAAEAQAADwAA&#10;AAAAAAAAAAAAAACXBgAAZHJzL2Rvd25yZXYueG1sUEsFBgAAAAAEAAQA8wAAAKEHAAAAAA==&#10;">
                <v:line id="Прямая соединительная линия 18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" strokecolor="black [3213]" strokeweight="1pt">
                  <v:stroke joinstyle="miter"/>
                </v:line>
                <v:group id="Группа 30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Ромб 31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" fillcolor="white [3212]" strokecolor="black [3213]" strokeweight="1pt"/>
                  <v:shape id="Ромб 32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" fillcolor="white [3212]" strokecolor="black [3213]" strokeweight="1pt"/>
                  <v:shape id="Ромб 33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CB7CAA" w:rsidRPr="00601142" w:rsidRDefault="00925E25" w:rsidP="00754F1A">
      <w:pPr>
        <w:pStyle w:val="af8"/>
        <w:jc w:val="center"/>
      </w:pPr>
      <w:r w:rsidRPr="00601142">
        <w:rPr>
          <w:rFonts w:ascii="Times New Roman" w:hAnsi="Times New Roman" w:cs="Times New Roman"/>
          <w:b/>
          <w:color w:val="auto"/>
        </w:rPr>
        <w:lastRenderedPageBreak/>
        <w:t>Гом</w:t>
      </w:r>
      <w:r w:rsidR="00956CBB" w:rsidRPr="00601142">
        <w:rPr>
          <w:rFonts w:ascii="Times New Roman" w:hAnsi="Times New Roman" w:cs="Times New Roman"/>
          <w:b/>
          <w:color w:val="auto"/>
        </w:rPr>
        <w:t>е</w:t>
      </w:r>
      <w:r w:rsidRPr="00601142">
        <w:rPr>
          <w:rFonts w:ascii="Times New Roman" w:hAnsi="Times New Roman" w:cs="Times New Roman"/>
          <w:b/>
          <w:color w:val="auto"/>
        </w:rPr>
        <w:t xml:space="preserve">льская </w:t>
      </w:r>
      <w:r w:rsidR="00CB7CAA" w:rsidRPr="00601142">
        <w:rPr>
          <w:rFonts w:ascii="Times New Roman" w:hAnsi="Times New Roman" w:cs="Times New Roman"/>
          <w:b/>
          <w:color w:val="auto"/>
        </w:rPr>
        <w:t>область</w:t>
      </w:r>
    </w:p>
    <w:p w:rsidR="00664587" w:rsidRPr="00601142" w:rsidRDefault="00925E25" w:rsidP="00364C83">
      <w:pPr>
        <w:pStyle w:val="af8"/>
      </w:pPr>
      <w:r w:rsidRPr="00601142">
        <w:rPr>
          <w:lang w:eastAsia="ru-RU"/>
        </w:rPr>
        <mc:AlternateContent>
          <mc:Choice Requires="wpg">
            <w:drawing>
              <wp:anchor distT="0" distB="0" distL="180340" distR="180340" simplePos="0" relativeHeight="251665408" behindDoc="0" locked="0" layoutInCell="1" allowOverlap="1" wp14:anchorId="160FCE11" wp14:editId="77612CCD">
                <wp:simplePos x="0" y="0"/>
                <wp:positionH relativeFrom="margin">
                  <wp:posOffset>3314700</wp:posOffset>
                </wp:positionH>
                <wp:positionV relativeFrom="margin">
                  <wp:posOffset>453390</wp:posOffset>
                </wp:positionV>
                <wp:extent cx="3239770" cy="2267585"/>
                <wp:effectExtent l="0" t="0" r="17780" b="18415"/>
                <wp:wrapSquare wrapText="bothSides"/>
                <wp:docPr id="34" name="Группа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35" name="Прямоугольник: скругленные углы 35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6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7" name="Группа 47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48" name="Ромб 48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Надпись 49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2D111F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4" o:spid="_x0000_s1051" style="position:absolute;left:0;text-align:left;margin-left:261pt;margin-top:35.7pt;width:255.1pt;height:178.55pt;z-index:251665408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">
                <v:roundrect id="Прямоугольник: скругленные углы 35" o:spid="_x0000_s105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74gMQA&#10;AADbAAAADwAAAGRycy9kb3ducmV2LnhtbESPT2sCMRTE74LfITyhF6lZK/5haxRZEKSX4iqCt8fm&#10;dXfp5iUkUddv3xQKPQ4z8xtmve1NJ+7kQ2tZwXSSgSCurG65VnA+7V9XIEJE1thZJgVPCrDdDAdr&#10;zLV98JHuZaxFgnDIUUETo8ulDFVDBsPEOuLkfVlvMCbpa6k9PhLcdPItyxbSYMtpoUFHRUPVd3kz&#10;CooyhIqXs2JcX9znh/TX66pwSr2M+t07iEh9/A//tQ9awWwOv1/SD5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++IDEAAAA2wAAAA8AAAAAAAAAAAAAAAAAmAIAAGRycy9k&#10;b3ducmV2LnhtbFBLBQYAAAAABAAEAPUAAACJAwAAAAA=&#10;" strokecolor="black [3213]" strokeweight="1pt">
                  <v:fill r:id="rId27" o:title="" recolor="t" rotate="t" type="frame"/>
                  <v:stroke joinstyle="miter"/>
                </v:roundrect>
                <v:group id="Группа 47" o:spid="_x0000_s105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shape id="Ромб 48" o:spid="_x0000_s105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xtYMMA&#10;AADbAAAADwAAAGRycy9kb3ducmV2LnhtbERPy2rCQBTdF/yH4QpuiplUSgipo4ggVKy0jYVuL5nb&#10;JJi5EzKTh/36zkLo8nDe6+1kGjFQ52rLCp6iGARxYXXNpYKvy2GZgnAeWWNjmRTcyMF2M3tYY6bt&#10;yJ805L4UIYRdhgoq79tMSldUZNBFtiUO3I/tDPoAu1LqDscQbhq5iuNEGqw5NFTY0r6i4pr3RkHS&#10;f7eUH8/vp1TehtVv2Z/ePh6VWsyn3QsIT5P/F9/dr1rBcxgbvoQfI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xtYMMAAADbAAAADwAAAAAAAAAAAAAAAACYAgAAZHJzL2Rv&#10;d25yZXYueG1sUEsFBgAAAAAEAAQA9QAAAIgDAAAAAA==&#10;" fillcolor="#c00000" strokecolor="#f2f2f2 [3052]" strokeweight="2.25pt">
                    <v:shadow on="t" color="black [3213]" opacity="26214f" offset=".34742mm,.06125mm"/>
                  </v:shape>
                  <v:shape id="Надпись 49" o:spid="_x0000_s105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6cD8YA&#10;AADbAAAADwAAAGRycy9kb3ducmV2LnhtbESPQWvCQBSE74L/YXmF3nTTYMWmriKBYCl6SOqlt9fs&#10;MwnNvo3Zrab+elco9DjMzDfMcj2YVpypd41lBU/TCARxaXXDlYLDRzZZgHAeWWNrmRT8koP1ajxa&#10;YqLthXM6F74SAcIuQQW1910ipStrMuimtiMO3tH2Bn2QfSV1j5cAN62Mo2guDTYcFmrsKK2p/C5+&#10;jIL3NNtj/hWbxbVNt7vjpjsdPp+VenwYNq8gPA3+P/zXftMKZi9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6cD8YAAADbAAAADwAAAAAAAAAAAAAAAACYAgAAZHJz&#10;L2Rvd25yZXYueG1sUEsFBgAAAAAEAAQA9QAAAIsDAAAAAA==&#10;" filled="f" stroked="f" strokeweight=".5pt">
                    <v:textbox>
                      <w:txbxContent>
                        <w:p w:rsidR="00761381" w:rsidRPr="002D111F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364C83" w:rsidRPr="00601142">
        <w:t>Эл</w:t>
      </w:r>
      <w:r w:rsidR="00956CBB" w:rsidRPr="00601142">
        <w:t>е</w:t>
      </w:r>
      <w:r w:rsidR="00364C83" w:rsidRPr="00601142">
        <w:t>ктроплита «Гом</w:t>
      </w:r>
      <w:r w:rsidR="00956CBB" w:rsidRPr="00601142">
        <w:t>е</w:t>
      </w:r>
      <w:r w:rsidR="00364C83" w:rsidRPr="00601142">
        <w:t>льчанка»</w:t>
      </w:r>
    </w:p>
    <w:p w:rsidR="00364C83" w:rsidRPr="00601142" w:rsidRDefault="00364C83" w:rsidP="00364C83">
      <w:pPr>
        <w:pStyle w:val="a3"/>
      </w:pPr>
      <w:r w:rsidRPr="00601142">
        <w:rPr>
          <w:b/>
          <w:bCs/>
        </w:rPr>
        <w:t>6. Эл</w:t>
      </w:r>
      <w:r w:rsidR="00956CBB" w:rsidRPr="00601142">
        <w:rPr>
          <w:b/>
          <w:bCs/>
        </w:rPr>
        <w:t>е</w:t>
      </w:r>
      <w:r w:rsidRPr="00601142">
        <w:rPr>
          <w:b/>
          <w:bCs/>
        </w:rPr>
        <w:t>ктроплита «</w:t>
      </w:r>
      <w:proofErr w:type="spellStart"/>
      <w:r w:rsidRPr="00601142">
        <w:rPr>
          <w:b/>
          <w:bCs/>
        </w:rPr>
        <w:t>Гом</w:t>
      </w:r>
      <w:r w:rsidR="00956CBB" w:rsidRPr="00601142">
        <w:rPr>
          <w:b/>
          <w:bCs/>
        </w:rPr>
        <w:t>е</w:t>
      </w:r>
      <w:r w:rsidRPr="00601142">
        <w:rPr>
          <w:b/>
          <w:bCs/>
        </w:rPr>
        <w:t>льчанка</w:t>
      </w:r>
      <w:proofErr w:type="spellEnd"/>
      <w:r w:rsidRPr="00601142">
        <w:rPr>
          <w:b/>
          <w:bCs/>
        </w:rPr>
        <w:t>»</w:t>
      </w:r>
      <w:r w:rsidRPr="00601142">
        <w:rPr>
          <w:shd w:val="clear" w:color="auto" w:fill="FFFFFF"/>
        </w:rPr>
        <w:t xml:space="preserve"> </w:t>
      </w:r>
      <w:r w:rsidRPr="00601142">
        <w:rPr>
          <w:b/>
          <w:shd w:val="clear" w:color="auto" w:fill="FFFFFF"/>
        </w:rPr>
        <w:t>(ОАО «Эл</w:t>
      </w:r>
      <w:r w:rsidR="00956CBB" w:rsidRPr="00601142">
        <w:rPr>
          <w:b/>
          <w:shd w:val="clear" w:color="auto" w:fill="FFFFFF"/>
        </w:rPr>
        <w:t>е</w:t>
      </w:r>
      <w:r w:rsidRPr="00601142">
        <w:rPr>
          <w:b/>
          <w:shd w:val="clear" w:color="auto" w:fill="FFFFFF"/>
        </w:rPr>
        <w:t>ктроаппарату</w:t>
      </w:r>
      <w:r w:rsidR="00660B83" w:rsidRPr="00601142">
        <w:rPr>
          <w:b/>
          <w:shd w:val="clear" w:color="auto" w:fill="FFFFFF"/>
        </w:rPr>
        <w:t>ра», г. </w:t>
      </w:r>
      <w:r w:rsidRPr="00601142">
        <w:rPr>
          <w:b/>
          <w:shd w:val="clear" w:color="auto" w:fill="FFFFFF"/>
        </w:rPr>
        <w:t>Гом</w:t>
      </w:r>
      <w:r w:rsidR="00956CBB" w:rsidRPr="00601142">
        <w:rPr>
          <w:b/>
          <w:shd w:val="clear" w:color="auto" w:fill="FFFFFF"/>
        </w:rPr>
        <w:t>е</w:t>
      </w:r>
      <w:r w:rsidRPr="00601142">
        <w:rPr>
          <w:b/>
          <w:shd w:val="clear" w:color="auto" w:fill="FFFFFF"/>
        </w:rPr>
        <w:t>ль)</w:t>
      </w:r>
      <w:r w:rsidR="00BE22B8" w:rsidRPr="00601142">
        <w:rPr>
          <w:b/>
        </w:rPr>
        <w:t> </w:t>
      </w:r>
      <w:r w:rsidR="00CA50CF" w:rsidRPr="00601142">
        <w:t xml:space="preserve">— </w:t>
      </w:r>
      <w:r w:rsidRPr="00601142">
        <w:t>это изв</w:t>
      </w:r>
      <w:r w:rsidR="00956CBB" w:rsidRPr="00601142">
        <w:t>е</w:t>
      </w:r>
      <w:r w:rsidRPr="00601142">
        <w:t>стная марка бытовой т</w:t>
      </w:r>
      <w:r w:rsidR="00956CBB" w:rsidRPr="00601142">
        <w:t>е</w:t>
      </w:r>
      <w:r w:rsidR="00660B83" w:rsidRPr="00601142">
        <w:t>хники, производимая в </w:t>
      </w:r>
      <w:r w:rsidRPr="00601142">
        <w:t>Б</w:t>
      </w:r>
      <w:r w:rsidR="00956CBB" w:rsidRPr="00601142">
        <w:t>е</w:t>
      </w:r>
      <w:r w:rsidRPr="00601142">
        <w:t>ларуси.</w:t>
      </w:r>
    </w:p>
    <w:p w:rsidR="00364C83" w:rsidRPr="00601142" w:rsidRDefault="00364C83" w:rsidP="00364C83">
      <w:pPr>
        <w:pStyle w:val="a3"/>
      </w:pPr>
      <w:r w:rsidRPr="00601142">
        <w:t>Плиты «</w:t>
      </w:r>
      <w:proofErr w:type="spellStart"/>
      <w:r w:rsidRPr="00601142">
        <w:t>Гом</w:t>
      </w:r>
      <w:r w:rsidR="00956CBB" w:rsidRPr="00601142">
        <w:t>е</w:t>
      </w:r>
      <w:r w:rsidRPr="00601142">
        <w:t>льчанка</w:t>
      </w:r>
      <w:proofErr w:type="spellEnd"/>
      <w:r w:rsidRPr="00601142">
        <w:t>» пр</w:t>
      </w:r>
      <w:r w:rsidR="00956CBB" w:rsidRPr="00601142">
        <w:t>е</w:t>
      </w:r>
      <w:r w:rsidRPr="00601142">
        <w:t>дставл</w:t>
      </w:r>
      <w:r w:rsidR="00956CBB" w:rsidRPr="00601142">
        <w:t>е</w:t>
      </w:r>
      <w:r w:rsidRPr="00601142">
        <w:t>ны в различных мод</w:t>
      </w:r>
      <w:r w:rsidR="00956CBB" w:rsidRPr="00601142">
        <w:t>е</w:t>
      </w:r>
      <w:r w:rsidRPr="00601142">
        <w:t>лях с различными функциями, включая индукционны</w:t>
      </w:r>
      <w:r w:rsidR="00956CBB" w:rsidRPr="00601142">
        <w:t>е</w:t>
      </w:r>
      <w:r w:rsidRPr="00601142">
        <w:t>, эл</w:t>
      </w:r>
      <w:r w:rsidR="00956CBB" w:rsidRPr="00601142">
        <w:t>е</w:t>
      </w:r>
      <w:r w:rsidRPr="00601142">
        <w:t>ктрич</w:t>
      </w:r>
      <w:r w:rsidR="00956CBB" w:rsidRPr="00601142">
        <w:t>е</w:t>
      </w:r>
      <w:r w:rsidRPr="00601142">
        <w:t>ски</w:t>
      </w:r>
      <w:r w:rsidR="00956CBB" w:rsidRPr="00601142">
        <w:t>е</w:t>
      </w:r>
      <w:r w:rsidRPr="00601142">
        <w:t xml:space="preserve"> и комбинированны</w:t>
      </w:r>
      <w:r w:rsidR="00956CBB" w:rsidRPr="00601142">
        <w:t>е</w:t>
      </w:r>
      <w:r w:rsidRPr="00601142">
        <w:t xml:space="preserve"> варианты. Это позволя</w:t>
      </w:r>
      <w:r w:rsidR="00956CBB" w:rsidRPr="00601142">
        <w:t>е</w:t>
      </w:r>
      <w:r w:rsidR="00215E5C" w:rsidRPr="00601142">
        <w:t>т выбрать плиту в </w:t>
      </w:r>
      <w:r w:rsidRPr="00601142">
        <w:t>зависимости от пр</w:t>
      </w:r>
      <w:r w:rsidR="00956CBB" w:rsidRPr="00601142">
        <w:t>е</w:t>
      </w:r>
      <w:r w:rsidRPr="00601142">
        <w:t>дпочт</w:t>
      </w:r>
      <w:r w:rsidR="00956CBB" w:rsidRPr="00601142">
        <w:t>е</w:t>
      </w:r>
      <w:r w:rsidRPr="00601142">
        <w:t>ний и потр</w:t>
      </w:r>
      <w:r w:rsidR="00956CBB" w:rsidRPr="00601142">
        <w:t>е</w:t>
      </w:r>
      <w:r w:rsidRPr="00601142">
        <w:t>бност</w:t>
      </w:r>
      <w:r w:rsidR="00956CBB" w:rsidRPr="00601142">
        <w:t>е</w:t>
      </w:r>
      <w:r w:rsidRPr="00601142">
        <w:t>й с</w:t>
      </w:r>
      <w:r w:rsidR="00956CBB" w:rsidRPr="00601142">
        <w:t>е</w:t>
      </w:r>
      <w:r w:rsidRPr="00601142">
        <w:t>мьи. Многи</w:t>
      </w:r>
      <w:r w:rsidR="00956CBB" w:rsidRPr="00601142">
        <w:t>е</w:t>
      </w:r>
      <w:r w:rsidRPr="00601142">
        <w:t xml:space="preserve"> мод</w:t>
      </w:r>
      <w:r w:rsidR="00956CBB" w:rsidRPr="00601142">
        <w:t>е</w:t>
      </w:r>
      <w:r w:rsidRPr="00601142">
        <w:t>ли «</w:t>
      </w:r>
      <w:proofErr w:type="spellStart"/>
      <w:r w:rsidRPr="00601142">
        <w:t>Гом</w:t>
      </w:r>
      <w:r w:rsidR="00956CBB" w:rsidRPr="00601142">
        <w:t>е</w:t>
      </w:r>
      <w:r w:rsidRPr="00601142">
        <w:t>льчанки</w:t>
      </w:r>
      <w:proofErr w:type="spellEnd"/>
      <w:r w:rsidRPr="00601142">
        <w:t>» оснащ</w:t>
      </w:r>
      <w:r w:rsidR="00956CBB" w:rsidRPr="00601142">
        <w:t>е</w:t>
      </w:r>
      <w:r w:rsidRPr="00601142">
        <w:t>ны эн</w:t>
      </w:r>
      <w:r w:rsidR="00956CBB" w:rsidRPr="00601142">
        <w:t>е</w:t>
      </w:r>
      <w:r w:rsidRPr="00601142">
        <w:t>ргосб</w:t>
      </w:r>
      <w:r w:rsidR="00956CBB" w:rsidRPr="00601142">
        <w:t>е</w:t>
      </w:r>
      <w:r w:rsidRPr="00601142">
        <w:t>р</w:t>
      </w:r>
      <w:r w:rsidR="00956CBB" w:rsidRPr="00601142">
        <w:t>е</w:t>
      </w:r>
      <w:r w:rsidRPr="00601142">
        <w:t>гающими т</w:t>
      </w:r>
      <w:r w:rsidR="00956CBB" w:rsidRPr="00601142">
        <w:t>е</w:t>
      </w:r>
      <w:r w:rsidRPr="00601142">
        <w:t>хнологиями, что помога</w:t>
      </w:r>
      <w:r w:rsidR="00956CBB" w:rsidRPr="00601142">
        <w:t>е</w:t>
      </w:r>
      <w:r w:rsidRPr="00601142">
        <w:t>т экономить эл</w:t>
      </w:r>
      <w:r w:rsidR="00956CBB" w:rsidRPr="00601142">
        <w:t>е</w:t>
      </w:r>
      <w:r w:rsidRPr="00601142">
        <w:t>ктроэн</w:t>
      </w:r>
      <w:r w:rsidR="00956CBB" w:rsidRPr="00601142">
        <w:t>е</w:t>
      </w:r>
      <w:r w:rsidRPr="00601142">
        <w:t>ргию и снижать сч</w:t>
      </w:r>
      <w:r w:rsidR="00956CBB" w:rsidRPr="00601142">
        <w:t>е</w:t>
      </w:r>
      <w:r w:rsidRPr="00601142">
        <w:t>та за коммунальны</w:t>
      </w:r>
      <w:r w:rsidR="00956CBB" w:rsidRPr="00601142">
        <w:t>е</w:t>
      </w:r>
      <w:r w:rsidRPr="00601142">
        <w:t xml:space="preserve"> услуги. Плиты им</w:t>
      </w:r>
      <w:r w:rsidR="00956CBB" w:rsidRPr="00601142">
        <w:t>е</w:t>
      </w:r>
      <w:r w:rsidRPr="00601142">
        <w:t>ют интуитивно понятный инт</w:t>
      </w:r>
      <w:r w:rsidR="00956CBB" w:rsidRPr="00601142">
        <w:t>е</w:t>
      </w:r>
      <w:r w:rsidRPr="00601142">
        <w:t>рф</w:t>
      </w:r>
      <w:r w:rsidR="00956CBB" w:rsidRPr="00601142">
        <w:t>е</w:t>
      </w:r>
      <w:r w:rsidRPr="00601142">
        <w:t>йс, что д</w:t>
      </w:r>
      <w:r w:rsidR="00956CBB" w:rsidRPr="00601142">
        <w:t>е</w:t>
      </w:r>
      <w:r w:rsidRPr="00601142">
        <w:t>ла</w:t>
      </w:r>
      <w:r w:rsidR="00956CBB" w:rsidRPr="00601142">
        <w:t>е</w:t>
      </w:r>
      <w:r w:rsidRPr="00601142">
        <w:t>т их л</w:t>
      </w:r>
      <w:r w:rsidR="00215E5C" w:rsidRPr="00601142">
        <w:t>ё</w:t>
      </w:r>
      <w:r w:rsidRPr="00601142">
        <w:t>гкими в использовании даж</w:t>
      </w:r>
      <w:r w:rsidR="00956CBB" w:rsidRPr="00601142">
        <w:t>е</w:t>
      </w:r>
      <w:r w:rsidRPr="00601142">
        <w:t xml:space="preserve"> для т</w:t>
      </w:r>
      <w:r w:rsidR="00956CBB" w:rsidRPr="00601142">
        <w:t>е</w:t>
      </w:r>
      <w:r w:rsidRPr="00601142">
        <w:t>х, кто вп</w:t>
      </w:r>
      <w:r w:rsidR="00956CBB" w:rsidRPr="00601142">
        <w:t>е</w:t>
      </w:r>
      <w:r w:rsidRPr="00601142">
        <w:t>рвы</w:t>
      </w:r>
      <w:r w:rsidR="00956CBB" w:rsidRPr="00601142">
        <w:t>е</w:t>
      </w:r>
      <w:r w:rsidRPr="00601142">
        <w:t xml:space="preserve"> готовит.</w:t>
      </w:r>
    </w:p>
    <w:p w:rsidR="00364C83" w:rsidRPr="00601142" w:rsidRDefault="00364C83" w:rsidP="00364C83">
      <w:pPr>
        <w:pStyle w:val="a3"/>
      </w:pPr>
      <w:r w:rsidRPr="00601142">
        <w:t>Многи</w:t>
      </w:r>
      <w:r w:rsidR="00956CBB" w:rsidRPr="00601142">
        <w:t>е</w:t>
      </w:r>
      <w:r w:rsidRPr="00601142">
        <w:t xml:space="preserve"> мод</w:t>
      </w:r>
      <w:r w:rsidR="00956CBB" w:rsidRPr="00601142">
        <w:t>е</w:t>
      </w:r>
      <w:r w:rsidRPr="00601142">
        <w:t>ли оснащ</w:t>
      </w:r>
      <w:r w:rsidR="00956CBB" w:rsidRPr="00601142">
        <w:t>е</w:t>
      </w:r>
      <w:r w:rsidRPr="00601142">
        <w:t>ны сист</w:t>
      </w:r>
      <w:r w:rsidR="00956CBB" w:rsidRPr="00601142">
        <w:t>е</w:t>
      </w:r>
      <w:r w:rsidRPr="00601142">
        <w:t>мами б</w:t>
      </w:r>
      <w:r w:rsidR="00956CBB" w:rsidRPr="00601142">
        <w:t>е</w:t>
      </w:r>
      <w:r w:rsidRPr="00601142">
        <w:t>зопасности, которы</w:t>
      </w:r>
      <w:r w:rsidR="00956CBB" w:rsidRPr="00601142">
        <w:t>е</w:t>
      </w:r>
      <w:r w:rsidRPr="00601142">
        <w:t xml:space="preserve"> пр</w:t>
      </w:r>
      <w:r w:rsidR="00956CBB" w:rsidRPr="00601142">
        <w:t>е</w:t>
      </w:r>
      <w:r w:rsidRPr="00601142">
        <w:t>дотвращают п</w:t>
      </w:r>
      <w:r w:rsidR="00956CBB" w:rsidRPr="00601142">
        <w:t>е</w:t>
      </w:r>
      <w:r w:rsidRPr="00601142">
        <w:t>р</w:t>
      </w:r>
      <w:r w:rsidR="00956CBB" w:rsidRPr="00601142">
        <w:t>е</w:t>
      </w:r>
      <w:r w:rsidRPr="00601142">
        <w:t>гр</w:t>
      </w:r>
      <w:r w:rsidR="00956CBB" w:rsidRPr="00601142">
        <w:t>е</w:t>
      </w:r>
      <w:r w:rsidRPr="00601142">
        <w:t>в конфорок и духовки, что д</w:t>
      </w:r>
      <w:r w:rsidR="00956CBB" w:rsidRPr="00601142">
        <w:t>е</w:t>
      </w:r>
      <w:r w:rsidRPr="00601142">
        <w:t>ла</w:t>
      </w:r>
      <w:r w:rsidR="00956CBB" w:rsidRPr="00601142">
        <w:t>е</w:t>
      </w:r>
      <w:r w:rsidRPr="00601142">
        <w:t>т использовани</w:t>
      </w:r>
      <w:r w:rsidR="00956CBB" w:rsidRPr="00601142">
        <w:t>е</w:t>
      </w:r>
      <w:r w:rsidRPr="00601142">
        <w:t xml:space="preserve"> плиты бол</w:t>
      </w:r>
      <w:r w:rsidR="00956CBB" w:rsidRPr="00601142">
        <w:t>ее</w:t>
      </w:r>
      <w:r w:rsidRPr="00601142">
        <w:t xml:space="preserve"> б</w:t>
      </w:r>
      <w:r w:rsidR="00956CBB" w:rsidRPr="00601142">
        <w:t>е</w:t>
      </w:r>
      <w:r w:rsidRPr="00601142">
        <w:t>зопасным. Н</w:t>
      </w:r>
      <w:r w:rsidR="00956CBB" w:rsidRPr="00601142">
        <w:t>е</w:t>
      </w:r>
      <w:r w:rsidRPr="00601142">
        <w:t>которы</w:t>
      </w:r>
      <w:r w:rsidR="00956CBB" w:rsidRPr="00601142">
        <w:t>е</w:t>
      </w:r>
      <w:r w:rsidRPr="00601142">
        <w:t xml:space="preserve"> новы</w:t>
      </w:r>
      <w:r w:rsidR="00956CBB" w:rsidRPr="00601142">
        <w:t>е</w:t>
      </w:r>
      <w:r w:rsidRPr="00601142">
        <w:t xml:space="preserve"> мод</w:t>
      </w:r>
      <w:r w:rsidR="00956CBB" w:rsidRPr="00601142">
        <w:t>е</w:t>
      </w:r>
      <w:r w:rsidRPr="00601142">
        <w:t>ли включают функции, таки</w:t>
      </w:r>
      <w:r w:rsidR="00956CBB" w:rsidRPr="00601142">
        <w:t>е</w:t>
      </w:r>
      <w:r w:rsidRPr="00601142">
        <w:t xml:space="preserve"> как тайм</w:t>
      </w:r>
      <w:r w:rsidR="00956CBB" w:rsidRPr="00601142">
        <w:t>е</w:t>
      </w:r>
      <w:r w:rsidRPr="00601142">
        <w:t>р, автоматич</w:t>
      </w:r>
      <w:r w:rsidR="00956CBB" w:rsidRPr="00601142">
        <w:t>е</w:t>
      </w:r>
      <w:r w:rsidRPr="00601142">
        <w:t>ско</w:t>
      </w:r>
      <w:r w:rsidR="00956CBB" w:rsidRPr="00601142">
        <w:t>е</w:t>
      </w:r>
      <w:r w:rsidRPr="00601142">
        <w:t xml:space="preserve"> отключ</w:t>
      </w:r>
      <w:r w:rsidR="00956CBB" w:rsidRPr="00601142">
        <w:t>е</w:t>
      </w:r>
      <w:r w:rsidRPr="00601142">
        <w:t>ни</w:t>
      </w:r>
      <w:r w:rsidR="00956CBB" w:rsidRPr="00601142">
        <w:t>е</w:t>
      </w:r>
      <w:r w:rsidRPr="00601142">
        <w:t xml:space="preserve"> и индикация остаточного т</w:t>
      </w:r>
      <w:r w:rsidR="00956CBB" w:rsidRPr="00601142">
        <w:t>е</w:t>
      </w:r>
      <w:r w:rsidRPr="00601142">
        <w:t>пла, что д</w:t>
      </w:r>
      <w:r w:rsidR="00956CBB" w:rsidRPr="00601142">
        <w:t>е</w:t>
      </w:r>
      <w:r w:rsidRPr="00601142">
        <w:t>ла</w:t>
      </w:r>
      <w:r w:rsidR="00956CBB" w:rsidRPr="00601142">
        <w:t>е</w:t>
      </w:r>
      <w:r w:rsidRPr="00601142">
        <w:t>т проц</w:t>
      </w:r>
      <w:r w:rsidR="00956CBB" w:rsidRPr="00601142">
        <w:t>е</w:t>
      </w:r>
      <w:r w:rsidRPr="00601142">
        <w:t>сс готовки бол</w:t>
      </w:r>
      <w:r w:rsidR="00956CBB" w:rsidRPr="00601142">
        <w:t>ее</w:t>
      </w:r>
      <w:r w:rsidRPr="00601142">
        <w:t xml:space="preserve"> удобным и б</w:t>
      </w:r>
      <w:r w:rsidR="00956CBB" w:rsidRPr="00601142">
        <w:t>е</w:t>
      </w:r>
      <w:r w:rsidRPr="00601142">
        <w:t>зопасным. Совр</w:t>
      </w:r>
      <w:r w:rsidR="00956CBB" w:rsidRPr="00601142">
        <w:t>е</w:t>
      </w:r>
      <w:r w:rsidRPr="00601142">
        <w:t>м</w:t>
      </w:r>
      <w:r w:rsidR="00956CBB" w:rsidRPr="00601142">
        <w:t>е</w:t>
      </w:r>
      <w:r w:rsidRPr="00601142">
        <w:t>нны</w:t>
      </w:r>
      <w:r w:rsidR="00956CBB" w:rsidRPr="00601142">
        <w:t>е</w:t>
      </w:r>
      <w:r w:rsidRPr="00601142">
        <w:t xml:space="preserve"> мод</w:t>
      </w:r>
      <w:r w:rsidR="00956CBB" w:rsidRPr="00601142">
        <w:t>е</w:t>
      </w:r>
      <w:r w:rsidRPr="00601142">
        <w:t>ли «</w:t>
      </w:r>
      <w:proofErr w:type="spellStart"/>
      <w:r w:rsidRPr="00601142">
        <w:t>Гом</w:t>
      </w:r>
      <w:r w:rsidR="00956CBB" w:rsidRPr="00601142">
        <w:t>е</w:t>
      </w:r>
      <w:r w:rsidRPr="00601142">
        <w:t>льчанка</w:t>
      </w:r>
      <w:proofErr w:type="spellEnd"/>
      <w:r w:rsidRPr="00601142">
        <w:t>» им</w:t>
      </w:r>
      <w:r w:rsidR="00956CBB" w:rsidRPr="00601142">
        <w:t>е</w:t>
      </w:r>
      <w:r w:rsidRPr="00601142">
        <w:t>ют сп</w:t>
      </w:r>
      <w:r w:rsidR="00956CBB" w:rsidRPr="00601142">
        <w:t>е</w:t>
      </w:r>
      <w:r w:rsidRPr="00601142">
        <w:t>циальны</w:t>
      </w:r>
      <w:r w:rsidR="00956CBB" w:rsidRPr="00601142">
        <w:t>е</w:t>
      </w:r>
      <w:r w:rsidRPr="00601142">
        <w:t xml:space="preserve"> покрытия, которы</w:t>
      </w:r>
      <w:r w:rsidR="00956CBB" w:rsidRPr="00601142">
        <w:t>е</w:t>
      </w:r>
      <w:r w:rsidRPr="00601142">
        <w:t xml:space="preserve"> обл</w:t>
      </w:r>
      <w:r w:rsidR="00956CBB" w:rsidRPr="00601142">
        <w:t>е</w:t>
      </w:r>
      <w:r w:rsidRPr="00601142">
        <w:t>гчают проц</w:t>
      </w:r>
      <w:r w:rsidR="00956CBB" w:rsidRPr="00601142">
        <w:t>е</w:t>
      </w:r>
      <w:r w:rsidRPr="00601142">
        <w:t>сс очистки и пр</w:t>
      </w:r>
      <w:r w:rsidR="00956CBB" w:rsidRPr="00601142">
        <w:t>е</w:t>
      </w:r>
      <w:r w:rsidRPr="00601142">
        <w:t>дотвращают накопл</w:t>
      </w:r>
      <w:r w:rsidR="00956CBB" w:rsidRPr="00601142">
        <w:t>е</w:t>
      </w:r>
      <w:r w:rsidRPr="00601142">
        <w:t>ни</w:t>
      </w:r>
      <w:r w:rsidR="00956CBB" w:rsidRPr="00601142">
        <w:t>е</w:t>
      </w:r>
      <w:r w:rsidRPr="00601142">
        <w:t xml:space="preserve"> загрязн</w:t>
      </w:r>
      <w:r w:rsidR="00956CBB" w:rsidRPr="00601142">
        <w:t>е</w:t>
      </w:r>
      <w:r w:rsidRPr="00601142">
        <w:t>ний.</w:t>
      </w:r>
    </w:p>
    <w:p w:rsidR="00664587" w:rsidRDefault="00364C83" w:rsidP="00364C83">
      <w:pPr>
        <w:pStyle w:val="a3"/>
        <w:rPr>
          <w:noProof/>
        </w:rPr>
      </w:pPr>
      <w:r w:rsidRPr="00601142">
        <w:t>Плиты популярны н</w:t>
      </w:r>
      <w:r w:rsidR="00956CBB" w:rsidRPr="00601142">
        <w:t>е</w:t>
      </w:r>
      <w:r w:rsidRPr="00601142">
        <w:t xml:space="preserve"> только в Б</w:t>
      </w:r>
      <w:r w:rsidR="00956CBB" w:rsidRPr="00601142">
        <w:t>е</w:t>
      </w:r>
      <w:r w:rsidRPr="00601142">
        <w:t>ларуси, но и в других странах СНГ. Они изв</w:t>
      </w:r>
      <w:r w:rsidR="00956CBB" w:rsidRPr="00601142">
        <w:t>е</w:t>
      </w:r>
      <w:r w:rsidRPr="00601142">
        <w:t>стны своим соотнош</w:t>
      </w:r>
      <w:r w:rsidR="00956CBB" w:rsidRPr="00601142">
        <w:t>е</w:t>
      </w:r>
      <w:r w:rsidRPr="00601142">
        <w:t>ни</w:t>
      </w:r>
      <w:r w:rsidR="00956CBB" w:rsidRPr="00601142">
        <w:t>е</w:t>
      </w:r>
      <w:r w:rsidRPr="00601142">
        <w:t xml:space="preserve">м </w:t>
      </w:r>
      <w:r w:rsidR="00601142" w:rsidRPr="00601142">
        <w:t>«</w:t>
      </w:r>
      <w:r w:rsidRPr="00601142">
        <w:t>ц</w:t>
      </w:r>
      <w:r w:rsidR="00956CBB" w:rsidRPr="00601142">
        <w:t>е</w:t>
      </w:r>
      <w:r w:rsidRPr="00601142">
        <w:t>на</w:t>
      </w:r>
      <w:r w:rsidR="00601142" w:rsidRPr="00601142">
        <w:t xml:space="preserve"> — </w:t>
      </w:r>
      <w:r w:rsidRPr="00601142">
        <w:t>кач</w:t>
      </w:r>
      <w:r w:rsidR="00956CBB" w:rsidRPr="00601142">
        <w:t>е</w:t>
      </w:r>
      <w:r w:rsidRPr="00601142">
        <w:t>ство</w:t>
      </w:r>
      <w:r w:rsidR="00601142" w:rsidRPr="00601142">
        <w:t>»</w:t>
      </w:r>
      <w:r w:rsidRPr="00601142">
        <w:t>, что д</w:t>
      </w:r>
      <w:r w:rsidR="00956CBB" w:rsidRPr="00601142">
        <w:t>е</w:t>
      </w:r>
      <w:r w:rsidRPr="00601142">
        <w:t>ла</w:t>
      </w:r>
      <w:r w:rsidR="00956CBB" w:rsidRPr="00601142">
        <w:t>е</w:t>
      </w:r>
      <w:r w:rsidRPr="00601142">
        <w:t>т их доступными для многих с</w:t>
      </w:r>
      <w:r w:rsidR="00956CBB" w:rsidRPr="00601142">
        <w:t>е</w:t>
      </w:r>
      <w:r w:rsidRPr="00601142">
        <w:t>м</w:t>
      </w:r>
      <w:r w:rsidR="00956CBB" w:rsidRPr="00601142">
        <w:t>е</w:t>
      </w:r>
      <w:r w:rsidRPr="00601142">
        <w:t>й.</w:t>
      </w:r>
    </w:p>
    <w:p w:rsidR="00664587" w:rsidRDefault="00664587" w:rsidP="00664587">
      <w:pPr>
        <w:pStyle w:val="a3"/>
        <w:rPr>
          <w:noProof/>
        </w:rPr>
      </w:pPr>
    </w:p>
    <w:p w:rsidR="00664587" w:rsidRDefault="00664587" w:rsidP="00601142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1E5C7B3A" wp14:editId="5CF0127F">
                <wp:extent cx="2880000" cy="359967"/>
                <wp:effectExtent l="0" t="19050" r="34925" b="40640"/>
                <wp:docPr id="50" name="Группа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51" name="Прямая соединительная линия 51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2" name="Группа 52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53" name="Ромб 53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Ромб 54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" name="Ромб 55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8545F69" id="Группа 50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">
                <v:line id="Прямая соединительная линия 51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" strokecolor="black [3213]" strokeweight="1pt">
                  <v:stroke joinstyle="miter"/>
                </v:line>
                <v:group id="Группа 52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shape id="Ромб 53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" fillcolor="white [3212]" strokecolor="black [3213]" strokeweight="1pt"/>
                  <v:shape id="Ромб 54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" fillcolor="white [3212]" strokecolor="black [3213]" strokeweight="1pt"/>
                  <v:shape id="Ромб 55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64587" w:rsidRPr="004D2365" w:rsidRDefault="00664587" w:rsidP="004D2365">
      <w:pPr>
        <w:pStyle w:val="af8"/>
      </w:pPr>
      <w:r w:rsidRPr="00602055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7456" behindDoc="0" locked="0" layoutInCell="1" allowOverlap="1" wp14:anchorId="4EC1C029" wp14:editId="79F5B584">
                <wp:simplePos x="0" y="0"/>
                <wp:positionH relativeFrom="margin">
                  <wp:posOffset>3208655</wp:posOffset>
                </wp:positionH>
                <wp:positionV relativeFrom="margin">
                  <wp:posOffset>116840</wp:posOffset>
                </wp:positionV>
                <wp:extent cx="3239770" cy="2267585"/>
                <wp:effectExtent l="0" t="0" r="17780" b="18415"/>
                <wp:wrapSquare wrapText="bothSides"/>
                <wp:docPr id="56" name="Группа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57" name="Прямоугольник: скругленные углы 57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8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8" name="Группа 58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59" name="Ромб 59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" name="Надпись 60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2D111F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6" o:spid="_x0000_s1056" style="position:absolute;left:0;text-align:left;margin-left:252.65pt;margin-top:9.2pt;width:255.1pt;height:178.55pt;z-index:251667456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AIw&#10;AAAAAFJnaHRsb25nAAADeg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">
                <v:roundrect id="Прямоугольник: скругленные углы 57" o:spid="_x0000_s105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DVBcEA&#10;AADbAAAADwAAAGRycy9kb3ducmV2LnhtbESPzYrCQBCE7wu+w9CCN50Y8IfoKCIIXvZgdsFrk2mT&#10;YKYnZlqTfXtnYWGPRVV9RW33g2vUi7pQezYwnyWgiAtvay4NfH+dpmtQQZAtNp7JwA8F2O9GH1vM&#10;rO/5Qq9cShUhHDI0UIm0mdahqMhhmPmWOHo33zmUKLtS2w77CHeNTpNkqR3WHBcqbOlYUXHPn86A&#10;4+sjnz/D6ZjLp/QD6TRd3oyZjIfDBpTQIP/hv/bZGlis4PdL/AF69w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Sw1QXBAAAA2wAAAA8AAAAAAAAAAAAAAAAAmAIAAGRycy9kb3du&#10;cmV2LnhtbFBLBQYAAAAABAAEAPUAAACGAwAAAAA=&#10;" strokecolor="black [3213]" strokeweight="1pt">
                  <v:fill r:id="rId29" o:title="" recolor="t" rotate="t" type="frame"/>
                  <v:stroke joinstyle="miter"/>
                </v:roundrect>
                <v:group id="Группа 58" o:spid="_x0000_s105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shape id="Ромб 59" o:spid="_x0000_s105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leJsUA&#10;AADbAAAADwAAAGRycy9kb3ducmV2LnhtbESPQWvCQBSE7wX/w/KEXkrdKFRs6ioiCC1W1Cj0+sg+&#10;k2D2bchuYuyvdwXB4zAz3zDTeWdK0VLtCssKhoMIBHFqdcGZguNh9T4B4TyyxtIyKbiSg/ms9zLF&#10;WNsL76lNfCYChF2MCnLvq1hKl+Zk0A1sRRy8k60N+iDrTOoaLwFuSjmKorE0WHBYyLGiZU7pOWmM&#10;gnHzV1Hys9muJ/Lajv6zZv27e1Pqtd8tvkB46vwz/Gh/awUfn3D/En6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CV4mxQAAANs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60" o:spid="_x0000_s106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Fp8sIA&#10;AADbAAAADwAAAGRycy9kb3ducmV2LnhtbERPTWvCQBC9F/oflin01mwMVCTNKhIISqkHNRdv0+yY&#10;BLOzMbtq2l/vHgSPj/edLUbTiSsNrrWsYBLFIIgrq1uuFZT74mMGwnlkjZ1lUvBHDhbz15cMU21v&#10;vKXrztcihLBLUUHjfZ9K6aqGDLrI9sSBO9rBoA9wqKUe8BbCTSeTOJ5Kgy2HhgZ7yhuqTruLUfCd&#10;Fxvc/iZm9t/lq5/jsj+Xh0+l3t/G5RcIT6N/ih/utVYwDevDl/A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WnywgAAANsAAAAPAAAAAAAAAAAAAAAAAJgCAABkcnMvZG93&#10;bnJldi54bWxQSwUGAAAAAAQABAD1AAAAhwMAAAAA&#10;" filled="f" stroked="f" strokeweight=".5pt">
                    <v:textbox>
                      <w:txbxContent>
                        <w:p w:rsidR="00761381" w:rsidRPr="002D111F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D2365" w:rsidRPr="00602055">
        <w:t>Гарнитура стр</w:t>
      </w:r>
      <w:r w:rsidR="00956CBB" w:rsidRPr="00602055">
        <w:t>е</w:t>
      </w:r>
      <w:r w:rsidR="004D2365" w:rsidRPr="00602055">
        <w:t xml:space="preserve">лочная </w:t>
      </w:r>
      <w:r w:rsidR="004D2365" w:rsidRPr="00602055">
        <w:br/>
        <w:t>для симм</w:t>
      </w:r>
      <w:r w:rsidR="00956CBB" w:rsidRPr="00602055">
        <w:t>е</w:t>
      </w:r>
      <w:r w:rsidR="004D2365" w:rsidRPr="00602055">
        <w:t>тричных стр</w:t>
      </w:r>
      <w:r w:rsidR="00956CBB" w:rsidRPr="00602055">
        <w:t>е</w:t>
      </w:r>
      <w:r w:rsidR="004D2365" w:rsidRPr="00602055">
        <w:t>лок ТУ</w:t>
      </w:r>
      <w:r w:rsidR="00601142" w:rsidRPr="00602055">
        <w:rPr>
          <w:bdr w:val="none" w:sz="0" w:space="0" w:color="auto" w:frame="1"/>
        </w:rPr>
        <w:t> </w:t>
      </w:r>
      <w:r w:rsidR="004D2365" w:rsidRPr="00602055">
        <w:rPr>
          <w:bdr w:val="none" w:sz="0" w:space="0" w:color="auto" w:frame="1"/>
        </w:rPr>
        <w:t>32</w:t>
      </w:r>
      <w:r w:rsidR="00602055" w:rsidRPr="00602055">
        <w:rPr>
          <w:bdr w:val="none" w:sz="0" w:space="0" w:color="auto" w:frame="1"/>
        </w:rPr>
        <w:t> </w:t>
      </w:r>
      <w:r w:rsidR="004D2365" w:rsidRPr="00602055">
        <w:rPr>
          <w:bdr w:val="none" w:sz="0" w:space="0" w:color="auto" w:frame="1"/>
        </w:rPr>
        <w:t>ЦШ</w:t>
      </w:r>
      <w:r w:rsidR="00602055" w:rsidRPr="00602055">
        <w:rPr>
          <w:bdr w:val="none" w:sz="0" w:space="0" w:color="auto" w:frame="1"/>
        </w:rPr>
        <w:t> </w:t>
      </w:r>
      <w:r w:rsidR="004D2365" w:rsidRPr="00602055">
        <w:rPr>
          <w:bdr w:val="none" w:sz="0" w:space="0" w:color="auto" w:frame="1"/>
        </w:rPr>
        <w:t>2003-8</w:t>
      </w:r>
    </w:p>
    <w:p w:rsidR="004D2365" w:rsidRPr="009436AC" w:rsidRDefault="004D2365" w:rsidP="004D2365">
      <w:pPr>
        <w:pStyle w:val="a3"/>
      </w:pPr>
      <w:r w:rsidRPr="009436AC">
        <w:rPr>
          <w:b/>
        </w:rPr>
        <w:t>7. Гарнитура стр</w:t>
      </w:r>
      <w:r w:rsidR="00956CBB" w:rsidRPr="009436AC">
        <w:rPr>
          <w:b/>
        </w:rPr>
        <w:t>е</w:t>
      </w:r>
      <w:r w:rsidRPr="009436AC">
        <w:rPr>
          <w:b/>
        </w:rPr>
        <w:t>лочная для симм</w:t>
      </w:r>
      <w:r w:rsidR="00956CBB" w:rsidRPr="009436AC">
        <w:rPr>
          <w:b/>
        </w:rPr>
        <w:t>е</w:t>
      </w:r>
      <w:r w:rsidRPr="009436AC">
        <w:rPr>
          <w:b/>
        </w:rPr>
        <w:t>тричных стр</w:t>
      </w:r>
      <w:r w:rsidR="00956CBB" w:rsidRPr="009436AC">
        <w:rPr>
          <w:b/>
        </w:rPr>
        <w:t>е</w:t>
      </w:r>
      <w:r w:rsidRPr="009436AC">
        <w:rPr>
          <w:b/>
        </w:rPr>
        <w:t>лок ТУ</w:t>
      </w:r>
      <w:r w:rsidR="00E30CCC" w:rsidRPr="009436AC">
        <w:rPr>
          <w:b/>
          <w:bdr w:val="none" w:sz="0" w:space="0" w:color="auto" w:frame="1"/>
        </w:rPr>
        <w:t> </w:t>
      </w:r>
      <w:r w:rsidRPr="009436AC">
        <w:rPr>
          <w:b/>
          <w:bdr w:val="none" w:sz="0" w:space="0" w:color="auto" w:frame="1"/>
        </w:rPr>
        <w:t>32</w:t>
      </w:r>
      <w:r w:rsidR="00E30CCC" w:rsidRPr="009436AC">
        <w:rPr>
          <w:b/>
          <w:bdr w:val="none" w:sz="0" w:space="0" w:color="auto" w:frame="1"/>
        </w:rPr>
        <w:t> </w:t>
      </w:r>
      <w:r w:rsidRPr="009436AC">
        <w:rPr>
          <w:b/>
          <w:bdr w:val="none" w:sz="0" w:space="0" w:color="auto" w:frame="1"/>
        </w:rPr>
        <w:t>ЦШ</w:t>
      </w:r>
      <w:r w:rsidR="00E30CCC" w:rsidRPr="009436AC">
        <w:rPr>
          <w:b/>
          <w:bdr w:val="none" w:sz="0" w:space="0" w:color="auto" w:frame="1"/>
        </w:rPr>
        <w:t> </w:t>
      </w:r>
      <w:r w:rsidRPr="009436AC">
        <w:rPr>
          <w:b/>
          <w:bdr w:val="none" w:sz="0" w:space="0" w:color="auto" w:frame="1"/>
        </w:rPr>
        <w:t>2003-8</w:t>
      </w:r>
      <w:r w:rsidRPr="009436AC">
        <w:rPr>
          <w:bdr w:val="none" w:sz="0" w:space="0" w:color="auto" w:frame="1"/>
        </w:rPr>
        <w:t xml:space="preserve"> </w:t>
      </w:r>
      <w:r w:rsidRPr="009436AC">
        <w:rPr>
          <w:b/>
          <w:bdr w:val="none" w:sz="0" w:space="0" w:color="auto" w:frame="1"/>
        </w:rPr>
        <w:t>(</w:t>
      </w:r>
      <w:r w:rsidRPr="009436AC">
        <w:rPr>
          <w:b/>
          <w:bCs/>
          <w:shd w:val="clear" w:color="auto" w:fill="FFFFFF"/>
        </w:rPr>
        <w:t>СП ОАО «Гом</w:t>
      </w:r>
      <w:r w:rsidR="00956CBB" w:rsidRPr="009436AC">
        <w:rPr>
          <w:b/>
          <w:bCs/>
          <w:shd w:val="clear" w:color="auto" w:fill="FFFFFF"/>
        </w:rPr>
        <w:t>е</w:t>
      </w:r>
      <w:r w:rsidRPr="009436AC">
        <w:rPr>
          <w:b/>
          <w:bCs/>
          <w:shd w:val="clear" w:color="auto" w:fill="FFFFFF"/>
        </w:rPr>
        <w:t>льский эл</w:t>
      </w:r>
      <w:r w:rsidR="00956CBB" w:rsidRPr="009436AC">
        <w:rPr>
          <w:b/>
          <w:bCs/>
          <w:shd w:val="clear" w:color="auto" w:fill="FFFFFF"/>
        </w:rPr>
        <w:t>е</w:t>
      </w:r>
      <w:r w:rsidRPr="009436AC">
        <w:rPr>
          <w:b/>
          <w:bCs/>
          <w:shd w:val="clear" w:color="auto" w:fill="FFFFFF"/>
        </w:rPr>
        <w:t>ктрот</w:t>
      </w:r>
      <w:r w:rsidR="00956CBB" w:rsidRPr="009436AC">
        <w:rPr>
          <w:b/>
          <w:bCs/>
          <w:shd w:val="clear" w:color="auto" w:fill="FFFFFF"/>
        </w:rPr>
        <w:t>е</w:t>
      </w:r>
      <w:r w:rsidRPr="009436AC">
        <w:rPr>
          <w:b/>
          <w:bCs/>
          <w:shd w:val="clear" w:color="auto" w:fill="FFFFFF"/>
        </w:rPr>
        <w:t>хнич</w:t>
      </w:r>
      <w:r w:rsidR="00956CBB" w:rsidRPr="009436AC">
        <w:rPr>
          <w:b/>
          <w:bCs/>
          <w:shd w:val="clear" w:color="auto" w:fill="FFFFFF"/>
        </w:rPr>
        <w:t>е</w:t>
      </w:r>
      <w:r w:rsidRPr="009436AC">
        <w:rPr>
          <w:b/>
          <w:bCs/>
          <w:shd w:val="clear" w:color="auto" w:fill="FFFFFF"/>
        </w:rPr>
        <w:t>ский завод», г.</w:t>
      </w:r>
      <w:r w:rsidR="00AD3FE5" w:rsidRPr="009436AC">
        <w:rPr>
          <w:b/>
          <w:bCs/>
          <w:shd w:val="clear" w:color="auto" w:fill="FFFFFF"/>
        </w:rPr>
        <w:t> </w:t>
      </w:r>
      <w:r w:rsidRPr="009436AC">
        <w:rPr>
          <w:b/>
          <w:bCs/>
          <w:shd w:val="clear" w:color="auto" w:fill="FFFFFF"/>
        </w:rPr>
        <w:t>Гом</w:t>
      </w:r>
      <w:r w:rsidR="00956CBB" w:rsidRPr="009436AC">
        <w:rPr>
          <w:b/>
          <w:bCs/>
          <w:shd w:val="clear" w:color="auto" w:fill="FFFFFF"/>
        </w:rPr>
        <w:t>е</w:t>
      </w:r>
      <w:r w:rsidRPr="009436AC">
        <w:rPr>
          <w:b/>
          <w:bCs/>
          <w:shd w:val="clear" w:color="auto" w:fill="FFFFFF"/>
        </w:rPr>
        <w:t>ль</w:t>
      </w:r>
      <w:r w:rsidRPr="009436AC">
        <w:rPr>
          <w:b/>
          <w:bdr w:val="none" w:sz="0" w:space="0" w:color="auto" w:frame="1"/>
        </w:rPr>
        <w:t>)</w:t>
      </w:r>
      <w:r w:rsidR="00BE22B8" w:rsidRPr="009436AC">
        <w:t> </w:t>
      </w:r>
      <w:r w:rsidR="00CA50CF" w:rsidRPr="009436AC">
        <w:t xml:space="preserve">— </w:t>
      </w:r>
      <w:r w:rsidRPr="009436AC">
        <w:t>это важный эл</w:t>
      </w:r>
      <w:r w:rsidR="00956CBB" w:rsidRPr="009436AC">
        <w:t>е</w:t>
      </w:r>
      <w:r w:rsidRPr="009436AC">
        <w:t>м</w:t>
      </w:r>
      <w:r w:rsidR="00956CBB" w:rsidRPr="009436AC">
        <w:t>е</w:t>
      </w:r>
      <w:r w:rsidRPr="009436AC">
        <w:t>нт ж</w:t>
      </w:r>
      <w:r w:rsidR="00956CBB" w:rsidRPr="009436AC">
        <w:t>е</w:t>
      </w:r>
      <w:r w:rsidRPr="009436AC">
        <w:t>л</w:t>
      </w:r>
      <w:r w:rsidR="00956CBB" w:rsidRPr="009436AC">
        <w:t>е</w:t>
      </w:r>
      <w:r w:rsidRPr="009436AC">
        <w:t>знодорожного полотна, который использу</w:t>
      </w:r>
      <w:r w:rsidR="00956CBB" w:rsidRPr="009436AC">
        <w:t>е</w:t>
      </w:r>
      <w:r w:rsidRPr="009436AC">
        <w:t>тся для управл</w:t>
      </w:r>
      <w:r w:rsidR="00956CBB" w:rsidRPr="009436AC">
        <w:t>е</w:t>
      </w:r>
      <w:r w:rsidRPr="009436AC">
        <w:t>ния движ</w:t>
      </w:r>
      <w:r w:rsidR="00956CBB" w:rsidRPr="009436AC">
        <w:t>е</w:t>
      </w:r>
      <w:r w:rsidRPr="009436AC">
        <w:t>ни</w:t>
      </w:r>
      <w:r w:rsidR="00956CBB" w:rsidRPr="009436AC">
        <w:t>е</w:t>
      </w:r>
      <w:r w:rsidRPr="009436AC">
        <w:t>м по</w:t>
      </w:r>
      <w:r w:rsidR="00956CBB" w:rsidRPr="009436AC">
        <w:t>е</w:t>
      </w:r>
      <w:r w:rsidRPr="009436AC">
        <w:t>здов на ж</w:t>
      </w:r>
      <w:r w:rsidR="00956CBB" w:rsidRPr="009436AC">
        <w:t>е</w:t>
      </w:r>
      <w:r w:rsidRPr="009436AC">
        <w:t>л</w:t>
      </w:r>
      <w:r w:rsidR="00956CBB" w:rsidRPr="009436AC">
        <w:t>е</w:t>
      </w:r>
      <w:r w:rsidRPr="009436AC">
        <w:t>знодорожных путях. Инт</w:t>
      </w:r>
      <w:r w:rsidR="00956CBB" w:rsidRPr="009436AC">
        <w:t>е</w:t>
      </w:r>
      <w:r w:rsidRPr="009436AC">
        <w:t>р</w:t>
      </w:r>
      <w:r w:rsidR="00956CBB" w:rsidRPr="009436AC">
        <w:t>е</w:t>
      </w:r>
      <w:r w:rsidRPr="009436AC">
        <w:t>сно, что п</w:t>
      </w:r>
      <w:r w:rsidR="00956CBB" w:rsidRPr="009436AC">
        <w:t>е</w:t>
      </w:r>
      <w:r w:rsidRPr="009436AC">
        <w:t>рвы</w:t>
      </w:r>
      <w:r w:rsidR="00956CBB" w:rsidRPr="009436AC">
        <w:t>е</w:t>
      </w:r>
      <w:r w:rsidRPr="009436AC">
        <w:t xml:space="preserve"> ж</w:t>
      </w:r>
      <w:r w:rsidR="00956CBB" w:rsidRPr="009436AC">
        <w:t>е</w:t>
      </w:r>
      <w:r w:rsidRPr="009436AC">
        <w:t>л</w:t>
      </w:r>
      <w:r w:rsidR="00956CBB" w:rsidRPr="009436AC">
        <w:t>е</w:t>
      </w:r>
      <w:r w:rsidRPr="009436AC">
        <w:t>знодорожны</w:t>
      </w:r>
      <w:r w:rsidR="00956CBB" w:rsidRPr="009436AC">
        <w:t>е</w:t>
      </w:r>
      <w:r w:rsidRPr="009436AC">
        <w:t xml:space="preserve"> стр</w:t>
      </w:r>
      <w:r w:rsidR="00956CBB" w:rsidRPr="009436AC">
        <w:t>е</w:t>
      </w:r>
      <w:r w:rsidRPr="009436AC">
        <w:t xml:space="preserve">лки появились в </w:t>
      </w:r>
      <w:r w:rsidR="00AD3FE5" w:rsidRPr="009436AC">
        <w:t>19 </w:t>
      </w:r>
      <w:r w:rsidRPr="009436AC">
        <w:t>в</w:t>
      </w:r>
      <w:r w:rsidR="00AD3FE5" w:rsidRPr="009436AC">
        <w:t>еке</w:t>
      </w:r>
      <w:r w:rsidRPr="009436AC">
        <w:t>, и с т</w:t>
      </w:r>
      <w:r w:rsidR="00956CBB" w:rsidRPr="009436AC">
        <w:t>е</w:t>
      </w:r>
      <w:r w:rsidRPr="009436AC">
        <w:t>х пор т</w:t>
      </w:r>
      <w:r w:rsidR="00956CBB" w:rsidRPr="009436AC">
        <w:t>е</w:t>
      </w:r>
      <w:r w:rsidRPr="009436AC">
        <w:t>хнологии их производства и управл</w:t>
      </w:r>
      <w:r w:rsidR="00956CBB" w:rsidRPr="009436AC">
        <w:t>е</w:t>
      </w:r>
      <w:r w:rsidRPr="009436AC">
        <w:t>ния значит</w:t>
      </w:r>
      <w:r w:rsidR="00956CBB" w:rsidRPr="009436AC">
        <w:t>е</w:t>
      </w:r>
      <w:r w:rsidRPr="009436AC">
        <w:t>льно усов</w:t>
      </w:r>
      <w:r w:rsidR="00956CBB" w:rsidRPr="009436AC">
        <w:t>е</w:t>
      </w:r>
      <w:r w:rsidRPr="009436AC">
        <w:t>рш</w:t>
      </w:r>
      <w:r w:rsidR="00956CBB" w:rsidRPr="009436AC">
        <w:t>е</w:t>
      </w:r>
      <w:r w:rsidRPr="009436AC">
        <w:t>нствовались. Совр</w:t>
      </w:r>
      <w:r w:rsidR="00956CBB" w:rsidRPr="009436AC">
        <w:t>е</w:t>
      </w:r>
      <w:r w:rsidRPr="009436AC">
        <w:t>м</w:t>
      </w:r>
      <w:r w:rsidR="00956CBB" w:rsidRPr="009436AC">
        <w:t>е</w:t>
      </w:r>
      <w:r w:rsidRPr="009436AC">
        <w:t>нны</w:t>
      </w:r>
      <w:r w:rsidR="00956CBB" w:rsidRPr="009436AC">
        <w:t>е</w:t>
      </w:r>
      <w:r w:rsidRPr="009436AC">
        <w:t xml:space="preserve"> сист</w:t>
      </w:r>
      <w:r w:rsidR="00956CBB" w:rsidRPr="009436AC">
        <w:t>е</w:t>
      </w:r>
      <w:r w:rsidRPr="009436AC">
        <w:t>мы управл</w:t>
      </w:r>
      <w:r w:rsidR="00956CBB" w:rsidRPr="009436AC">
        <w:t>е</w:t>
      </w:r>
      <w:r w:rsidRPr="009436AC">
        <w:t>ния движ</w:t>
      </w:r>
      <w:r w:rsidR="00956CBB" w:rsidRPr="009436AC">
        <w:t>е</w:t>
      </w:r>
      <w:r w:rsidRPr="009436AC">
        <w:t>ни</w:t>
      </w:r>
      <w:r w:rsidR="00956CBB" w:rsidRPr="009436AC">
        <w:t>е</w:t>
      </w:r>
      <w:r w:rsidRPr="009436AC">
        <w:t>м по</w:t>
      </w:r>
      <w:r w:rsidR="00956CBB" w:rsidRPr="009436AC">
        <w:t>е</w:t>
      </w:r>
      <w:r w:rsidRPr="009436AC">
        <w:t>здов вс</w:t>
      </w:r>
      <w:r w:rsidR="00AD3FE5" w:rsidRPr="009436AC">
        <w:t>ё</w:t>
      </w:r>
      <w:r w:rsidRPr="009436AC">
        <w:t xml:space="preserve"> чащ</w:t>
      </w:r>
      <w:r w:rsidR="00956CBB" w:rsidRPr="009436AC">
        <w:t>е</w:t>
      </w:r>
      <w:r w:rsidRPr="009436AC">
        <w:t xml:space="preserve"> используют автоматизацию, что д</w:t>
      </w:r>
      <w:r w:rsidR="00956CBB" w:rsidRPr="009436AC">
        <w:t>е</w:t>
      </w:r>
      <w:r w:rsidRPr="009436AC">
        <w:t>ла</w:t>
      </w:r>
      <w:r w:rsidR="00956CBB" w:rsidRPr="009436AC">
        <w:t>е</w:t>
      </w:r>
      <w:r w:rsidRPr="009436AC">
        <w:t>т управл</w:t>
      </w:r>
      <w:r w:rsidR="00956CBB" w:rsidRPr="009436AC">
        <w:t>е</w:t>
      </w:r>
      <w:r w:rsidRPr="009436AC">
        <w:t>ни</w:t>
      </w:r>
      <w:r w:rsidR="00956CBB" w:rsidRPr="009436AC">
        <w:t>е</w:t>
      </w:r>
      <w:r w:rsidRPr="009436AC">
        <w:t xml:space="preserve"> стр</w:t>
      </w:r>
      <w:r w:rsidR="00956CBB" w:rsidRPr="009436AC">
        <w:t>е</w:t>
      </w:r>
      <w:r w:rsidRPr="009436AC">
        <w:t>лками бол</w:t>
      </w:r>
      <w:r w:rsidR="00956CBB" w:rsidRPr="009436AC">
        <w:t>ее</w:t>
      </w:r>
      <w:r w:rsidRPr="009436AC">
        <w:t xml:space="preserve"> эфф</w:t>
      </w:r>
      <w:r w:rsidR="00956CBB" w:rsidRPr="009436AC">
        <w:t>е</w:t>
      </w:r>
      <w:r w:rsidRPr="009436AC">
        <w:t>ктивным.</w:t>
      </w:r>
    </w:p>
    <w:p w:rsidR="004D2365" w:rsidRPr="009436AC" w:rsidRDefault="004D2365" w:rsidP="004D2365">
      <w:pPr>
        <w:pStyle w:val="a3"/>
      </w:pPr>
      <w:r w:rsidRPr="009436AC">
        <w:t>Гарнитура стр</w:t>
      </w:r>
      <w:r w:rsidR="00956CBB" w:rsidRPr="009436AC">
        <w:t>е</w:t>
      </w:r>
      <w:r w:rsidRPr="009436AC">
        <w:t>лочная</w:t>
      </w:r>
      <w:r w:rsidR="00BE22B8" w:rsidRPr="009436AC">
        <w:t> </w:t>
      </w:r>
      <w:r w:rsidR="00CA50CF" w:rsidRPr="009436AC">
        <w:t xml:space="preserve">— </w:t>
      </w:r>
      <w:r w:rsidRPr="009436AC">
        <w:t>это компл</w:t>
      </w:r>
      <w:r w:rsidR="00956CBB" w:rsidRPr="009436AC">
        <w:t>е</w:t>
      </w:r>
      <w:r w:rsidRPr="009436AC">
        <w:t>кт д</w:t>
      </w:r>
      <w:r w:rsidR="00956CBB" w:rsidRPr="009436AC">
        <w:t>е</w:t>
      </w:r>
      <w:r w:rsidRPr="009436AC">
        <w:t>тал</w:t>
      </w:r>
      <w:r w:rsidR="00956CBB" w:rsidRPr="009436AC">
        <w:t>е</w:t>
      </w:r>
      <w:r w:rsidRPr="009436AC">
        <w:t>й, который об</w:t>
      </w:r>
      <w:r w:rsidR="00956CBB" w:rsidRPr="009436AC">
        <w:t>е</w:t>
      </w:r>
      <w:r w:rsidRPr="009436AC">
        <w:t>сп</w:t>
      </w:r>
      <w:r w:rsidR="00956CBB" w:rsidRPr="009436AC">
        <w:t>е</w:t>
      </w:r>
      <w:r w:rsidRPr="009436AC">
        <w:t>чива</w:t>
      </w:r>
      <w:r w:rsidR="00956CBB" w:rsidRPr="009436AC">
        <w:t>е</w:t>
      </w:r>
      <w:r w:rsidRPr="009436AC">
        <w:t>т п</w:t>
      </w:r>
      <w:r w:rsidR="00956CBB" w:rsidRPr="009436AC">
        <w:t>е</w:t>
      </w:r>
      <w:r w:rsidRPr="009436AC">
        <w:t>р</w:t>
      </w:r>
      <w:r w:rsidR="00956CBB" w:rsidRPr="009436AC">
        <w:t>е</w:t>
      </w:r>
      <w:r w:rsidRPr="009436AC">
        <w:t>ключ</w:t>
      </w:r>
      <w:r w:rsidR="00956CBB" w:rsidRPr="009436AC">
        <w:t>е</w:t>
      </w:r>
      <w:r w:rsidRPr="009436AC">
        <w:t>ни</w:t>
      </w:r>
      <w:r w:rsidR="00956CBB" w:rsidRPr="009436AC">
        <w:t>е</w:t>
      </w:r>
      <w:r w:rsidRPr="009436AC">
        <w:t xml:space="preserve"> ж</w:t>
      </w:r>
      <w:r w:rsidR="00956CBB" w:rsidRPr="009436AC">
        <w:t>е</w:t>
      </w:r>
      <w:r w:rsidRPr="009436AC">
        <w:t>л</w:t>
      </w:r>
      <w:r w:rsidR="00956CBB" w:rsidRPr="009436AC">
        <w:t>е</w:t>
      </w:r>
      <w:r w:rsidR="00AD3FE5" w:rsidRPr="009436AC">
        <w:t>зно</w:t>
      </w:r>
      <w:r w:rsidRPr="009436AC">
        <w:t>дорожных стр</w:t>
      </w:r>
      <w:r w:rsidR="00956CBB" w:rsidRPr="009436AC">
        <w:t>е</w:t>
      </w:r>
      <w:r w:rsidRPr="009436AC">
        <w:t>лок, позволяя по</w:t>
      </w:r>
      <w:r w:rsidR="00956CBB" w:rsidRPr="009436AC">
        <w:t>е</w:t>
      </w:r>
      <w:r w:rsidRPr="009436AC">
        <w:t>здам м</w:t>
      </w:r>
      <w:r w:rsidR="00956CBB" w:rsidRPr="009436AC">
        <w:t>е</w:t>
      </w:r>
      <w:r w:rsidRPr="009436AC">
        <w:t>нять направл</w:t>
      </w:r>
      <w:r w:rsidR="00956CBB" w:rsidRPr="009436AC">
        <w:t>е</w:t>
      </w:r>
      <w:r w:rsidRPr="009436AC">
        <w:t>ни</w:t>
      </w:r>
      <w:r w:rsidR="00956CBB" w:rsidRPr="009436AC">
        <w:t>е</w:t>
      </w:r>
      <w:r w:rsidRPr="009436AC">
        <w:t xml:space="preserve"> движ</w:t>
      </w:r>
      <w:r w:rsidR="00956CBB" w:rsidRPr="009436AC">
        <w:t>е</w:t>
      </w:r>
      <w:r w:rsidRPr="009436AC">
        <w:t>ния с одного пути на другой.</w:t>
      </w:r>
    </w:p>
    <w:p w:rsidR="004D2365" w:rsidRPr="009436AC" w:rsidRDefault="004D2365" w:rsidP="00AD3FE5">
      <w:pPr>
        <w:pStyle w:val="a3"/>
      </w:pPr>
      <w:r w:rsidRPr="009436AC">
        <w:t>Симм</w:t>
      </w:r>
      <w:r w:rsidR="00956CBB" w:rsidRPr="009436AC">
        <w:t>е</w:t>
      </w:r>
      <w:r w:rsidRPr="009436AC">
        <w:t>тричны</w:t>
      </w:r>
      <w:r w:rsidR="00956CBB" w:rsidRPr="009436AC">
        <w:t>е</w:t>
      </w:r>
      <w:r w:rsidRPr="009436AC">
        <w:t xml:space="preserve"> стр</w:t>
      </w:r>
      <w:r w:rsidR="00956CBB" w:rsidRPr="009436AC">
        <w:t>е</w:t>
      </w:r>
      <w:r w:rsidRPr="009436AC">
        <w:t>лки</w:t>
      </w:r>
      <w:r w:rsidR="00BE22B8" w:rsidRPr="009436AC">
        <w:t> </w:t>
      </w:r>
      <w:r w:rsidR="00CA50CF" w:rsidRPr="009436AC">
        <w:t xml:space="preserve">— </w:t>
      </w:r>
      <w:r w:rsidRPr="009436AC">
        <w:t>это тип стр</w:t>
      </w:r>
      <w:r w:rsidR="00956CBB" w:rsidRPr="009436AC">
        <w:t>е</w:t>
      </w:r>
      <w:r w:rsidRPr="009436AC">
        <w:t>лок, который позволя</w:t>
      </w:r>
      <w:r w:rsidR="00956CBB" w:rsidRPr="009436AC">
        <w:t>е</w:t>
      </w:r>
      <w:r w:rsidRPr="009436AC">
        <w:t>т по</w:t>
      </w:r>
      <w:r w:rsidR="00956CBB" w:rsidRPr="009436AC">
        <w:t>е</w:t>
      </w:r>
      <w:r w:rsidR="00AD3FE5" w:rsidRPr="009436AC">
        <w:t>зду двигаться в </w:t>
      </w:r>
      <w:r w:rsidRPr="009436AC">
        <w:t>обоих направл</w:t>
      </w:r>
      <w:r w:rsidR="00956CBB" w:rsidRPr="009436AC">
        <w:t>е</w:t>
      </w:r>
      <w:r w:rsidRPr="009436AC">
        <w:t>ниях по двум паралл</w:t>
      </w:r>
      <w:r w:rsidR="00956CBB" w:rsidRPr="009436AC">
        <w:t>е</w:t>
      </w:r>
      <w:r w:rsidRPr="009436AC">
        <w:t>льным путям. Они используются на станциях и</w:t>
      </w:r>
      <w:r w:rsidR="00AD3FE5" w:rsidRPr="009436AC">
        <w:t> </w:t>
      </w:r>
      <w:r w:rsidRPr="009436AC">
        <w:t>в</w:t>
      </w:r>
      <w:r w:rsidR="00AD3FE5" w:rsidRPr="009436AC">
        <w:t> </w:t>
      </w:r>
      <w:r w:rsidRPr="009436AC">
        <w:t>м</w:t>
      </w:r>
      <w:r w:rsidR="00956CBB" w:rsidRPr="009436AC">
        <w:t>е</w:t>
      </w:r>
      <w:r w:rsidRPr="009436AC">
        <w:t>стах с высокой инт</w:t>
      </w:r>
      <w:r w:rsidR="00956CBB" w:rsidRPr="009436AC">
        <w:t>е</w:t>
      </w:r>
      <w:r w:rsidRPr="009436AC">
        <w:t>нсивностью движ</w:t>
      </w:r>
      <w:r w:rsidR="00956CBB" w:rsidRPr="009436AC">
        <w:t>е</w:t>
      </w:r>
      <w:r w:rsidRPr="009436AC">
        <w:t>ния. ТУ</w:t>
      </w:r>
      <w:r w:rsidR="00AD3FE5" w:rsidRPr="009436AC">
        <w:t> </w:t>
      </w:r>
      <w:r w:rsidRPr="009436AC">
        <w:t>32</w:t>
      </w:r>
      <w:r w:rsidR="00AD3FE5" w:rsidRPr="009436AC">
        <w:t> </w:t>
      </w:r>
      <w:r w:rsidRPr="009436AC">
        <w:t>ЦШ</w:t>
      </w:r>
      <w:r w:rsidR="00AD3FE5" w:rsidRPr="009436AC">
        <w:t> </w:t>
      </w:r>
      <w:r w:rsidRPr="009436AC">
        <w:t>2003-8</w:t>
      </w:r>
      <w:r w:rsidR="00BE22B8" w:rsidRPr="009436AC">
        <w:t> </w:t>
      </w:r>
      <w:r w:rsidR="00CA50CF" w:rsidRPr="009436AC">
        <w:t xml:space="preserve">— </w:t>
      </w:r>
      <w:r w:rsidRPr="009436AC">
        <w:t>это докум</w:t>
      </w:r>
      <w:r w:rsidR="00956CBB" w:rsidRPr="009436AC">
        <w:t>е</w:t>
      </w:r>
      <w:r w:rsidRPr="009436AC">
        <w:t>нт, который сод</w:t>
      </w:r>
      <w:r w:rsidR="00956CBB" w:rsidRPr="009436AC">
        <w:t>е</w:t>
      </w:r>
      <w:r w:rsidRPr="009436AC">
        <w:t>ржит тр</w:t>
      </w:r>
      <w:r w:rsidR="00956CBB" w:rsidRPr="009436AC">
        <w:t>е</w:t>
      </w:r>
      <w:r w:rsidRPr="009436AC">
        <w:t>бования и нормы для производства и эксплуатации гарнитур стр</w:t>
      </w:r>
      <w:r w:rsidR="00956CBB" w:rsidRPr="009436AC">
        <w:t>е</w:t>
      </w:r>
      <w:r w:rsidRPr="009436AC">
        <w:t>лочных. Он гарантиру</w:t>
      </w:r>
      <w:r w:rsidR="00956CBB" w:rsidRPr="009436AC">
        <w:t>е</w:t>
      </w:r>
      <w:r w:rsidRPr="009436AC">
        <w:t>т, что вс</w:t>
      </w:r>
      <w:r w:rsidR="00956CBB" w:rsidRPr="009436AC">
        <w:t>е</w:t>
      </w:r>
      <w:r w:rsidRPr="009436AC">
        <w:t xml:space="preserve"> д</w:t>
      </w:r>
      <w:r w:rsidR="00956CBB" w:rsidRPr="009436AC">
        <w:t>е</w:t>
      </w:r>
      <w:r w:rsidRPr="009436AC">
        <w:t>тали соотв</w:t>
      </w:r>
      <w:r w:rsidR="00956CBB" w:rsidRPr="009436AC">
        <w:t>е</w:t>
      </w:r>
      <w:r w:rsidRPr="009436AC">
        <w:t>тствуют стандартам б</w:t>
      </w:r>
      <w:r w:rsidR="00956CBB" w:rsidRPr="009436AC">
        <w:t>е</w:t>
      </w:r>
      <w:r w:rsidRPr="009436AC">
        <w:t>зопасности и кач</w:t>
      </w:r>
      <w:r w:rsidR="00956CBB" w:rsidRPr="009436AC">
        <w:t>е</w:t>
      </w:r>
      <w:r w:rsidRPr="009436AC">
        <w:t>ства.</w:t>
      </w:r>
    </w:p>
    <w:p w:rsidR="004D2365" w:rsidRPr="009436AC" w:rsidRDefault="00BD70CC" w:rsidP="004D2365">
      <w:pPr>
        <w:pStyle w:val="a3"/>
      </w:pPr>
      <w:r w:rsidRPr="009436AC">
        <w:t>Что входит в состав</w:t>
      </w:r>
      <w:r w:rsidR="004D2365" w:rsidRPr="009436AC">
        <w:t xml:space="preserve"> гарнитур</w:t>
      </w:r>
      <w:r w:rsidRPr="009436AC">
        <w:t>ы</w:t>
      </w:r>
      <w:r w:rsidR="004D2365" w:rsidRPr="009436AC">
        <w:t>?</w:t>
      </w:r>
    </w:p>
    <w:p w:rsidR="004D2365" w:rsidRPr="009436AC" w:rsidRDefault="004D2365" w:rsidP="004D2365">
      <w:pPr>
        <w:pStyle w:val="a3"/>
      </w:pPr>
      <w:r w:rsidRPr="009436AC">
        <w:t>• Стр</w:t>
      </w:r>
      <w:r w:rsidR="00956CBB" w:rsidRPr="009436AC">
        <w:t>е</w:t>
      </w:r>
      <w:r w:rsidRPr="009436AC">
        <w:t>лочны</w:t>
      </w:r>
      <w:r w:rsidR="00956CBB" w:rsidRPr="009436AC">
        <w:t>е</w:t>
      </w:r>
      <w:r w:rsidRPr="009436AC">
        <w:t xml:space="preserve"> п</w:t>
      </w:r>
      <w:r w:rsidR="00956CBB" w:rsidRPr="009436AC">
        <w:t>е</w:t>
      </w:r>
      <w:r w:rsidRPr="009436AC">
        <w:t>р</w:t>
      </w:r>
      <w:r w:rsidR="00956CBB" w:rsidRPr="009436AC">
        <w:t>е</w:t>
      </w:r>
      <w:r w:rsidRPr="009436AC">
        <w:t>воды (движущи</w:t>
      </w:r>
      <w:r w:rsidR="00956CBB" w:rsidRPr="009436AC">
        <w:t>е</w:t>
      </w:r>
      <w:r w:rsidRPr="009436AC">
        <w:t>ся части стр</w:t>
      </w:r>
      <w:r w:rsidR="00956CBB" w:rsidRPr="009436AC">
        <w:t>е</w:t>
      </w:r>
      <w:r w:rsidR="00BD70CC" w:rsidRPr="009436AC">
        <w:t>лки);</w:t>
      </w:r>
    </w:p>
    <w:p w:rsidR="004D2365" w:rsidRPr="009436AC" w:rsidRDefault="004D2365" w:rsidP="004D2365">
      <w:pPr>
        <w:pStyle w:val="a3"/>
      </w:pPr>
      <w:r w:rsidRPr="009436AC">
        <w:t xml:space="preserve">• </w:t>
      </w:r>
      <w:r w:rsidR="00BD70CC" w:rsidRPr="009436AC">
        <w:t>о</w:t>
      </w:r>
      <w:r w:rsidRPr="009436AC">
        <w:t>поры и рамы (подд</w:t>
      </w:r>
      <w:r w:rsidR="00956CBB" w:rsidRPr="009436AC">
        <w:t>е</w:t>
      </w:r>
      <w:r w:rsidRPr="009436AC">
        <w:t>рживают стр</w:t>
      </w:r>
      <w:r w:rsidR="00956CBB" w:rsidRPr="009436AC">
        <w:t>е</w:t>
      </w:r>
      <w:r w:rsidR="00BD70CC" w:rsidRPr="009436AC">
        <w:t>лку);</w:t>
      </w:r>
    </w:p>
    <w:p w:rsidR="004D2365" w:rsidRPr="009436AC" w:rsidRDefault="004D2365" w:rsidP="004D2365">
      <w:pPr>
        <w:pStyle w:val="a3"/>
      </w:pPr>
      <w:r w:rsidRPr="009436AC">
        <w:t xml:space="preserve">• </w:t>
      </w:r>
      <w:r w:rsidR="00BD70CC" w:rsidRPr="009436AC">
        <w:t>м</w:t>
      </w:r>
      <w:r w:rsidR="00956CBB" w:rsidRPr="009436AC">
        <w:t>е</w:t>
      </w:r>
      <w:r w:rsidRPr="009436AC">
        <w:t>ханизмы управл</w:t>
      </w:r>
      <w:r w:rsidR="00956CBB" w:rsidRPr="009436AC">
        <w:t>е</w:t>
      </w:r>
      <w:r w:rsidRPr="009436AC">
        <w:t>ния (об</w:t>
      </w:r>
      <w:r w:rsidR="00956CBB" w:rsidRPr="009436AC">
        <w:t>е</w:t>
      </w:r>
      <w:r w:rsidRPr="009436AC">
        <w:t>сп</w:t>
      </w:r>
      <w:r w:rsidR="00956CBB" w:rsidRPr="009436AC">
        <w:t>е</w:t>
      </w:r>
      <w:r w:rsidRPr="009436AC">
        <w:t>чивают п</w:t>
      </w:r>
      <w:r w:rsidR="00956CBB" w:rsidRPr="009436AC">
        <w:t>е</w:t>
      </w:r>
      <w:r w:rsidRPr="009436AC">
        <w:t>р</w:t>
      </w:r>
      <w:r w:rsidR="00956CBB" w:rsidRPr="009436AC">
        <w:t>е</w:t>
      </w:r>
      <w:r w:rsidRPr="009436AC">
        <w:t>ключ</w:t>
      </w:r>
      <w:r w:rsidR="00956CBB" w:rsidRPr="009436AC">
        <w:t>е</w:t>
      </w:r>
      <w:r w:rsidRPr="009436AC">
        <w:t>ни</w:t>
      </w:r>
      <w:r w:rsidR="00956CBB" w:rsidRPr="009436AC">
        <w:t>е</w:t>
      </w:r>
      <w:r w:rsidRPr="009436AC">
        <w:t xml:space="preserve"> стр</w:t>
      </w:r>
      <w:r w:rsidR="00956CBB" w:rsidRPr="009436AC">
        <w:t>е</w:t>
      </w:r>
      <w:r w:rsidRPr="009436AC">
        <w:t>лки).</w:t>
      </w:r>
    </w:p>
    <w:p w:rsidR="004D2365" w:rsidRPr="009436AC" w:rsidRDefault="004D2365" w:rsidP="004D2365">
      <w:pPr>
        <w:pStyle w:val="a3"/>
      </w:pPr>
      <w:r w:rsidRPr="009436AC">
        <w:t>Зач</w:t>
      </w:r>
      <w:r w:rsidR="00956CBB" w:rsidRPr="009436AC">
        <w:t>е</w:t>
      </w:r>
      <w:r w:rsidRPr="009436AC">
        <w:t>м нужны стр</w:t>
      </w:r>
      <w:r w:rsidR="00956CBB" w:rsidRPr="009436AC">
        <w:t>е</w:t>
      </w:r>
      <w:r w:rsidRPr="009436AC">
        <w:t>лочны</w:t>
      </w:r>
      <w:r w:rsidR="00956CBB" w:rsidRPr="009436AC">
        <w:t>е</w:t>
      </w:r>
      <w:r w:rsidRPr="009436AC">
        <w:t xml:space="preserve"> гарнитуры? Оказыва</w:t>
      </w:r>
      <w:r w:rsidR="00956CBB" w:rsidRPr="009436AC">
        <w:t>е</w:t>
      </w:r>
      <w:r w:rsidRPr="009436AC">
        <w:t>тся, они позволяют по</w:t>
      </w:r>
      <w:r w:rsidR="00956CBB" w:rsidRPr="009436AC">
        <w:t>е</w:t>
      </w:r>
      <w:r w:rsidRPr="009436AC">
        <w:t>здам б</w:t>
      </w:r>
      <w:r w:rsidR="00956CBB" w:rsidRPr="009436AC">
        <w:t>е</w:t>
      </w:r>
      <w:r w:rsidRPr="009436AC">
        <w:t>зопасно и эфф</w:t>
      </w:r>
      <w:r w:rsidR="00956CBB" w:rsidRPr="009436AC">
        <w:t>е</w:t>
      </w:r>
      <w:r w:rsidRPr="009436AC">
        <w:t>ктивно м</w:t>
      </w:r>
      <w:r w:rsidR="00956CBB" w:rsidRPr="009436AC">
        <w:t>е</w:t>
      </w:r>
      <w:r w:rsidRPr="009436AC">
        <w:t>нять пути, что особ</w:t>
      </w:r>
      <w:r w:rsidR="00956CBB" w:rsidRPr="009436AC">
        <w:t>е</w:t>
      </w:r>
      <w:r w:rsidRPr="009436AC">
        <w:t>нно важно на п</w:t>
      </w:r>
      <w:r w:rsidR="00956CBB" w:rsidRPr="009436AC">
        <w:t>е</w:t>
      </w:r>
      <w:r w:rsidRPr="009436AC">
        <w:t>р</w:t>
      </w:r>
      <w:r w:rsidR="00956CBB" w:rsidRPr="009436AC">
        <w:t>е</w:t>
      </w:r>
      <w:r w:rsidRPr="009436AC">
        <w:t>груж</w:t>
      </w:r>
      <w:r w:rsidR="00956CBB" w:rsidRPr="009436AC">
        <w:t>е</w:t>
      </w:r>
      <w:r w:rsidRPr="009436AC">
        <w:t>нных участках ж</w:t>
      </w:r>
      <w:r w:rsidR="00956CBB" w:rsidRPr="009436AC">
        <w:t>е</w:t>
      </w:r>
      <w:r w:rsidRPr="009436AC">
        <w:t>л</w:t>
      </w:r>
      <w:r w:rsidR="00956CBB" w:rsidRPr="009436AC">
        <w:t>е</w:t>
      </w:r>
      <w:r w:rsidRPr="009436AC">
        <w:t>знодорожной с</w:t>
      </w:r>
      <w:r w:rsidR="00956CBB" w:rsidRPr="009436AC">
        <w:t>е</w:t>
      </w:r>
      <w:r w:rsidRPr="009436AC">
        <w:t>ти. Гарнитуры стр</w:t>
      </w:r>
      <w:r w:rsidR="00956CBB" w:rsidRPr="009436AC">
        <w:t>е</w:t>
      </w:r>
      <w:r w:rsidRPr="009436AC">
        <w:t>лочны</w:t>
      </w:r>
      <w:r w:rsidR="00956CBB" w:rsidRPr="009436AC">
        <w:t>е</w:t>
      </w:r>
      <w:r w:rsidRPr="009436AC">
        <w:t xml:space="preserve"> должны быть над</w:t>
      </w:r>
      <w:r w:rsidR="00BD70CC" w:rsidRPr="009436AC">
        <w:t>ё</w:t>
      </w:r>
      <w:r w:rsidRPr="009436AC">
        <w:t>жными и</w:t>
      </w:r>
      <w:r w:rsidR="00BD70CC" w:rsidRPr="009436AC">
        <w:t> </w:t>
      </w:r>
      <w:r w:rsidRPr="009436AC">
        <w:t>б</w:t>
      </w:r>
      <w:r w:rsidR="00956CBB" w:rsidRPr="009436AC">
        <w:t>е</w:t>
      </w:r>
      <w:r w:rsidRPr="009436AC">
        <w:t>зопасными, чтобы пр</w:t>
      </w:r>
      <w:r w:rsidR="00956CBB" w:rsidRPr="009436AC">
        <w:t>е</w:t>
      </w:r>
      <w:r w:rsidRPr="009436AC">
        <w:t>дотвратить аварии. Для этого р</w:t>
      </w:r>
      <w:r w:rsidR="00956CBB" w:rsidRPr="009436AC">
        <w:t>е</w:t>
      </w:r>
      <w:r w:rsidRPr="009436AC">
        <w:t>гулярно проводятся пров</w:t>
      </w:r>
      <w:r w:rsidR="00956CBB" w:rsidRPr="009436AC">
        <w:t>е</w:t>
      </w:r>
      <w:r w:rsidRPr="009436AC">
        <w:t>рки и т</w:t>
      </w:r>
      <w:r w:rsidR="00956CBB" w:rsidRPr="009436AC">
        <w:t>е</w:t>
      </w:r>
      <w:r w:rsidRPr="009436AC">
        <w:t>хнич</w:t>
      </w:r>
      <w:r w:rsidR="00956CBB" w:rsidRPr="009436AC">
        <w:t>е</w:t>
      </w:r>
      <w:r w:rsidRPr="009436AC">
        <w:t>ско</w:t>
      </w:r>
      <w:r w:rsidR="00956CBB" w:rsidRPr="009436AC">
        <w:t>е</w:t>
      </w:r>
      <w:r w:rsidRPr="009436AC">
        <w:t xml:space="preserve"> обслуживани</w:t>
      </w:r>
      <w:r w:rsidR="00956CBB" w:rsidRPr="009436AC">
        <w:t>е</w:t>
      </w:r>
      <w:r w:rsidRPr="009436AC">
        <w:t>.</w:t>
      </w:r>
    </w:p>
    <w:p w:rsidR="004D2365" w:rsidRDefault="004D2365" w:rsidP="004D2365">
      <w:pPr>
        <w:pStyle w:val="a3"/>
      </w:pPr>
      <w:r w:rsidRPr="009436AC">
        <w:t>В конц</w:t>
      </w:r>
      <w:r w:rsidR="00956CBB" w:rsidRPr="009436AC">
        <w:t>е</w:t>
      </w:r>
      <w:r w:rsidRPr="009436AC">
        <w:t xml:space="preserve"> </w:t>
      </w:r>
      <w:r w:rsidR="00811ACA" w:rsidRPr="009436AC">
        <w:t>19</w:t>
      </w:r>
      <w:r w:rsidRPr="009436AC">
        <w:t>90</w:t>
      </w:r>
      <w:r w:rsidR="00811ACA" w:rsidRPr="009436AC">
        <w:t>-х</w:t>
      </w:r>
      <w:r w:rsidRPr="009436AC">
        <w:t xml:space="preserve"> годов пр</w:t>
      </w:r>
      <w:r w:rsidR="00956CBB" w:rsidRPr="009436AC">
        <w:t>е</w:t>
      </w:r>
      <w:r w:rsidRPr="009436AC">
        <w:t>дприяти</w:t>
      </w:r>
      <w:r w:rsidR="00956CBB" w:rsidRPr="009436AC">
        <w:t>е</w:t>
      </w:r>
      <w:r w:rsidRPr="009436AC">
        <w:t xml:space="preserve"> разработало опытны</w:t>
      </w:r>
      <w:r w:rsidR="00956CBB" w:rsidRPr="009436AC">
        <w:t>е</w:t>
      </w:r>
      <w:r w:rsidRPr="009436AC">
        <w:t xml:space="preserve"> образцы стр</w:t>
      </w:r>
      <w:r w:rsidR="00956CBB" w:rsidRPr="009436AC">
        <w:t>е</w:t>
      </w:r>
      <w:r w:rsidRPr="009436AC">
        <w:t xml:space="preserve">лочных гарнитур с </w:t>
      </w:r>
      <w:proofErr w:type="gramStart"/>
      <w:r w:rsidRPr="009436AC">
        <w:t>вн</w:t>
      </w:r>
      <w:r w:rsidR="00956CBB" w:rsidRPr="009436AC">
        <w:t>е</w:t>
      </w:r>
      <w:r w:rsidRPr="009436AC">
        <w:t>шним</w:t>
      </w:r>
      <w:proofErr w:type="gramEnd"/>
      <w:r w:rsidRPr="009436AC">
        <w:t xml:space="preserve"> </w:t>
      </w:r>
      <w:proofErr w:type="spellStart"/>
      <w:r w:rsidRPr="009436AC">
        <w:t>замыкат</w:t>
      </w:r>
      <w:r w:rsidR="00956CBB" w:rsidRPr="009436AC">
        <w:t>е</w:t>
      </w:r>
      <w:r w:rsidRPr="009436AC">
        <w:t>л</w:t>
      </w:r>
      <w:r w:rsidR="00956CBB" w:rsidRPr="009436AC">
        <w:t>е</w:t>
      </w:r>
      <w:r w:rsidRPr="009436AC">
        <w:t>м</w:t>
      </w:r>
      <w:proofErr w:type="spellEnd"/>
      <w:r w:rsidRPr="009436AC">
        <w:t>, пр</w:t>
      </w:r>
      <w:r w:rsidR="00956CBB" w:rsidRPr="009436AC">
        <w:t>е</w:t>
      </w:r>
      <w:r w:rsidRPr="009436AC">
        <w:t>дназнач</w:t>
      </w:r>
      <w:r w:rsidR="00956CBB" w:rsidRPr="009436AC">
        <w:t>е</w:t>
      </w:r>
      <w:r w:rsidRPr="009436AC">
        <w:t>нны</w:t>
      </w:r>
      <w:r w:rsidR="00956CBB" w:rsidRPr="009436AC">
        <w:t>е</w:t>
      </w:r>
      <w:r w:rsidRPr="009436AC">
        <w:t xml:space="preserve"> для скоростных ж</w:t>
      </w:r>
      <w:r w:rsidR="00956CBB" w:rsidRPr="009436AC">
        <w:t>е</w:t>
      </w:r>
      <w:r w:rsidRPr="009436AC">
        <w:t>л</w:t>
      </w:r>
      <w:r w:rsidR="00956CBB" w:rsidRPr="009436AC">
        <w:t>е</w:t>
      </w:r>
      <w:r w:rsidRPr="009436AC">
        <w:t>зных дорог. Посл</w:t>
      </w:r>
      <w:r w:rsidR="00956CBB" w:rsidRPr="009436AC">
        <w:t>е</w:t>
      </w:r>
      <w:r w:rsidRPr="009436AC">
        <w:t xml:space="preserve"> усп</w:t>
      </w:r>
      <w:r w:rsidR="00956CBB" w:rsidRPr="009436AC">
        <w:t>е</w:t>
      </w:r>
      <w:r w:rsidRPr="009436AC">
        <w:t>шного т</w:t>
      </w:r>
      <w:r w:rsidR="00956CBB" w:rsidRPr="009436AC">
        <w:t>е</w:t>
      </w:r>
      <w:r w:rsidRPr="009436AC">
        <w:t>стирования пр</w:t>
      </w:r>
      <w:r w:rsidR="00956CBB" w:rsidRPr="009436AC">
        <w:t>е</w:t>
      </w:r>
      <w:r w:rsidRPr="009436AC">
        <w:t>дприяти</w:t>
      </w:r>
      <w:r w:rsidR="00956CBB" w:rsidRPr="009436AC">
        <w:t>е</w:t>
      </w:r>
      <w:r w:rsidRPr="009436AC">
        <w:t xml:space="preserve"> наладило с</w:t>
      </w:r>
      <w:r w:rsidR="00956CBB" w:rsidRPr="009436AC">
        <w:t>е</w:t>
      </w:r>
      <w:r w:rsidRPr="009436AC">
        <w:t>рийно</w:t>
      </w:r>
      <w:r w:rsidR="00956CBB" w:rsidRPr="009436AC">
        <w:t>е</w:t>
      </w:r>
      <w:r w:rsidRPr="009436AC">
        <w:t xml:space="preserve"> производство вс</w:t>
      </w:r>
      <w:r w:rsidR="00956CBB" w:rsidRPr="009436AC">
        <w:t>е</w:t>
      </w:r>
      <w:r w:rsidRPr="009436AC">
        <w:t>х типов таких гарнитур.</w:t>
      </w:r>
    </w:p>
    <w:p w:rsidR="004D2365" w:rsidRDefault="004D2365" w:rsidP="004D2365">
      <w:pPr>
        <w:pStyle w:val="a3"/>
      </w:pPr>
      <w:r w:rsidRPr="009436AC">
        <w:t>Кром</w:t>
      </w:r>
      <w:r w:rsidR="00956CBB" w:rsidRPr="009436AC">
        <w:t>е</w:t>
      </w:r>
      <w:r w:rsidRPr="009436AC">
        <w:t xml:space="preserve"> того, пр</w:t>
      </w:r>
      <w:r w:rsidR="00956CBB" w:rsidRPr="009436AC">
        <w:t>е</w:t>
      </w:r>
      <w:r w:rsidRPr="009436AC">
        <w:t>дприяти</w:t>
      </w:r>
      <w:r w:rsidR="00956CBB" w:rsidRPr="009436AC">
        <w:t>е</w:t>
      </w:r>
      <w:r w:rsidRPr="009436AC">
        <w:t xml:space="preserve"> производит разнообразны</w:t>
      </w:r>
      <w:r w:rsidR="00956CBB" w:rsidRPr="009436AC">
        <w:t>е</w:t>
      </w:r>
      <w:r w:rsidRPr="009436AC">
        <w:t xml:space="preserve"> товары народного потр</w:t>
      </w:r>
      <w:r w:rsidR="00956CBB" w:rsidRPr="009436AC">
        <w:t>е</w:t>
      </w:r>
      <w:r w:rsidRPr="009436AC">
        <w:t>бл</w:t>
      </w:r>
      <w:r w:rsidR="00956CBB" w:rsidRPr="009436AC">
        <w:t>е</w:t>
      </w:r>
      <w:r w:rsidRPr="009436AC">
        <w:t>ния, включая винтовы</w:t>
      </w:r>
      <w:r w:rsidR="00956CBB" w:rsidRPr="009436AC">
        <w:t>е</w:t>
      </w:r>
      <w:r w:rsidRPr="009436AC">
        <w:t xml:space="preserve"> л</w:t>
      </w:r>
      <w:r w:rsidR="00956CBB" w:rsidRPr="009436AC">
        <w:t>е</w:t>
      </w:r>
      <w:r w:rsidRPr="009436AC">
        <w:t>стницы, эл</w:t>
      </w:r>
      <w:r w:rsidR="00956CBB" w:rsidRPr="009436AC">
        <w:t>е</w:t>
      </w:r>
      <w:r w:rsidRPr="009436AC">
        <w:t>ктрич</w:t>
      </w:r>
      <w:r w:rsidR="00956CBB" w:rsidRPr="009436AC">
        <w:t>е</w:t>
      </w:r>
      <w:r w:rsidRPr="009436AC">
        <w:t>ски</w:t>
      </w:r>
      <w:r w:rsidR="00956CBB" w:rsidRPr="009436AC">
        <w:t>е</w:t>
      </w:r>
      <w:r w:rsidRPr="009436AC">
        <w:t xml:space="preserve"> фонари, хозяйств</w:t>
      </w:r>
      <w:r w:rsidR="00956CBB" w:rsidRPr="009436AC">
        <w:t>е</w:t>
      </w:r>
      <w:r w:rsidRPr="009436AC">
        <w:t>нны</w:t>
      </w:r>
      <w:r w:rsidR="00956CBB" w:rsidRPr="009436AC">
        <w:t>е</w:t>
      </w:r>
      <w:r w:rsidRPr="009436AC">
        <w:t xml:space="preserve"> полки, ст</w:t>
      </w:r>
      <w:r w:rsidR="00956CBB" w:rsidRPr="009436AC">
        <w:t>е</w:t>
      </w:r>
      <w:r w:rsidRPr="009436AC">
        <w:t>ллажи и м</w:t>
      </w:r>
      <w:r w:rsidR="00956CBB" w:rsidRPr="009436AC">
        <w:t>е</w:t>
      </w:r>
      <w:r w:rsidRPr="009436AC">
        <w:t>таллич</w:t>
      </w:r>
      <w:r w:rsidR="00956CBB" w:rsidRPr="009436AC">
        <w:t>е</w:t>
      </w:r>
      <w:r w:rsidRPr="009436AC">
        <w:t>ски</w:t>
      </w:r>
      <w:r w:rsidR="00956CBB" w:rsidRPr="009436AC">
        <w:t>е</w:t>
      </w:r>
      <w:r w:rsidRPr="009436AC">
        <w:t xml:space="preserve"> шкафы для од</w:t>
      </w:r>
      <w:r w:rsidR="00956CBB" w:rsidRPr="009436AC">
        <w:t>е</w:t>
      </w:r>
      <w:r w:rsidRPr="009436AC">
        <w:t>жды. Оно такж</w:t>
      </w:r>
      <w:r w:rsidR="00956CBB" w:rsidRPr="009436AC">
        <w:t>е</w:t>
      </w:r>
      <w:r w:rsidRPr="009436AC">
        <w:t xml:space="preserve"> пр</w:t>
      </w:r>
      <w:r w:rsidR="00956CBB" w:rsidRPr="009436AC">
        <w:t>е</w:t>
      </w:r>
      <w:r w:rsidRPr="009436AC">
        <w:t>доставля</w:t>
      </w:r>
      <w:r w:rsidR="00956CBB" w:rsidRPr="009436AC">
        <w:t>е</w:t>
      </w:r>
      <w:r w:rsidRPr="009436AC">
        <w:t xml:space="preserve">т </w:t>
      </w:r>
      <w:r w:rsidR="00811ACA" w:rsidRPr="009436AC">
        <w:lastRenderedPageBreak/>
        <w:t xml:space="preserve">населению и другим предприятиям </w:t>
      </w:r>
      <w:r w:rsidRPr="009436AC">
        <w:t>услуги в области м</w:t>
      </w:r>
      <w:r w:rsidR="00956CBB" w:rsidRPr="009436AC">
        <w:t>е</w:t>
      </w:r>
      <w:r w:rsidR="00811ACA" w:rsidRPr="009436AC">
        <w:t>таллообработки и </w:t>
      </w:r>
      <w:r w:rsidRPr="009436AC">
        <w:t>автотранспорта, а такж</w:t>
      </w:r>
      <w:r w:rsidR="00956CBB" w:rsidRPr="009436AC">
        <w:t>е</w:t>
      </w:r>
      <w:r w:rsidRPr="009436AC">
        <w:t xml:space="preserve"> занима</w:t>
      </w:r>
      <w:r w:rsidR="00956CBB" w:rsidRPr="009436AC">
        <w:t>е</w:t>
      </w:r>
      <w:r w:rsidRPr="009436AC">
        <w:t xml:space="preserve">тся выработкой и производством </w:t>
      </w:r>
      <w:proofErr w:type="spellStart"/>
      <w:r w:rsidRPr="009436AC">
        <w:t>т</w:t>
      </w:r>
      <w:r w:rsidR="00956CBB" w:rsidRPr="009436AC">
        <w:t>е</w:t>
      </w:r>
      <w:r w:rsidRPr="009436AC">
        <w:t>плоэн</w:t>
      </w:r>
      <w:r w:rsidR="00956CBB" w:rsidRPr="009436AC">
        <w:t>е</w:t>
      </w:r>
      <w:r w:rsidRPr="009436AC">
        <w:t>ргии</w:t>
      </w:r>
      <w:proofErr w:type="spellEnd"/>
      <w:r w:rsidRPr="009436AC">
        <w:t>.</w:t>
      </w:r>
    </w:p>
    <w:p w:rsidR="00664587" w:rsidRDefault="004D2365" w:rsidP="004D2365">
      <w:pPr>
        <w:pStyle w:val="a3"/>
        <w:rPr>
          <w:noProof/>
        </w:rPr>
      </w:pPr>
      <w:r w:rsidRPr="009436AC">
        <w:t>Пр</w:t>
      </w:r>
      <w:r w:rsidR="00956CBB" w:rsidRPr="009436AC">
        <w:t>е</w:t>
      </w:r>
      <w:r w:rsidRPr="009436AC">
        <w:t>дприяти</w:t>
      </w:r>
      <w:r w:rsidR="00956CBB" w:rsidRPr="009436AC">
        <w:t>е</w:t>
      </w:r>
      <w:r w:rsidRPr="009436AC">
        <w:t xml:space="preserve"> занима</w:t>
      </w:r>
      <w:r w:rsidR="00956CBB" w:rsidRPr="009436AC">
        <w:t>е</w:t>
      </w:r>
      <w:r w:rsidRPr="009436AC">
        <w:t>т лидирующи</w:t>
      </w:r>
      <w:r w:rsidR="00956CBB" w:rsidRPr="009436AC">
        <w:t>е</w:t>
      </w:r>
      <w:r w:rsidRPr="009436AC">
        <w:t xml:space="preserve"> позиции ср</w:t>
      </w:r>
      <w:r w:rsidR="00956CBB" w:rsidRPr="009436AC">
        <w:t>е</w:t>
      </w:r>
      <w:r w:rsidRPr="009436AC">
        <w:t>ди производит</w:t>
      </w:r>
      <w:r w:rsidR="00956CBB" w:rsidRPr="009436AC">
        <w:t>е</w:t>
      </w:r>
      <w:r w:rsidRPr="009436AC">
        <w:t>л</w:t>
      </w:r>
      <w:r w:rsidR="00956CBB" w:rsidRPr="009436AC">
        <w:t>е</w:t>
      </w:r>
      <w:r w:rsidRPr="009436AC">
        <w:t>й продукции для ж</w:t>
      </w:r>
      <w:r w:rsidR="00956CBB" w:rsidRPr="009436AC">
        <w:t>е</w:t>
      </w:r>
      <w:r w:rsidRPr="009436AC">
        <w:t>л</w:t>
      </w:r>
      <w:r w:rsidR="00956CBB" w:rsidRPr="009436AC">
        <w:t>е</w:t>
      </w:r>
      <w:r w:rsidRPr="009436AC">
        <w:t>знодорожного транспорта, сохраняя стабильны</w:t>
      </w:r>
      <w:r w:rsidR="00956CBB" w:rsidRPr="009436AC">
        <w:t>е</w:t>
      </w:r>
      <w:r w:rsidRPr="009436AC">
        <w:t xml:space="preserve"> рынки сбыта в странах СНГ и ближн</w:t>
      </w:r>
      <w:r w:rsidR="00956CBB" w:rsidRPr="009436AC">
        <w:t>е</w:t>
      </w:r>
      <w:r w:rsidRPr="009436AC">
        <w:t>го заруб</w:t>
      </w:r>
      <w:r w:rsidR="00956CBB" w:rsidRPr="009436AC">
        <w:t>е</w:t>
      </w:r>
      <w:r w:rsidRPr="009436AC">
        <w:t>жья на протяж</w:t>
      </w:r>
      <w:r w:rsidR="00956CBB" w:rsidRPr="009436AC">
        <w:t>е</w:t>
      </w:r>
      <w:r w:rsidRPr="009436AC">
        <w:t>нии многих л</w:t>
      </w:r>
      <w:r w:rsidR="00956CBB" w:rsidRPr="009436AC">
        <w:t>е</w:t>
      </w:r>
      <w:r w:rsidRPr="009436AC">
        <w:t>т. П</w:t>
      </w:r>
      <w:r w:rsidRPr="009436AC">
        <w:rPr>
          <w:shd w:val="clear" w:color="auto" w:fill="FFFFFF"/>
        </w:rPr>
        <w:t xml:space="preserve">олностью </w:t>
      </w:r>
      <w:r w:rsidR="009436AC" w:rsidRPr="009436AC">
        <w:rPr>
          <w:shd w:val="clear" w:color="auto" w:fill="FFFFFF"/>
        </w:rPr>
        <w:t>удовлетворяет</w:t>
      </w:r>
      <w:r w:rsidRPr="009436AC">
        <w:rPr>
          <w:shd w:val="clear" w:color="auto" w:fill="FFFFFF"/>
        </w:rPr>
        <w:t xml:space="preserve"> потр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>бность Б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>лорусской ж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>л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>зной дороги в производств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 xml:space="preserve"> гарнитуры ж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>л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>знодорожных стр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>лок и поставля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>т свою продукцию для ж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>л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>зных дорог России, Украины, Казахстана, Грузии, Аз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>рбайджана, Узб</w:t>
      </w:r>
      <w:r w:rsidR="00956CBB" w:rsidRPr="009436AC">
        <w:rPr>
          <w:shd w:val="clear" w:color="auto" w:fill="FFFFFF"/>
        </w:rPr>
        <w:t>е</w:t>
      </w:r>
      <w:r w:rsidRPr="009436AC">
        <w:rPr>
          <w:shd w:val="clear" w:color="auto" w:fill="FFFFFF"/>
        </w:rPr>
        <w:t xml:space="preserve">кистана, стран Балтии. </w:t>
      </w:r>
      <w:r w:rsidRPr="009436AC">
        <w:t>Это достигнуто благодаря высокому кач</w:t>
      </w:r>
      <w:r w:rsidR="00956CBB" w:rsidRPr="009436AC">
        <w:t>е</w:t>
      </w:r>
      <w:r w:rsidRPr="009436AC">
        <w:t>ству производимой продукции и ц</w:t>
      </w:r>
      <w:r w:rsidR="00956CBB" w:rsidRPr="009436AC">
        <w:t>е</w:t>
      </w:r>
      <w:r w:rsidRPr="009436AC">
        <w:t>нам на</w:t>
      </w:r>
      <w:r w:rsidR="009436AC" w:rsidRPr="009436AC">
        <w:t> </w:t>
      </w:r>
      <w:r w:rsidRPr="009436AC">
        <w:t>аналогичны</w:t>
      </w:r>
      <w:r w:rsidR="00956CBB" w:rsidRPr="009436AC">
        <w:t>е</w:t>
      </w:r>
      <w:r w:rsidRPr="009436AC">
        <w:t xml:space="preserve"> товары. Ключ</w:t>
      </w:r>
      <w:r w:rsidR="00956CBB" w:rsidRPr="009436AC">
        <w:t>е</w:t>
      </w:r>
      <w:r w:rsidRPr="009436AC">
        <w:t>вую роль в усп</w:t>
      </w:r>
      <w:r w:rsidR="00956CBB" w:rsidRPr="009436AC">
        <w:t>е</w:t>
      </w:r>
      <w:r w:rsidRPr="009436AC">
        <w:t>х</w:t>
      </w:r>
      <w:r w:rsidR="00956CBB" w:rsidRPr="009436AC">
        <w:t>е</w:t>
      </w:r>
      <w:r w:rsidRPr="009436AC">
        <w:t xml:space="preserve"> пр</w:t>
      </w:r>
      <w:r w:rsidR="00956CBB" w:rsidRPr="009436AC">
        <w:t>е</w:t>
      </w:r>
      <w:r w:rsidRPr="009436AC">
        <w:t>дприятия игра</w:t>
      </w:r>
      <w:r w:rsidR="00956CBB" w:rsidRPr="009436AC">
        <w:t>е</w:t>
      </w:r>
      <w:r w:rsidRPr="009436AC">
        <w:t>т опытный и</w:t>
      </w:r>
      <w:r w:rsidR="009436AC" w:rsidRPr="009436AC">
        <w:t> </w:t>
      </w:r>
      <w:r w:rsidRPr="009436AC">
        <w:t>проф</w:t>
      </w:r>
      <w:r w:rsidR="00956CBB" w:rsidRPr="009436AC">
        <w:t>е</w:t>
      </w:r>
      <w:r w:rsidRPr="009436AC">
        <w:t>ссиональный трудовой колл</w:t>
      </w:r>
      <w:r w:rsidR="00956CBB" w:rsidRPr="009436AC">
        <w:t>е</w:t>
      </w:r>
      <w:r w:rsidRPr="009436AC">
        <w:t>ктив.</w:t>
      </w:r>
    </w:p>
    <w:p w:rsidR="00664587" w:rsidRDefault="00664587" w:rsidP="00664587">
      <w:pPr>
        <w:pStyle w:val="a3"/>
        <w:rPr>
          <w:noProof/>
        </w:rPr>
      </w:pPr>
    </w:p>
    <w:p w:rsidR="00664587" w:rsidRDefault="00664587" w:rsidP="00602055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1ED52671" wp14:editId="7230837B">
                <wp:extent cx="2880000" cy="359967"/>
                <wp:effectExtent l="0" t="19050" r="34925" b="40640"/>
                <wp:docPr id="61" name="Группа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62" name="Прямая соединительная линия 6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63" name="Группа 6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64" name="Ромб 6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" name="Ромб 6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Ромб 6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328ABFE" id="Группа 6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K42mzT0EAAD5EgAADgAAAAAA&#10;AAAAAAAAAAAuAgAAZHJzL2Uyb0RvYy54bWxQSwECLQAUAAYACAAAACEAshb4zd0AAAAEAQAADwAA&#10;AAAAAAAAAAAAAACXBgAAZHJzL2Rvd25yZXYueG1sUEsFBgAAAAAEAAQA8wAAAKEHAAAAAA==&#10;">
                <v:line id="Прямая соединительная линия 6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" strokecolor="black [3213]" strokeweight="1pt">
                  <v:stroke joinstyle="miter"/>
                </v:line>
                <v:group id="Группа 6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Ромб 6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" fillcolor="white [3212]" strokecolor="black [3213]" strokeweight="1pt"/>
                  <v:shape id="Ромб 6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" fillcolor="white [3212]" strokecolor="black [3213]" strokeweight="1pt"/>
                  <v:shape id="Ромб 6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754F1A" w:rsidRDefault="00754F1A" w:rsidP="00845910">
      <w:pPr>
        <w:pStyle w:val="af8"/>
        <w:ind w:left="0"/>
        <w:jc w:val="center"/>
      </w:pPr>
      <w:r w:rsidRPr="009436AC">
        <w:rPr>
          <w:rFonts w:ascii="Times New Roman" w:hAnsi="Times New Roman" w:cs="Times New Roman"/>
          <w:b/>
          <w:color w:val="auto"/>
        </w:rPr>
        <w:lastRenderedPageBreak/>
        <w:t>Гродн</w:t>
      </w:r>
      <w:r w:rsidR="00956CBB" w:rsidRPr="009436AC">
        <w:rPr>
          <w:rFonts w:ascii="Times New Roman" w:hAnsi="Times New Roman" w:cs="Times New Roman"/>
          <w:b/>
          <w:color w:val="auto"/>
        </w:rPr>
        <w:t>е</w:t>
      </w:r>
      <w:r w:rsidRPr="009436AC">
        <w:rPr>
          <w:rFonts w:ascii="Times New Roman" w:hAnsi="Times New Roman" w:cs="Times New Roman"/>
          <w:b/>
          <w:color w:val="auto"/>
        </w:rPr>
        <w:t>нская область</w:t>
      </w:r>
    </w:p>
    <w:p w:rsidR="00664587" w:rsidRPr="004D2365" w:rsidRDefault="007E1F07" w:rsidP="004D2365">
      <w:pPr>
        <w:pStyle w:val="af8"/>
      </w:pPr>
      <w:r w:rsidRPr="005E1BF2">
        <w:rPr>
          <w:lang w:eastAsia="ru-RU"/>
        </w:rPr>
        <mc:AlternateContent>
          <mc:Choice Requires="wpg">
            <w:drawing>
              <wp:anchor distT="0" distB="0" distL="180340" distR="180340" simplePos="0" relativeHeight="251669504" behindDoc="0" locked="0" layoutInCell="1" allowOverlap="1" wp14:anchorId="5E6E4158" wp14:editId="46CDC800">
                <wp:simplePos x="0" y="0"/>
                <wp:positionH relativeFrom="margin">
                  <wp:posOffset>3399155</wp:posOffset>
                </wp:positionH>
                <wp:positionV relativeFrom="margin">
                  <wp:posOffset>542290</wp:posOffset>
                </wp:positionV>
                <wp:extent cx="3239770" cy="2267585"/>
                <wp:effectExtent l="0" t="0" r="17780" b="18415"/>
                <wp:wrapSquare wrapText="bothSides"/>
                <wp:docPr id="67" name="Группа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68" name="Прямоугольник: скругленные углы 68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0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9" name="Группа 69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70" name="Ромб 70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" name="Надпись 71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2D111F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67" o:spid="_x0000_s1061" style="position:absolute;left:0;text-align:left;margin-left:267.65pt;margin-top:42.7pt;width:255.1pt;height:178.55pt;z-index:251669504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">
                <v:roundrect id="Прямоугольник: скругленные углы 68" o:spid="_x0000_s106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AbgcQA&#10;AADbAAAADwAAAGRycy9kb3ducmV2LnhtbERPTWvCQBC9F/wPywheim7iIUjqKqIYS0Gotlh6G7LT&#10;JDU7G7JrEvvru4dCj4/3vVwPphYdta6yrCCeRSCIc6srLhS8v+2nCxDOI2usLZOCOzlYr0YPS0y1&#10;7flE3dkXIoSwS1FB6X2TSunykgy6mW2IA/dlW4M+wLaQusU+hJtazqMokQYrDg0lNrQtKb+eb0bB&#10;7ufb1sPH4fIZVy+LxybLXjfHTKnJeNg8gfA0+H/xn/tZK0jC2PAl/AC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AG4HEAAAA2wAAAA8AAAAAAAAAAAAAAAAAmAIAAGRycy9k&#10;b3ducmV2LnhtbFBLBQYAAAAABAAEAPUAAACJAwAAAAA=&#10;" strokecolor="black [3213]" strokeweight="1pt">
                  <v:fill r:id="rId31" o:title="" recolor="t" rotate="t" type="frame"/>
                  <v:stroke joinstyle="miter"/>
                </v:roundrect>
                <v:group id="Группа 69" o:spid="_x0000_s106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<v:shape id="Ромб 70" o:spid="_x0000_s106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ar28EA&#10;AADbAAAADwAAAGRycy9kb3ducmV2LnhtbERPTYvCMBC9L/gfwgheRFM9qHSNIoKgqKzWhb0OzWxb&#10;bCalSWv115vDwh4f73u57kwpWqpdYVnBZByBIE6tLjhT8H3bjRYgnEfWWFomBU9ysF71PpYYa/vg&#10;K7WJz0QIYRejgtz7KpbSpTkZdGNbEQfu19YGfYB1JnWNjxBuSjmNopk0WHBoyLGibU7pPWmMglnz&#10;U1FyOH8dF/LZTl9ZczxdhkoN+t3mE4Snzv+L/9x7rWAe1ocv4QfI1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6Gq9vBAAAA2wAAAA8AAAAAAAAAAAAAAAAAmAIAAGRycy9kb3du&#10;cmV2LnhtbFBLBQYAAAAABAAEAPUAAACGAwAAAAA=&#10;" fillcolor="#c00000" strokecolor="#f2f2f2 [3052]" strokeweight="2.25pt">
                    <v:shadow on="t" color="black [3213]" opacity="26214f" offset=".34742mm,.06125mm"/>
                  </v:shape>
                  <v:shape id="Надпись 71" o:spid="_x0000_s106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RatMUA&#10;AADbAAAADwAAAGRycy9kb3ducmV2LnhtbESPQWvCQBSE74L/YXlCb7qJUCvRVUJAWooetF68PbPP&#10;JJh9m2a3Sdpf3xUKPQ4z8w2z3g6mFh21rrKsIJ5FIIhzqysuFJw/dtMlCOeRNdaWScE3OdhuxqM1&#10;Jtr2fKTu5AsRIOwSVFB63yRSurwkg25mG+Lg3Wxr0AfZFlK32Ae4qeU8ihbSYMVhocSGspLy++nL&#10;KHjPdgc8Xudm+VNnr/tb2nyeL89KPU2GdAXC0+D/w3/tN63gJYbHl/AD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hFq0xQAAANsAAAAPAAAAAAAAAAAAAAAAAJgCAABkcnMv&#10;ZG93bnJldi54bWxQSwUGAAAAAAQABAD1AAAAigMAAAAA&#10;" filled="f" stroked="f" strokeweight=".5pt">
                    <v:textbox>
                      <w:txbxContent>
                        <w:p w:rsidR="00761381" w:rsidRPr="002D111F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D2365" w:rsidRPr="005E1BF2">
        <w:t>Обогр</w:t>
      </w:r>
      <w:r w:rsidR="00956CBB" w:rsidRPr="005E1BF2">
        <w:t>е</w:t>
      </w:r>
      <w:r w:rsidR="004D2365" w:rsidRPr="005E1BF2">
        <w:t>ват</w:t>
      </w:r>
      <w:r w:rsidR="00956CBB" w:rsidRPr="005E1BF2">
        <w:t>е</w:t>
      </w:r>
      <w:r w:rsidR="004D2365" w:rsidRPr="005E1BF2">
        <w:t>ль конв</w:t>
      </w:r>
      <w:r w:rsidR="00956CBB" w:rsidRPr="005E1BF2">
        <w:t>е</w:t>
      </w:r>
      <w:r w:rsidR="004D2365" w:rsidRPr="005E1BF2">
        <w:t>кторный эл</w:t>
      </w:r>
      <w:r w:rsidR="00956CBB" w:rsidRPr="005E1BF2">
        <w:t>е</w:t>
      </w:r>
      <w:r w:rsidR="004D2365" w:rsidRPr="005E1BF2">
        <w:t>ктрич</w:t>
      </w:r>
      <w:r w:rsidR="00956CBB" w:rsidRPr="005E1BF2">
        <w:t>е</w:t>
      </w:r>
      <w:r w:rsidR="004D2365" w:rsidRPr="005E1BF2">
        <w:t>ский</w:t>
      </w:r>
    </w:p>
    <w:p w:rsidR="004D2365" w:rsidRPr="007840F5" w:rsidRDefault="004D2365" w:rsidP="004D2365">
      <w:pPr>
        <w:pStyle w:val="a3"/>
        <w:rPr>
          <w:spacing w:val="-4"/>
          <w:sz w:val="26"/>
          <w:szCs w:val="26"/>
        </w:rPr>
      </w:pPr>
      <w:r w:rsidRPr="007840F5">
        <w:rPr>
          <w:b/>
          <w:spacing w:val="-4"/>
          <w:sz w:val="26"/>
          <w:szCs w:val="26"/>
        </w:rPr>
        <w:t>8. Обогр</w:t>
      </w:r>
      <w:r w:rsidR="00956CBB" w:rsidRPr="007840F5">
        <w:rPr>
          <w:b/>
          <w:spacing w:val="-4"/>
          <w:sz w:val="26"/>
          <w:szCs w:val="26"/>
        </w:rPr>
        <w:t>е</w:t>
      </w:r>
      <w:r w:rsidRPr="007840F5">
        <w:rPr>
          <w:b/>
          <w:spacing w:val="-4"/>
          <w:sz w:val="26"/>
          <w:szCs w:val="26"/>
        </w:rPr>
        <w:t>ват</w:t>
      </w:r>
      <w:r w:rsidR="00956CBB" w:rsidRPr="007840F5">
        <w:rPr>
          <w:b/>
          <w:spacing w:val="-4"/>
          <w:sz w:val="26"/>
          <w:szCs w:val="26"/>
        </w:rPr>
        <w:t>е</w:t>
      </w:r>
      <w:r w:rsidRPr="007840F5">
        <w:rPr>
          <w:b/>
          <w:spacing w:val="-4"/>
          <w:sz w:val="26"/>
          <w:szCs w:val="26"/>
        </w:rPr>
        <w:t xml:space="preserve">ль </w:t>
      </w:r>
      <w:proofErr w:type="spellStart"/>
      <w:r w:rsidRPr="007840F5">
        <w:rPr>
          <w:b/>
          <w:spacing w:val="-4"/>
          <w:sz w:val="26"/>
          <w:szCs w:val="26"/>
        </w:rPr>
        <w:t>конв</w:t>
      </w:r>
      <w:r w:rsidR="00956CBB" w:rsidRPr="007840F5">
        <w:rPr>
          <w:b/>
          <w:spacing w:val="-4"/>
          <w:sz w:val="26"/>
          <w:szCs w:val="26"/>
        </w:rPr>
        <w:t>е</w:t>
      </w:r>
      <w:r w:rsidRPr="007840F5">
        <w:rPr>
          <w:b/>
          <w:spacing w:val="-4"/>
          <w:sz w:val="26"/>
          <w:szCs w:val="26"/>
        </w:rPr>
        <w:t>кторный</w:t>
      </w:r>
      <w:proofErr w:type="spellEnd"/>
      <w:r w:rsidRPr="007840F5">
        <w:rPr>
          <w:b/>
          <w:spacing w:val="-4"/>
          <w:sz w:val="26"/>
          <w:szCs w:val="26"/>
        </w:rPr>
        <w:t xml:space="preserve"> эл</w:t>
      </w:r>
      <w:r w:rsidR="00956CBB" w:rsidRPr="007840F5">
        <w:rPr>
          <w:b/>
          <w:spacing w:val="-4"/>
          <w:sz w:val="26"/>
          <w:szCs w:val="26"/>
        </w:rPr>
        <w:t>е</w:t>
      </w:r>
      <w:r w:rsidRPr="007840F5">
        <w:rPr>
          <w:b/>
          <w:spacing w:val="-4"/>
          <w:sz w:val="26"/>
          <w:szCs w:val="26"/>
        </w:rPr>
        <w:t>ктрич</w:t>
      </w:r>
      <w:r w:rsidR="00956CBB" w:rsidRPr="007840F5">
        <w:rPr>
          <w:b/>
          <w:spacing w:val="-4"/>
          <w:sz w:val="26"/>
          <w:szCs w:val="26"/>
        </w:rPr>
        <w:t>е</w:t>
      </w:r>
      <w:r w:rsidRPr="007840F5">
        <w:rPr>
          <w:b/>
          <w:spacing w:val="-4"/>
          <w:sz w:val="26"/>
          <w:szCs w:val="26"/>
        </w:rPr>
        <w:t>ский</w:t>
      </w:r>
      <w:r w:rsidRPr="007840F5">
        <w:rPr>
          <w:b/>
          <w:i/>
          <w:spacing w:val="-4"/>
          <w:sz w:val="26"/>
          <w:szCs w:val="26"/>
        </w:rPr>
        <w:t xml:space="preserve"> </w:t>
      </w:r>
      <w:r w:rsidRPr="007840F5">
        <w:rPr>
          <w:b/>
          <w:spacing w:val="-4"/>
          <w:sz w:val="26"/>
          <w:szCs w:val="26"/>
        </w:rPr>
        <w:t xml:space="preserve">(ОАО «Лидский завод </w:t>
      </w:r>
      <w:proofErr w:type="spellStart"/>
      <w:r w:rsidRPr="007840F5">
        <w:rPr>
          <w:b/>
          <w:spacing w:val="-4"/>
          <w:sz w:val="26"/>
          <w:szCs w:val="26"/>
        </w:rPr>
        <w:t>эл</w:t>
      </w:r>
      <w:r w:rsidR="00956CBB" w:rsidRPr="007840F5">
        <w:rPr>
          <w:b/>
          <w:spacing w:val="-4"/>
          <w:sz w:val="26"/>
          <w:szCs w:val="26"/>
        </w:rPr>
        <w:t>е</w:t>
      </w:r>
      <w:r w:rsidRPr="007840F5">
        <w:rPr>
          <w:b/>
          <w:spacing w:val="-4"/>
          <w:sz w:val="26"/>
          <w:szCs w:val="26"/>
        </w:rPr>
        <w:t>ктроизд</w:t>
      </w:r>
      <w:r w:rsidR="00956CBB" w:rsidRPr="007840F5">
        <w:rPr>
          <w:b/>
          <w:spacing w:val="-4"/>
          <w:sz w:val="26"/>
          <w:szCs w:val="26"/>
        </w:rPr>
        <w:t>е</w:t>
      </w:r>
      <w:r w:rsidRPr="007840F5">
        <w:rPr>
          <w:b/>
          <w:spacing w:val="-4"/>
          <w:sz w:val="26"/>
          <w:szCs w:val="26"/>
        </w:rPr>
        <w:t>лий</w:t>
      </w:r>
      <w:proofErr w:type="spellEnd"/>
      <w:r w:rsidRPr="007840F5">
        <w:rPr>
          <w:b/>
          <w:spacing w:val="-4"/>
          <w:sz w:val="26"/>
          <w:szCs w:val="26"/>
        </w:rPr>
        <w:t>», г. Лида)</w:t>
      </w:r>
      <w:r w:rsidRPr="007840F5">
        <w:rPr>
          <w:spacing w:val="-4"/>
          <w:sz w:val="26"/>
          <w:szCs w:val="26"/>
        </w:rPr>
        <w:t xml:space="preserve"> выпущ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 совр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нным пр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дприяти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 с</w:t>
      </w:r>
      <w:r w:rsidR="007E1F07" w:rsidRPr="007840F5">
        <w:rPr>
          <w:spacing w:val="-4"/>
          <w:sz w:val="26"/>
          <w:szCs w:val="26"/>
        </w:rPr>
        <w:t> </w:t>
      </w:r>
      <w:r w:rsidRPr="007840F5">
        <w:rPr>
          <w:spacing w:val="-4"/>
          <w:sz w:val="26"/>
          <w:szCs w:val="26"/>
        </w:rPr>
        <w:t>богатой истори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й, начавш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йся в</w:t>
      </w:r>
      <w:r w:rsidR="007E1F07" w:rsidRPr="007840F5">
        <w:rPr>
          <w:spacing w:val="-4"/>
          <w:sz w:val="26"/>
          <w:szCs w:val="26"/>
        </w:rPr>
        <w:t> </w:t>
      </w:r>
      <w:r w:rsidRPr="007840F5">
        <w:rPr>
          <w:spacing w:val="-4"/>
          <w:sz w:val="26"/>
          <w:szCs w:val="26"/>
        </w:rPr>
        <w:t>1927 г</w:t>
      </w:r>
      <w:r w:rsidR="007E1F07" w:rsidRPr="007840F5">
        <w:rPr>
          <w:spacing w:val="-4"/>
          <w:sz w:val="26"/>
          <w:szCs w:val="26"/>
        </w:rPr>
        <w:t>оду</w:t>
      </w:r>
      <w:r w:rsidRPr="007840F5">
        <w:rPr>
          <w:spacing w:val="-4"/>
          <w:sz w:val="26"/>
          <w:szCs w:val="26"/>
        </w:rPr>
        <w:t>.</w:t>
      </w:r>
    </w:p>
    <w:p w:rsidR="004D2365" w:rsidRPr="007840F5" w:rsidRDefault="004D2365" w:rsidP="004D2365">
      <w:pPr>
        <w:pStyle w:val="a3"/>
        <w:rPr>
          <w:spacing w:val="-4"/>
          <w:sz w:val="26"/>
          <w:szCs w:val="26"/>
        </w:rPr>
      </w:pPr>
      <w:r w:rsidRPr="007840F5">
        <w:rPr>
          <w:spacing w:val="-4"/>
          <w:sz w:val="26"/>
          <w:szCs w:val="26"/>
        </w:rPr>
        <w:t xml:space="preserve">ОАО «Лидский завод </w:t>
      </w:r>
      <w:proofErr w:type="spellStart"/>
      <w:r w:rsidRPr="007840F5">
        <w:rPr>
          <w:spacing w:val="-4"/>
          <w:sz w:val="26"/>
          <w:szCs w:val="26"/>
        </w:rPr>
        <w:t>эл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ктроизд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лий</w:t>
      </w:r>
      <w:proofErr w:type="spellEnd"/>
      <w:r w:rsidRPr="007840F5">
        <w:rPr>
          <w:spacing w:val="-4"/>
          <w:sz w:val="26"/>
          <w:szCs w:val="26"/>
        </w:rPr>
        <w:t>» занима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 одно из 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дущих 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ст на рынк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св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тот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хнич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ской продукции в 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спублик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Б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ларусь. На протяж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нии долгого вр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 основным направл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 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ят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льности завода было разработка, производство и</w:t>
      </w:r>
      <w:r w:rsidR="004A6EA8" w:rsidRPr="007840F5">
        <w:rPr>
          <w:spacing w:val="-4"/>
          <w:sz w:val="26"/>
          <w:szCs w:val="26"/>
        </w:rPr>
        <w:t> </w:t>
      </w:r>
      <w:r w:rsidRPr="007840F5">
        <w:rPr>
          <w:spacing w:val="-4"/>
          <w:sz w:val="26"/>
          <w:szCs w:val="26"/>
        </w:rPr>
        <w:t>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ализация св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тот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хнич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ских изд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лий различного назнач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ния.</w:t>
      </w:r>
    </w:p>
    <w:p w:rsidR="004D2365" w:rsidRPr="007840F5" w:rsidRDefault="004D2365" w:rsidP="004D2365">
      <w:pPr>
        <w:pStyle w:val="a3"/>
        <w:rPr>
          <w:spacing w:val="-4"/>
          <w:sz w:val="26"/>
          <w:szCs w:val="26"/>
        </w:rPr>
      </w:pPr>
      <w:r w:rsidRPr="007840F5">
        <w:rPr>
          <w:spacing w:val="-4"/>
          <w:sz w:val="26"/>
          <w:szCs w:val="26"/>
        </w:rPr>
        <w:t>В посл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дни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годы пр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дприяти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расширило свой ассортим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нт и 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п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рь пр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длага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 покупат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лям широкий выбор 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таллич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ских опор для наружного осв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щ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ния, а такж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новинку</w:t>
      </w:r>
      <w:r w:rsidR="00BE22B8" w:rsidRPr="007840F5">
        <w:rPr>
          <w:spacing w:val="-4"/>
          <w:sz w:val="26"/>
          <w:szCs w:val="26"/>
        </w:rPr>
        <w:t> </w:t>
      </w:r>
      <w:r w:rsidR="00CA50CF" w:rsidRPr="007840F5">
        <w:rPr>
          <w:spacing w:val="-4"/>
          <w:sz w:val="26"/>
          <w:szCs w:val="26"/>
        </w:rPr>
        <w:t xml:space="preserve">— </w:t>
      </w:r>
      <w:r w:rsidRPr="007840F5">
        <w:rPr>
          <w:spacing w:val="-4"/>
          <w:sz w:val="26"/>
          <w:szCs w:val="26"/>
        </w:rPr>
        <w:t>эл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ктрич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ски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</w:t>
      </w:r>
      <w:proofErr w:type="spellStart"/>
      <w:r w:rsidRPr="007840F5">
        <w:rPr>
          <w:spacing w:val="-4"/>
          <w:sz w:val="26"/>
          <w:szCs w:val="26"/>
        </w:rPr>
        <w:t>конв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кторны</w:t>
      </w:r>
      <w:r w:rsidR="00956CBB" w:rsidRPr="007840F5">
        <w:rPr>
          <w:spacing w:val="-4"/>
          <w:sz w:val="26"/>
          <w:szCs w:val="26"/>
        </w:rPr>
        <w:t>е</w:t>
      </w:r>
      <w:proofErr w:type="spellEnd"/>
      <w:r w:rsidRPr="007840F5">
        <w:rPr>
          <w:spacing w:val="-4"/>
          <w:sz w:val="26"/>
          <w:szCs w:val="26"/>
        </w:rPr>
        <w:t xml:space="preserve"> обогр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ват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ли, разработанны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на собств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нных мощностях. Основными направл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ниями работы завода стали производство </w:t>
      </w:r>
      <w:proofErr w:type="spellStart"/>
      <w:r w:rsidRPr="007840F5">
        <w:rPr>
          <w:spacing w:val="-4"/>
          <w:sz w:val="26"/>
          <w:szCs w:val="26"/>
        </w:rPr>
        <w:t>эн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ргоэфф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ктивного</w:t>
      </w:r>
      <w:proofErr w:type="spellEnd"/>
      <w:r w:rsidRPr="007840F5">
        <w:rPr>
          <w:spacing w:val="-4"/>
          <w:sz w:val="26"/>
          <w:szCs w:val="26"/>
        </w:rPr>
        <w:t xml:space="preserve"> осв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щ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ния с использовани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 св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тодиодных 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хнологий и</w:t>
      </w:r>
      <w:r w:rsidR="004A6EA8" w:rsidRPr="007840F5">
        <w:rPr>
          <w:spacing w:val="-4"/>
          <w:sz w:val="26"/>
          <w:szCs w:val="26"/>
        </w:rPr>
        <w:t> </w:t>
      </w:r>
      <w:r w:rsidRPr="007840F5">
        <w:rPr>
          <w:spacing w:val="-4"/>
          <w:sz w:val="26"/>
          <w:szCs w:val="26"/>
        </w:rPr>
        <w:t>эл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ктрич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ских </w:t>
      </w:r>
      <w:proofErr w:type="spellStart"/>
      <w:r w:rsidRPr="007840F5">
        <w:rPr>
          <w:spacing w:val="-4"/>
          <w:sz w:val="26"/>
          <w:szCs w:val="26"/>
        </w:rPr>
        <w:t>конв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кторных</w:t>
      </w:r>
      <w:proofErr w:type="spellEnd"/>
      <w:r w:rsidRPr="007840F5">
        <w:rPr>
          <w:spacing w:val="-4"/>
          <w:sz w:val="26"/>
          <w:szCs w:val="26"/>
        </w:rPr>
        <w:t xml:space="preserve"> обогр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ват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й, конструкция которых выполн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на из листовой стали, окраш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нной б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лой порошковой краской, что об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сп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чива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 долгов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чность и л</w:t>
      </w:r>
      <w:r w:rsidR="00796A2F" w:rsidRPr="007840F5">
        <w:rPr>
          <w:spacing w:val="-4"/>
          <w:sz w:val="26"/>
          <w:szCs w:val="26"/>
        </w:rPr>
        <w:t>ё</w:t>
      </w:r>
      <w:r w:rsidRPr="007840F5">
        <w:rPr>
          <w:spacing w:val="-4"/>
          <w:sz w:val="26"/>
          <w:szCs w:val="26"/>
        </w:rPr>
        <w:t>гкость в уход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за внутр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нн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й пов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рхностью. 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сто подключ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ния устройства закрыва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тся отд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льной крышкой с возможностью опломбирования. Нагр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ват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льный эл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нт обогр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ват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ля состоит из</w:t>
      </w:r>
      <w:r w:rsidR="007840F5">
        <w:rPr>
          <w:spacing w:val="-4"/>
          <w:sz w:val="26"/>
          <w:szCs w:val="26"/>
        </w:rPr>
        <w:t> </w:t>
      </w:r>
      <w:proofErr w:type="spellStart"/>
      <w:r w:rsidRPr="007840F5">
        <w:rPr>
          <w:spacing w:val="-4"/>
          <w:sz w:val="26"/>
          <w:szCs w:val="26"/>
        </w:rPr>
        <w:t>нихромовой</w:t>
      </w:r>
      <w:proofErr w:type="spellEnd"/>
      <w:r w:rsidRPr="007840F5">
        <w:rPr>
          <w:spacing w:val="-4"/>
          <w:sz w:val="26"/>
          <w:szCs w:val="26"/>
        </w:rPr>
        <w:t xml:space="preserve"> нити в изоляции, заключ</w:t>
      </w:r>
      <w:r w:rsidR="00796A2F" w:rsidRPr="007840F5">
        <w:rPr>
          <w:spacing w:val="-4"/>
          <w:sz w:val="26"/>
          <w:szCs w:val="26"/>
        </w:rPr>
        <w:t>ё</w:t>
      </w:r>
      <w:r w:rsidRPr="007840F5">
        <w:rPr>
          <w:spacing w:val="-4"/>
          <w:sz w:val="26"/>
          <w:szCs w:val="26"/>
        </w:rPr>
        <w:t>нной в алюмини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вый радиатор, при этом 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мп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ратура 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го пов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рхности н</w:t>
      </w:r>
      <w:r w:rsidR="00956CBB" w:rsidRPr="007840F5">
        <w:rPr>
          <w:spacing w:val="-4"/>
          <w:sz w:val="26"/>
          <w:szCs w:val="26"/>
        </w:rPr>
        <w:t>е</w:t>
      </w:r>
      <w:r w:rsidR="00796A2F" w:rsidRPr="007840F5">
        <w:rPr>
          <w:spacing w:val="-4"/>
          <w:sz w:val="26"/>
          <w:szCs w:val="26"/>
        </w:rPr>
        <w:t> </w:t>
      </w:r>
      <w:r w:rsidRPr="007840F5">
        <w:rPr>
          <w:spacing w:val="-4"/>
          <w:sz w:val="26"/>
          <w:szCs w:val="26"/>
        </w:rPr>
        <w:t>пр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выша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 120</w:t>
      </w:r>
      <w:r w:rsidR="00796A2F" w:rsidRPr="007840F5">
        <w:rPr>
          <w:spacing w:val="-4"/>
          <w:sz w:val="26"/>
          <w:szCs w:val="26"/>
        </w:rPr>
        <w:t> </w:t>
      </w:r>
      <w:r w:rsidRPr="007840F5">
        <w:rPr>
          <w:spacing w:val="-4"/>
          <w:sz w:val="26"/>
          <w:szCs w:val="26"/>
        </w:rPr>
        <w:t>°</w:t>
      </w:r>
      <w:r w:rsidR="00796A2F" w:rsidRPr="007840F5">
        <w:rPr>
          <w:spacing w:val="-4"/>
          <w:sz w:val="26"/>
          <w:szCs w:val="26"/>
        </w:rPr>
        <w:t>С</w:t>
      </w:r>
      <w:r w:rsidRPr="007840F5">
        <w:rPr>
          <w:spacing w:val="-4"/>
          <w:sz w:val="26"/>
          <w:szCs w:val="26"/>
        </w:rPr>
        <w:t>. Для об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сп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ч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ния б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зопасности устройство оснащ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но защитными 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ханизмами от п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гр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ва и св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рхтоков. Управл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обогр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ват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 осущ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ствля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тся встро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нным эл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ктронным 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рмор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гулятором, который подд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ржива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 заданную 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мп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ратуру в пом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щ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нии и позволя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 задавать индивидуальную 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мп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ратуру для каждого пом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щ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ния</w:t>
      </w:r>
      <w:r w:rsidR="00955834" w:rsidRPr="007840F5">
        <w:rPr>
          <w:spacing w:val="-4"/>
          <w:sz w:val="26"/>
          <w:szCs w:val="26"/>
        </w:rPr>
        <w:t> —</w:t>
      </w:r>
      <w:r w:rsidRPr="007840F5">
        <w:rPr>
          <w:spacing w:val="-4"/>
          <w:sz w:val="26"/>
          <w:szCs w:val="26"/>
        </w:rPr>
        <w:t xml:space="preserve"> от 15</w:t>
      </w:r>
      <w:proofErr w:type="gramStart"/>
      <w:r w:rsidR="00955834" w:rsidRPr="007840F5">
        <w:rPr>
          <w:spacing w:val="-4"/>
          <w:sz w:val="26"/>
          <w:szCs w:val="26"/>
        </w:rPr>
        <w:t> °С</w:t>
      </w:r>
      <w:proofErr w:type="gramEnd"/>
      <w:r w:rsidRPr="007840F5">
        <w:rPr>
          <w:spacing w:val="-4"/>
          <w:sz w:val="26"/>
          <w:szCs w:val="26"/>
        </w:rPr>
        <w:t xml:space="preserve"> до 35</w:t>
      </w:r>
      <w:r w:rsidR="00955834" w:rsidRPr="007840F5">
        <w:rPr>
          <w:spacing w:val="-4"/>
          <w:sz w:val="26"/>
          <w:szCs w:val="26"/>
        </w:rPr>
        <w:t> °С</w:t>
      </w:r>
      <w:r w:rsidRPr="007840F5">
        <w:rPr>
          <w:spacing w:val="-4"/>
          <w:sz w:val="26"/>
          <w:szCs w:val="26"/>
        </w:rPr>
        <w:t>. При достиж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нии установл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нной 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мп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ратуры обогр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ват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ль отключа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тся</w:t>
      </w:r>
      <w:r w:rsidR="00955834" w:rsidRPr="007840F5">
        <w:rPr>
          <w:spacing w:val="-4"/>
          <w:sz w:val="26"/>
          <w:szCs w:val="26"/>
        </w:rPr>
        <w:t>, а также</w:t>
      </w:r>
      <w:r w:rsidRPr="007840F5">
        <w:rPr>
          <w:spacing w:val="-4"/>
          <w:sz w:val="26"/>
          <w:szCs w:val="26"/>
        </w:rPr>
        <w:t xml:space="preserve"> автоматич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ски включа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тся при </w:t>
      </w:r>
      <w:r w:rsidR="00956CBB" w:rsidRPr="007840F5">
        <w:rPr>
          <w:spacing w:val="-4"/>
          <w:sz w:val="26"/>
          <w:szCs w:val="26"/>
        </w:rPr>
        <w:t>е</w:t>
      </w:r>
      <w:r w:rsidR="00955834" w:rsidRPr="007840F5">
        <w:rPr>
          <w:spacing w:val="-4"/>
          <w:sz w:val="26"/>
          <w:szCs w:val="26"/>
        </w:rPr>
        <w:t>ё</w:t>
      </w:r>
      <w:r w:rsidRPr="007840F5">
        <w:rPr>
          <w:spacing w:val="-4"/>
          <w:sz w:val="26"/>
          <w:szCs w:val="26"/>
        </w:rPr>
        <w:t xml:space="preserve"> сниж</w:t>
      </w:r>
      <w:r w:rsidR="00956CBB" w:rsidRPr="007840F5">
        <w:rPr>
          <w:spacing w:val="-4"/>
          <w:sz w:val="26"/>
          <w:szCs w:val="26"/>
        </w:rPr>
        <w:t>е</w:t>
      </w:r>
      <w:r w:rsidR="00955834" w:rsidRPr="007840F5">
        <w:rPr>
          <w:spacing w:val="-4"/>
          <w:sz w:val="26"/>
          <w:szCs w:val="26"/>
        </w:rPr>
        <w:t>нии на 0,5</w:t>
      </w:r>
      <w:r w:rsidR="007840F5">
        <w:rPr>
          <w:spacing w:val="-4"/>
          <w:sz w:val="26"/>
          <w:szCs w:val="26"/>
        </w:rPr>
        <w:t> </w:t>
      </w:r>
      <w:r w:rsidR="00955834" w:rsidRPr="007840F5">
        <w:rPr>
          <w:spacing w:val="-4"/>
          <w:sz w:val="26"/>
          <w:szCs w:val="26"/>
        </w:rPr>
        <w:t>°С</w:t>
      </w:r>
      <w:r w:rsidRPr="007840F5">
        <w:rPr>
          <w:spacing w:val="-4"/>
          <w:sz w:val="26"/>
          <w:szCs w:val="26"/>
        </w:rPr>
        <w:t>. Простота в настройк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управл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ния об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сп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чива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тся вс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го двумя кнопками, такж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пр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дусмотр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на возможность блокировки от случайного изм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ния настро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к. Область прим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ния продукции включа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 обогр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в жилых и общ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ств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нных пом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щ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ний.</w:t>
      </w:r>
    </w:p>
    <w:p w:rsidR="004D2365" w:rsidRPr="007840F5" w:rsidRDefault="004D2365" w:rsidP="004D2365">
      <w:pPr>
        <w:pStyle w:val="a3"/>
        <w:rPr>
          <w:spacing w:val="-4"/>
          <w:sz w:val="26"/>
          <w:szCs w:val="26"/>
        </w:rPr>
      </w:pPr>
      <w:r w:rsidRPr="007840F5">
        <w:rPr>
          <w:spacing w:val="-4"/>
          <w:sz w:val="26"/>
          <w:szCs w:val="26"/>
        </w:rPr>
        <w:t>Ассортим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нт ОАО «Лидский завод </w:t>
      </w:r>
      <w:proofErr w:type="spellStart"/>
      <w:r w:rsidRPr="007840F5">
        <w:rPr>
          <w:spacing w:val="-4"/>
          <w:sz w:val="26"/>
          <w:szCs w:val="26"/>
        </w:rPr>
        <w:t>эл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ктроизд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лий</w:t>
      </w:r>
      <w:proofErr w:type="spellEnd"/>
      <w:r w:rsidRPr="007840F5">
        <w:rPr>
          <w:spacing w:val="-4"/>
          <w:sz w:val="26"/>
          <w:szCs w:val="26"/>
        </w:rPr>
        <w:t>» включа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 н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сколько сот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 наим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нований товаров, что позволя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 удовл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творять разнообразны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потр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бности </w:t>
      </w:r>
      <w:r w:rsidR="007840F5" w:rsidRPr="007840F5">
        <w:rPr>
          <w:spacing w:val="-4"/>
          <w:sz w:val="26"/>
          <w:szCs w:val="26"/>
        </w:rPr>
        <w:t>населения</w:t>
      </w:r>
      <w:r w:rsidRPr="007840F5">
        <w:rPr>
          <w:spacing w:val="-4"/>
          <w:sz w:val="26"/>
          <w:szCs w:val="26"/>
        </w:rPr>
        <w:t>. Высококвалифицированны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сп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циалисты завода, накопл</w:t>
      </w:r>
      <w:r w:rsidR="00956CBB" w:rsidRPr="007840F5">
        <w:rPr>
          <w:spacing w:val="-4"/>
          <w:sz w:val="26"/>
          <w:szCs w:val="26"/>
        </w:rPr>
        <w:t>е</w:t>
      </w:r>
      <w:r w:rsidR="007840F5" w:rsidRPr="007840F5">
        <w:rPr>
          <w:spacing w:val="-4"/>
          <w:sz w:val="26"/>
          <w:szCs w:val="26"/>
        </w:rPr>
        <w:t>нный опыт и </w:t>
      </w:r>
      <w:r w:rsidRPr="007840F5">
        <w:rPr>
          <w:spacing w:val="-4"/>
          <w:sz w:val="26"/>
          <w:szCs w:val="26"/>
        </w:rPr>
        <w:t>богаты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традиции способствуют постоянному обновл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нию и мод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рнизации продукции в соотв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тствии с</w:t>
      </w:r>
      <w:r w:rsidR="007840F5">
        <w:rPr>
          <w:spacing w:val="-4"/>
          <w:sz w:val="26"/>
          <w:szCs w:val="26"/>
        </w:rPr>
        <w:t> </w:t>
      </w:r>
      <w:r w:rsidRPr="007840F5">
        <w:rPr>
          <w:spacing w:val="-4"/>
          <w:sz w:val="26"/>
          <w:szCs w:val="26"/>
        </w:rPr>
        <w:t>совр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м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нными тр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бованиями и т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нциями рынка.</w:t>
      </w:r>
    </w:p>
    <w:p w:rsidR="00664587" w:rsidRPr="007840F5" w:rsidRDefault="004D2365" w:rsidP="004D2365">
      <w:pPr>
        <w:pStyle w:val="a3"/>
        <w:rPr>
          <w:spacing w:val="-4"/>
          <w:sz w:val="26"/>
          <w:szCs w:val="26"/>
        </w:rPr>
      </w:pPr>
      <w:r w:rsidRPr="007840F5">
        <w:rPr>
          <w:spacing w:val="-4"/>
          <w:sz w:val="26"/>
          <w:szCs w:val="26"/>
        </w:rPr>
        <w:t>Производств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нны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мощности завода р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гулярно мод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рнизируются. ОАО «Лидский завод </w:t>
      </w:r>
      <w:proofErr w:type="spellStart"/>
      <w:r w:rsidRPr="007840F5">
        <w:rPr>
          <w:spacing w:val="-4"/>
          <w:sz w:val="26"/>
          <w:szCs w:val="26"/>
        </w:rPr>
        <w:t>эл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ктроизд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лий</w:t>
      </w:r>
      <w:proofErr w:type="spellEnd"/>
      <w:r w:rsidRPr="007840F5">
        <w:rPr>
          <w:spacing w:val="-4"/>
          <w:sz w:val="26"/>
          <w:szCs w:val="26"/>
        </w:rPr>
        <w:t>» уд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ля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т особо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внимани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 xml:space="preserve"> контролю кач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ства на вс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х этапах</w:t>
      </w:r>
      <w:r w:rsidR="00BE22B8" w:rsidRPr="007840F5">
        <w:rPr>
          <w:spacing w:val="-4"/>
          <w:sz w:val="26"/>
          <w:szCs w:val="26"/>
        </w:rPr>
        <w:t> </w:t>
      </w:r>
      <w:r w:rsidR="00CA50CF" w:rsidRPr="007840F5">
        <w:rPr>
          <w:spacing w:val="-4"/>
          <w:sz w:val="26"/>
          <w:szCs w:val="26"/>
        </w:rPr>
        <w:t xml:space="preserve">— </w:t>
      </w:r>
      <w:r w:rsidRPr="007840F5">
        <w:rPr>
          <w:spacing w:val="-4"/>
          <w:sz w:val="26"/>
          <w:szCs w:val="26"/>
        </w:rPr>
        <w:t>от проц</w:t>
      </w:r>
      <w:r w:rsidR="00956CBB" w:rsidRPr="007840F5">
        <w:rPr>
          <w:spacing w:val="-4"/>
          <w:sz w:val="26"/>
          <w:szCs w:val="26"/>
        </w:rPr>
        <w:t>е</w:t>
      </w:r>
      <w:r w:rsidRPr="007840F5">
        <w:rPr>
          <w:spacing w:val="-4"/>
          <w:sz w:val="26"/>
          <w:szCs w:val="26"/>
        </w:rPr>
        <w:t>сса производства до выхода готовой продукции с завода.</w:t>
      </w:r>
    </w:p>
    <w:p w:rsidR="00664587" w:rsidRDefault="007840F5" w:rsidP="007840F5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12845F9F" wp14:editId="7B551852">
                <wp:extent cx="2880000" cy="359967"/>
                <wp:effectExtent l="0" t="19050" r="34925" b="40640"/>
                <wp:docPr id="263" name="Группа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64" name="Прямая соединительная линия 264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65" name="Группа 265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66" name="Ромб 266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7" name="Ромб 267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8" name="Ромб 268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263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">
                <v:line id="Прямая соединительная линия 264" o:spid="_x0000_s1027" style="position:absolute;flip:y;visibility:visible;mso-wrap-style:square" from="0,1733" to="28800,1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msTsgAAADcAAAADwAAAGRycy9kb3ducmV2LnhtbESPW2sCMRSE3wv9D+EU+lI0q4iX1Si1&#10;IFtpEby8+HbcnO4ubk62Sarbf2+EQh+HmfmGmS1aU4sLOV9ZVtDrJiCIc6srLhQc9qvOGIQPyBpr&#10;y6Tglzws5o8PM0y1vfKWLrtQiAhhn6KCMoQmldLnJRn0XdsQR+/LOoMhSldI7fAa4aaW/SQZSoMV&#10;x4USG3orKT/vfoyCtfz+OC/dqcjGMlsdP0ebCWcvSj0/ta9TEIHa8B/+a79rBf3hAO5n4hGQ8x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ZmsTsgAAADcAAAADwAAAAAA&#10;AAAAAAAAAAChAgAAZHJzL2Rvd25yZXYueG1sUEsFBgAAAAAEAAQA+QAAAJYDAAAAAA==&#10;" strokecolor="black [3213]" strokeweight="1pt">
                  <v:stroke joinstyle="miter"/>
                </v:line>
                <v:group id="Группа 265" o:spid="_x0000_s1028" style="position:absolute;left:10357;width:7997;height:3599" coordsize="7997,35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m9G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hO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b0YxgAAANwA&#10;AAAPAAAAAAAAAAAAAAAAAKoCAABkcnMvZG93bnJldi54bWxQSwUGAAAAAAQABAD6AAAAnQMAAAAA&#10;">
                  <v:shape id="Ромб 266" o:spid="_x0000_s1029" type="#_x0000_t4" style="position:absolute;left:2643;width:2701;height:35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qCxMEA&#10;AADcAAAADwAAAGRycy9kb3ducmV2LnhtbESPzYrCMBSF9wO+Q7jC7MZUYYpUo6gguHCjFnR5aa5N&#10;sbkJTdT69kYYmOXh/Hyc+bK3rXhQFxrHCsajDARx5XTDtYLytP2ZgggRWWPrmBS8KMByMfiaY6Hd&#10;kw/0OMZapBEOBSowMfpCylAZshhGzhMn7+o6izHJrpa6w2cat62cZFkuLTacCAY9bQxVt+PdJsjm&#10;vNuvo/mtXmW59xesfXtYKfU97FczEJH6+B/+a++0gkmew+dMOg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qgsTBAAAA3AAAAA8AAAAAAAAAAAAAAAAAmAIAAGRycy9kb3du&#10;cmV2LnhtbFBLBQYAAAAABAAEAPUAAACGAwAAAAA=&#10;" fillcolor="white [3212]" strokecolor="black [3213]" strokeweight="1pt"/>
                  <v:shape id="Ромб 267" o:spid="_x0000_s1030" type="#_x0000_t4" style="position:absolute;left:6197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YnX8IA&#10;AADcAAAADwAAAGRycy9kb3ducmV2LnhtbESPzYrCMBSF98K8Q7gD7mw6go50jOIIggs3OgVneWmu&#10;TbG5CU3U+vZGEFwezs/HmS9724ordaFxrOAry0EQV043XCso/zajGYgQkTW2jknBnQIsFx+DORba&#10;3XhP10OsRRrhUKACE6MvpAyVIYshc544eSfXWYxJdrXUHd7SuG3lOM+n0mLDiWDQ09pQdT5cbIKs&#10;j9vdbzST6l6WO/+PtW/3K6WGn/3qB0SkPr7Dr/ZWKxhPv+F5Jh0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JidfwgAAANwAAAAPAAAAAAAAAAAAAAAAAJgCAABkcnMvZG93&#10;bnJldi54bWxQSwUGAAAAAAQABAD1AAAAhwMAAAAA&#10;" fillcolor="white [3212]" strokecolor="black [3213]" strokeweight="1pt"/>
                  <v:shape id="Ромб 268" o:spid="_x0000_s1031" type="#_x0000_t4" style="position:absolute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mzLcAA&#10;AADcAAAADwAAAGRycy9kb3ducmV2LnhtbERPTWsCMRC9F/ofwhS81WwFRbZGUUHw4EVdaI/DZrpZ&#10;3EzCJtX13zsHwePjfS9Wg+/UlfrUBjbwNS5AEdfBttwYqM67zzmolJEtdoHJwJ0SrJbvbwssbbjx&#10;ka6n3CgJ4VSiAZdzLLVOtSOPaRwisXB/ofeYBfaNtj3eJNx3elIUM+2xZWlwGGnrqL6c/r2UbH/2&#10;h0120/peVYf4i03sjmtjRh/D+htUpiG/xE/33hqYzGStnJEjoJ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7mzLcAAAADcAAAADwAAAAAAAAAAAAAAAACYAgAAZHJzL2Rvd25y&#10;ZXYueG1sUEsFBgAAAAAEAAQA9QAAAIUD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754F1A" w:rsidRDefault="00754F1A" w:rsidP="00754F1A">
      <w:pPr>
        <w:pStyle w:val="af8"/>
        <w:jc w:val="center"/>
      </w:pPr>
      <w:r>
        <w:rPr>
          <w:rFonts w:ascii="Times New Roman" w:hAnsi="Times New Roman" w:cs="Times New Roman"/>
          <w:b/>
          <w:color w:val="auto"/>
        </w:rPr>
        <w:lastRenderedPageBreak/>
        <w:t xml:space="preserve">Минская </w:t>
      </w:r>
      <w:r w:rsidRPr="00081B0F">
        <w:rPr>
          <w:rFonts w:ascii="Times New Roman" w:hAnsi="Times New Roman" w:cs="Times New Roman"/>
          <w:b/>
          <w:color w:val="auto"/>
        </w:rPr>
        <w:t>область</w:t>
      </w:r>
    </w:p>
    <w:p w:rsidR="00664587" w:rsidRPr="00AE0335" w:rsidRDefault="00754F1A" w:rsidP="004D2365">
      <w:pPr>
        <w:pStyle w:val="af8"/>
      </w:pPr>
      <w:r w:rsidRPr="0083404E">
        <w:rPr>
          <w:lang w:eastAsia="ru-RU"/>
        </w:rPr>
        <mc:AlternateContent>
          <mc:Choice Requires="wpg">
            <w:drawing>
              <wp:anchor distT="0" distB="0" distL="180340" distR="180340" simplePos="0" relativeHeight="251671552" behindDoc="0" locked="0" layoutInCell="1" allowOverlap="1" wp14:anchorId="06E6F0D2" wp14:editId="64B15F49">
                <wp:simplePos x="0" y="0"/>
                <wp:positionH relativeFrom="margin">
                  <wp:posOffset>3081020</wp:posOffset>
                </wp:positionH>
                <wp:positionV relativeFrom="margin">
                  <wp:posOffset>423545</wp:posOffset>
                </wp:positionV>
                <wp:extent cx="3239770" cy="2267585"/>
                <wp:effectExtent l="0" t="0" r="17780" b="18415"/>
                <wp:wrapSquare wrapText="bothSides"/>
                <wp:docPr id="78" name="Группа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79" name="Прямоугольник: скругленные углы 79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2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0" name="Группа 80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81" name="Ромб 81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2" name="Надпись 82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985F93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8" o:spid="_x0000_s1066" style="position:absolute;left:0;text-align:left;margin-left:242.6pt;margin-top:33.35pt;width:255.1pt;height:178.55pt;z-index:251671552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aY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DMAAAAAQACAMwAAAABAAI4QklNBCYAAAAAAA4AAAAAAAAA&#10;AAAAP4AAADhCSU0EDQAAAAAABAAAAB44QklNBBkAAAAAAAQAAAAeOEJJTQPzAAAAAAAJAAAAAAAA&#10;AAABADhCSU0nEAAAAAAACgABAAAAAAAAAAI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B7gAAAABSZ2h0bG9uZwAAAzA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EAAAAAAAEBADhCSU0EFAAAAAAA&#10;BAAAAAY4QklNBAwAAAAAB4IAAAABAAAAoAAAAGEAAAHgAAC14AAAB2YAGAAB/9j/7QAMQWRvYmVf&#10;Q00AAv/uAA5BZG9iZQBkgAAAAAH/2wCEAAwICAgJCAwJCQwRCwoLERUPDAwPFRgTExUTExgRDAwM&#10;DAwMEQwMDAwMDAwMDAwMDAwMDAwMDAwMDAwMDAwMDAwBDQsLDQ4NEA4OEBQODg4UFA4ODg4UEQwM&#10;DAwMEREMDAwMDAwRDAwMDAwMDAwMDAwMDAwMDAwMDAwMDAwMDAwMDP/AABEIAGE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">
                <v:roundrect id="Прямоугольник: скругленные углы 79" o:spid="_x0000_s106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I9esQA&#10;AADbAAAADwAAAGRycy9kb3ducmV2LnhtbESPT4vCMBTE78J+h/AW9qbpCv6rRlkUoQcR7K6It0fz&#10;bIvNS2mi7X57Iwgeh5n5DbNYdaYSd2pcaVnB9yACQZxZXXKu4O9325+CcB5ZY2WZFPyTg9Xyo7fA&#10;WNuWD3RPfS4ChF2MCgrv61hKlxVk0A1sTRy8i20M+iCbXOoG2wA3lRxG0VgaLDksFFjTuqDsmt6M&#10;gmS/3fnZzo2Oo0PWnsy03qTJWamvz+5nDsJT59/hVzvRCiYz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SPXrEAAAA2wAAAA8AAAAAAAAAAAAAAAAAmAIAAGRycy9k&#10;b3ducmV2LnhtbFBLBQYAAAAABAAEAPUAAACJAwAAAAA=&#10;" strokecolor="black [3213]" strokeweight="1pt">
                  <v:fill r:id="rId33" o:title="" recolor="t" rotate="t" type="frame"/>
                  <v:stroke joinstyle="miter"/>
                </v:roundrect>
                <v:group id="Группа 80" o:spid="_x0000_s106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shape id="Ромб 81" o:spid="_x0000_s106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9+Z8QA&#10;AADbAAAADwAAAGRycy9kb3ducmV2LnhtbESPQWvCQBSE74L/YXlCL1I3epAQXUUEwaLSGoVeH9nX&#10;JDT7NmQ3Mfrr3ULB4zAz3zDLdW8q0VHjSssKppMIBHFmdcm5gutl9x6DcB5ZY2WZFNzJwXo1HCwx&#10;0fbGZ+pSn4sAYZeggsL7OpHSZQUZdBNbEwfvxzYGfZBNLnWDtwA3lZxF0VwaLDksFFjTtqDsN22N&#10;gnn7XVP6cfo8xPLezR55ezh+jZV6G/WbBQhPvX+F/9t7rSCewt+X8AP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ffmfEAAAA2w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82" o:spid="_x0000_s107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O05MQA&#10;AADbAAAADwAAAGRycy9kb3ducmV2LnhtbESPT4vCMBTE78J+h/AWvGm6BaV0jSIFURY9+Oeyt2fz&#10;bIvNS7fJavXTG0HwOMzMb5jJrDO1uFDrKssKvoYRCOLc6ooLBYf9YpCAcB5ZY22ZFNzIwWz60Ztg&#10;qu2Vt3TZ+UIECLsUFZTeN6mULi/JoBvahjh4J9sa9EG2hdQtXgPc1DKOorE0WHFYKLGhrKT8vPs3&#10;Cn6yxQa3x9gk9zpbrk/z5u/wO1Kq/9nNv0F46vw7/GqvtIIkhueX8AP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DtOTEAAAA2wAAAA8AAAAAAAAAAAAAAAAAmAIAAGRycy9k&#10;b3ducmV2LnhtbFBLBQYAAAAABAAEAPUAAACJAwAAAAA=&#10;" filled="f" stroked="f" strokeweight=".5pt">
                    <v:textbox>
                      <w:txbxContent>
                        <w:p w:rsidR="00761381" w:rsidRPr="00985F93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D2365" w:rsidRPr="0083404E">
        <w:t>Т</w:t>
      </w:r>
      <w:r w:rsidR="00956CBB" w:rsidRPr="0083404E">
        <w:t>е</w:t>
      </w:r>
      <w:r w:rsidR="004D2365" w:rsidRPr="0083404E">
        <w:t>пличный св</w:t>
      </w:r>
      <w:r w:rsidR="00956CBB" w:rsidRPr="00AE0335">
        <w:t>е</w:t>
      </w:r>
      <w:r w:rsidR="004D2365" w:rsidRPr="00AE0335">
        <w:t>тодиодный св</w:t>
      </w:r>
      <w:r w:rsidR="00956CBB" w:rsidRPr="00AE0335">
        <w:t>е</w:t>
      </w:r>
      <w:r w:rsidR="004D2365" w:rsidRPr="00AE0335">
        <w:t>тильник для</w:t>
      </w:r>
      <w:r w:rsidR="0083404E" w:rsidRPr="00AE0335">
        <w:t> </w:t>
      </w:r>
      <w:r w:rsidR="004D2365" w:rsidRPr="00AE0335">
        <w:t>м</w:t>
      </w:r>
      <w:r w:rsidR="00956CBB" w:rsidRPr="00AE0335">
        <w:t>е</w:t>
      </w:r>
      <w:r w:rsidR="004D2365" w:rsidRPr="00AE0335">
        <w:t>ждурядного осв</w:t>
      </w:r>
      <w:r w:rsidR="00956CBB" w:rsidRPr="00AE0335">
        <w:t>е</w:t>
      </w:r>
      <w:r w:rsidR="004D2365" w:rsidRPr="00AE0335">
        <w:t>щ</w:t>
      </w:r>
      <w:r w:rsidR="00956CBB" w:rsidRPr="00AE0335">
        <w:t>е</w:t>
      </w:r>
      <w:r w:rsidR="004D2365" w:rsidRPr="00AE0335">
        <w:t>ния</w:t>
      </w:r>
      <w:r w:rsidR="007840F5" w:rsidRPr="00AE0335">
        <w:t xml:space="preserve"> ДПП-140</w:t>
      </w:r>
    </w:p>
    <w:p w:rsidR="004D2365" w:rsidRPr="00AE0335" w:rsidRDefault="004D2365" w:rsidP="004D2365">
      <w:pPr>
        <w:pStyle w:val="a3"/>
      </w:pPr>
      <w:r w:rsidRPr="00AE0335">
        <w:rPr>
          <w:b/>
        </w:rPr>
        <w:t>9. Т</w:t>
      </w:r>
      <w:r w:rsidR="00956CBB" w:rsidRPr="00AE0335">
        <w:rPr>
          <w:b/>
        </w:rPr>
        <w:t>е</w:t>
      </w:r>
      <w:r w:rsidRPr="00AE0335">
        <w:rPr>
          <w:b/>
        </w:rPr>
        <w:t>пличный св</w:t>
      </w:r>
      <w:r w:rsidR="00956CBB" w:rsidRPr="00AE0335">
        <w:rPr>
          <w:b/>
        </w:rPr>
        <w:t>е</w:t>
      </w:r>
      <w:r w:rsidRPr="00AE0335">
        <w:rPr>
          <w:b/>
        </w:rPr>
        <w:t>тодиодный св</w:t>
      </w:r>
      <w:r w:rsidR="00956CBB" w:rsidRPr="00AE0335">
        <w:rPr>
          <w:b/>
        </w:rPr>
        <w:t>е</w:t>
      </w:r>
      <w:r w:rsidRPr="00AE0335">
        <w:rPr>
          <w:b/>
        </w:rPr>
        <w:t>тильник для м</w:t>
      </w:r>
      <w:r w:rsidR="00956CBB" w:rsidRPr="00AE0335">
        <w:rPr>
          <w:b/>
        </w:rPr>
        <w:t>е</w:t>
      </w:r>
      <w:r w:rsidRPr="00AE0335">
        <w:rPr>
          <w:b/>
        </w:rPr>
        <w:t>ждурядного осв</w:t>
      </w:r>
      <w:r w:rsidR="00956CBB" w:rsidRPr="00AE0335">
        <w:rPr>
          <w:b/>
        </w:rPr>
        <w:t>е</w:t>
      </w:r>
      <w:r w:rsidRPr="00AE0335">
        <w:rPr>
          <w:b/>
        </w:rPr>
        <w:t>щ</w:t>
      </w:r>
      <w:r w:rsidR="00956CBB" w:rsidRPr="00AE0335">
        <w:rPr>
          <w:b/>
        </w:rPr>
        <w:t>е</w:t>
      </w:r>
      <w:r w:rsidRPr="00AE0335">
        <w:rPr>
          <w:b/>
        </w:rPr>
        <w:t>ния</w:t>
      </w:r>
      <w:r w:rsidR="0083404E" w:rsidRPr="00AE0335">
        <w:t xml:space="preserve"> </w:t>
      </w:r>
      <w:r w:rsidR="0083404E" w:rsidRPr="00AE0335">
        <w:rPr>
          <w:b/>
        </w:rPr>
        <w:t xml:space="preserve">ДПП-140 </w:t>
      </w:r>
      <w:r w:rsidRPr="00AE0335">
        <w:t xml:space="preserve"> </w:t>
      </w:r>
      <w:r w:rsidRPr="00AE0335">
        <w:rPr>
          <w:b/>
        </w:rPr>
        <w:t>(ОАО «</w:t>
      </w:r>
      <w:proofErr w:type="spellStart"/>
      <w:r w:rsidRPr="00AE0335">
        <w:rPr>
          <w:b/>
        </w:rPr>
        <w:t>Энэф</w:t>
      </w:r>
      <w:proofErr w:type="spellEnd"/>
      <w:r w:rsidRPr="00AE0335">
        <w:rPr>
          <w:b/>
        </w:rPr>
        <w:t>», г.</w:t>
      </w:r>
      <w:r w:rsidR="0083404E" w:rsidRPr="00AE0335">
        <w:rPr>
          <w:b/>
        </w:rPr>
        <w:t> </w:t>
      </w:r>
      <w:r w:rsidRPr="00AE0335">
        <w:rPr>
          <w:b/>
        </w:rPr>
        <w:t>Молод</w:t>
      </w:r>
      <w:r w:rsidR="00956CBB" w:rsidRPr="00AE0335">
        <w:rPr>
          <w:b/>
        </w:rPr>
        <w:t>е</w:t>
      </w:r>
      <w:r w:rsidRPr="00AE0335">
        <w:rPr>
          <w:b/>
        </w:rPr>
        <w:t>чно)</w:t>
      </w:r>
      <w:r w:rsidRPr="00AE0335">
        <w:t xml:space="preserve"> пр</w:t>
      </w:r>
      <w:r w:rsidR="00956CBB" w:rsidRPr="00AE0335">
        <w:t>е</w:t>
      </w:r>
      <w:r w:rsidRPr="00AE0335">
        <w:t>дназнач</w:t>
      </w:r>
      <w:r w:rsidR="00956CBB" w:rsidRPr="00AE0335">
        <w:t>е</w:t>
      </w:r>
      <w:r w:rsidRPr="00AE0335">
        <w:t>н для облуч</w:t>
      </w:r>
      <w:r w:rsidR="00956CBB" w:rsidRPr="00AE0335">
        <w:t>е</w:t>
      </w:r>
      <w:r w:rsidRPr="00AE0335">
        <w:t>ния раст</w:t>
      </w:r>
      <w:r w:rsidR="00956CBB" w:rsidRPr="00AE0335">
        <w:t>е</w:t>
      </w:r>
      <w:r w:rsidRPr="00AE0335">
        <w:t>ний в промышл</w:t>
      </w:r>
      <w:r w:rsidR="00956CBB" w:rsidRPr="00AE0335">
        <w:t>е</w:t>
      </w:r>
      <w:r w:rsidRPr="00AE0335">
        <w:t>нных т</w:t>
      </w:r>
      <w:r w:rsidR="00956CBB" w:rsidRPr="00AE0335">
        <w:t>е</w:t>
      </w:r>
      <w:r w:rsidRPr="00AE0335">
        <w:t>плицах и</w:t>
      </w:r>
      <w:r w:rsidR="0083404E" w:rsidRPr="00AE0335">
        <w:t> </w:t>
      </w:r>
      <w:r w:rsidRPr="00AE0335">
        <w:t>других сооруж</w:t>
      </w:r>
      <w:r w:rsidR="00956CBB" w:rsidRPr="00AE0335">
        <w:t>е</w:t>
      </w:r>
      <w:r w:rsidRPr="00AE0335">
        <w:t>ниях защищ</w:t>
      </w:r>
      <w:r w:rsidR="00956CBB" w:rsidRPr="00AE0335">
        <w:t>е</w:t>
      </w:r>
      <w:r w:rsidRPr="00AE0335">
        <w:t>нного грунта</w:t>
      </w:r>
      <w:r w:rsidR="00BE22B8" w:rsidRPr="00AE0335">
        <w:t> </w:t>
      </w:r>
      <w:r w:rsidR="00CA50CF" w:rsidRPr="00AE0335">
        <w:t xml:space="preserve">— </w:t>
      </w:r>
      <w:r w:rsidRPr="00AE0335">
        <w:t>дополнит</w:t>
      </w:r>
      <w:r w:rsidR="00956CBB" w:rsidRPr="00AE0335">
        <w:t>е</w:t>
      </w:r>
      <w:r w:rsidRPr="00AE0335">
        <w:t>льного осв</w:t>
      </w:r>
      <w:r w:rsidR="00956CBB" w:rsidRPr="00AE0335">
        <w:t>е</w:t>
      </w:r>
      <w:r w:rsidRPr="00AE0335">
        <w:t>щ</w:t>
      </w:r>
      <w:r w:rsidR="00956CBB" w:rsidRPr="00AE0335">
        <w:t>е</w:t>
      </w:r>
      <w:r w:rsidRPr="00AE0335">
        <w:t>ния раст</w:t>
      </w:r>
      <w:r w:rsidR="00956CBB" w:rsidRPr="00AE0335">
        <w:t>е</w:t>
      </w:r>
      <w:r w:rsidRPr="00AE0335">
        <w:t>ний м</w:t>
      </w:r>
      <w:r w:rsidR="00956CBB" w:rsidRPr="00AE0335">
        <w:t>е</w:t>
      </w:r>
      <w:r w:rsidRPr="00AE0335">
        <w:t xml:space="preserve">жду рядами. </w:t>
      </w:r>
      <w:proofErr w:type="spellStart"/>
      <w:r w:rsidRPr="00AE0335">
        <w:t>Расс</w:t>
      </w:r>
      <w:r w:rsidR="00956CBB" w:rsidRPr="00AE0335">
        <w:t>е</w:t>
      </w:r>
      <w:r w:rsidRPr="00AE0335">
        <w:t>иват</w:t>
      </w:r>
      <w:r w:rsidR="00956CBB" w:rsidRPr="00AE0335">
        <w:t>е</w:t>
      </w:r>
      <w:r w:rsidRPr="00AE0335">
        <w:t>ль</w:t>
      </w:r>
      <w:proofErr w:type="spellEnd"/>
      <w:r w:rsidRPr="00AE0335">
        <w:t xml:space="preserve"> св</w:t>
      </w:r>
      <w:r w:rsidR="00956CBB" w:rsidRPr="00AE0335">
        <w:t>е</w:t>
      </w:r>
      <w:r w:rsidRPr="00AE0335">
        <w:t>тильника в вид</w:t>
      </w:r>
      <w:r w:rsidR="00956CBB" w:rsidRPr="00AE0335">
        <w:t>е</w:t>
      </w:r>
      <w:r w:rsidRPr="00AE0335">
        <w:t xml:space="preserve"> трубы изготовл</w:t>
      </w:r>
      <w:r w:rsidR="00956CBB" w:rsidRPr="00AE0335">
        <w:t>е</w:t>
      </w:r>
      <w:r w:rsidRPr="00AE0335">
        <w:t>н из мат</w:t>
      </w:r>
      <w:r w:rsidR="00956CBB" w:rsidRPr="00AE0335">
        <w:t>е</w:t>
      </w:r>
      <w:r w:rsidRPr="00AE0335">
        <w:t>риала, который трудно восплам</w:t>
      </w:r>
      <w:r w:rsidR="00956CBB" w:rsidRPr="00AE0335">
        <w:t>е</w:t>
      </w:r>
      <w:r w:rsidRPr="00AE0335">
        <w:t>ня</w:t>
      </w:r>
      <w:r w:rsidR="00956CBB" w:rsidRPr="00AE0335">
        <w:t>е</w:t>
      </w:r>
      <w:r w:rsidRPr="00AE0335">
        <w:t>тся, устойчив к влаг</w:t>
      </w:r>
      <w:r w:rsidR="00956CBB" w:rsidRPr="00AE0335">
        <w:t>е</w:t>
      </w:r>
      <w:r w:rsidRPr="00AE0335">
        <w:t xml:space="preserve"> и кислотам. Облада</w:t>
      </w:r>
      <w:r w:rsidR="00956CBB" w:rsidRPr="00AE0335">
        <w:t>е</w:t>
      </w:r>
      <w:r w:rsidRPr="00AE0335">
        <w:t>т высокой стойкостью к м</w:t>
      </w:r>
      <w:r w:rsidR="00956CBB" w:rsidRPr="00AE0335">
        <w:t>е</w:t>
      </w:r>
      <w:r w:rsidRPr="00AE0335">
        <w:t>ханич</w:t>
      </w:r>
      <w:r w:rsidR="00956CBB" w:rsidRPr="00AE0335">
        <w:t>е</w:t>
      </w:r>
      <w:r w:rsidRPr="00AE0335">
        <w:t>ским возд</w:t>
      </w:r>
      <w:r w:rsidR="00956CBB" w:rsidRPr="00AE0335">
        <w:t>е</w:t>
      </w:r>
      <w:r w:rsidRPr="00AE0335">
        <w:t>йствиям и ультрафиол</w:t>
      </w:r>
      <w:r w:rsidR="00956CBB" w:rsidRPr="00AE0335">
        <w:t>е</w:t>
      </w:r>
      <w:r w:rsidRPr="00AE0335">
        <w:t>товому излуч</w:t>
      </w:r>
      <w:r w:rsidR="00956CBB" w:rsidRPr="00AE0335">
        <w:t>е</w:t>
      </w:r>
      <w:r w:rsidRPr="00AE0335">
        <w:t>нию. В св</w:t>
      </w:r>
      <w:r w:rsidR="00956CBB" w:rsidRPr="00AE0335">
        <w:t>е</w:t>
      </w:r>
      <w:r w:rsidRPr="00AE0335">
        <w:t>тильниках прим</w:t>
      </w:r>
      <w:r w:rsidR="00956CBB" w:rsidRPr="00AE0335">
        <w:t>е</w:t>
      </w:r>
      <w:r w:rsidRPr="00AE0335">
        <w:t>няются высокоэфф</w:t>
      </w:r>
      <w:r w:rsidR="00956CBB" w:rsidRPr="00AE0335">
        <w:t>е</w:t>
      </w:r>
      <w:r w:rsidRPr="00AE0335">
        <w:t>ктивны</w:t>
      </w:r>
      <w:r w:rsidR="00956CBB" w:rsidRPr="00AE0335">
        <w:t>е</w:t>
      </w:r>
      <w:r w:rsidRPr="00AE0335">
        <w:t xml:space="preserve"> сп</w:t>
      </w:r>
      <w:r w:rsidR="00956CBB" w:rsidRPr="00AE0335">
        <w:t>е</w:t>
      </w:r>
      <w:r w:rsidRPr="00AE0335">
        <w:t>циализированны</w:t>
      </w:r>
      <w:r w:rsidR="00956CBB" w:rsidRPr="00AE0335">
        <w:t>е</w:t>
      </w:r>
      <w:r w:rsidRPr="00AE0335">
        <w:t xml:space="preserve"> св</w:t>
      </w:r>
      <w:r w:rsidR="00956CBB" w:rsidRPr="00AE0335">
        <w:t>е</w:t>
      </w:r>
      <w:r w:rsidRPr="00AE0335">
        <w:t>тодиоды. Конструкция св</w:t>
      </w:r>
      <w:r w:rsidR="00956CBB" w:rsidRPr="00AE0335">
        <w:t>е</w:t>
      </w:r>
      <w:r w:rsidRPr="00AE0335">
        <w:t>тильника им</w:t>
      </w:r>
      <w:r w:rsidR="00956CBB" w:rsidRPr="00AE0335">
        <w:t>ее</w:t>
      </w:r>
      <w:r w:rsidRPr="00AE0335">
        <w:t>т ст</w:t>
      </w:r>
      <w:r w:rsidR="00956CBB" w:rsidRPr="00AE0335">
        <w:t>е</w:t>
      </w:r>
      <w:r w:rsidRPr="00AE0335">
        <w:t>п</w:t>
      </w:r>
      <w:r w:rsidR="00956CBB" w:rsidRPr="00AE0335">
        <w:t>е</w:t>
      </w:r>
      <w:r w:rsidRPr="00AE0335">
        <w:t>нь защиты от проникнов</w:t>
      </w:r>
      <w:r w:rsidR="00956CBB" w:rsidRPr="00AE0335">
        <w:t>е</w:t>
      </w:r>
      <w:r w:rsidRPr="00AE0335">
        <w:t>ния посторонних т</w:t>
      </w:r>
      <w:r w:rsidR="00956CBB" w:rsidRPr="00AE0335">
        <w:t>е</w:t>
      </w:r>
      <w:r w:rsidRPr="00AE0335">
        <w:t>л и влаги.</w:t>
      </w:r>
    </w:p>
    <w:p w:rsidR="004D2365" w:rsidRPr="00AE0335" w:rsidRDefault="004D2365" w:rsidP="004D2365">
      <w:pPr>
        <w:pStyle w:val="a3"/>
      </w:pPr>
      <w:r w:rsidRPr="00AE0335">
        <w:t>Св</w:t>
      </w:r>
      <w:r w:rsidR="00956CBB" w:rsidRPr="00AE0335">
        <w:t>е</w:t>
      </w:r>
      <w:r w:rsidRPr="00AE0335">
        <w:t>тильник в подв</w:t>
      </w:r>
      <w:r w:rsidR="00956CBB" w:rsidRPr="00AE0335">
        <w:t>е</w:t>
      </w:r>
      <w:r w:rsidRPr="00AE0335">
        <w:t>ш</w:t>
      </w:r>
      <w:r w:rsidR="00956CBB" w:rsidRPr="00AE0335">
        <w:t>е</w:t>
      </w:r>
      <w:r w:rsidRPr="00AE0335">
        <w:t>нном состоянии можно кр</w:t>
      </w:r>
      <w:r w:rsidR="00956CBB" w:rsidRPr="00AE0335">
        <w:t>е</w:t>
      </w:r>
      <w:r w:rsidRPr="00AE0335">
        <w:t>пить за натянуты</w:t>
      </w:r>
      <w:r w:rsidR="00956CBB" w:rsidRPr="00AE0335">
        <w:t>е</w:t>
      </w:r>
      <w:r w:rsidRPr="00AE0335">
        <w:t xml:space="preserve"> тросы или други</w:t>
      </w:r>
      <w:r w:rsidR="00956CBB" w:rsidRPr="00AE0335">
        <w:t>е</w:t>
      </w:r>
      <w:r w:rsidRPr="00AE0335">
        <w:t xml:space="preserve"> н</w:t>
      </w:r>
      <w:r w:rsidR="00956CBB" w:rsidRPr="00AE0335">
        <w:t>е</w:t>
      </w:r>
      <w:r w:rsidRPr="00AE0335">
        <w:t>сущи</w:t>
      </w:r>
      <w:r w:rsidR="00956CBB" w:rsidRPr="00AE0335">
        <w:t>е</w:t>
      </w:r>
      <w:r w:rsidRPr="00AE0335">
        <w:t xml:space="preserve"> конструкции под крыш</w:t>
      </w:r>
      <w:r w:rsidR="00956CBB" w:rsidRPr="00AE0335">
        <w:t>е</w:t>
      </w:r>
      <w:r w:rsidRPr="00AE0335">
        <w:t>й т</w:t>
      </w:r>
      <w:r w:rsidR="00956CBB" w:rsidRPr="00AE0335">
        <w:t>е</w:t>
      </w:r>
      <w:r w:rsidRPr="00AE0335">
        <w:t>плиц с использовани</w:t>
      </w:r>
      <w:r w:rsidR="00956CBB" w:rsidRPr="00AE0335">
        <w:t>е</w:t>
      </w:r>
      <w:r w:rsidRPr="00AE0335">
        <w:t>м прилага</w:t>
      </w:r>
      <w:r w:rsidR="00956CBB" w:rsidRPr="00AE0335">
        <w:t>е</w:t>
      </w:r>
      <w:r w:rsidRPr="00AE0335">
        <w:t>мого к</w:t>
      </w:r>
      <w:r w:rsidR="0083404E" w:rsidRPr="00AE0335">
        <w:t> </w:t>
      </w:r>
      <w:r w:rsidRPr="00AE0335">
        <w:t>св</w:t>
      </w:r>
      <w:r w:rsidR="00956CBB" w:rsidRPr="00AE0335">
        <w:t>е</w:t>
      </w:r>
      <w:r w:rsidRPr="00AE0335">
        <w:t>тильнику монтажного компл</w:t>
      </w:r>
      <w:r w:rsidR="00956CBB" w:rsidRPr="00AE0335">
        <w:t>е</w:t>
      </w:r>
      <w:r w:rsidRPr="00AE0335">
        <w:t>кта. Подключ</w:t>
      </w:r>
      <w:r w:rsidR="00956CBB" w:rsidRPr="00AE0335">
        <w:t>е</w:t>
      </w:r>
      <w:r w:rsidRPr="00AE0335">
        <w:t>ни</w:t>
      </w:r>
      <w:r w:rsidR="00956CBB" w:rsidRPr="00AE0335">
        <w:t>е</w:t>
      </w:r>
      <w:r w:rsidRPr="00AE0335">
        <w:t xml:space="preserve"> проводов с</w:t>
      </w:r>
      <w:r w:rsidR="00956CBB" w:rsidRPr="00AE0335">
        <w:t>е</w:t>
      </w:r>
      <w:r w:rsidRPr="00AE0335">
        <w:t>ти производится к</w:t>
      </w:r>
      <w:r w:rsidR="00AE0335" w:rsidRPr="00AE0335">
        <w:t> </w:t>
      </w:r>
      <w:r w:rsidRPr="00AE0335">
        <w:t>колодк</w:t>
      </w:r>
      <w:r w:rsidR="00956CBB" w:rsidRPr="00AE0335">
        <w:t>е</w:t>
      </w:r>
      <w:r w:rsidRPr="00AE0335">
        <w:t>. Максимальный наружный диам</w:t>
      </w:r>
      <w:r w:rsidR="00956CBB" w:rsidRPr="00AE0335">
        <w:t>е</w:t>
      </w:r>
      <w:r w:rsidRPr="00AE0335">
        <w:t>тр подводимого каб</w:t>
      </w:r>
      <w:r w:rsidR="00956CBB" w:rsidRPr="00AE0335">
        <w:t>е</w:t>
      </w:r>
      <w:r w:rsidRPr="00AE0335">
        <w:t>ля</w:t>
      </w:r>
      <w:r w:rsidR="00AE0335" w:rsidRPr="00AE0335">
        <w:t xml:space="preserve"> — </w:t>
      </w:r>
      <w:r w:rsidRPr="00AE0335">
        <w:t>н</w:t>
      </w:r>
      <w:r w:rsidR="00956CBB" w:rsidRPr="00AE0335">
        <w:t>е</w:t>
      </w:r>
      <w:r w:rsidRPr="00AE0335">
        <w:t xml:space="preserve"> бол</w:t>
      </w:r>
      <w:r w:rsidR="00956CBB" w:rsidRPr="00AE0335">
        <w:t>ее</w:t>
      </w:r>
      <w:r w:rsidRPr="00AE0335">
        <w:t xml:space="preserve"> 8 мм.</w:t>
      </w:r>
    </w:p>
    <w:p w:rsidR="00664587" w:rsidRPr="004D2365" w:rsidRDefault="004D2365" w:rsidP="004D2365">
      <w:pPr>
        <w:pStyle w:val="a3"/>
      </w:pPr>
      <w:r w:rsidRPr="00AE0335">
        <w:t>Св</w:t>
      </w:r>
      <w:r w:rsidR="00956CBB" w:rsidRPr="00AE0335">
        <w:t>е</w:t>
      </w:r>
      <w:r w:rsidRPr="00AE0335">
        <w:t>тильники можно устанавливать в линию. На свободный кон</w:t>
      </w:r>
      <w:r w:rsidR="00956CBB" w:rsidRPr="00AE0335">
        <w:t>е</w:t>
      </w:r>
      <w:r w:rsidRPr="00AE0335">
        <w:t>ц питающ</w:t>
      </w:r>
      <w:r w:rsidR="00956CBB" w:rsidRPr="00AE0335">
        <w:t>е</w:t>
      </w:r>
      <w:r w:rsidRPr="00AE0335">
        <w:t>го каб</w:t>
      </w:r>
      <w:r w:rsidR="00956CBB" w:rsidRPr="00AE0335">
        <w:t>е</w:t>
      </w:r>
      <w:r w:rsidRPr="00AE0335">
        <w:t>ля посл</w:t>
      </w:r>
      <w:r w:rsidR="00956CBB" w:rsidRPr="00AE0335">
        <w:t>е</w:t>
      </w:r>
      <w:r w:rsidRPr="00AE0335">
        <w:t>дн</w:t>
      </w:r>
      <w:r w:rsidR="00956CBB" w:rsidRPr="00AE0335">
        <w:t>е</w:t>
      </w:r>
      <w:r w:rsidRPr="00AE0335">
        <w:t>го в линии св</w:t>
      </w:r>
      <w:r w:rsidR="00956CBB" w:rsidRPr="00AE0335">
        <w:t>е</w:t>
      </w:r>
      <w:r w:rsidRPr="00AE0335">
        <w:t>тильника н</w:t>
      </w:r>
      <w:r w:rsidR="00956CBB" w:rsidRPr="00AE0335">
        <w:t>е</w:t>
      </w:r>
      <w:r w:rsidRPr="00AE0335">
        <w:t>обходимо установить заглушку из</w:t>
      </w:r>
      <w:r w:rsidR="00AE0335" w:rsidRPr="00AE0335">
        <w:t> </w:t>
      </w:r>
      <w:r w:rsidRPr="00AE0335">
        <w:t>монтажного компл</w:t>
      </w:r>
      <w:r w:rsidR="00956CBB" w:rsidRPr="00AE0335">
        <w:t>е</w:t>
      </w:r>
      <w:r w:rsidRPr="00AE0335">
        <w:t>кта.</w:t>
      </w:r>
    </w:p>
    <w:p w:rsidR="00664587" w:rsidRDefault="00664587" w:rsidP="00664587">
      <w:pPr>
        <w:pStyle w:val="a3"/>
        <w:rPr>
          <w:noProof/>
        </w:rPr>
      </w:pPr>
    </w:p>
    <w:p w:rsidR="00664587" w:rsidRDefault="00664587" w:rsidP="00AE0335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3F4F676E" wp14:editId="643FBB1B">
                <wp:extent cx="2880000" cy="359967"/>
                <wp:effectExtent l="0" t="19050" r="34925" b="40640"/>
                <wp:docPr id="83" name="Группа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84" name="Прямая соединительная линия 84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5" name="Группа 85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86" name="Ромб 86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" name="Ромб 87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" name="Ромб 88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14E6D98" id="Группа 83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ZvGqfj0EAAD5EgAADgAAAAAA&#10;AAAAAAAAAAAuAgAAZHJzL2Uyb0RvYy54bWxQSwECLQAUAAYACAAAACEAshb4zd0AAAAEAQAADwAA&#10;AAAAAAAAAAAAAACXBgAAZHJzL2Rvd25yZXYueG1sUEsFBgAAAAAEAAQA8wAAAKEHAAAAAA==&#10;">
                <v:line id="Прямая соединительная линия 84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" strokecolor="black [3213]" strokeweight="1pt">
                  <v:stroke joinstyle="miter"/>
                </v:line>
                <v:group id="Группа 85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<v:shape id="Ромб 86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" fillcolor="white [3212]" strokecolor="black [3213]" strokeweight="1pt"/>
                  <v:shape id="Ромб 87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" fillcolor="white [3212]" strokecolor="black [3213]" strokeweight="1pt"/>
                  <v:shape id="Ромб 88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64587" w:rsidRPr="000C5F48" w:rsidRDefault="00664587" w:rsidP="00664587">
      <w:pPr>
        <w:pStyle w:val="af8"/>
      </w:pPr>
      <w:r w:rsidRPr="0032149F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3600" behindDoc="0" locked="0" layoutInCell="1" allowOverlap="1" wp14:anchorId="081B3CD2" wp14:editId="17F8F751">
                <wp:simplePos x="0" y="0"/>
                <wp:positionH relativeFrom="margin">
                  <wp:posOffset>3258820</wp:posOffset>
                </wp:positionH>
                <wp:positionV relativeFrom="margin">
                  <wp:posOffset>-76835</wp:posOffset>
                </wp:positionV>
                <wp:extent cx="3239770" cy="2267585"/>
                <wp:effectExtent l="0" t="0" r="17780" b="18415"/>
                <wp:wrapSquare wrapText="bothSides"/>
                <wp:docPr id="89" name="Группа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90" name="Прямоугольник: скругленные углы 90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4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1" name="Группа 91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92" name="Ромб 92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" name="Надпись 93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1A71EA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9" o:spid="_x0000_s1071" style="position:absolute;left:0;text-align:left;margin-left:256.6pt;margin-top:-6.05pt;width:255.1pt;height:178.55pt;z-index:251673600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">
                <v:roundrect id="Прямоугольник: скругленные углы 90" o:spid="_x0000_s107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Mhx8IA&#10;AADbAAAADwAAAGRycy9kb3ducmV2LnhtbERPPW/CMBDdK/EfrENiqYpDhUobMAhRoGwllAG2U3zE&#10;EfE5ig0Efn09VOr49L4ns9ZW4kqNLx0rGPQTEMS50yUXCvY/q5d3ED4ga6wck4I7eZhNO08TTLW7&#10;cUbXXShEDGGfogITQp1K6XNDFn3f1cSRO7nGYoiwKaRu8BbDbSVfk+RNWiw5NhisaWEoP+8uVsFj&#10;s94mX/xth59HuSyeD5k5jDKlet12PgYRqA3/4j/3Riv4iOvjl/gD5P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wyHHwgAAANsAAAAPAAAAAAAAAAAAAAAAAJgCAABkcnMvZG93&#10;bnJldi54bWxQSwUGAAAAAAQABAD1AAAAhwMAAAAA&#10;" strokecolor="black [3213]" strokeweight="1pt">
                  <v:fill r:id="rId35" o:title="" recolor="t" rotate="t" type="frame"/>
                  <v:stroke joinstyle="miter"/>
                </v:roundrect>
                <v:group id="Группа 91" o:spid="_x0000_s107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  <v:shape id="Ромб 92" o:spid="_x0000_s107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R2zcYA&#10;AADbAAAADwAAAGRycy9kb3ducmV2LnhtbESPQWvCQBSE74X+h+UVehHdNAexqZsghUKLijYWen1k&#10;X5Ng9m3IbmL017uC0OMwM98wy2w0jRioc7VlBS+zCARxYXXNpYKfw8d0AcJ5ZI2NZVJwJgdZ+viw&#10;xETbE3/TkPtSBAi7BBVU3reJlK6oyKCb2ZY4eH+2M+iD7EqpOzwFuGlkHEVzabDmsFBhS+8VFce8&#10;Nwrm/W9L+dd2t17I8xBfyn692U+Uen4aV28gPI3+P3xvf2oFrzHcvoQfIN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R2zcYAAADb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93" o:spid="_x0000_s107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aHosYA&#10;AADbAAAADwAAAGRycy9kb3ducmV2LnhtbESPQWvCQBSE74L/YXmF3nTTSMWmriKBYCl6SOqlt9fs&#10;MwnNvo3Zrab+elco9DjMzDfMcj2YVpypd41lBU/TCARxaXXDlYLDRzZZgHAeWWNrmRT8koP1ajxa&#10;YqLthXM6F74SAcIuQQW1910ipStrMuimtiMO3tH2Bn2QfSV1j5cAN62Mo2guDTYcFmrsKK2p/C5+&#10;jIL3NNtj/hWbxbVNt7vjpjsdPp+VenwYNq8gPA3+P/zXftMKXmZ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aHosYAAADbAAAADwAAAAAAAAAAAAAAAACYAgAAZHJz&#10;L2Rvd25yZXYueG1sUEsFBgAAAAAEAAQA9QAAAIsDAAAAAA==&#10;" filled="f" stroked="f" strokeweight=".5pt">
                    <v:textbox>
                      <w:txbxContent>
                        <w:p w:rsidR="00761381" w:rsidRPr="001A71EA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D2365" w:rsidRPr="0032149F">
        <w:rPr>
          <w:b/>
        </w:rPr>
        <w:t xml:space="preserve">Офисный </w:t>
      </w:r>
      <w:r w:rsidR="004D2365" w:rsidRPr="000C5F48">
        <w:rPr>
          <w:b/>
        </w:rPr>
        <w:t>св</w:t>
      </w:r>
      <w:r w:rsidR="00956CBB" w:rsidRPr="000C5F48">
        <w:rPr>
          <w:b/>
        </w:rPr>
        <w:t>е</w:t>
      </w:r>
      <w:r w:rsidR="004D2365" w:rsidRPr="000C5F48">
        <w:rPr>
          <w:b/>
        </w:rPr>
        <w:t>тодиодный св</w:t>
      </w:r>
      <w:r w:rsidR="00956CBB" w:rsidRPr="000C5F48">
        <w:rPr>
          <w:b/>
        </w:rPr>
        <w:t>е</w:t>
      </w:r>
      <w:r w:rsidR="00232BE6" w:rsidRPr="000C5F48">
        <w:rPr>
          <w:b/>
        </w:rPr>
        <w:t>тильник ДПО1 (Армстронг) 30–</w:t>
      </w:r>
      <w:r w:rsidR="004D2365" w:rsidRPr="000C5F48">
        <w:rPr>
          <w:b/>
        </w:rPr>
        <w:t>60 Вт</w:t>
      </w:r>
    </w:p>
    <w:p w:rsidR="004D2365" w:rsidRPr="000C5F48" w:rsidRDefault="004D2365" w:rsidP="004D2365">
      <w:pPr>
        <w:pStyle w:val="a3"/>
      </w:pPr>
      <w:r w:rsidRPr="000C5F48">
        <w:rPr>
          <w:b/>
        </w:rPr>
        <w:t>10. Офисный св</w:t>
      </w:r>
      <w:r w:rsidR="00956CBB" w:rsidRPr="000C5F48">
        <w:rPr>
          <w:b/>
        </w:rPr>
        <w:t>е</w:t>
      </w:r>
      <w:r w:rsidRPr="000C5F48">
        <w:rPr>
          <w:b/>
        </w:rPr>
        <w:t>тодиодный св</w:t>
      </w:r>
      <w:r w:rsidR="00956CBB" w:rsidRPr="000C5F48">
        <w:rPr>
          <w:b/>
        </w:rPr>
        <w:t>е</w:t>
      </w:r>
      <w:r w:rsidRPr="000C5F48">
        <w:rPr>
          <w:b/>
        </w:rPr>
        <w:t>тильник ДПО</w:t>
      </w:r>
      <w:proofErr w:type="gramStart"/>
      <w:r w:rsidRPr="000C5F48">
        <w:rPr>
          <w:b/>
        </w:rPr>
        <w:t>1</w:t>
      </w:r>
      <w:proofErr w:type="gramEnd"/>
      <w:r w:rsidRPr="000C5F48">
        <w:rPr>
          <w:b/>
        </w:rPr>
        <w:t xml:space="preserve"> (</w:t>
      </w:r>
      <w:proofErr w:type="spellStart"/>
      <w:r w:rsidRPr="000C5F48">
        <w:rPr>
          <w:b/>
        </w:rPr>
        <w:t>Армстронг</w:t>
      </w:r>
      <w:proofErr w:type="spellEnd"/>
      <w:r w:rsidRPr="000C5F48">
        <w:rPr>
          <w:b/>
        </w:rPr>
        <w:t xml:space="preserve">) </w:t>
      </w:r>
      <w:r w:rsidR="0032149F" w:rsidRPr="000C5F48">
        <w:rPr>
          <w:b/>
        </w:rPr>
        <w:br/>
      </w:r>
      <w:r w:rsidRPr="000C5F48">
        <w:rPr>
          <w:b/>
        </w:rPr>
        <w:t>30</w:t>
      </w:r>
      <w:r w:rsidR="00232BE6" w:rsidRPr="000C5F48">
        <w:rPr>
          <w:b/>
        </w:rPr>
        <w:t>–</w:t>
      </w:r>
      <w:r w:rsidRPr="000C5F48">
        <w:rPr>
          <w:b/>
        </w:rPr>
        <w:t>60 Вт (</w:t>
      </w:r>
      <w:hyperlink r:id="rId36" w:history="1">
        <w:r w:rsidRPr="000C5F48">
          <w:rPr>
            <w:rStyle w:val="af0"/>
            <w:b/>
            <w:color w:val="auto"/>
            <w:u w:val="none"/>
          </w:rPr>
          <w:t>ОДО «</w:t>
        </w:r>
        <w:proofErr w:type="spellStart"/>
        <w:r w:rsidRPr="000C5F48">
          <w:rPr>
            <w:rStyle w:val="af0"/>
            <w:b/>
            <w:color w:val="auto"/>
            <w:u w:val="none"/>
          </w:rPr>
          <w:t>Б</w:t>
        </w:r>
        <w:r w:rsidR="00956CBB" w:rsidRPr="000C5F48">
          <w:rPr>
            <w:rStyle w:val="af0"/>
            <w:b/>
            <w:color w:val="auto"/>
            <w:u w:val="none"/>
          </w:rPr>
          <w:t>е</w:t>
        </w:r>
        <w:r w:rsidRPr="000C5F48">
          <w:rPr>
            <w:rStyle w:val="af0"/>
            <w:b/>
            <w:color w:val="auto"/>
            <w:u w:val="none"/>
          </w:rPr>
          <w:t>лэл</w:t>
        </w:r>
        <w:r w:rsidR="00956CBB" w:rsidRPr="000C5F48">
          <w:rPr>
            <w:rStyle w:val="af0"/>
            <w:b/>
            <w:color w:val="auto"/>
            <w:u w:val="none"/>
          </w:rPr>
          <w:t>е</w:t>
        </w:r>
        <w:r w:rsidRPr="000C5F48">
          <w:rPr>
            <w:rStyle w:val="af0"/>
            <w:b/>
            <w:color w:val="auto"/>
            <w:u w:val="none"/>
          </w:rPr>
          <w:t>ктрот</w:t>
        </w:r>
        <w:r w:rsidR="00956CBB" w:rsidRPr="000C5F48">
          <w:rPr>
            <w:rStyle w:val="af0"/>
            <w:b/>
            <w:color w:val="auto"/>
            <w:u w:val="none"/>
          </w:rPr>
          <w:t>е</w:t>
        </w:r>
        <w:r w:rsidRPr="000C5F48">
          <w:rPr>
            <w:rStyle w:val="af0"/>
            <w:b/>
            <w:color w:val="auto"/>
            <w:u w:val="none"/>
          </w:rPr>
          <w:t>х</w:t>
        </w:r>
        <w:proofErr w:type="spellEnd"/>
        <w:r w:rsidR="0032149F" w:rsidRPr="000C5F48">
          <w:rPr>
            <w:rStyle w:val="af0"/>
            <w:b/>
            <w:color w:val="auto"/>
            <w:u w:val="none"/>
          </w:rPr>
          <w:t>-</w:t>
        </w:r>
        <w:r w:rsidRPr="000C5F48">
          <w:rPr>
            <w:rStyle w:val="af0"/>
            <w:b/>
            <w:color w:val="auto"/>
            <w:u w:val="none"/>
          </w:rPr>
          <w:t>прибор»</w:t>
        </w:r>
      </w:hyperlink>
      <w:r w:rsidRPr="000C5F48">
        <w:rPr>
          <w:b/>
        </w:rPr>
        <w:t xml:space="preserve">, </w:t>
      </w:r>
      <w:r w:rsidR="0032149F" w:rsidRPr="000C5F48">
        <w:rPr>
          <w:b/>
        </w:rPr>
        <w:t>п</w:t>
      </w:r>
      <w:r w:rsidRPr="000C5F48">
        <w:rPr>
          <w:b/>
        </w:rPr>
        <w:t>.</w:t>
      </w:r>
      <w:r w:rsidR="00232BE6" w:rsidRPr="000C5F48">
        <w:rPr>
          <w:b/>
        </w:rPr>
        <w:t> </w:t>
      </w:r>
      <w:proofErr w:type="spellStart"/>
      <w:r w:rsidRPr="000C5F48">
        <w:rPr>
          <w:b/>
        </w:rPr>
        <w:t>Боровляны</w:t>
      </w:r>
      <w:proofErr w:type="spellEnd"/>
      <w:r w:rsidRPr="000C5F48">
        <w:rPr>
          <w:b/>
        </w:rPr>
        <w:t>, Минский</w:t>
      </w:r>
      <w:r w:rsidR="0032149F" w:rsidRPr="000C5F48">
        <w:rPr>
          <w:b/>
        </w:rPr>
        <w:t> </w:t>
      </w:r>
      <w:r w:rsidRPr="000C5F48">
        <w:rPr>
          <w:b/>
        </w:rPr>
        <w:t>р</w:t>
      </w:r>
      <w:r w:rsidR="0032149F" w:rsidRPr="000C5F48">
        <w:rPr>
          <w:b/>
        </w:rPr>
        <w:noBreakHyphen/>
      </w:r>
      <w:r w:rsidRPr="000C5F48">
        <w:rPr>
          <w:b/>
        </w:rPr>
        <w:t>н)</w:t>
      </w:r>
      <w:r w:rsidRPr="000C5F48">
        <w:t xml:space="preserve"> выпущ</w:t>
      </w:r>
      <w:r w:rsidR="00956CBB" w:rsidRPr="000C5F48">
        <w:t>е</w:t>
      </w:r>
      <w:r w:rsidRPr="000C5F48">
        <w:t>н на пр</w:t>
      </w:r>
      <w:r w:rsidR="00956CBB" w:rsidRPr="000C5F48">
        <w:t>е</w:t>
      </w:r>
      <w:r w:rsidRPr="000C5F48">
        <w:t>дприятии, сп</w:t>
      </w:r>
      <w:r w:rsidR="00956CBB" w:rsidRPr="000C5F48">
        <w:t>е</w:t>
      </w:r>
      <w:r w:rsidRPr="000C5F48">
        <w:t>циализирующ</w:t>
      </w:r>
      <w:r w:rsidR="00956CBB" w:rsidRPr="000C5F48">
        <w:t>е</w:t>
      </w:r>
      <w:r w:rsidRPr="000C5F48">
        <w:t>мся на разработк</w:t>
      </w:r>
      <w:r w:rsidR="00956CBB" w:rsidRPr="000C5F48">
        <w:t>е</w:t>
      </w:r>
      <w:r w:rsidRPr="000C5F48">
        <w:t xml:space="preserve"> и</w:t>
      </w:r>
      <w:r w:rsidR="00735FA1" w:rsidRPr="000C5F48">
        <w:t> </w:t>
      </w:r>
      <w:r w:rsidRPr="000C5F48">
        <w:t>производств</w:t>
      </w:r>
      <w:r w:rsidR="00956CBB" w:rsidRPr="000C5F48">
        <w:t>е</w:t>
      </w:r>
      <w:r w:rsidRPr="000C5F48">
        <w:t xml:space="preserve"> св</w:t>
      </w:r>
      <w:r w:rsidR="00956CBB" w:rsidRPr="000C5F48">
        <w:t>е</w:t>
      </w:r>
      <w:r w:rsidRPr="000C5F48">
        <w:t>тодиодных св</w:t>
      </w:r>
      <w:r w:rsidR="00956CBB" w:rsidRPr="000C5F48">
        <w:t>е</w:t>
      </w:r>
      <w:r w:rsidRPr="000C5F48">
        <w:t>тильников, основанном на собств</w:t>
      </w:r>
      <w:r w:rsidR="00956CBB" w:rsidRPr="000C5F48">
        <w:t>е</w:t>
      </w:r>
      <w:r w:rsidRPr="000C5F48">
        <w:t>нных новых р</w:t>
      </w:r>
      <w:r w:rsidR="00956CBB" w:rsidRPr="000C5F48">
        <w:t>е</w:t>
      </w:r>
      <w:r w:rsidRPr="000C5F48">
        <w:t>ш</w:t>
      </w:r>
      <w:r w:rsidR="00956CBB" w:rsidRPr="000C5F48">
        <w:t>е</w:t>
      </w:r>
      <w:r w:rsidRPr="000C5F48">
        <w:t>ниях. Офисный св</w:t>
      </w:r>
      <w:r w:rsidR="00956CBB" w:rsidRPr="000C5F48">
        <w:t>е</w:t>
      </w:r>
      <w:r w:rsidRPr="000C5F48">
        <w:t>тодиодный св</w:t>
      </w:r>
      <w:r w:rsidR="00956CBB" w:rsidRPr="000C5F48">
        <w:t>е</w:t>
      </w:r>
      <w:r w:rsidRPr="000C5F48">
        <w:t>тильник ДПО</w:t>
      </w:r>
      <w:proofErr w:type="gramStart"/>
      <w:r w:rsidRPr="000C5F48">
        <w:t>1</w:t>
      </w:r>
      <w:proofErr w:type="gramEnd"/>
      <w:r w:rsidRPr="000C5F48">
        <w:t xml:space="preserve"> пр</w:t>
      </w:r>
      <w:r w:rsidR="00956CBB" w:rsidRPr="000C5F48">
        <w:t>е</w:t>
      </w:r>
      <w:r w:rsidRPr="000C5F48">
        <w:t>дставля</w:t>
      </w:r>
      <w:r w:rsidR="00956CBB" w:rsidRPr="000C5F48">
        <w:t>е</w:t>
      </w:r>
      <w:r w:rsidRPr="000C5F48">
        <w:t>т собой н</w:t>
      </w:r>
      <w:r w:rsidR="00956CBB" w:rsidRPr="000C5F48">
        <w:t>е</w:t>
      </w:r>
      <w:r w:rsidRPr="000C5F48">
        <w:t>дорого</w:t>
      </w:r>
      <w:r w:rsidR="00956CBB" w:rsidRPr="000C5F48">
        <w:t>е</w:t>
      </w:r>
      <w:r w:rsidRPr="000C5F48">
        <w:t xml:space="preserve"> и эфф</w:t>
      </w:r>
      <w:r w:rsidR="00956CBB" w:rsidRPr="000C5F48">
        <w:t>е</w:t>
      </w:r>
      <w:r w:rsidRPr="000C5F48">
        <w:t>ктивно</w:t>
      </w:r>
      <w:r w:rsidR="00956CBB" w:rsidRPr="000C5F48">
        <w:t>е</w:t>
      </w:r>
      <w:r w:rsidRPr="000C5F48">
        <w:t xml:space="preserve"> р</w:t>
      </w:r>
      <w:r w:rsidR="00956CBB" w:rsidRPr="000C5F48">
        <w:t>е</w:t>
      </w:r>
      <w:r w:rsidRPr="000C5F48">
        <w:t>ш</w:t>
      </w:r>
      <w:r w:rsidR="00956CBB" w:rsidRPr="000C5F48">
        <w:t>е</w:t>
      </w:r>
      <w:r w:rsidRPr="000C5F48">
        <w:t>ни</w:t>
      </w:r>
      <w:r w:rsidR="00956CBB" w:rsidRPr="000C5F48">
        <w:t>е</w:t>
      </w:r>
      <w:r w:rsidRPr="000C5F48">
        <w:t xml:space="preserve"> для осв</w:t>
      </w:r>
      <w:r w:rsidR="00956CBB" w:rsidRPr="000C5F48">
        <w:t>е</w:t>
      </w:r>
      <w:r w:rsidRPr="000C5F48">
        <w:t>щ</w:t>
      </w:r>
      <w:r w:rsidR="00956CBB" w:rsidRPr="000C5F48">
        <w:t>е</w:t>
      </w:r>
      <w:r w:rsidRPr="000C5F48">
        <w:t>ния офисных и административных пом</w:t>
      </w:r>
      <w:r w:rsidR="00956CBB" w:rsidRPr="000C5F48">
        <w:t>е</w:t>
      </w:r>
      <w:r w:rsidRPr="000C5F48">
        <w:t>щ</w:t>
      </w:r>
      <w:r w:rsidR="00956CBB" w:rsidRPr="000C5F48">
        <w:t>е</w:t>
      </w:r>
      <w:r w:rsidRPr="000C5F48">
        <w:t>ний с</w:t>
      </w:r>
      <w:r w:rsidR="00735FA1" w:rsidRPr="000C5F48">
        <w:t> </w:t>
      </w:r>
      <w:r w:rsidRPr="000C5F48">
        <w:t xml:space="preserve">потолками типа </w:t>
      </w:r>
      <w:proofErr w:type="spellStart"/>
      <w:r w:rsidRPr="000C5F48">
        <w:t>Армстронг</w:t>
      </w:r>
      <w:proofErr w:type="spellEnd"/>
      <w:r w:rsidRPr="000C5F48">
        <w:t>. Св</w:t>
      </w:r>
      <w:r w:rsidR="00956CBB" w:rsidRPr="000C5F48">
        <w:t>е</w:t>
      </w:r>
      <w:r w:rsidRPr="000C5F48">
        <w:t>тильник явля</w:t>
      </w:r>
      <w:r w:rsidR="00956CBB" w:rsidRPr="000C5F48">
        <w:t>е</w:t>
      </w:r>
      <w:r w:rsidRPr="000C5F48">
        <w:t>тся аналогом устройств на основ</w:t>
      </w:r>
      <w:r w:rsidR="00956CBB" w:rsidRPr="000C5F48">
        <w:t>е</w:t>
      </w:r>
      <w:r w:rsidRPr="000C5F48">
        <w:t xml:space="preserve"> ч</w:t>
      </w:r>
      <w:r w:rsidR="00956CBB" w:rsidRPr="000C5F48">
        <w:t>е</w:t>
      </w:r>
      <w:r w:rsidRPr="000C5F48">
        <w:t>тыр</w:t>
      </w:r>
      <w:r w:rsidR="00735FA1" w:rsidRPr="000C5F48">
        <w:t>ё</w:t>
      </w:r>
      <w:r w:rsidRPr="000C5F48">
        <w:t>х люмин</w:t>
      </w:r>
      <w:r w:rsidR="00956CBB" w:rsidRPr="000C5F48">
        <w:t>е</w:t>
      </w:r>
      <w:r w:rsidRPr="000C5F48">
        <w:t>сц</w:t>
      </w:r>
      <w:r w:rsidR="00956CBB" w:rsidRPr="000C5F48">
        <w:t>е</w:t>
      </w:r>
      <w:r w:rsidRPr="000C5F48">
        <w:t>нтных ламп по эфф</w:t>
      </w:r>
      <w:r w:rsidR="00956CBB" w:rsidRPr="000C5F48">
        <w:t>е</w:t>
      </w:r>
      <w:r w:rsidRPr="000C5F48">
        <w:t>ктивному св</w:t>
      </w:r>
      <w:r w:rsidR="00956CBB" w:rsidRPr="000C5F48">
        <w:t>е</w:t>
      </w:r>
      <w:r w:rsidRPr="000C5F48">
        <w:t>товому потоку. ДПО</w:t>
      </w:r>
      <w:proofErr w:type="gramStart"/>
      <w:r w:rsidRPr="000C5F48">
        <w:t>1</w:t>
      </w:r>
      <w:proofErr w:type="gramEnd"/>
      <w:r w:rsidRPr="000C5F48">
        <w:t xml:space="preserve"> отлича</w:t>
      </w:r>
      <w:r w:rsidR="00956CBB" w:rsidRPr="000C5F48">
        <w:t>е</w:t>
      </w:r>
      <w:r w:rsidRPr="000C5F48">
        <w:t>тся над</w:t>
      </w:r>
      <w:r w:rsidR="007A441E" w:rsidRPr="000C5F48">
        <w:t>ё</w:t>
      </w:r>
      <w:r w:rsidRPr="000C5F48">
        <w:t>жностью и им</w:t>
      </w:r>
      <w:r w:rsidR="00956CBB" w:rsidRPr="000C5F48">
        <w:t>ее</w:t>
      </w:r>
      <w:r w:rsidRPr="000C5F48">
        <w:t>т гарантийный срок 36</w:t>
      </w:r>
      <w:r w:rsidR="007A441E" w:rsidRPr="000C5F48">
        <w:t> </w:t>
      </w:r>
      <w:r w:rsidRPr="000C5F48">
        <w:t>м</w:t>
      </w:r>
      <w:r w:rsidR="00956CBB" w:rsidRPr="000C5F48">
        <w:t>е</w:t>
      </w:r>
      <w:r w:rsidRPr="000C5F48">
        <w:t>сяц</w:t>
      </w:r>
      <w:r w:rsidR="00956CBB" w:rsidRPr="000C5F48">
        <w:t>е</w:t>
      </w:r>
      <w:r w:rsidRPr="000C5F48">
        <w:t>в. Компактны</w:t>
      </w:r>
      <w:r w:rsidR="00956CBB" w:rsidRPr="000C5F48">
        <w:t>е</w:t>
      </w:r>
      <w:r w:rsidRPr="000C5F48">
        <w:t xml:space="preserve"> габариты (595</w:t>
      </w:r>
      <w:r w:rsidR="007A441E" w:rsidRPr="000C5F48">
        <w:t> </w:t>
      </w:r>
      <w:r w:rsidR="007A441E" w:rsidRPr="000C5F48">
        <w:rPr>
          <w:rFonts w:cs="Times New Roman"/>
        </w:rPr>
        <w:t>×</w:t>
      </w:r>
      <w:r w:rsidR="007A441E" w:rsidRPr="000C5F48">
        <w:t> </w:t>
      </w:r>
      <w:r w:rsidRPr="000C5F48">
        <w:t>595</w:t>
      </w:r>
      <w:r w:rsidR="007A441E" w:rsidRPr="000C5F48">
        <w:t> </w:t>
      </w:r>
      <w:r w:rsidR="007A441E" w:rsidRPr="000C5F48">
        <w:rPr>
          <w:rFonts w:cs="Times New Roman"/>
        </w:rPr>
        <w:t>× </w:t>
      </w:r>
      <w:r w:rsidRPr="000C5F48">
        <w:t>40) и тип монтажа (встраива</w:t>
      </w:r>
      <w:r w:rsidR="00956CBB" w:rsidRPr="000C5F48">
        <w:t>е</w:t>
      </w:r>
      <w:r w:rsidRPr="000C5F48">
        <w:t>мый и накладной) д</w:t>
      </w:r>
      <w:r w:rsidR="00956CBB" w:rsidRPr="000C5F48">
        <w:t>е</w:t>
      </w:r>
      <w:r w:rsidRPr="000C5F48">
        <w:t xml:space="preserve">лают </w:t>
      </w:r>
      <w:r w:rsidR="00956CBB" w:rsidRPr="000C5F48">
        <w:t>е</w:t>
      </w:r>
      <w:r w:rsidRPr="000C5F48">
        <w:t>го удобным для установки в различных условиях. Такж</w:t>
      </w:r>
      <w:r w:rsidR="00956CBB" w:rsidRPr="000C5F48">
        <w:t>е</w:t>
      </w:r>
      <w:r w:rsidRPr="000C5F48">
        <w:t xml:space="preserve"> стоит отм</w:t>
      </w:r>
      <w:r w:rsidR="00956CBB" w:rsidRPr="000C5F48">
        <w:t>е</w:t>
      </w:r>
      <w:r w:rsidRPr="000C5F48">
        <w:t>тить, что св</w:t>
      </w:r>
      <w:r w:rsidR="00956CBB" w:rsidRPr="000C5F48">
        <w:t>е</w:t>
      </w:r>
      <w:r w:rsidRPr="000C5F48">
        <w:t>тильники л</w:t>
      </w:r>
      <w:r w:rsidR="00956CBB" w:rsidRPr="000C5F48">
        <w:t>е</w:t>
      </w:r>
      <w:r w:rsidRPr="000C5F48">
        <w:t>гко р</w:t>
      </w:r>
      <w:r w:rsidR="00956CBB" w:rsidRPr="000C5F48">
        <w:t>е</w:t>
      </w:r>
      <w:r w:rsidRPr="000C5F48">
        <w:t>монтировать: вс</w:t>
      </w:r>
      <w:r w:rsidR="00956CBB" w:rsidRPr="000C5F48">
        <w:t>е</w:t>
      </w:r>
      <w:r w:rsidRPr="000C5F48">
        <w:t xml:space="preserve"> узлы л</w:t>
      </w:r>
      <w:r w:rsidR="00956CBB" w:rsidRPr="000C5F48">
        <w:t>е</w:t>
      </w:r>
      <w:r w:rsidRPr="000C5F48">
        <w:t>гкодоступны и могут быть зам</w:t>
      </w:r>
      <w:r w:rsidR="00956CBB" w:rsidRPr="000C5F48">
        <w:t>е</w:t>
      </w:r>
      <w:r w:rsidRPr="000C5F48">
        <w:t>н</w:t>
      </w:r>
      <w:r w:rsidR="00956CBB" w:rsidRPr="000C5F48">
        <w:t>е</w:t>
      </w:r>
      <w:r w:rsidRPr="000C5F48">
        <w:t>ны в случа</w:t>
      </w:r>
      <w:r w:rsidR="00956CBB" w:rsidRPr="000C5F48">
        <w:t>е</w:t>
      </w:r>
      <w:r w:rsidRPr="000C5F48">
        <w:t xml:space="preserve"> н</w:t>
      </w:r>
      <w:r w:rsidR="00956CBB" w:rsidRPr="000C5F48">
        <w:t>е</w:t>
      </w:r>
      <w:r w:rsidRPr="000C5F48">
        <w:t>обходимости посл</w:t>
      </w:r>
      <w:r w:rsidR="00956CBB" w:rsidRPr="000C5F48">
        <w:t>е</w:t>
      </w:r>
      <w:r w:rsidRPr="000C5F48">
        <w:t xml:space="preserve"> окончания гарантийного срока. Так как основной задач</w:t>
      </w:r>
      <w:r w:rsidR="00956CBB" w:rsidRPr="000C5F48">
        <w:t>е</w:t>
      </w:r>
      <w:r w:rsidRPr="000C5F48">
        <w:t>й компании явля</w:t>
      </w:r>
      <w:r w:rsidR="00956CBB" w:rsidRPr="000C5F48">
        <w:t>е</w:t>
      </w:r>
      <w:r w:rsidRPr="000C5F48">
        <w:t>тся разработка и производство кач</w:t>
      </w:r>
      <w:r w:rsidR="00956CBB" w:rsidRPr="000C5F48">
        <w:t>е</w:t>
      </w:r>
      <w:r w:rsidRPr="000C5F48">
        <w:t>ств</w:t>
      </w:r>
      <w:r w:rsidR="00956CBB" w:rsidRPr="000C5F48">
        <w:t>е</w:t>
      </w:r>
      <w:r w:rsidRPr="000C5F48">
        <w:t>нных св</w:t>
      </w:r>
      <w:r w:rsidR="00956CBB" w:rsidRPr="000C5F48">
        <w:t>е</w:t>
      </w:r>
      <w:r w:rsidRPr="000C5F48">
        <w:t>тильников, а такж</w:t>
      </w:r>
      <w:r w:rsidR="00956CBB" w:rsidRPr="000C5F48">
        <w:t>е</w:t>
      </w:r>
      <w:r w:rsidRPr="000C5F48">
        <w:t xml:space="preserve"> сотруднич</w:t>
      </w:r>
      <w:r w:rsidR="00956CBB" w:rsidRPr="000C5F48">
        <w:t>е</w:t>
      </w:r>
      <w:r w:rsidRPr="000C5F48">
        <w:t>ство с научно-иссл</w:t>
      </w:r>
      <w:r w:rsidR="00956CBB" w:rsidRPr="000C5F48">
        <w:t>е</w:t>
      </w:r>
      <w:r w:rsidRPr="000C5F48">
        <w:t>доват</w:t>
      </w:r>
      <w:r w:rsidR="00956CBB" w:rsidRPr="000C5F48">
        <w:t>е</w:t>
      </w:r>
      <w:r w:rsidRPr="000C5F48">
        <w:t>льскими лабораториями в области св</w:t>
      </w:r>
      <w:r w:rsidR="00956CBB" w:rsidRPr="000C5F48">
        <w:t>е</w:t>
      </w:r>
      <w:r w:rsidRPr="000C5F48">
        <w:t>тодиодных источников св</w:t>
      </w:r>
      <w:r w:rsidR="00956CBB" w:rsidRPr="000C5F48">
        <w:t>е</w:t>
      </w:r>
      <w:r w:rsidRPr="000C5F48">
        <w:t>та, то в производств</w:t>
      </w:r>
      <w:r w:rsidR="00956CBB" w:rsidRPr="000C5F48">
        <w:t>е</w:t>
      </w:r>
      <w:r w:rsidRPr="000C5F48">
        <w:t xml:space="preserve"> используются самы</w:t>
      </w:r>
      <w:r w:rsidR="00956CBB" w:rsidRPr="000C5F48">
        <w:t>е</w:t>
      </w:r>
      <w:r w:rsidRPr="000C5F48">
        <w:t xml:space="preserve"> совр</w:t>
      </w:r>
      <w:r w:rsidR="00956CBB" w:rsidRPr="000C5F48">
        <w:t>е</w:t>
      </w:r>
      <w:r w:rsidRPr="000C5F48">
        <w:t>м</w:t>
      </w:r>
      <w:r w:rsidR="00956CBB" w:rsidRPr="000C5F48">
        <w:t>е</w:t>
      </w:r>
      <w:r w:rsidRPr="000C5F48">
        <w:t>нны</w:t>
      </w:r>
      <w:r w:rsidR="00956CBB" w:rsidRPr="000C5F48">
        <w:t>е</w:t>
      </w:r>
      <w:r w:rsidRPr="000C5F48">
        <w:t xml:space="preserve"> и мощны</w:t>
      </w:r>
      <w:r w:rsidR="00956CBB" w:rsidRPr="000C5F48">
        <w:t>е</w:t>
      </w:r>
      <w:r w:rsidRPr="000C5F48">
        <w:t xml:space="preserve"> св</w:t>
      </w:r>
      <w:r w:rsidR="00956CBB" w:rsidRPr="000C5F48">
        <w:t>е</w:t>
      </w:r>
      <w:r w:rsidRPr="000C5F48">
        <w:t>тодиоды.</w:t>
      </w:r>
    </w:p>
    <w:p w:rsidR="004D2365" w:rsidRPr="000C5F48" w:rsidRDefault="004D2365" w:rsidP="004D2365">
      <w:pPr>
        <w:pStyle w:val="a3"/>
      </w:pPr>
      <w:r w:rsidRPr="000C5F48">
        <w:t>Ключ</w:t>
      </w:r>
      <w:r w:rsidR="00956CBB" w:rsidRPr="000C5F48">
        <w:t>е</w:t>
      </w:r>
      <w:r w:rsidRPr="000C5F48">
        <w:t>выми асп</w:t>
      </w:r>
      <w:r w:rsidR="00956CBB" w:rsidRPr="000C5F48">
        <w:t>е</w:t>
      </w:r>
      <w:r w:rsidRPr="000C5F48">
        <w:t>ктами для эфф</w:t>
      </w:r>
      <w:r w:rsidR="00956CBB" w:rsidRPr="000C5F48">
        <w:t>е</w:t>
      </w:r>
      <w:r w:rsidRPr="000C5F48">
        <w:t>ктивной работы св</w:t>
      </w:r>
      <w:r w:rsidR="00956CBB" w:rsidRPr="000C5F48">
        <w:t>е</w:t>
      </w:r>
      <w:r w:rsidRPr="000C5F48">
        <w:t>тильников являются отвод т</w:t>
      </w:r>
      <w:r w:rsidR="00956CBB" w:rsidRPr="000C5F48">
        <w:t>е</w:t>
      </w:r>
      <w:r w:rsidRPr="000C5F48">
        <w:t>пла, над</w:t>
      </w:r>
      <w:r w:rsidR="004001D0" w:rsidRPr="000C5F48">
        <w:t>ё</w:t>
      </w:r>
      <w:r w:rsidRPr="000C5F48">
        <w:t>жный источник питания и г</w:t>
      </w:r>
      <w:r w:rsidR="00956CBB" w:rsidRPr="000C5F48">
        <w:t>е</w:t>
      </w:r>
      <w:r w:rsidRPr="000C5F48">
        <w:t>рм</w:t>
      </w:r>
      <w:r w:rsidR="00956CBB" w:rsidRPr="000C5F48">
        <w:t>е</w:t>
      </w:r>
      <w:r w:rsidRPr="000C5F48">
        <w:t>тичность корпуса. Инновационны</w:t>
      </w:r>
      <w:r w:rsidR="00956CBB" w:rsidRPr="000C5F48">
        <w:t>е</w:t>
      </w:r>
      <w:r w:rsidRPr="000C5F48">
        <w:t xml:space="preserve"> разработки компании об</w:t>
      </w:r>
      <w:r w:rsidR="00956CBB" w:rsidRPr="000C5F48">
        <w:t>е</w:t>
      </w:r>
      <w:r w:rsidRPr="000C5F48">
        <w:t>сп</w:t>
      </w:r>
      <w:r w:rsidR="00956CBB" w:rsidRPr="000C5F48">
        <w:t>е</w:t>
      </w:r>
      <w:r w:rsidRPr="000C5F48">
        <w:t>чивают защиту вс</w:t>
      </w:r>
      <w:r w:rsidR="00956CBB" w:rsidRPr="000C5F48">
        <w:t>е</w:t>
      </w:r>
      <w:r w:rsidRPr="000C5F48">
        <w:t>х корпусов, что позволя</w:t>
      </w:r>
      <w:r w:rsidR="00956CBB" w:rsidRPr="000C5F48">
        <w:t>е</w:t>
      </w:r>
      <w:r w:rsidRPr="000C5F48">
        <w:t>т использовать св</w:t>
      </w:r>
      <w:r w:rsidR="00956CBB" w:rsidRPr="000C5F48">
        <w:t>е</w:t>
      </w:r>
      <w:r w:rsidRPr="000C5F48">
        <w:t>тильники в самых экстр</w:t>
      </w:r>
      <w:r w:rsidR="00956CBB" w:rsidRPr="000C5F48">
        <w:t>е</w:t>
      </w:r>
      <w:r w:rsidRPr="000C5F48">
        <w:t>мальных погодных условиях, включая жарки</w:t>
      </w:r>
      <w:r w:rsidR="00956CBB" w:rsidRPr="000C5F48">
        <w:t>е</w:t>
      </w:r>
      <w:r w:rsidRPr="000C5F48">
        <w:t xml:space="preserve"> ц</w:t>
      </w:r>
      <w:r w:rsidR="00956CBB" w:rsidRPr="000C5F48">
        <w:t>е</w:t>
      </w:r>
      <w:r w:rsidRPr="000C5F48">
        <w:t>ха и влажны</w:t>
      </w:r>
      <w:r w:rsidR="00956CBB" w:rsidRPr="000C5F48">
        <w:t>е</w:t>
      </w:r>
      <w:r w:rsidRPr="000C5F48">
        <w:t xml:space="preserve"> пом</w:t>
      </w:r>
      <w:r w:rsidR="00956CBB" w:rsidRPr="000C5F48">
        <w:t>е</w:t>
      </w:r>
      <w:r w:rsidRPr="000C5F48">
        <w:t>щ</w:t>
      </w:r>
      <w:r w:rsidR="00956CBB" w:rsidRPr="000C5F48">
        <w:t>е</w:t>
      </w:r>
      <w:r w:rsidRPr="000C5F48">
        <w:t>ния.</w:t>
      </w:r>
    </w:p>
    <w:p w:rsidR="00664587" w:rsidRPr="004D2365" w:rsidRDefault="004D2365" w:rsidP="004D2365">
      <w:pPr>
        <w:pStyle w:val="a3"/>
      </w:pPr>
      <w:r w:rsidRPr="000C5F48">
        <w:t>ОДО «</w:t>
      </w:r>
      <w:proofErr w:type="spellStart"/>
      <w:r w:rsidRPr="000C5F48">
        <w:t>Б</w:t>
      </w:r>
      <w:r w:rsidR="00956CBB" w:rsidRPr="000C5F48">
        <w:t>е</w:t>
      </w:r>
      <w:r w:rsidRPr="000C5F48">
        <w:t>лэл</w:t>
      </w:r>
      <w:r w:rsidR="00956CBB" w:rsidRPr="000C5F48">
        <w:t>е</w:t>
      </w:r>
      <w:r w:rsidRPr="000C5F48">
        <w:t>ктрот</w:t>
      </w:r>
      <w:r w:rsidR="00956CBB" w:rsidRPr="000C5F48">
        <w:t>е</w:t>
      </w:r>
      <w:r w:rsidRPr="000C5F48">
        <w:t>хприбор</w:t>
      </w:r>
      <w:proofErr w:type="spellEnd"/>
      <w:r w:rsidRPr="000C5F48">
        <w:t>» такж</w:t>
      </w:r>
      <w:r w:rsidR="00956CBB" w:rsidRPr="000C5F48">
        <w:t>е</w:t>
      </w:r>
      <w:r w:rsidRPr="000C5F48">
        <w:t xml:space="preserve"> уд</w:t>
      </w:r>
      <w:r w:rsidR="00956CBB" w:rsidRPr="000C5F48">
        <w:t>е</w:t>
      </w:r>
      <w:r w:rsidRPr="000C5F48">
        <w:t>ля</w:t>
      </w:r>
      <w:r w:rsidR="00956CBB" w:rsidRPr="000C5F48">
        <w:t>е</w:t>
      </w:r>
      <w:r w:rsidRPr="000C5F48">
        <w:t>т внимани</w:t>
      </w:r>
      <w:r w:rsidR="00956CBB" w:rsidRPr="000C5F48">
        <w:t>е</w:t>
      </w:r>
      <w:r w:rsidRPr="000C5F48">
        <w:t xml:space="preserve"> унив</w:t>
      </w:r>
      <w:r w:rsidR="00956CBB" w:rsidRPr="000C5F48">
        <w:t>е</w:t>
      </w:r>
      <w:r w:rsidRPr="000C5F48">
        <w:t>рсальности сво</w:t>
      </w:r>
      <w:r w:rsidR="00956CBB" w:rsidRPr="000C5F48">
        <w:t>е</w:t>
      </w:r>
      <w:r w:rsidRPr="000C5F48">
        <w:t>й продукции: почти вс</w:t>
      </w:r>
      <w:r w:rsidR="00956CBB" w:rsidRPr="000C5F48">
        <w:t>е</w:t>
      </w:r>
      <w:r w:rsidRPr="000C5F48">
        <w:t xml:space="preserve"> св</w:t>
      </w:r>
      <w:r w:rsidR="00956CBB" w:rsidRPr="000C5F48">
        <w:t>е</w:t>
      </w:r>
      <w:r w:rsidRPr="000C5F48">
        <w:t>тильники могут прим</w:t>
      </w:r>
      <w:r w:rsidR="00956CBB" w:rsidRPr="000C5F48">
        <w:t>е</w:t>
      </w:r>
      <w:r w:rsidRPr="000C5F48">
        <w:t>няться в различных областях</w:t>
      </w:r>
      <w:r w:rsidR="00BE22B8" w:rsidRPr="000C5F48">
        <w:t> </w:t>
      </w:r>
      <w:r w:rsidR="00CA50CF" w:rsidRPr="000C5F48">
        <w:t xml:space="preserve">— </w:t>
      </w:r>
      <w:r w:rsidRPr="000C5F48">
        <w:t>от</w:t>
      </w:r>
      <w:r w:rsidR="004001D0" w:rsidRPr="000C5F48">
        <w:t> </w:t>
      </w:r>
      <w:r w:rsidRPr="000C5F48">
        <w:t>жилищно-коммунального хозяйства и архит</w:t>
      </w:r>
      <w:r w:rsidR="00956CBB" w:rsidRPr="000C5F48">
        <w:t>е</w:t>
      </w:r>
      <w:r w:rsidRPr="000C5F48">
        <w:t>ктурной подсв</w:t>
      </w:r>
      <w:r w:rsidR="00956CBB" w:rsidRPr="000C5F48">
        <w:t>е</w:t>
      </w:r>
      <w:r w:rsidRPr="000C5F48">
        <w:t>тки до осв</w:t>
      </w:r>
      <w:r w:rsidR="00956CBB" w:rsidRPr="000C5F48">
        <w:t>е</w:t>
      </w:r>
      <w:r w:rsidRPr="000C5F48">
        <w:t>щ</w:t>
      </w:r>
      <w:r w:rsidR="00956CBB" w:rsidRPr="000C5F48">
        <w:t>е</w:t>
      </w:r>
      <w:r w:rsidRPr="000C5F48">
        <w:t>ния автотрасс, стадионов и крупных промышл</w:t>
      </w:r>
      <w:r w:rsidR="00956CBB" w:rsidRPr="000C5F48">
        <w:t>е</w:t>
      </w:r>
      <w:r w:rsidRPr="000C5F48">
        <w:t>нных объ</w:t>
      </w:r>
      <w:r w:rsidR="00956CBB" w:rsidRPr="000C5F48">
        <w:t>е</w:t>
      </w:r>
      <w:r w:rsidRPr="000C5F48">
        <w:t>ктов. Ассортим</w:t>
      </w:r>
      <w:r w:rsidR="00956CBB" w:rsidRPr="000C5F48">
        <w:t>е</w:t>
      </w:r>
      <w:r w:rsidRPr="000C5F48">
        <w:t>нт включа</w:t>
      </w:r>
      <w:r w:rsidR="00956CBB" w:rsidRPr="000C5F48">
        <w:t>е</w:t>
      </w:r>
      <w:r w:rsidRPr="000C5F48">
        <w:t>т уличны</w:t>
      </w:r>
      <w:r w:rsidR="00956CBB" w:rsidRPr="000C5F48">
        <w:t>е</w:t>
      </w:r>
      <w:r w:rsidRPr="000C5F48">
        <w:t xml:space="preserve"> и промышл</w:t>
      </w:r>
      <w:r w:rsidR="00956CBB" w:rsidRPr="000C5F48">
        <w:t>е</w:t>
      </w:r>
      <w:r w:rsidRPr="000C5F48">
        <w:t>нны</w:t>
      </w:r>
      <w:r w:rsidR="00956CBB" w:rsidRPr="000C5F48">
        <w:t>е</w:t>
      </w:r>
      <w:r w:rsidRPr="000C5F48">
        <w:t xml:space="preserve"> св</w:t>
      </w:r>
      <w:r w:rsidR="00956CBB" w:rsidRPr="000C5F48">
        <w:t>е</w:t>
      </w:r>
      <w:r w:rsidRPr="000C5F48">
        <w:t>тодиодны</w:t>
      </w:r>
      <w:r w:rsidR="00956CBB" w:rsidRPr="000C5F48">
        <w:t>е</w:t>
      </w:r>
      <w:r w:rsidRPr="000C5F48">
        <w:t xml:space="preserve"> св</w:t>
      </w:r>
      <w:r w:rsidR="00956CBB" w:rsidRPr="000C5F48">
        <w:t>е</w:t>
      </w:r>
      <w:r w:rsidRPr="000C5F48">
        <w:t>тильники, осв</w:t>
      </w:r>
      <w:r w:rsidR="00956CBB" w:rsidRPr="000C5F48">
        <w:t>е</w:t>
      </w:r>
      <w:r w:rsidRPr="000C5F48">
        <w:t>щ</w:t>
      </w:r>
      <w:r w:rsidR="00956CBB" w:rsidRPr="000C5F48">
        <w:t>е</w:t>
      </w:r>
      <w:r w:rsidRPr="000C5F48">
        <w:t>ни</w:t>
      </w:r>
      <w:r w:rsidR="00956CBB" w:rsidRPr="000C5F48">
        <w:t>е</w:t>
      </w:r>
      <w:r w:rsidRPr="000C5F48">
        <w:t xml:space="preserve"> для складов, магазинов, фасадов зданий и подсв</w:t>
      </w:r>
      <w:r w:rsidR="00956CBB" w:rsidRPr="000C5F48">
        <w:t>е</w:t>
      </w:r>
      <w:r w:rsidRPr="000C5F48">
        <w:t>тку п</w:t>
      </w:r>
      <w:r w:rsidR="00956CBB" w:rsidRPr="000C5F48">
        <w:t>е</w:t>
      </w:r>
      <w:r w:rsidRPr="000C5F48">
        <w:t>ш</w:t>
      </w:r>
      <w:r w:rsidR="00956CBB" w:rsidRPr="000C5F48">
        <w:t>е</w:t>
      </w:r>
      <w:r w:rsidRPr="000C5F48">
        <w:t>ходных дорож</w:t>
      </w:r>
      <w:r w:rsidR="00956CBB" w:rsidRPr="000C5F48">
        <w:t>е</w:t>
      </w:r>
      <w:r w:rsidRPr="000C5F48">
        <w:t>к.</w:t>
      </w:r>
    </w:p>
    <w:p w:rsidR="00664587" w:rsidRDefault="00664587" w:rsidP="004D2365">
      <w:pPr>
        <w:pStyle w:val="a3"/>
        <w:rPr>
          <w:noProof/>
        </w:rPr>
      </w:pPr>
    </w:p>
    <w:p w:rsidR="00664587" w:rsidRDefault="00664587" w:rsidP="000C5F48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B319FB8" wp14:editId="69C94E67">
                <wp:extent cx="2880000" cy="359967"/>
                <wp:effectExtent l="0" t="19050" r="34925" b="40640"/>
                <wp:docPr id="94" name="Группа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95" name="Прямая соединительная линия 95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96" name="Группа 96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97" name="Ромб 97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" name="Ромб 98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" name="Ромб 99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91CB69D" id="Группа 94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">
                <v:line id="Прямая соединительная линия 95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" strokecolor="black [3213]" strokeweight="1pt">
                  <v:stroke joinstyle="miter"/>
                </v:line>
                <v:group id="Группа 96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Ромб 97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" fillcolor="white [3212]" strokecolor="black [3213]" strokeweight="1pt"/>
                  <v:shape id="Ромб 98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" fillcolor="white [3212]" strokecolor="black [3213]" strokeweight="1pt"/>
                  <v:shape id="Ромб 99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64587" w:rsidRPr="00293A6B" w:rsidRDefault="00664587" w:rsidP="00664587">
      <w:pPr>
        <w:pStyle w:val="af8"/>
      </w:pPr>
      <w:r w:rsidRPr="000C5F4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5648" behindDoc="0" locked="0" layoutInCell="1" allowOverlap="1" wp14:anchorId="4A7C1F84" wp14:editId="16D1E5D8">
                <wp:simplePos x="0" y="0"/>
                <wp:positionH relativeFrom="margin">
                  <wp:posOffset>3214370</wp:posOffset>
                </wp:positionH>
                <wp:positionV relativeFrom="margin">
                  <wp:posOffset>-81915</wp:posOffset>
                </wp:positionV>
                <wp:extent cx="3239770" cy="2267585"/>
                <wp:effectExtent l="0" t="0" r="17780" b="18415"/>
                <wp:wrapSquare wrapText="bothSides"/>
                <wp:docPr id="100" name="Группа 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01" name="Прямоугольник: скругленные углы 101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7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2" name="Группа 102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03" name="Ромб 103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" name="Надпись 104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1A71EA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00" o:spid="_x0000_s1076" style="position:absolute;left:0;text-align:left;margin-left:253.1pt;margin-top:-6.45pt;width:255.1pt;height:178.55pt;z-index:251675648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">
                <v:roundrect id="Прямоугольник: скругленные углы 101" o:spid="_x0000_s107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2GycEA&#10;AADcAAAADwAAAGRycy9kb3ducmV2LnhtbERPzWrCQBC+F/oOyxR6q5tIkRrdhCIRW29GH2DIjtnY&#10;7GzIriZ9+64g9DYf3++si8l24kaDbx0rSGcJCOLa6ZYbBafj9u0DhA/IGjvHpOCXPBT589MaM+1G&#10;PtCtCo2IIewzVGBC6DMpfW3Iop+5njhyZzdYDBEOjdQDjjHcdnKeJAtpseXYYLCnjaH6p7paBWXZ&#10;7t8PKY/lZWMqv5zT93F3Ver1ZfpcgQg0hX/xw/2l4/wkhfsz8QKZ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ldhsnBAAAA3AAAAA8AAAAAAAAAAAAAAAAAmAIAAGRycy9kb3du&#10;cmV2LnhtbFBLBQYAAAAABAAEAPUAAACGAwAAAAA=&#10;" strokecolor="black [3213]" strokeweight="1pt">
                  <v:fill r:id="rId38" o:title="" recolor="t" rotate="t" type="frame"/>
                  <v:stroke joinstyle="miter"/>
                </v:roundrect>
                <v:group id="Группа 102" o:spid="_x0000_s107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shape id="Ромб 103" o:spid="_x0000_s107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dq0cQA&#10;AADcAAAADwAAAGRycy9kb3ducmV2LnhtbERPTWvCQBC9F/oflil4KbqpBQnRTSiFgqJFmwpeh+yY&#10;BLOzIbuJsb++KxR6m8f7nFU2mkYM1LnasoKXWQSCuLC65lLB8ftjGoNwHlljY5kU3MhBlj4+rDDR&#10;9spfNOS+FCGEXYIKKu/bREpXVGTQzWxLHLiz7Qz6ALtS6g6vIdw0ch5FC2mw5tBQYUvvFRWXvDcK&#10;Fv2ppXzzud/G8jbMf8p+uzs8KzV5Gt+WIDyN/l/8517rMD96hfsz4QKZ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natH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04" o:spid="_x0000_s108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8MAMQA&#10;AADcAAAADwAAAGRycy9kb3ducmV2LnhtbERPTWvCQBC9F/wPywje6qZiJaSuEgKhRdqDqZfeptkx&#10;Cc3Optmtif56tyB4m8f7nPV2NK04Ue8aywqe5hEI4tLqhisFh8/8MQbhPLLG1jIpOJOD7WbysMZE&#10;24H3dCp8JUIIuwQV1N53iZSurMmgm9uOOHBH2xv0AfaV1D0OIdy0chFFK2mw4dBQY0dZTeVP8WcU&#10;7LL8A/ffCxNf2uz1/Zh2v4evZ6Vm0zF9AeFp9Hfxzf2mw/xoCf/PhAv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vDADEAAAA3AAAAA8AAAAAAAAAAAAAAAAAmAIAAGRycy9k&#10;b3ducmV2LnhtbFBLBQYAAAAABAAEAPUAAACJAwAAAAA=&#10;" filled="f" stroked="f" strokeweight=".5pt">
                    <v:textbox>
                      <w:txbxContent>
                        <w:p w:rsidR="00761381" w:rsidRPr="001A71EA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D2365" w:rsidRPr="000C5F48">
        <w:rPr>
          <w:b/>
          <w:shd w:val="clear" w:color="auto" w:fill="FFFFFF"/>
        </w:rPr>
        <w:t>В</w:t>
      </w:r>
      <w:r w:rsidR="00956CBB" w:rsidRPr="000C5F48">
        <w:rPr>
          <w:b/>
          <w:shd w:val="clear" w:color="auto" w:fill="FFFFFF"/>
        </w:rPr>
        <w:t>е</w:t>
      </w:r>
      <w:r w:rsidR="004D2365" w:rsidRPr="000C5F48">
        <w:rPr>
          <w:b/>
          <w:shd w:val="clear" w:color="auto" w:fill="FFFFFF"/>
        </w:rPr>
        <w:t>сы м</w:t>
      </w:r>
      <w:r w:rsidR="00956CBB" w:rsidRPr="000C5F48">
        <w:rPr>
          <w:b/>
          <w:shd w:val="clear" w:color="auto" w:fill="FFFFFF"/>
        </w:rPr>
        <w:t>е</w:t>
      </w:r>
      <w:r w:rsidR="004D2365" w:rsidRPr="000C5F48">
        <w:rPr>
          <w:b/>
          <w:shd w:val="clear" w:color="auto" w:fill="FFFFFF"/>
        </w:rPr>
        <w:t>дицински</w:t>
      </w:r>
      <w:r w:rsidR="00956CBB" w:rsidRPr="000C5F48">
        <w:rPr>
          <w:b/>
          <w:shd w:val="clear" w:color="auto" w:fill="FFFFFF"/>
        </w:rPr>
        <w:t>е</w:t>
      </w:r>
      <w:r w:rsidR="004D2365" w:rsidRPr="000C5F48">
        <w:rPr>
          <w:b/>
          <w:shd w:val="clear" w:color="auto" w:fill="FFFFFF"/>
        </w:rPr>
        <w:t xml:space="preserve"> ВМ-20</w:t>
      </w:r>
    </w:p>
    <w:p w:rsidR="004D2365" w:rsidRDefault="004D2365" w:rsidP="004D2365">
      <w:pPr>
        <w:pStyle w:val="a3"/>
      </w:pPr>
      <w:r w:rsidRPr="00CC30CE">
        <w:rPr>
          <w:b/>
          <w:shd w:val="clear" w:color="auto" w:fill="FFFFFF"/>
        </w:rPr>
        <w:t>11. В</w:t>
      </w:r>
      <w:r w:rsidR="00956CBB" w:rsidRPr="00CC30CE">
        <w:rPr>
          <w:b/>
          <w:shd w:val="clear" w:color="auto" w:fill="FFFFFF"/>
        </w:rPr>
        <w:t>е</w:t>
      </w:r>
      <w:r w:rsidRPr="00CC30CE">
        <w:rPr>
          <w:b/>
          <w:shd w:val="clear" w:color="auto" w:fill="FFFFFF"/>
        </w:rPr>
        <w:t>сы м</w:t>
      </w:r>
      <w:r w:rsidR="00956CBB" w:rsidRPr="00CC30CE">
        <w:rPr>
          <w:b/>
          <w:shd w:val="clear" w:color="auto" w:fill="FFFFFF"/>
        </w:rPr>
        <w:t>е</w:t>
      </w:r>
      <w:r w:rsidRPr="00CC30CE">
        <w:rPr>
          <w:b/>
          <w:shd w:val="clear" w:color="auto" w:fill="FFFFFF"/>
        </w:rPr>
        <w:t>дицински</w:t>
      </w:r>
      <w:r w:rsidR="00956CBB" w:rsidRPr="00CC30CE">
        <w:rPr>
          <w:b/>
          <w:shd w:val="clear" w:color="auto" w:fill="FFFFFF"/>
        </w:rPr>
        <w:t>е</w:t>
      </w:r>
      <w:r w:rsidRPr="00CC30CE">
        <w:rPr>
          <w:b/>
          <w:shd w:val="clear" w:color="auto" w:fill="FFFFFF"/>
        </w:rPr>
        <w:t xml:space="preserve"> ВМ-20</w:t>
      </w:r>
      <w:r w:rsidRPr="00CC30CE">
        <w:rPr>
          <w:shd w:val="clear" w:color="auto" w:fill="FFFFFF"/>
        </w:rPr>
        <w:t xml:space="preserve"> </w:t>
      </w:r>
      <w:r w:rsidRPr="00CC30CE">
        <w:rPr>
          <w:b/>
          <w:shd w:val="clear" w:color="auto" w:fill="FFFFFF"/>
        </w:rPr>
        <w:t>(ОАО «З</w:t>
      </w:r>
      <w:r w:rsidR="00956CBB" w:rsidRPr="00CC30CE">
        <w:rPr>
          <w:b/>
          <w:shd w:val="clear" w:color="auto" w:fill="FFFFFF"/>
        </w:rPr>
        <w:t>е</w:t>
      </w:r>
      <w:r w:rsidRPr="00CC30CE">
        <w:rPr>
          <w:b/>
          <w:shd w:val="clear" w:color="auto" w:fill="FFFFFF"/>
        </w:rPr>
        <w:t>нит-Б</w:t>
      </w:r>
      <w:r w:rsidR="00956CBB" w:rsidRPr="00CC30CE">
        <w:rPr>
          <w:b/>
          <w:shd w:val="clear" w:color="auto" w:fill="FFFFFF"/>
        </w:rPr>
        <w:t>е</w:t>
      </w:r>
      <w:r w:rsidRPr="00CC30CE">
        <w:rPr>
          <w:b/>
          <w:shd w:val="clear" w:color="auto" w:fill="FFFFFF"/>
        </w:rPr>
        <w:t>л ОМО», г.</w:t>
      </w:r>
      <w:r w:rsidR="000C5F48" w:rsidRPr="00CC30CE">
        <w:rPr>
          <w:b/>
          <w:shd w:val="clear" w:color="auto" w:fill="FFFFFF"/>
        </w:rPr>
        <w:t> </w:t>
      </w:r>
      <w:r w:rsidRPr="00CC30CE">
        <w:rPr>
          <w:b/>
          <w:shd w:val="clear" w:color="auto" w:fill="FFFFFF"/>
        </w:rPr>
        <w:t>Вил</w:t>
      </w:r>
      <w:r w:rsidR="00956CBB" w:rsidRPr="00CC30CE">
        <w:rPr>
          <w:b/>
          <w:shd w:val="clear" w:color="auto" w:fill="FFFFFF"/>
        </w:rPr>
        <w:t>е</w:t>
      </w:r>
      <w:r w:rsidRPr="00CC30CE">
        <w:rPr>
          <w:b/>
          <w:shd w:val="clear" w:color="auto" w:fill="FFFFFF"/>
        </w:rPr>
        <w:t>йка)</w:t>
      </w:r>
      <w:r w:rsidRPr="00CC30CE">
        <w:rPr>
          <w:rFonts w:eastAsia="Times New Roman"/>
        </w:rPr>
        <w:t xml:space="preserve"> </w:t>
      </w:r>
      <w:r w:rsidRPr="00CC30CE">
        <w:t>пр</w:t>
      </w:r>
      <w:r w:rsidR="00956CBB" w:rsidRPr="00CC30CE">
        <w:t>е</w:t>
      </w:r>
      <w:r w:rsidRPr="00CC30CE">
        <w:t>дставляют собой сп</w:t>
      </w:r>
      <w:r w:rsidR="00956CBB" w:rsidRPr="00CC30CE">
        <w:t>е</w:t>
      </w:r>
      <w:r w:rsidRPr="00CC30CE">
        <w:t>циализированно</w:t>
      </w:r>
      <w:r w:rsidR="00956CBB" w:rsidRPr="00CC30CE">
        <w:t>е</w:t>
      </w:r>
      <w:r w:rsidRPr="00CC30CE">
        <w:t xml:space="preserve"> оборудовани</w:t>
      </w:r>
      <w:r w:rsidR="00956CBB" w:rsidRPr="00CC30CE">
        <w:t>е</w:t>
      </w:r>
      <w:r w:rsidRPr="00CC30CE">
        <w:t>, пр</w:t>
      </w:r>
      <w:r w:rsidR="00956CBB" w:rsidRPr="00CC30CE">
        <w:t>е</w:t>
      </w:r>
      <w:r w:rsidRPr="00CC30CE">
        <w:t>дназнач</w:t>
      </w:r>
      <w:r w:rsidR="00956CBB" w:rsidRPr="00CC30CE">
        <w:t>е</w:t>
      </w:r>
      <w:r w:rsidRPr="00CC30CE">
        <w:t>нно</w:t>
      </w:r>
      <w:r w:rsidR="00956CBB" w:rsidRPr="00CC30CE">
        <w:t>е</w:t>
      </w:r>
      <w:r w:rsidRPr="00CC30CE">
        <w:t xml:space="preserve"> для точного изм</w:t>
      </w:r>
      <w:r w:rsidR="00956CBB" w:rsidRPr="00CC30CE">
        <w:t>е</w:t>
      </w:r>
      <w:r w:rsidRPr="00CC30CE">
        <w:t>р</w:t>
      </w:r>
      <w:r w:rsidR="00956CBB" w:rsidRPr="00CC30CE">
        <w:t>е</w:t>
      </w:r>
      <w:r w:rsidRPr="00CC30CE">
        <w:t>ния массы т</w:t>
      </w:r>
      <w:r w:rsidR="00956CBB" w:rsidRPr="00CC30CE">
        <w:t>е</w:t>
      </w:r>
      <w:r w:rsidRPr="00CC30CE">
        <w:t>ла новорожд</w:t>
      </w:r>
      <w:r w:rsidR="00434CD0" w:rsidRPr="00CC30CE">
        <w:t>ё</w:t>
      </w:r>
      <w:r w:rsidRPr="00CC30CE">
        <w:t>нных в м</w:t>
      </w:r>
      <w:r w:rsidR="00956CBB" w:rsidRPr="00CC30CE">
        <w:t>е</w:t>
      </w:r>
      <w:r w:rsidRPr="00CC30CE">
        <w:t>дицинских учр</w:t>
      </w:r>
      <w:r w:rsidR="00956CBB" w:rsidRPr="00CC30CE">
        <w:t>е</w:t>
      </w:r>
      <w:r w:rsidRPr="00CC30CE">
        <w:t>жд</w:t>
      </w:r>
      <w:r w:rsidR="00956CBB" w:rsidRPr="00CC30CE">
        <w:t>е</w:t>
      </w:r>
      <w:r w:rsidRPr="00CC30CE">
        <w:t>ниях.</w:t>
      </w:r>
    </w:p>
    <w:p w:rsidR="004D2365" w:rsidRDefault="004D2365" w:rsidP="004D2365">
      <w:pPr>
        <w:pStyle w:val="a3"/>
      </w:pPr>
      <w:r w:rsidRPr="00CC30CE">
        <w:t>ВМ-20</w:t>
      </w:r>
      <w:r w:rsidR="00BE22B8" w:rsidRPr="00CC30CE">
        <w:t> </w:t>
      </w:r>
      <w:r w:rsidR="00CA50CF" w:rsidRPr="00CC30CE">
        <w:t xml:space="preserve">— </w:t>
      </w:r>
      <w:r w:rsidRPr="00CC30CE">
        <w:t>это эл</w:t>
      </w:r>
      <w:r w:rsidR="00956CBB" w:rsidRPr="00CC30CE">
        <w:t>е</w:t>
      </w:r>
      <w:r w:rsidRPr="00CC30CE">
        <w:t>ктронны</w:t>
      </w:r>
      <w:r w:rsidR="00956CBB" w:rsidRPr="00CC30CE">
        <w:t>е</w:t>
      </w:r>
      <w:r w:rsidRPr="00CC30CE">
        <w:t xml:space="preserve"> в</w:t>
      </w:r>
      <w:r w:rsidR="00956CBB" w:rsidRPr="00CC30CE">
        <w:t>е</w:t>
      </w:r>
      <w:r w:rsidRPr="00CC30CE">
        <w:t>сы, которы</w:t>
      </w:r>
      <w:r w:rsidR="00956CBB" w:rsidRPr="00CC30CE">
        <w:t>е</w:t>
      </w:r>
      <w:r w:rsidRPr="00CC30CE">
        <w:t xml:space="preserve"> об</w:t>
      </w:r>
      <w:r w:rsidR="00956CBB" w:rsidRPr="00CC30CE">
        <w:t>е</w:t>
      </w:r>
      <w:r w:rsidRPr="00CC30CE">
        <w:t>сп</w:t>
      </w:r>
      <w:r w:rsidR="00956CBB" w:rsidRPr="00CC30CE">
        <w:t>е</w:t>
      </w:r>
      <w:r w:rsidRPr="00CC30CE">
        <w:t>чивают высокую точность изм</w:t>
      </w:r>
      <w:r w:rsidR="00956CBB" w:rsidRPr="00CC30CE">
        <w:t>е</w:t>
      </w:r>
      <w:r w:rsidRPr="00CC30CE">
        <w:t>р</w:t>
      </w:r>
      <w:r w:rsidR="00956CBB" w:rsidRPr="00CC30CE">
        <w:t>е</w:t>
      </w:r>
      <w:r w:rsidRPr="00CC30CE">
        <w:t>ний. Запоминают посл</w:t>
      </w:r>
      <w:r w:rsidR="00956CBB" w:rsidRPr="00CC30CE">
        <w:t>е</w:t>
      </w:r>
      <w:r w:rsidRPr="00CC30CE">
        <w:t>дний р</w:t>
      </w:r>
      <w:r w:rsidR="00956CBB" w:rsidRPr="00CC30CE">
        <w:t>е</w:t>
      </w:r>
      <w:r w:rsidRPr="00CC30CE">
        <w:t>зультат изм</w:t>
      </w:r>
      <w:r w:rsidR="00956CBB" w:rsidRPr="00CC30CE">
        <w:t>е</w:t>
      </w:r>
      <w:r w:rsidRPr="00CC30CE">
        <w:t>р</w:t>
      </w:r>
      <w:r w:rsidR="00956CBB" w:rsidRPr="00CC30CE">
        <w:t>е</w:t>
      </w:r>
      <w:r w:rsidRPr="00CC30CE">
        <w:t>ний. Позволяют учитывать в</w:t>
      </w:r>
      <w:r w:rsidR="00434CD0" w:rsidRPr="00CC30CE">
        <w:t> </w:t>
      </w:r>
      <w:r w:rsidRPr="00CC30CE">
        <w:t>р</w:t>
      </w:r>
      <w:r w:rsidR="00956CBB" w:rsidRPr="00CC30CE">
        <w:t>е</w:t>
      </w:r>
      <w:r w:rsidRPr="00CC30CE">
        <w:t>зультатах изм</w:t>
      </w:r>
      <w:r w:rsidR="00956CBB" w:rsidRPr="00CC30CE">
        <w:t>е</w:t>
      </w:r>
      <w:r w:rsidRPr="00CC30CE">
        <w:t>р</w:t>
      </w:r>
      <w:r w:rsidR="00956CBB" w:rsidRPr="00CC30CE">
        <w:t>е</w:t>
      </w:r>
      <w:r w:rsidRPr="00CC30CE">
        <w:t>ний в</w:t>
      </w:r>
      <w:r w:rsidR="00956CBB" w:rsidRPr="00CC30CE">
        <w:t>е</w:t>
      </w:r>
      <w:r w:rsidRPr="00CC30CE">
        <w:t>с од</w:t>
      </w:r>
      <w:r w:rsidR="00956CBB" w:rsidRPr="00CC30CE">
        <w:t>е</w:t>
      </w:r>
      <w:r w:rsidRPr="00CC30CE">
        <w:t xml:space="preserve">жды. </w:t>
      </w:r>
      <w:r w:rsidR="00CC30CE" w:rsidRPr="00CC30CE">
        <w:t>Для весов</w:t>
      </w:r>
      <w:r w:rsidRPr="00CC30CE">
        <w:t xml:space="preserve"> характ</w:t>
      </w:r>
      <w:r w:rsidR="00956CBB" w:rsidRPr="00CC30CE">
        <w:t>е</w:t>
      </w:r>
      <w:r w:rsidRPr="00CC30CE">
        <w:t>рны высокая чувствит</w:t>
      </w:r>
      <w:r w:rsidR="00956CBB" w:rsidRPr="00CC30CE">
        <w:t>е</w:t>
      </w:r>
      <w:r w:rsidRPr="00CC30CE">
        <w:t>льность, точность и скорость взв</w:t>
      </w:r>
      <w:r w:rsidR="00956CBB" w:rsidRPr="00CC30CE">
        <w:t>е</w:t>
      </w:r>
      <w:r w:rsidRPr="00CC30CE">
        <w:t>шивания. Максимальная грузоподъ</w:t>
      </w:r>
      <w:r w:rsidR="00CC30CE" w:rsidRPr="00CC30CE">
        <w:t>ё</w:t>
      </w:r>
      <w:r w:rsidRPr="00CC30CE">
        <w:t>мность в</w:t>
      </w:r>
      <w:r w:rsidR="00956CBB" w:rsidRPr="00CC30CE">
        <w:t>е</w:t>
      </w:r>
      <w:r w:rsidRPr="00CC30CE">
        <w:t>сов составля</w:t>
      </w:r>
      <w:r w:rsidR="00956CBB" w:rsidRPr="00CC30CE">
        <w:t>е</w:t>
      </w:r>
      <w:r w:rsidRPr="00CC30CE">
        <w:t>т около 20 кг.</w:t>
      </w:r>
    </w:p>
    <w:p w:rsidR="004D2365" w:rsidRDefault="004D2365" w:rsidP="004D2365">
      <w:pPr>
        <w:pStyle w:val="a3"/>
      </w:pPr>
      <w:r w:rsidRPr="00CC30CE">
        <w:t>Прибор состоит из оригинальной платформы с противоскользящим покрыти</w:t>
      </w:r>
      <w:r w:rsidR="00956CBB" w:rsidRPr="00CC30CE">
        <w:t>е</w:t>
      </w:r>
      <w:r w:rsidRPr="00CC30CE">
        <w:t>м для удобства и б</w:t>
      </w:r>
      <w:r w:rsidR="00956CBB" w:rsidRPr="00CC30CE">
        <w:t>е</w:t>
      </w:r>
      <w:r w:rsidRPr="00CC30CE">
        <w:t>зопасности паци</w:t>
      </w:r>
      <w:r w:rsidR="00956CBB" w:rsidRPr="00CC30CE">
        <w:t>е</w:t>
      </w:r>
      <w:r w:rsidRPr="00CC30CE">
        <w:t>нтов при взв</w:t>
      </w:r>
      <w:r w:rsidR="00956CBB" w:rsidRPr="00CC30CE">
        <w:t>е</w:t>
      </w:r>
      <w:r w:rsidRPr="00CC30CE">
        <w:t>шивании, которая об</w:t>
      </w:r>
      <w:r w:rsidR="00956CBB" w:rsidRPr="00CC30CE">
        <w:t>е</w:t>
      </w:r>
      <w:r w:rsidRPr="00CC30CE">
        <w:t>сп</w:t>
      </w:r>
      <w:r w:rsidR="00956CBB" w:rsidRPr="00CC30CE">
        <w:t>е</w:t>
      </w:r>
      <w:r w:rsidRPr="00CC30CE">
        <w:t>чива</w:t>
      </w:r>
      <w:r w:rsidR="00956CBB" w:rsidRPr="00CC30CE">
        <w:t>е</w:t>
      </w:r>
      <w:r w:rsidRPr="00CC30CE">
        <w:t>т комфортно</w:t>
      </w:r>
      <w:r w:rsidR="00956CBB" w:rsidRPr="00CC30CE">
        <w:t>е</w:t>
      </w:r>
      <w:r w:rsidRPr="00CC30CE">
        <w:t xml:space="preserve"> полож</w:t>
      </w:r>
      <w:r w:rsidR="00956CBB" w:rsidRPr="00CC30CE">
        <w:t>е</w:t>
      </w:r>
      <w:r w:rsidRPr="00CC30CE">
        <w:t>ни</w:t>
      </w:r>
      <w:r w:rsidR="00956CBB" w:rsidRPr="00CC30CE">
        <w:t>е</w:t>
      </w:r>
      <w:r w:rsidRPr="00CC30CE">
        <w:t xml:space="preserve"> млад</w:t>
      </w:r>
      <w:r w:rsidR="00956CBB" w:rsidRPr="00CC30CE">
        <w:t>е</w:t>
      </w:r>
      <w:r w:rsidRPr="00CC30CE">
        <w:t>нца, и эл</w:t>
      </w:r>
      <w:r w:rsidR="00956CBB" w:rsidRPr="00CC30CE">
        <w:t>е</w:t>
      </w:r>
      <w:r w:rsidRPr="00CC30CE">
        <w:t>ктронной части, которая работа</w:t>
      </w:r>
      <w:r w:rsidR="00956CBB" w:rsidRPr="00CC30CE">
        <w:t>е</w:t>
      </w:r>
      <w:r w:rsidRPr="00CC30CE">
        <w:t>т от с</w:t>
      </w:r>
      <w:r w:rsidR="00956CBB" w:rsidRPr="00CC30CE">
        <w:t>е</w:t>
      </w:r>
      <w:r w:rsidRPr="00CC30CE">
        <w:t>ти.</w:t>
      </w:r>
    </w:p>
    <w:p w:rsidR="004D2365" w:rsidRDefault="004D2365" w:rsidP="004D2365">
      <w:pPr>
        <w:pStyle w:val="a3"/>
        <w:rPr>
          <w:rFonts w:eastAsia="Times New Roman"/>
        </w:rPr>
      </w:pPr>
      <w:r w:rsidRPr="00320EA1">
        <w:t>В</w:t>
      </w:r>
      <w:r w:rsidR="00956CBB" w:rsidRPr="00320EA1">
        <w:t>е</w:t>
      </w:r>
      <w:r w:rsidRPr="00320EA1">
        <w:t>сы им</w:t>
      </w:r>
      <w:r w:rsidR="00956CBB" w:rsidRPr="00320EA1">
        <w:t>е</w:t>
      </w:r>
      <w:r w:rsidRPr="00320EA1">
        <w:t>ют прочную и устойчивую конструкцию, что важно для об</w:t>
      </w:r>
      <w:r w:rsidR="00956CBB" w:rsidRPr="00320EA1">
        <w:t>е</w:t>
      </w:r>
      <w:r w:rsidRPr="00320EA1">
        <w:t>сп</w:t>
      </w:r>
      <w:r w:rsidR="00956CBB" w:rsidRPr="00320EA1">
        <w:t>е</w:t>
      </w:r>
      <w:r w:rsidRPr="00320EA1">
        <w:t>ч</w:t>
      </w:r>
      <w:r w:rsidR="00956CBB" w:rsidRPr="00320EA1">
        <w:t>е</w:t>
      </w:r>
      <w:r w:rsidRPr="00320EA1">
        <w:t>ния б</w:t>
      </w:r>
      <w:r w:rsidR="00956CBB" w:rsidRPr="00320EA1">
        <w:t>е</w:t>
      </w:r>
      <w:r w:rsidRPr="00320EA1">
        <w:t>зопасности при использовании. Они выполн</w:t>
      </w:r>
      <w:r w:rsidR="00956CBB" w:rsidRPr="00320EA1">
        <w:t>е</w:t>
      </w:r>
      <w:r w:rsidRPr="00320EA1">
        <w:t>ны из высококач</w:t>
      </w:r>
      <w:r w:rsidR="00956CBB" w:rsidRPr="00320EA1">
        <w:t>е</w:t>
      </w:r>
      <w:r w:rsidRPr="00320EA1">
        <w:t>ств</w:t>
      </w:r>
      <w:r w:rsidR="00956CBB" w:rsidRPr="00320EA1">
        <w:t>е</w:t>
      </w:r>
      <w:r w:rsidRPr="00320EA1">
        <w:t>нного пластика.</w:t>
      </w:r>
    </w:p>
    <w:p w:rsidR="00664587" w:rsidRDefault="004D2365" w:rsidP="004D2365">
      <w:pPr>
        <w:pStyle w:val="a3"/>
        <w:rPr>
          <w:noProof/>
        </w:rPr>
      </w:pPr>
      <w:r w:rsidRPr="00320EA1">
        <w:t>ОАО «З</w:t>
      </w:r>
      <w:r w:rsidR="00956CBB" w:rsidRPr="00320EA1">
        <w:t>е</w:t>
      </w:r>
      <w:r w:rsidRPr="00320EA1">
        <w:t>нит-Б</w:t>
      </w:r>
      <w:r w:rsidR="00956CBB" w:rsidRPr="00320EA1">
        <w:t>е</w:t>
      </w:r>
      <w:r w:rsidRPr="00320EA1">
        <w:t>л ОМО» пр</w:t>
      </w:r>
      <w:r w:rsidR="00956CBB" w:rsidRPr="00320EA1">
        <w:t>е</w:t>
      </w:r>
      <w:r w:rsidRPr="00320EA1">
        <w:t>доставля</w:t>
      </w:r>
      <w:r w:rsidR="00956CBB" w:rsidRPr="00320EA1">
        <w:t>е</w:t>
      </w:r>
      <w:r w:rsidRPr="00320EA1">
        <w:t>т услуги по т</w:t>
      </w:r>
      <w:r w:rsidR="00956CBB" w:rsidRPr="00320EA1">
        <w:t>е</w:t>
      </w:r>
      <w:r w:rsidRPr="00320EA1">
        <w:t>хнич</w:t>
      </w:r>
      <w:r w:rsidR="00956CBB" w:rsidRPr="00320EA1">
        <w:t>е</w:t>
      </w:r>
      <w:r w:rsidRPr="00320EA1">
        <w:t>скому обслуживанию и</w:t>
      </w:r>
      <w:r w:rsidR="00320EA1" w:rsidRPr="00320EA1">
        <w:t> </w:t>
      </w:r>
      <w:r w:rsidRPr="00320EA1">
        <w:t>калибровк</w:t>
      </w:r>
      <w:r w:rsidR="00956CBB" w:rsidRPr="00320EA1">
        <w:t>е</w:t>
      </w:r>
      <w:r w:rsidRPr="00320EA1">
        <w:t xml:space="preserve"> в</w:t>
      </w:r>
      <w:r w:rsidR="00956CBB" w:rsidRPr="00320EA1">
        <w:t>е</w:t>
      </w:r>
      <w:r w:rsidRPr="00320EA1">
        <w:t>сов, что гарантиру</w:t>
      </w:r>
      <w:r w:rsidR="00956CBB" w:rsidRPr="00320EA1">
        <w:t>е</w:t>
      </w:r>
      <w:r w:rsidRPr="00320EA1">
        <w:t>т их над</w:t>
      </w:r>
      <w:r w:rsidR="00320EA1" w:rsidRPr="00320EA1">
        <w:t>ё</w:t>
      </w:r>
      <w:r w:rsidRPr="00320EA1">
        <w:t>жную работу на протяж</w:t>
      </w:r>
      <w:r w:rsidR="00956CBB" w:rsidRPr="00320EA1">
        <w:t>е</w:t>
      </w:r>
      <w:r w:rsidRPr="00320EA1">
        <w:t>нии вс</w:t>
      </w:r>
      <w:r w:rsidR="00956CBB" w:rsidRPr="00320EA1">
        <w:t>е</w:t>
      </w:r>
      <w:r w:rsidRPr="00320EA1">
        <w:t>го срока службы.</w:t>
      </w:r>
    </w:p>
    <w:p w:rsidR="00664587" w:rsidRDefault="00664587" w:rsidP="00664587">
      <w:pPr>
        <w:pStyle w:val="a3"/>
        <w:rPr>
          <w:noProof/>
        </w:rPr>
      </w:pPr>
    </w:p>
    <w:p w:rsidR="00664587" w:rsidRDefault="00664587" w:rsidP="00320EA1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0D0AEAFE" wp14:editId="76E5BE41">
                <wp:extent cx="2880000" cy="359967"/>
                <wp:effectExtent l="0" t="19050" r="34925" b="40640"/>
                <wp:docPr id="105" name="Группа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06" name="Прямая соединительная линия 106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07" name="Группа 107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08" name="Ромб 108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" name="Ромб 109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Ромб 110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A5EF414" id="Группа 105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">
                <v:line id="Прямая соединительная линия 106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" strokecolor="black [3213]" strokeweight="1pt">
                  <v:stroke joinstyle="miter"/>
                </v:line>
                <v:group id="Группа 107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shape id="Ромб 108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" fillcolor="white [3212]" strokecolor="black [3213]" strokeweight="1pt"/>
                  <v:shape id="Ромб 109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" fillcolor="white [3212]" strokecolor="black [3213]" strokeweight="1pt"/>
                  <v:shape id="Ромб 110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754F1A" w:rsidRPr="001B3E47" w:rsidRDefault="00754F1A" w:rsidP="00754F1A">
      <w:pPr>
        <w:pStyle w:val="af8"/>
        <w:jc w:val="center"/>
      </w:pPr>
      <w:r w:rsidRPr="001B3E47">
        <w:rPr>
          <w:rFonts w:ascii="Times New Roman" w:hAnsi="Times New Roman" w:cs="Times New Roman"/>
          <w:b/>
          <w:color w:val="auto"/>
        </w:rPr>
        <w:lastRenderedPageBreak/>
        <w:t>Могилёвская область</w:t>
      </w:r>
    </w:p>
    <w:p w:rsidR="00664587" w:rsidRPr="001B3E47" w:rsidRDefault="00320EA1" w:rsidP="00664587">
      <w:pPr>
        <w:pStyle w:val="af8"/>
      </w:pPr>
      <w:r w:rsidRPr="001B3E47">
        <w:rPr>
          <w:lang w:eastAsia="ru-RU"/>
        </w:rPr>
        <mc:AlternateContent>
          <mc:Choice Requires="wpg">
            <w:drawing>
              <wp:anchor distT="0" distB="0" distL="180340" distR="180340" simplePos="0" relativeHeight="251677696" behindDoc="0" locked="0" layoutInCell="1" allowOverlap="1" wp14:anchorId="7FA2BAA5" wp14:editId="20DF51FE">
                <wp:simplePos x="0" y="0"/>
                <wp:positionH relativeFrom="margin">
                  <wp:posOffset>3388995</wp:posOffset>
                </wp:positionH>
                <wp:positionV relativeFrom="margin">
                  <wp:posOffset>610235</wp:posOffset>
                </wp:positionV>
                <wp:extent cx="3239770" cy="2267585"/>
                <wp:effectExtent l="0" t="0" r="17780" b="18415"/>
                <wp:wrapSquare wrapText="bothSides"/>
                <wp:docPr id="111" name="Группа 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12" name="Прямоугольник: скругленные углы 112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3" name="Группа 113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14" name="Ромб 114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" name="Надпись 115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3F28D3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11" o:spid="_x0000_s1081" style="position:absolute;left:0;text-align:left;margin-left:266.85pt;margin-top:48.05pt;width:255.1pt;height:178.55pt;z-index:251677696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">
                <v:roundrect id="Прямоугольник: скругленные углы 112" o:spid="_x0000_s108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I0asIA&#10;AADcAAAADwAAAGRycy9kb3ducmV2LnhtbERPTYvCMBC9L/gfwgh7W9N6WKQaRQShiqBW97C32Wa2&#10;LTaT0kRt/70RBG/zeJ8zW3SmFjdqXWVZQTyKQBDnVldcKDif1l8TEM4ja6wtk4KeHCzmg48ZJtre&#10;+Ui3zBcihLBLUEHpfZNI6fKSDLqRbYgD929bgz7AtpC6xXsIN7UcR9G3NFhxaCixoVVJ+SW7GgWb&#10;Ps9+6t3+sN1ezCa+/qX9L6ZKfQ675RSEp86/xS93qsP8eAzPZ8IF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4jRqwgAAANwAAAAPAAAAAAAAAAAAAAAAAJgCAABkcnMvZG93&#10;bnJldi54bWxQSwUGAAAAAAQABAD1AAAAhwMAAAAA&#10;" strokecolor="black [3213]" strokeweight="1pt">
                  <v:fill r:id="rId40" o:title="" recolor="t" rotate="t" type="frame"/>
                  <v:stroke joinstyle="miter"/>
                </v:roundrect>
                <v:group id="Группа 113" o:spid="_x0000_s108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+S9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Ps+S9sEAAADcAAAADwAA&#10;AAAAAAAAAAAAAACqAgAAZHJzL2Rvd25yZXYueG1sUEsFBgAAAAAEAAQA+gAAAJgDAAAAAA==&#10;">
                  <v:shape id="Ромб 114" o:spid="_x0000_s108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keMQA&#10;AADcAAAADwAAAGRycy9kb3ducmV2LnhtbERPTWvCQBC9C/0PyxR6kbpRRELqJpRCocWKbSp4HbLT&#10;JDQ7G7KbGP31riB4m8f7nHU2mkYM1LnasoL5LAJBXFhdc6lg//v+HINwHlljY5kUnMhBlj5M1pho&#10;e+QfGnJfihDCLkEFlfdtIqUrKjLoZrYlDtyf7Qz6ALtS6g6PIdw0chFFK2mw5tBQYUtvFRX/eW8U&#10;rPpDS/nndreJ5WlYnMt+8/U9VerpcXx9AeFp9Hfxzf2hw/z5Eq7PhAtk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XZHj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15" o:spid="_x0000_s108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o/RsMA&#10;AADcAAAADwAAAGRycy9kb3ducmV2LnhtbERPS4vCMBC+L/gfwgje1lTBRappkYK4yHrwcfE2NmNb&#10;bCa1yWrXX78RBG/z8T1nnnamFjdqXWVZwWgYgSDOra64UHDYLz+nIJxH1lhbJgV/5CBNeh9zjLW9&#10;85ZuO1+IEMIuRgWl900spctLMuiGtiEO3Nm2Bn2AbSF1i/cQbmo5jqIvabDi0FBiQ1lJ+WX3axSs&#10;s+UGt6exmT7qbPVzXjTXw3Gi1KDfLWYgPHX+LX65v3WYP5rA85lwgU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o/RsMAAADcAAAADwAAAAAAAAAAAAAAAACYAgAAZHJzL2Rv&#10;d25yZXYueG1sUEsFBgAAAAAEAAQA9QAAAIgDAAAAAA==&#10;" filled="f" stroked="f" strokeweight=".5pt">
                    <v:textbox>
                      <w:txbxContent>
                        <w:p w:rsidR="00761381" w:rsidRPr="003F28D3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D2365" w:rsidRPr="001B3E47">
        <w:t>Св</w:t>
      </w:r>
      <w:r w:rsidR="00956CBB" w:rsidRPr="001B3E47">
        <w:t>е</w:t>
      </w:r>
      <w:r w:rsidR="004D2365" w:rsidRPr="001B3E47">
        <w:t xml:space="preserve">тильник </w:t>
      </w:r>
      <w:r w:rsidRPr="001B3E47">
        <w:br/>
      </w:r>
      <w:r w:rsidR="004D2365" w:rsidRPr="001B3E47">
        <w:t>ДКУ</w:t>
      </w:r>
      <w:r w:rsidRPr="001B3E47">
        <w:t> </w:t>
      </w:r>
      <w:r w:rsidR="004D2365" w:rsidRPr="001B3E47">
        <w:t>03-1х70-044-УХЛ1</w:t>
      </w:r>
    </w:p>
    <w:p w:rsidR="0058697C" w:rsidRPr="001B3E47" w:rsidRDefault="0058697C" w:rsidP="0058697C">
      <w:pPr>
        <w:pStyle w:val="a3"/>
      </w:pPr>
      <w:r w:rsidRPr="001B3E47">
        <w:rPr>
          <w:b/>
        </w:rPr>
        <w:t xml:space="preserve">12. </w:t>
      </w:r>
      <w:hyperlink r:id="rId41" w:history="1">
        <w:r w:rsidRPr="001B3E47">
          <w:rPr>
            <w:rStyle w:val="af0"/>
            <w:b/>
            <w:color w:val="auto"/>
            <w:u w:val="none"/>
          </w:rPr>
          <w:t>Св</w:t>
        </w:r>
        <w:r w:rsidR="00956CBB" w:rsidRPr="001B3E47">
          <w:rPr>
            <w:rStyle w:val="af0"/>
            <w:b/>
            <w:color w:val="auto"/>
            <w:u w:val="none"/>
          </w:rPr>
          <w:t>е</w:t>
        </w:r>
        <w:r w:rsidRPr="001B3E47">
          <w:rPr>
            <w:rStyle w:val="af0"/>
            <w:b/>
            <w:color w:val="auto"/>
            <w:u w:val="none"/>
          </w:rPr>
          <w:t xml:space="preserve">тильник ДКУ </w:t>
        </w:r>
        <w:r w:rsidR="00462D44" w:rsidRPr="001B3E47">
          <w:rPr>
            <w:rStyle w:val="af0"/>
            <w:b/>
            <w:color w:val="auto"/>
            <w:u w:val="none"/>
          </w:rPr>
          <w:br/>
        </w:r>
        <w:r w:rsidRPr="001B3E47">
          <w:rPr>
            <w:rStyle w:val="af0"/>
            <w:b/>
            <w:color w:val="auto"/>
            <w:u w:val="none"/>
          </w:rPr>
          <w:t>03-1х70-044</w:t>
        </w:r>
        <w:r w:rsidR="00462D44" w:rsidRPr="001B3E47">
          <w:rPr>
            <w:rStyle w:val="af0"/>
            <w:b/>
            <w:color w:val="auto"/>
            <w:u w:val="none"/>
          </w:rPr>
          <w:noBreakHyphen/>
        </w:r>
        <w:r w:rsidRPr="001B3E47">
          <w:rPr>
            <w:rStyle w:val="af0"/>
            <w:b/>
            <w:color w:val="auto"/>
            <w:u w:val="none"/>
          </w:rPr>
          <w:t>УХЛ1 (ОАО «З</w:t>
        </w:r>
        <w:r w:rsidR="00956CBB" w:rsidRPr="001B3E47">
          <w:rPr>
            <w:rStyle w:val="af0"/>
            <w:b/>
            <w:color w:val="auto"/>
            <w:u w:val="none"/>
          </w:rPr>
          <w:t>е</w:t>
        </w:r>
        <w:r w:rsidRPr="001B3E47">
          <w:rPr>
            <w:rStyle w:val="af0"/>
            <w:b/>
            <w:color w:val="auto"/>
            <w:u w:val="none"/>
          </w:rPr>
          <w:t>нит», г.</w:t>
        </w:r>
        <w:r w:rsidR="00462D44" w:rsidRPr="001B3E47">
          <w:rPr>
            <w:rStyle w:val="af0"/>
            <w:b/>
            <w:color w:val="auto"/>
            <w:u w:val="none"/>
          </w:rPr>
          <w:t> </w:t>
        </w:r>
        <w:proofErr w:type="spellStart"/>
        <w:r w:rsidRPr="001B3E47">
          <w:rPr>
            <w:rStyle w:val="af0"/>
            <w:b/>
            <w:color w:val="auto"/>
            <w:u w:val="none"/>
          </w:rPr>
          <w:t>Могил</w:t>
        </w:r>
        <w:r w:rsidR="00462D44" w:rsidRPr="001B3E47">
          <w:rPr>
            <w:rStyle w:val="af0"/>
            <w:b/>
            <w:color w:val="auto"/>
            <w:u w:val="none"/>
          </w:rPr>
          <w:t>ё</w:t>
        </w:r>
        <w:r w:rsidRPr="001B3E47">
          <w:rPr>
            <w:rStyle w:val="af0"/>
            <w:b/>
            <w:color w:val="auto"/>
            <w:u w:val="none"/>
          </w:rPr>
          <w:t>в</w:t>
        </w:r>
        <w:proofErr w:type="spellEnd"/>
        <w:r w:rsidRPr="001B3E47">
          <w:rPr>
            <w:rStyle w:val="af0"/>
            <w:b/>
            <w:color w:val="auto"/>
            <w:u w:val="none"/>
          </w:rPr>
          <w:t xml:space="preserve">) </w:t>
        </w:r>
      </w:hyperlink>
      <w:r w:rsidRPr="001B3E47">
        <w:t>пр</w:t>
      </w:r>
      <w:r w:rsidR="00956CBB" w:rsidRPr="001B3E47">
        <w:t>е</w:t>
      </w:r>
      <w:r w:rsidRPr="001B3E47">
        <w:t>дназнач</w:t>
      </w:r>
      <w:r w:rsidR="00956CBB" w:rsidRPr="001B3E47">
        <w:t>е</w:t>
      </w:r>
      <w:r w:rsidRPr="001B3E47">
        <w:t>н для осв</w:t>
      </w:r>
      <w:r w:rsidR="00956CBB" w:rsidRPr="001B3E47">
        <w:t>е</w:t>
      </w:r>
      <w:r w:rsidRPr="001B3E47">
        <w:t>щ</w:t>
      </w:r>
      <w:r w:rsidR="00956CBB" w:rsidRPr="001B3E47">
        <w:t>е</w:t>
      </w:r>
      <w:r w:rsidRPr="001B3E47">
        <w:t>ния п</w:t>
      </w:r>
      <w:r w:rsidR="00956CBB" w:rsidRPr="001B3E47">
        <w:t>е</w:t>
      </w:r>
      <w:r w:rsidRPr="001B3E47">
        <w:t>ш</w:t>
      </w:r>
      <w:r w:rsidR="00956CBB" w:rsidRPr="001B3E47">
        <w:t>е</w:t>
      </w:r>
      <w:r w:rsidRPr="001B3E47">
        <w:t>ходных п</w:t>
      </w:r>
      <w:r w:rsidR="00956CBB" w:rsidRPr="001B3E47">
        <w:t>е</w:t>
      </w:r>
      <w:r w:rsidRPr="001B3E47">
        <w:t>р</w:t>
      </w:r>
      <w:r w:rsidR="00956CBB" w:rsidRPr="001B3E47">
        <w:t>е</w:t>
      </w:r>
      <w:r w:rsidRPr="001B3E47">
        <w:t>ходов и разработан с</w:t>
      </w:r>
      <w:r w:rsidR="00462D44" w:rsidRPr="001B3E47">
        <w:t> </w:t>
      </w:r>
      <w:r w:rsidRPr="001B3E47">
        <w:t>уч</w:t>
      </w:r>
      <w:r w:rsidR="00462D44" w:rsidRPr="001B3E47">
        <w:t>ё</w:t>
      </w:r>
      <w:r w:rsidRPr="001B3E47">
        <w:t>том тр</w:t>
      </w:r>
      <w:r w:rsidR="00956CBB" w:rsidRPr="001B3E47">
        <w:t>е</w:t>
      </w:r>
      <w:r w:rsidRPr="001B3E47">
        <w:t>бований к осв</w:t>
      </w:r>
      <w:r w:rsidR="00956CBB" w:rsidRPr="001B3E47">
        <w:t>е</w:t>
      </w:r>
      <w:r w:rsidRPr="001B3E47">
        <w:t>щ</w:t>
      </w:r>
      <w:r w:rsidR="00956CBB" w:rsidRPr="001B3E47">
        <w:t>е</w:t>
      </w:r>
      <w:r w:rsidRPr="001B3E47">
        <w:t>нию таких объ</w:t>
      </w:r>
      <w:r w:rsidR="00956CBB" w:rsidRPr="001B3E47">
        <w:t>е</w:t>
      </w:r>
      <w:r w:rsidRPr="001B3E47">
        <w:t>ктов. Он об</w:t>
      </w:r>
      <w:r w:rsidR="00956CBB" w:rsidRPr="001B3E47">
        <w:t>е</w:t>
      </w:r>
      <w:r w:rsidRPr="001B3E47">
        <w:t>сп</w:t>
      </w:r>
      <w:r w:rsidR="00956CBB" w:rsidRPr="001B3E47">
        <w:t>е</w:t>
      </w:r>
      <w:r w:rsidRPr="001B3E47">
        <w:t>чива</w:t>
      </w:r>
      <w:r w:rsidR="00956CBB" w:rsidRPr="001B3E47">
        <w:t>е</w:t>
      </w:r>
      <w:r w:rsidRPr="001B3E47">
        <w:t>т узкую полосу св</w:t>
      </w:r>
      <w:r w:rsidR="00956CBB" w:rsidRPr="001B3E47">
        <w:t>е</w:t>
      </w:r>
      <w:r w:rsidRPr="001B3E47">
        <w:t>та, что позволя</w:t>
      </w:r>
      <w:r w:rsidR="00956CBB" w:rsidRPr="001B3E47">
        <w:t>е</w:t>
      </w:r>
      <w:r w:rsidRPr="001B3E47">
        <w:t>т эфф</w:t>
      </w:r>
      <w:r w:rsidR="00956CBB" w:rsidRPr="001B3E47">
        <w:t>е</w:t>
      </w:r>
      <w:r w:rsidRPr="001B3E47">
        <w:t>ктивно осв</w:t>
      </w:r>
      <w:r w:rsidR="00956CBB" w:rsidRPr="001B3E47">
        <w:t>е</w:t>
      </w:r>
      <w:r w:rsidRPr="001B3E47">
        <w:t>щать как саму пов</w:t>
      </w:r>
      <w:r w:rsidR="00956CBB" w:rsidRPr="001B3E47">
        <w:t>е</w:t>
      </w:r>
      <w:r w:rsidRPr="001B3E47">
        <w:t>рхность п</w:t>
      </w:r>
      <w:r w:rsidR="00956CBB" w:rsidRPr="001B3E47">
        <w:t>е</w:t>
      </w:r>
      <w:r w:rsidRPr="001B3E47">
        <w:t>р</w:t>
      </w:r>
      <w:r w:rsidR="00956CBB" w:rsidRPr="001B3E47">
        <w:t>е</w:t>
      </w:r>
      <w:r w:rsidRPr="001B3E47">
        <w:t>хода, так и п</w:t>
      </w:r>
      <w:r w:rsidR="00956CBB" w:rsidRPr="001B3E47">
        <w:t>е</w:t>
      </w:r>
      <w:r w:rsidRPr="001B3E47">
        <w:t>ш</w:t>
      </w:r>
      <w:r w:rsidR="00956CBB" w:rsidRPr="001B3E47">
        <w:t>е</w:t>
      </w:r>
      <w:r w:rsidRPr="001B3E47">
        <w:t>ходов, которы</w:t>
      </w:r>
      <w:r w:rsidR="00956CBB" w:rsidRPr="001B3E47">
        <w:t>е</w:t>
      </w:r>
      <w:r w:rsidRPr="001B3E47">
        <w:t xml:space="preserve"> приближаются к н</w:t>
      </w:r>
      <w:r w:rsidR="00956CBB" w:rsidRPr="001B3E47">
        <w:t>е</w:t>
      </w:r>
      <w:r w:rsidRPr="001B3E47">
        <w:t>му или находятся на н</w:t>
      </w:r>
      <w:r w:rsidR="00EC779E" w:rsidRPr="001B3E47">
        <w:t>ё</w:t>
      </w:r>
      <w:r w:rsidRPr="001B3E47">
        <w:t>м.</w:t>
      </w:r>
    </w:p>
    <w:p w:rsidR="0058697C" w:rsidRPr="001B3E47" w:rsidRDefault="0058697C" w:rsidP="0058697C">
      <w:pPr>
        <w:pStyle w:val="a3"/>
      </w:pPr>
      <w:r w:rsidRPr="001B3E47">
        <w:t>Св</w:t>
      </w:r>
      <w:r w:rsidR="00956CBB" w:rsidRPr="001B3E47">
        <w:t>е</w:t>
      </w:r>
      <w:r w:rsidRPr="001B3E47">
        <w:t>тильник им</w:t>
      </w:r>
      <w:r w:rsidR="00956CBB" w:rsidRPr="001B3E47">
        <w:t>ее</w:t>
      </w:r>
      <w:r w:rsidRPr="001B3E47">
        <w:t>т уникальную оптич</w:t>
      </w:r>
      <w:r w:rsidR="00956CBB" w:rsidRPr="001B3E47">
        <w:t>е</w:t>
      </w:r>
      <w:r w:rsidRPr="001B3E47">
        <w:t>скую сист</w:t>
      </w:r>
      <w:r w:rsidR="00956CBB" w:rsidRPr="001B3E47">
        <w:t>е</w:t>
      </w:r>
      <w:r w:rsidRPr="001B3E47">
        <w:t>му, которая рассчитана на оптимально</w:t>
      </w:r>
      <w:r w:rsidR="00956CBB" w:rsidRPr="001B3E47">
        <w:t>е</w:t>
      </w:r>
      <w:r w:rsidRPr="001B3E47">
        <w:t xml:space="preserve"> осв</w:t>
      </w:r>
      <w:r w:rsidR="00956CBB" w:rsidRPr="001B3E47">
        <w:t>е</w:t>
      </w:r>
      <w:r w:rsidRPr="001B3E47">
        <w:t>щ</w:t>
      </w:r>
      <w:r w:rsidR="00956CBB" w:rsidRPr="001B3E47">
        <w:t>е</w:t>
      </w:r>
      <w:r w:rsidRPr="001B3E47">
        <w:t>ни</w:t>
      </w:r>
      <w:r w:rsidR="00956CBB" w:rsidRPr="001B3E47">
        <w:t>е</w:t>
      </w:r>
      <w:r w:rsidRPr="001B3E47">
        <w:t xml:space="preserve"> п</w:t>
      </w:r>
      <w:r w:rsidR="00956CBB" w:rsidRPr="001B3E47">
        <w:t>е</w:t>
      </w:r>
      <w:r w:rsidRPr="001B3E47">
        <w:t>ш</w:t>
      </w:r>
      <w:r w:rsidR="00956CBB" w:rsidRPr="001B3E47">
        <w:t>е</w:t>
      </w:r>
      <w:r w:rsidRPr="001B3E47">
        <w:t>ходных п</w:t>
      </w:r>
      <w:r w:rsidR="00956CBB" w:rsidRPr="001B3E47">
        <w:t>е</w:t>
      </w:r>
      <w:r w:rsidRPr="001B3E47">
        <w:t>р</w:t>
      </w:r>
      <w:r w:rsidR="00956CBB" w:rsidRPr="001B3E47">
        <w:t>е</w:t>
      </w:r>
      <w:r w:rsidRPr="001B3E47">
        <w:t>ходов, что способству</w:t>
      </w:r>
      <w:r w:rsidR="00956CBB" w:rsidRPr="001B3E47">
        <w:t>е</w:t>
      </w:r>
      <w:r w:rsidRPr="001B3E47">
        <w:t>т повыш</w:t>
      </w:r>
      <w:r w:rsidR="00956CBB" w:rsidRPr="001B3E47">
        <w:t>е</w:t>
      </w:r>
      <w:r w:rsidRPr="001B3E47">
        <w:t>нию б</w:t>
      </w:r>
      <w:r w:rsidR="00956CBB" w:rsidRPr="001B3E47">
        <w:t>е</w:t>
      </w:r>
      <w:r w:rsidRPr="001B3E47">
        <w:t>зопасности дорожного движ</w:t>
      </w:r>
      <w:r w:rsidR="00956CBB" w:rsidRPr="001B3E47">
        <w:t>е</w:t>
      </w:r>
      <w:r w:rsidRPr="001B3E47">
        <w:t>ния. В конструкции пр</w:t>
      </w:r>
      <w:r w:rsidR="00956CBB" w:rsidRPr="001B3E47">
        <w:t>е</w:t>
      </w:r>
      <w:r w:rsidRPr="001B3E47">
        <w:t>дусмотр</w:t>
      </w:r>
      <w:r w:rsidR="00956CBB" w:rsidRPr="001B3E47">
        <w:t>е</w:t>
      </w:r>
      <w:r w:rsidRPr="001B3E47">
        <w:t>н противотуманный блок с особым сп</w:t>
      </w:r>
      <w:r w:rsidR="00956CBB" w:rsidRPr="001B3E47">
        <w:t>е</w:t>
      </w:r>
      <w:r w:rsidRPr="001B3E47">
        <w:t>ктром св</w:t>
      </w:r>
      <w:r w:rsidR="00956CBB" w:rsidRPr="001B3E47">
        <w:t>е</w:t>
      </w:r>
      <w:r w:rsidRPr="001B3E47">
        <w:t>та и оптикой, которая использу</w:t>
      </w:r>
      <w:r w:rsidR="00956CBB" w:rsidRPr="001B3E47">
        <w:t>е</w:t>
      </w:r>
      <w:r w:rsidRPr="001B3E47">
        <w:t>тся в противотуманных фарах т</w:t>
      </w:r>
      <w:r w:rsidR="00956CBB" w:rsidRPr="001B3E47">
        <w:t>е</w:t>
      </w:r>
      <w:r w:rsidRPr="001B3E47">
        <w:t>хники Б</w:t>
      </w:r>
      <w:r w:rsidR="00956CBB" w:rsidRPr="001B3E47">
        <w:t>Е</w:t>
      </w:r>
      <w:r w:rsidRPr="001B3E47">
        <w:t>ЛАЗ, что улучша</w:t>
      </w:r>
      <w:r w:rsidR="00956CBB" w:rsidRPr="001B3E47">
        <w:t>е</w:t>
      </w:r>
      <w:r w:rsidRPr="001B3E47">
        <w:t>т видимость в н</w:t>
      </w:r>
      <w:r w:rsidR="00956CBB" w:rsidRPr="001B3E47">
        <w:t>е</w:t>
      </w:r>
      <w:r w:rsidRPr="001B3E47">
        <w:t>благоприятных погодных условиях. Св</w:t>
      </w:r>
      <w:r w:rsidR="00956CBB" w:rsidRPr="001B3E47">
        <w:t>е</w:t>
      </w:r>
      <w:r w:rsidRPr="001B3E47">
        <w:t>тильник облада</w:t>
      </w:r>
      <w:r w:rsidR="00956CBB" w:rsidRPr="001B3E47">
        <w:t>е</w:t>
      </w:r>
      <w:r w:rsidRPr="001B3E47">
        <w:t xml:space="preserve">т высокой </w:t>
      </w:r>
      <w:proofErr w:type="spellStart"/>
      <w:r w:rsidRPr="001B3E47">
        <w:t>эн</w:t>
      </w:r>
      <w:r w:rsidR="00956CBB" w:rsidRPr="001B3E47">
        <w:t>е</w:t>
      </w:r>
      <w:r w:rsidRPr="001B3E47">
        <w:t>ргоэфф</w:t>
      </w:r>
      <w:r w:rsidR="00956CBB" w:rsidRPr="001B3E47">
        <w:t>е</w:t>
      </w:r>
      <w:r w:rsidRPr="001B3E47">
        <w:t>ктивностью</w:t>
      </w:r>
      <w:proofErr w:type="spellEnd"/>
      <w:r w:rsidRPr="001B3E47">
        <w:t>, что позволя</w:t>
      </w:r>
      <w:r w:rsidR="00956CBB" w:rsidRPr="001B3E47">
        <w:t>е</w:t>
      </w:r>
      <w:r w:rsidRPr="001B3E47">
        <w:t xml:space="preserve">т быстро окупить затраты на </w:t>
      </w:r>
      <w:r w:rsidR="00956CBB" w:rsidRPr="001B3E47">
        <w:t>е</w:t>
      </w:r>
      <w:r w:rsidR="00F035D3" w:rsidRPr="001B3E47">
        <w:t>го установку</w:t>
      </w:r>
      <w:r w:rsidRPr="001B3E47">
        <w:t xml:space="preserve"> благодаря сниж</w:t>
      </w:r>
      <w:r w:rsidR="00956CBB" w:rsidRPr="001B3E47">
        <w:t>е</w:t>
      </w:r>
      <w:r w:rsidRPr="001B3E47">
        <w:t>нию затрат на эл</w:t>
      </w:r>
      <w:r w:rsidR="00956CBB" w:rsidRPr="001B3E47">
        <w:t>е</w:t>
      </w:r>
      <w:r w:rsidRPr="001B3E47">
        <w:t>ктроэн</w:t>
      </w:r>
      <w:r w:rsidR="00956CBB" w:rsidRPr="001B3E47">
        <w:t>е</w:t>
      </w:r>
      <w:r w:rsidRPr="001B3E47">
        <w:t>ргию.</w:t>
      </w:r>
    </w:p>
    <w:p w:rsidR="0058697C" w:rsidRPr="001B3E47" w:rsidRDefault="0058697C" w:rsidP="0058697C">
      <w:pPr>
        <w:pStyle w:val="a3"/>
      </w:pPr>
      <w:r w:rsidRPr="001B3E47">
        <w:t>Св</w:t>
      </w:r>
      <w:r w:rsidR="00956CBB" w:rsidRPr="001B3E47">
        <w:t>е</w:t>
      </w:r>
      <w:r w:rsidRPr="001B3E47">
        <w:t>тильник н</w:t>
      </w:r>
      <w:r w:rsidR="00956CBB" w:rsidRPr="001B3E47">
        <w:t>е</w:t>
      </w:r>
      <w:r w:rsidRPr="001B3E47">
        <w:t xml:space="preserve"> выходит из строя при скачках напряж</w:t>
      </w:r>
      <w:r w:rsidR="00956CBB" w:rsidRPr="001B3E47">
        <w:t>е</w:t>
      </w:r>
      <w:r w:rsidRPr="001B3E47">
        <w:t>ния и мож</w:t>
      </w:r>
      <w:r w:rsidR="00956CBB" w:rsidRPr="001B3E47">
        <w:t>е</w:t>
      </w:r>
      <w:r w:rsidRPr="001B3E47">
        <w:t>т выд</w:t>
      </w:r>
      <w:r w:rsidR="00956CBB" w:rsidRPr="001B3E47">
        <w:t>е</w:t>
      </w:r>
      <w:r w:rsidRPr="001B3E47">
        <w:t>рживать питани</w:t>
      </w:r>
      <w:r w:rsidR="00956CBB" w:rsidRPr="001B3E47">
        <w:t>е</w:t>
      </w:r>
      <w:r w:rsidR="00F035D3" w:rsidRPr="001B3E47">
        <w:t xml:space="preserve"> до 380</w:t>
      </w:r>
      <w:proofErr w:type="gramStart"/>
      <w:r w:rsidR="00F035D3" w:rsidRPr="001B3E47">
        <w:t> </w:t>
      </w:r>
      <w:r w:rsidRPr="001B3E47">
        <w:t>В</w:t>
      </w:r>
      <w:proofErr w:type="gramEnd"/>
      <w:r w:rsidRPr="001B3E47">
        <w:t xml:space="preserve"> б</w:t>
      </w:r>
      <w:r w:rsidR="00956CBB" w:rsidRPr="001B3E47">
        <w:t>е</w:t>
      </w:r>
      <w:r w:rsidRPr="001B3E47">
        <w:t>з повр</w:t>
      </w:r>
      <w:r w:rsidR="00956CBB" w:rsidRPr="001B3E47">
        <w:t>е</w:t>
      </w:r>
      <w:r w:rsidRPr="001B3E47">
        <w:t>жд</w:t>
      </w:r>
      <w:r w:rsidR="00956CBB" w:rsidRPr="001B3E47">
        <w:t>е</w:t>
      </w:r>
      <w:r w:rsidRPr="001B3E47">
        <w:t>ний. Об</w:t>
      </w:r>
      <w:r w:rsidR="00956CBB" w:rsidRPr="001B3E47">
        <w:t>е</w:t>
      </w:r>
      <w:r w:rsidRPr="001B3E47">
        <w:t>сп</w:t>
      </w:r>
      <w:r w:rsidR="00956CBB" w:rsidRPr="001B3E47">
        <w:t>е</w:t>
      </w:r>
      <w:r w:rsidRPr="001B3E47">
        <w:t>чива</w:t>
      </w:r>
      <w:r w:rsidR="00956CBB" w:rsidRPr="001B3E47">
        <w:t>е</w:t>
      </w:r>
      <w:r w:rsidRPr="001B3E47">
        <w:t>т защиту от грозовых разрядов. Наружны</w:t>
      </w:r>
      <w:r w:rsidR="00956CBB" w:rsidRPr="001B3E47">
        <w:t>е</w:t>
      </w:r>
      <w:r w:rsidRPr="001B3E47">
        <w:t xml:space="preserve"> каб</w:t>
      </w:r>
      <w:r w:rsidR="00956CBB" w:rsidRPr="001B3E47">
        <w:t>е</w:t>
      </w:r>
      <w:r w:rsidRPr="001B3E47">
        <w:t>ли им</w:t>
      </w:r>
      <w:r w:rsidR="00956CBB" w:rsidRPr="001B3E47">
        <w:t>е</w:t>
      </w:r>
      <w:r w:rsidRPr="001B3E47">
        <w:t xml:space="preserve">ют силиконовую </w:t>
      </w:r>
      <w:r w:rsidR="00F035D3" w:rsidRPr="001B3E47">
        <w:t>изоляцию, устойчивы к морозам и </w:t>
      </w:r>
      <w:r w:rsidRPr="001B3E47">
        <w:t>ультрафиол</w:t>
      </w:r>
      <w:r w:rsidR="00956CBB" w:rsidRPr="001B3E47">
        <w:t>е</w:t>
      </w:r>
      <w:r w:rsidRPr="001B3E47">
        <w:t>товому излуч</w:t>
      </w:r>
      <w:r w:rsidR="00956CBB" w:rsidRPr="001B3E47">
        <w:t>е</w:t>
      </w:r>
      <w:r w:rsidRPr="001B3E47">
        <w:t>нию. Корпус св</w:t>
      </w:r>
      <w:r w:rsidR="00956CBB" w:rsidRPr="001B3E47">
        <w:t>е</w:t>
      </w:r>
      <w:r w:rsidRPr="001B3E47">
        <w:t>тильника изготовл</w:t>
      </w:r>
      <w:r w:rsidR="00956CBB" w:rsidRPr="001B3E47">
        <w:t>е</w:t>
      </w:r>
      <w:r w:rsidRPr="001B3E47">
        <w:t>н из прочного мат</w:t>
      </w:r>
      <w:r w:rsidR="00956CBB" w:rsidRPr="001B3E47">
        <w:t>е</w:t>
      </w:r>
      <w:r w:rsidRPr="001B3E47">
        <w:t xml:space="preserve">риала с </w:t>
      </w:r>
      <w:proofErr w:type="gramStart"/>
      <w:r w:rsidRPr="001B3E47">
        <w:t>эфф</w:t>
      </w:r>
      <w:r w:rsidR="00956CBB" w:rsidRPr="001B3E47">
        <w:t>е</w:t>
      </w:r>
      <w:r w:rsidRPr="001B3E47">
        <w:t>ктивным</w:t>
      </w:r>
      <w:proofErr w:type="gramEnd"/>
      <w:r w:rsidRPr="001B3E47">
        <w:t xml:space="preserve"> т</w:t>
      </w:r>
      <w:r w:rsidR="00956CBB" w:rsidRPr="001B3E47">
        <w:t>е</w:t>
      </w:r>
      <w:r w:rsidRPr="001B3E47">
        <w:t>плоотводом (алюмини</w:t>
      </w:r>
      <w:r w:rsidR="00956CBB" w:rsidRPr="001B3E47">
        <w:t>е</w:t>
      </w:r>
      <w:r w:rsidRPr="001B3E47">
        <w:t>вый радиатор). Св</w:t>
      </w:r>
      <w:r w:rsidR="00956CBB" w:rsidRPr="001B3E47">
        <w:t>е</w:t>
      </w:r>
      <w:r w:rsidRPr="001B3E47">
        <w:t>торасс</w:t>
      </w:r>
      <w:r w:rsidR="00956CBB" w:rsidRPr="001B3E47">
        <w:t>е</w:t>
      </w:r>
      <w:r w:rsidRPr="001B3E47">
        <w:t>ивающий эл</w:t>
      </w:r>
      <w:r w:rsidR="00956CBB" w:rsidRPr="001B3E47">
        <w:t>е</w:t>
      </w:r>
      <w:r w:rsidRPr="001B3E47">
        <w:t>м</w:t>
      </w:r>
      <w:r w:rsidR="00956CBB" w:rsidRPr="001B3E47">
        <w:t>е</w:t>
      </w:r>
      <w:r w:rsidRPr="001B3E47">
        <w:t>нт выполн</w:t>
      </w:r>
      <w:r w:rsidR="00956CBB" w:rsidRPr="001B3E47">
        <w:t>е</w:t>
      </w:r>
      <w:r w:rsidRPr="001B3E47">
        <w:t>н из ударопрочного поликарбоната, что об</w:t>
      </w:r>
      <w:r w:rsidR="00956CBB" w:rsidRPr="001B3E47">
        <w:t>е</w:t>
      </w:r>
      <w:r w:rsidRPr="001B3E47">
        <w:t>сп</w:t>
      </w:r>
      <w:r w:rsidR="00956CBB" w:rsidRPr="001B3E47">
        <w:t>е</w:t>
      </w:r>
      <w:r w:rsidRPr="001B3E47">
        <w:t>чива</w:t>
      </w:r>
      <w:r w:rsidR="00956CBB" w:rsidRPr="001B3E47">
        <w:t>е</w:t>
      </w:r>
      <w:r w:rsidRPr="001B3E47">
        <w:t>т долгов</w:t>
      </w:r>
      <w:r w:rsidR="00956CBB" w:rsidRPr="001B3E47">
        <w:t>е</w:t>
      </w:r>
      <w:r w:rsidRPr="001B3E47">
        <w:t>чность. Им</w:t>
      </w:r>
      <w:r w:rsidR="00956CBB" w:rsidRPr="001B3E47">
        <w:t>е</w:t>
      </w:r>
      <w:r w:rsidRPr="001B3E47">
        <w:t>ются протоколы испытаний, подтв</w:t>
      </w:r>
      <w:r w:rsidR="00956CBB" w:rsidRPr="001B3E47">
        <w:t>е</w:t>
      </w:r>
      <w:r w:rsidRPr="001B3E47">
        <w:t>рждающи</w:t>
      </w:r>
      <w:r w:rsidR="00956CBB" w:rsidRPr="001B3E47">
        <w:t>е</w:t>
      </w:r>
      <w:r w:rsidRPr="001B3E47">
        <w:t xml:space="preserve"> соотв</w:t>
      </w:r>
      <w:r w:rsidR="00956CBB" w:rsidRPr="001B3E47">
        <w:t>е</w:t>
      </w:r>
      <w:r w:rsidRPr="001B3E47">
        <w:t>тстви</w:t>
      </w:r>
      <w:r w:rsidR="00956CBB" w:rsidRPr="001B3E47">
        <w:t>е</w:t>
      </w:r>
      <w:r w:rsidRPr="001B3E47">
        <w:t xml:space="preserve"> тр</w:t>
      </w:r>
      <w:r w:rsidR="00956CBB" w:rsidRPr="001B3E47">
        <w:t>е</w:t>
      </w:r>
      <w:r w:rsidRPr="001B3E47">
        <w:t>бованиям для тяж</w:t>
      </w:r>
      <w:r w:rsidR="001B3E47" w:rsidRPr="001B3E47">
        <w:t>ё</w:t>
      </w:r>
      <w:r w:rsidRPr="001B3E47">
        <w:t>лых условий эксплуатации.</w:t>
      </w:r>
    </w:p>
    <w:p w:rsidR="0058697C" w:rsidRPr="001B3E47" w:rsidRDefault="0058697C" w:rsidP="0058697C">
      <w:pPr>
        <w:pStyle w:val="a3"/>
      </w:pPr>
      <w:r w:rsidRPr="001B3E47">
        <w:t>Св</w:t>
      </w:r>
      <w:r w:rsidR="00956CBB" w:rsidRPr="001B3E47">
        <w:t>е</w:t>
      </w:r>
      <w:r w:rsidRPr="001B3E47">
        <w:t>тильник н</w:t>
      </w:r>
      <w:r w:rsidR="00956CBB" w:rsidRPr="001B3E47">
        <w:t>е</w:t>
      </w:r>
      <w:r w:rsidRPr="001B3E47">
        <w:t xml:space="preserve"> сод</w:t>
      </w:r>
      <w:r w:rsidR="00956CBB" w:rsidRPr="001B3E47">
        <w:t>е</w:t>
      </w:r>
      <w:r w:rsidRPr="001B3E47">
        <w:t>ржит ртуть и н</w:t>
      </w:r>
      <w:r w:rsidR="00956CBB" w:rsidRPr="001B3E47">
        <w:t>е</w:t>
      </w:r>
      <w:r w:rsidRPr="001B3E47">
        <w:t xml:space="preserve"> тр</w:t>
      </w:r>
      <w:r w:rsidR="00956CBB" w:rsidRPr="001B3E47">
        <w:t>е</w:t>
      </w:r>
      <w:r w:rsidRPr="001B3E47">
        <w:t>бу</w:t>
      </w:r>
      <w:r w:rsidR="00956CBB" w:rsidRPr="001B3E47">
        <w:t>е</w:t>
      </w:r>
      <w:r w:rsidRPr="001B3E47">
        <w:t>т сп</w:t>
      </w:r>
      <w:r w:rsidR="00956CBB" w:rsidRPr="001B3E47">
        <w:t>е</w:t>
      </w:r>
      <w:r w:rsidRPr="001B3E47">
        <w:t>циальной утилизации, что д</w:t>
      </w:r>
      <w:r w:rsidR="00956CBB" w:rsidRPr="001B3E47">
        <w:t>е</w:t>
      </w:r>
      <w:r w:rsidRPr="001B3E47">
        <w:t>ла</w:t>
      </w:r>
      <w:r w:rsidR="00956CBB" w:rsidRPr="001B3E47">
        <w:t>е</w:t>
      </w:r>
      <w:r w:rsidRPr="001B3E47">
        <w:t xml:space="preserve">т </w:t>
      </w:r>
      <w:r w:rsidR="00956CBB" w:rsidRPr="001B3E47">
        <w:t>е</w:t>
      </w:r>
      <w:r w:rsidRPr="001B3E47">
        <w:t>го б</w:t>
      </w:r>
      <w:r w:rsidR="00956CBB" w:rsidRPr="001B3E47">
        <w:t>е</w:t>
      </w:r>
      <w:r w:rsidRPr="001B3E47">
        <w:t>зопасным для окружающ</w:t>
      </w:r>
      <w:r w:rsidR="00956CBB" w:rsidRPr="001B3E47">
        <w:t>е</w:t>
      </w:r>
      <w:r w:rsidRPr="001B3E47">
        <w:t>й ср</w:t>
      </w:r>
      <w:r w:rsidR="00956CBB" w:rsidRPr="001B3E47">
        <w:t>е</w:t>
      </w:r>
      <w:r w:rsidRPr="001B3E47">
        <w:t>ды.</w:t>
      </w:r>
    </w:p>
    <w:p w:rsidR="0058697C" w:rsidRPr="001B3E47" w:rsidRDefault="0058697C" w:rsidP="0058697C">
      <w:pPr>
        <w:pStyle w:val="a3"/>
      </w:pPr>
      <w:r w:rsidRPr="001B3E47">
        <w:t>При эксплуатации св</w:t>
      </w:r>
      <w:r w:rsidR="00956CBB" w:rsidRPr="001B3E47">
        <w:t>е</w:t>
      </w:r>
      <w:r w:rsidRPr="001B3E47">
        <w:t>тильник н</w:t>
      </w:r>
      <w:r w:rsidR="00956CBB" w:rsidRPr="001B3E47">
        <w:t>е</w:t>
      </w:r>
      <w:r w:rsidRPr="001B3E47">
        <w:t xml:space="preserve"> тр</w:t>
      </w:r>
      <w:r w:rsidR="00956CBB" w:rsidRPr="001B3E47">
        <w:t>е</w:t>
      </w:r>
      <w:r w:rsidRPr="001B3E47">
        <w:t>бу</w:t>
      </w:r>
      <w:r w:rsidR="00956CBB" w:rsidRPr="001B3E47">
        <w:t>е</w:t>
      </w:r>
      <w:r w:rsidRPr="001B3E47">
        <w:t>т обслуживания и им</w:t>
      </w:r>
      <w:r w:rsidR="00956CBB" w:rsidRPr="001B3E47">
        <w:t>ее</w:t>
      </w:r>
      <w:r w:rsidRPr="001B3E47">
        <w:t>т срок службы около 15</w:t>
      </w:r>
      <w:r w:rsidR="001B3E47" w:rsidRPr="001B3E47">
        <w:t> </w:t>
      </w:r>
      <w:r w:rsidRPr="001B3E47">
        <w:t>л</w:t>
      </w:r>
      <w:r w:rsidR="00956CBB" w:rsidRPr="001B3E47">
        <w:t>е</w:t>
      </w:r>
      <w:r w:rsidRPr="001B3E47">
        <w:t>т.</w:t>
      </w:r>
    </w:p>
    <w:p w:rsidR="00664587" w:rsidRPr="0058697C" w:rsidRDefault="0058697C" w:rsidP="0058697C">
      <w:pPr>
        <w:pStyle w:val="a3"/>
      </w:pPr>
      <w:r w:rsidRPr="001B3E47">
        <w:rPr>
          <w:rStyle w:val="afa"/>
          <w:i w:val="0"/>
          <w:iCs w:val="0"/>
          <w:color w:val="auto"/>
        </w:rPr>
        <w:t>Инт</w:t>
      </w:r>
      <w:r w:rsidR="00956CBB" w:rsidRPr="001B3E47">
        <w:rPr>
          <w:rStyle w:val="afa"/>
          <w:i w:val="0"/>
          <w:iCs w:val="0"/>
          <w:color w:val="auto"/>
        </w:rPr>
        <w:t>е</w:t>
      </w:r>
      <w:r w:rsidRPr="001B3E47">
        <w:rPr>
          <w:rStyle w:val="afa"/>
          <w:i w:val="0"/>
          <w:iCs w:val="0"/>
          <w:color w:val="auto"/>
        </w:rPr>
        <w:t>р</w:t>
      </w:r>
      <w:r w:rsidR="00956CBB" w:rsidRPr="001B3E47">
        <w:rPr>
          <w:rStyle w:val="afa"/>
          <w:i w:val="0"/>
          <w:iCs w:val="0"/>
          <w:color w:val="auto"/>
        </w:rPr>
        <w:t>е</w:t>
      </w:r>
      <w:r w:rsidRPr="001B3E47">
        <w:rPr>
          <w:rStyle w:val="afa"/>
          <w:i w:val="0"/>
          <w:iCs w:val="0"/>
          <w:color w:val="auto"/>
        </w:rPr>
        <w:t>сно, что на завод</w:t>
      </w:r>
      <w:r w:rsidR="00956CBB" w:rsidRPr="001B3E47">
        <w:rPr>
          <w:rStyle w:val="afa"/>
          <w:i w:val="0"/>
          <w:iCs w:val="0"/>
          <w:color w:val="auto"/>
        </w:rPr>
        <w:t>е</w:t>
      </w:r>
      <w:r w:rsidRPr="001B3E47">
        <w:rPr>
          <w:rStyle w:val="afa"/>
          <w:i w:val="0"/>
          <w:iCs w:val="0"/>
          <w:color w:val="auto"/>
        </w:rPr>
        <w:t xml:space="preserve"> «З</w:t>
      </w:r>
      <w:r w:rsidR="00956CBB" w:rsidRPr="001B3E47">
        <w:rPr>
          <w:rStyle w:val="afa"/>
          <w:i w:val="0"/>
          <w:iCs w:val="0"/>
          <w:color w:val="auto"/>
        </w:rPr>
        <w:t>е</w:t>
      </w:r>
      <w:r w:rsidRPr="001B3E47">
        <w:rPr>
          <w:rStyle w:val="afa"/>
          <w:i w:val="0"/>
          <w:iCs w:val="0"/>
          <w:color w:val="auto"/>
        </w:rPr>
        <w:t>нит» выпускали вс</w:t>
      </w:r>
      <w:r w:rsidR="00956CBB" w:rsidRPr="001B3E47">
        <w:rPr>
          <w:rStyle w:val="afa"/>
          <w:i w:val="0"/>
          <w:iCs w:val="0"/>
          <w:color w:val="auto"/>
        </w:rPr>
        <w:t>е</w:t>
      </w:r>
      <w:r w:rsidRPr="001B3E47">
        <w:rPr>
          <w:rStyle w:val="afa"/>
          <w:i w:val="0"/>
          <w:iCs w:val="0"/>
          <w:color w:val="auto"/>
        </w:rPr>
        <w:t>мирно изв</w:t>
      </w:r>
      <w:r w:rsidR="00956CBB" w:rsidRPr="001B3E47">
        <w:rPr>
          <w:rStyle w:val="afa"/>
          <w:i w:val="0"/>
          <w:iCs w:val="0"/>
          <w:color w:val="auto"/>
        </w:rPr>
        <w:t>е</w:t>
      </w:r>
      <w:r w:rsidRPr="001B3E47">
        <w:rPr>
          <w:rStyle w:val="afa"/>
          <w:i w:val="0"/>
          <w:iCs w:val="0"/>
          <w:color w:val="auto"/>
        </w:rPr>
        <w:t>стны</w:t>
      </w:r>
      <w:r w:rsidR="00956CBB" w:rsidRPr="001B3E47">
        <w:rPr>
          <w:rStyle w:val="afa"/>
          <w:i w:val="0"/>
          <w:iCs w:val="0"/>
          <w:color w:val="auto"/>
        </w:rPr>
        <w:t>е</w:t>
      </w:r>
      <w:r w:rsidRPr="001B3E47">
        <w:rPr>
          <w:rStyle w:val="afa"/>
          <w:i w:val="0"/>
          <w:iCs w:val="0"/>
          <w:color w:val="auto"/>
        </w:rPr>
        <w:t xml:space="preserve"> магнитофоны «Б</w:t>
      </w:r>
      <w:r w:rsidR="00956CBB" w:rsidRPr="001B3E47">
        <w:rPr>
          <w:rStyle w:val="afa"/>
          <w:i w:val="0"/>
          <w:iCs w:val="0"/>
          <w:color w:val="auto"/>
        </w:rPr>
        <w:t>е</w:t>
      </w:r>
      <w:r w:rsidRPr="001B3E47">
        <w:rPr>
          <w:rStyle w:val="afa"/>
          <w:i w:val="0"/>
          <w:iCs w:val="0"/>
          <w:color w:val="auto"/>
        </w:rPr>
        <w:t>ларусь».</w:t>
      </w:r>
    </w:p>
    <w:p w:rsidR="00664587" w:rsidRDefault="00664587" w:rsidP="00664587">
      <w:pPr>
        <w:pStyle w:val="a3"/>
        <w:rPr>
          <w:noProof/>
        </w:rPr>
      </w:pPr>
    </w:p>
    <w:p w:rsidR="00664587" w:rsidRDefault="00664587" w:rsidP="001B3E47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0DD96F74" wp14:editId="69955F19">
                <wp:extent cx="2880000" cy="359967"/>
                <wp:effectExtent l="0" t="19050" r="34925" b="40640"/>
                <wp:docPr id="116" name="Группа 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17" name="Прямая соединительная линия 11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18" name="Группа 11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19" name="Ромб 11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0" name="Ромб 12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1" name="Ромб 12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175CC25" id="Группа 11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">
                <v:line id="Прямая соединительная линия 117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" strokecolor="black [3213]" strokeweight="1pt">
                  <v:stroke joinstyle="miter"/>
                </v:line>
                <v:group id="Группа 11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CH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6GVZ2QCnf8CAAD//wMAUEsBAi0AFAAGAAgAAAAhANvh9svuAAAAhQEAABMAAAAAAAAA&#10;AAAAAAAAAAAAAFtDb250ZW50X1R5cGVzXS54bWxQSwECLQAUAAYACAAAACEAWvQsW78AAAAVAQAA&#10;CwAAAAAAAAAAAAAAAAAfAQAAX3JlbHMvLnJlbHNQSwECLQAUAAYACAAAACEAMGsAh8YAAADcAAAA&#10;DwAAAAAAAAAAAAAAAAAHAgAAZHJzL2Rvd25yZXYueG1sUEsFBgAAAAADAAMAtwAAAPoCAAAAAA==&#10;">
                  <v:shape id="Ромб 11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" fillcolor="white [3212]" strokecolor="black [3213]" strokeweight="1pt"/>
                  <v:shape id="Ромб 12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" fillcolor="white [3212]" strokecolor="black [3213]" strokeweight="1pt"/>
                  <v:shape id="Ромб 12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64587" w:rsidRPr="0044587F" w:rsidRDefault="00664587" w:rsidP="0058697C">
      <w:pPr>
        <w:pStyle w:val="af8"/>
      </w:pPr>
      <w:r w:rsidRPr="0044587F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9744" behindDoc="0" locked="0" layoutInCell="1" allowOverlap="1" wp14:anchorId="725EED17" wp14:editId="3EBA75D4">
                <wp:simplePos x="0" y="0"/>
                <wp:positionH relativeFrom="margin">
                  <wp:posOffset>3270885</wp:posOffset>
                </wp:positionH>
                <wp:positionV relativeFrom="margin">
                  <wp:posOffset>4445</wp:posOffset>
                </wp:positionV>
                <wp:extent cx="3239770" cy="2267585"/>
                <wp:effectExtent l="0" t="0" r="17780" b="18415"/>
                <wp:wrapSquare wrapText="bothSides"/>
                <wp:docPr id="122" name="Группа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23" name="Прямоугольник: скругленные углы 123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2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4" name="Группа 124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25" name="Ромб 125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" name="Надпись 126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1A71EA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22" o:spid="_x0000_s1086" style="position:absolute;left:0;text-align:left;margin-left:257.55pt;margin-top:.35pt;width:255.1pt;height:178.55pt;z-index:251679744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Ug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BIAAAAAQACAEgAAAABAAI4QklNBCYAAAAAAA4AAAAAAAAA&#10;AAAAP4AAADhCSU0EDQAAAAAABAAAAB44QklNBBkAAAAAAAQAAAAeOEJJTQPzAAAAAAAJAAAAAAAA&#10;AAABADhCSU0nEAAAAAAACgABAAAAAAAAAAI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">
                <v:roundrect id="Прямоугольник: скругленные углы 123" o:spid="_x0000_s108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AbYcQA&#10;AADcAAAADwAAAGRycy9kb3ducmV2LnhtbERPTWvCQBC9F/wPywi91Y0RWk1dRQwpRRRbFXodsmOS&#10;NjubZleN/74rCL3N433OdN6ZWpypdZVlBcNBBII4t7riQsFhnz2NQTiPrLG2TAqu5GA+6z1MMdH2&#10;wp903vlChBB2CSoovW8SKV1ekkE3sA1x4I62NegDbAupW7yEcFPLOIqepcGKQ0OJDS1Lyn92J6NA&#10;T0arbfZh9r9v2Uu6cV/rU/o9Vuqx3y1eQXjq/L/47n7XYX48gtsz4QI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AG2HEAAAA3AAAAA8AAAAAAAAAAAAAAAAAmAIAAGRycy9k&#10;b3ducmV2LnhtbFBLBQYAAAAABAAEAPUAAACJAwAAAAA=&#10;" strokecolor="black [3213]" strokeweight="1pt">
                  <v:fill r:id="rId43" o:title="" recolor="t" rotate="t" type="frame"/>
                  <v:stroke joinstyle="miter"/>
                </v:roundrect>
                <v:group id="Группа 124" o:spid="_x0000_s108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Ромб 125" o:spid="_x0000_s108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cLXsQA&#10;AADcAAAADwAAAGRycy9kb3ducmV2LnhtbERPTWvCQBC9F/oflhG8SN00oEiajUihoKjUpoVeh+w0&#10;Cc3OhuwmRn+9WxB6m8f7nHQ9mkYM1LnasoLneQSCuLC65lLB1+fb0wqE88gaG8uk4EIO1tnjQ4qJ&#10;tmf+oCH3pQgh7BJUUHnfJlK6oiKDbm5b4sD92M6gD7Arpe7wHMJNI+MoWkqDNYeGClt6raj4zXuj&#10;YNl/t5Tvju/7lbwM8bXs94fTTKnpZNy8gPA0+n/x3b3VYX68gL9nwgUy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3C17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26" o:spid="_x0000_s109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RrjMQA&#10;AADcAAAADwAAAGRycy9kb3ducmV2LnhtbERPTWvCQBC9F/oflin01mwMVCTNGkJAKqUetLn0Ns2O&#10;STA7m2ZXTfvrXUHwNo/3OVk+mV6caHSdZQWzKAZBXFvdcaOg+lq9LEA4j6yxt0wK/shBvnx8yDDV&#10;9sxbOu18I0IIuxQVtN4PqZSubsmgi+xAHLi9HQ36AMdG6hHPIdz0MonjuTTYcWhocaCypfqwOxoF&#10;H+Vqg9ufxCz++/L9c18Mv9X3q1LPT1PxBsLT5O/im3utw/xkDtdnwgV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Ea4zEAAAA3AAAAA8AAAAAAAAAAAAAAAAAmAIAAGRycy9k&#10;b3ducmV2LnhtbFBLBQYAAAAABAAEAPUAAACJAwAAAAA=&#10;" filled="f" stroked="f" strokeweight=".5pt">
                    <v:textbox>
                      <w:txbxContent>
                        <w:p w:rsidR="00761381" w:rsidRPr="001A71EA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13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58697C" w:rsidRPr="0044587F">
        <w:rPr>
          <w:shd w:val="clear" w:color="auto" w:fill="FFFFFF"/>
        </w:rPr>
        <w:t xml:space="preserve">Мультиварка </w:t>
      </w:r>
      <w:r w:rsidR="0058697C" w:rsidRPr="0044587F">
        <w:rPr>
          <w:shd w:val="clear" w:color="auto" w:fill="FFFFFF"/>
        </w:rPr>
        <w:br/>
      </w:r>
      <w:hyperlink r:id="rId44" w:tooltip="Мультиварка AR-2008" w:history="1">
        <w:r w:rsidR="0058697C" w:rsidRPr="0044587F">
          <w:t>AR-2008</w:t>
        </w:r>
      </w:hyperlink>
    </w:p>
    <w:p w:rsidR="0058697C" w:rsidRPr="0044587F" w:rsidRDefault="0058697C" w:rsidP="0058697C">
      <w:pPr>
        <w:pStyle w:val="a3"/>
      </w:pPr>
      <w:r w:rsidRPr="0044587F">
        <w:rPr>
          <w:b/>
        </w:rPr>
        <w:t xml:space="preserve">13. </w:t>
      </w:r>
      <w:proofErr w:type="spellStart"/>
      <w:r w:rsidRPr="0044587F">
        <w:rPr>
          <w:b/>
        </w:rPr>
        <w:t>Мультиварка</w:t>
      </w:r>
      <w:proofErr w:type="spellEnd"/>
      <w:r w:rsidRPr="0044587F">
        <w:rPr>
          <w:b/>
        </w:rPr>
        <w:t xml:space="preserve"> </w:t>
      </w:r>
      <w:hyperlink r:id="rId45" w:tooltip="Мультиварка AR-2008" w:history="1">
        <w:r w:rsidRPr="0044587F">
          <w:rPr>
            <w:rStyle w:val="af0"/>
            <w:b/>
            <w:color w:val="auto"/>
            <w:u w:val="none"/>
          </w:rPr>
          <w:t>AR-2008</w:t>
        </w:r>
      </w:hyperlink>
      <w:r w:rsidRPr="0044587F">
        <w:t xml:space="preserve"> </w:t>
      </w:r>
      <w:r w:rsidRPr="0044587F">
        <w:rPr>
          <w:b/>
        </w:rPr>
        <w:t>(ООО «Ар</w:t>
      </w:r>
      <w:r w:rsidR="00956CBB" w:rsidRPr="0044587F">
        <w:rPr>
          <w:b/>
        </w:rPr>
        <w:t>е</w:t>
      </w:r>
      <w:r w:rsidRPr="0044587F">
        <w:rPr>
          <w:b/>
        </w:rPr>
        <w:t>са-т</w:t>
      </w:r>
      <w:r w:rsidR="00956CBB" w:rsidRPr="0044587F">
        <w:rPr>
          <w:b/>
        </w:rPr>
        <w:t>е</w:t>
      </w:r>
      <w:r w:rsidRPr="0044587F">
        <w:rPr>
          <w:b/>
        </w:rPr>
        <w:t>хно», г.</w:t>
      </w:r>
      <w:r w:rsidR="001B3E47" w:rsidRPr="0044587F">
        <w:rPr>
          <w:b/>
        </w:rPr>
        <w:t> </w:t>
      </w:r>
      <w:proofErr w:type="spellStart"/>
      <w:r w:rsidRPr="0044587F">
        <w:rPr>
          <w:b/>
        </w:rPr>
        <w:t>Могил</w:t>
      </w:r>
      <w:r w:rsidR="001B3E47" w:rsidRPr="0044587F">
        <w:rPr>
          <w:b/>
        </w:rPr>
        <w:t>ё</w:t>
      </w:r>
      <w:r w:rsidRPr="0044587F">
        <w:rPr>
          <w:b/>
        </w:rPr>
        <w:t>в</w:t>
      </w:r>
      <w:proofErr w:type="spellEnd"/>
      <w:r w:rsidRPr="0044587F">
        <w:rPr>
          <w:b/>
        </w:rPr>
        <w:t>)</w:t>
      </w:r>
      <w:r w:rsidR="00BE22B8" w:rsidRPr="0044587F">
        <w:t> </w:t>
      </w:r>
      <w:r w:rsidR="00CA50CF" w:rsidRPr="0044587F">
        <w:t xml:space="preserve">— </w:t>
      </w:r>
      <w:r w:rsidRPr="0044587F">
        <w:t>бытовой прибор, пр</w:t>
      </w:r>
      <w:r w:rsidR="00956CBB" w:rsidRPr="0044587F">
        <w:t>е</w:t>
      </w:r>
      <w:r w:rsidRPr="0044587F">
        <w:t>дназнач</w:t>
      </w:r>
      <w:r w:rsidR="00956CBB" w:rsidRPr="0044587F">
        <w:t>е</w:t>
      </w:r>
      <w:r w:rsidRPr="0044587F">
        <w:t>нный для приготовл</w:t>
      </w:r>
      <w:r w:rsidR="00956CBB" w:rsidRPr="0044587F">
        <w:t>е</w:t>
      </w:r>
      <w:r w:rsidRPr="0044587F">
        <w:t>ния блюд в автоматич</w:t>
      </w:r>
      <w:r w:rsidR="00956CBB" w:rsidRPr="0044587F">
        <w:t>е</w:t>
      </w:r>
      <w:r w:rsidRPr="0044587F">
        <w:t>ском р</w:t>
      </w:r>
      <w:r w:rsidR="00956CBB" w:rsidRPr="0044587F">
        <w:t>е</w:t>
      </w:r>
      <w:r w:rsidRPr="0044587F">
        <w:t>жим</w:t>
      </w:r>
      <w:r w:rsidR="00956CBB" w:rsidRPr="0044587F">
        <w:t>е</w:t>
      </w:r>
      <w:r w:rsidRPr="0044587F">
        <w:t>, а такж</w:t>
      </w:r>
      <w:r w:rsidR="00956CBB" w:rsidRPr="0044587F">
        <w:t>е</w:t>
      </w:r>
      <w:r w:rsidRPr="0044587F">
        <w:t xml:space="preserve"> выполняющий функции туш</w:t>
      </w:r>
      <w:r w:rsidR="00956CBB" w:rsidRPr="0044587F">
        <w:t>е</w:t>
      </w:r>
      <w:r w:rsidRPr="0044587F">
        <w:t>ния, жарки, вып</w:t>
      </w:r>
      <w:r w:rsidR="00956CBB" w:rsidRPr="0044587F">
        <w:t>е</w:t>
      </w:r>
      <w:r w:rsidRPr="0044587F">
        <w:t>чки, варки, приготовл</w:t>
      </w:r>
      <w:r w:rsidR="00956CBB" w:rsidRPr="0044587F">
        <w:t>е</w:t>
      </w:r>
      <w:r w:rsidRPr="0044587F">
        <w:t>ния на пару, подогр</w:t>
      </w:r>
      <w:r w:rsidR="00956CBB" w:rsidRPr="0044587F">
        <w:t>е</w:t>
      </w:r>
      <w:r w:rsidRPr="0044587F">
        <w:t>ва уж</w:t>
      </w:r>
      <w:r w:rsidR="00956CBB" w:rsidRPr="0044587F">
        <w:t>е</w:t>
      </w:r>
      <w:r w:rsidRPr="0044587F">
        <w:t xml:space="preserve"> приготовл</w:t>
      </w:r>
      <w:r w:rsidR="00956CBB" w:rsidRPr="0044587F">
        <w:t>е</w:t>
      </w:r>
      <w:r w:rsidRPr="0044587F">
        <w:t>нных блюд, подд</w:t>
      </w:r>
      <w:r w:rsidR="00956CBB" w:rsidRPr="0044587F">
        <w:t>е</w:t>
      </w:r>
      <w:r w:rsidRPr="0044587F">
        <w:t>ржания блюд горячими длит</w:t>
      </w:r>
      <w:r w:rsidR="00956CBB" w:rsidRPr="0044587F">
        <w:t>е</w:t>
      </w:r>
      <w:r w:rsidRPr="0044587F">
        <w:t>льно</w:t>
      </w:r>
      <w:r w:rsidR="00956CBB" w:rsidRPr="0044587F">
        <w:t>е</w:t>
      </w:r>
      <w:r w:rsidRPr="0044587F">
        <w:t xml:space="preserve"> вр</w:t>
      </w:r>
      <w:r w:rsidR="00956CBB" w:rsidRPr="0044587F">
        <w:t>е</w:t>
      </w:r>
      <w:r w:rsidRPr="0044587F">
        <w:t>мя. Прибор пр</w:t>
      </w:r>
      <w:r w:rsidR="00956CBB" w:rsidRPr="0044587F">
        <w:t>е</w:t>
      </w:r>
      <w:r w:rsidRPr="0044587F">
        <w:t>дназнач</w:t>
      </w:r>
      <w:r w:rsidR="00956CBB" w:rsidRPr="0044587F">
        <w:t>е</w:t>
      </w:r>
      <w:r w:rsidRPr="0044587F">
        <w:t>н для использования в кухонных зонах для п</w:t>
      </w:r>
      <w:r w:rsidR="00956CBB" w:rsidRPr="0044587F">
        <w:t>е</w:t>
      </w:r>
      <w:r w:rsidRPr="0044587F">
        <w:t>рсонала, офисах и прочих производств</w:t>
      </w:r>
      <w:r w:rsidR="00956CBB" w:rsidRPr="0044587F">
        <w:t>е</w:t>
      </w:r>
      <w:r w:rsidRPr="0044587F">
        <w:t>нных условиях. Прибор пр</w:t>
      </w:r>
      <w:r w:rsidR="00956CBB" w:rsidRPr="0044587F">
        <w:t>е</w:t>
      </w:r>
      <w:r w:rsidRPr="0044587F">
        <w:t>дназнач</w:t>
      </w:r>
      <w:r w:rsidR="00956CBB" w:rsidRPr="0044587F">
        <w:t>е</w:t>
      </w:r>
      <w:r w:rsidRPr="0044587F">
        <w:t>н для бытового прим</w:t>
      </w:r>
      <w:r w:rsidR="00956CBB" w:rsidRPr="0044587F">
        <w:t>е</w:t>
      </w:r>
      <w:r w:rsidRPr="0044587F">
        <w:t>н</w:t>
      </w:r>
      <w:r w:rsidR="00956CBB" w:rsidRPr="0044587F">
        <w:t>е</w:t>
      </w:r>
      <w:r w:rsidRPr="0044587F">
        <w:t>ния в соотв</w:t>
      </w:r>
      <w:r w:rsidR="00956CBB" w:rsidRPr="0044587F">
        <w:t>е</w:t>
      </w:r>
      <w:r w:rsidRPr="0044587F">
        <w:t>тствии с данным руководством по эксплуатации. Прибор н</w:t>
      </w:r>
      <w:r w:rsidR="00956CBB" w:rsidRPr="0044587F">
        <w:t>е</w:t>
      </w:r>
      <w:r w:rsidRPr="0044587F">
        <w:t xml:space="preserve"> пр</w:t>
      </w:r>
      <w:r w:rsidR="00956CBB" w:rsidRPr="0044587F">
        <w:t>е</w:t>
      </w:r>
      <w:r w:rsidRPr="0044587F">
        <w:t>дназнач</w:t>
      </w:r>
      <w:r w:rsidR="00956CBB" w:rsidRPr="0044587F">
        <w:t>е</w:t>
      </w:r>
      <w:r w:rsidRPr="0044587F">
        <w:t>н для промышл</w:t>
      </w:r>
      <w:r w:rsidR="00956CBB" w:rsidRPr="0044587F">
        <w:t>е</w:t>
      </w:r>
      <w:r w:rsidRPr="0044587F">
        <w:t>нного или комм</w:t>
      </w:r>
      <w:r w:rsidR="00956CBB" w:rsidRPr="0044587F">
        <w:t>е</w:t>
      </w:r>
      <w:r w:rsidRPr="0044587F">
        <w:t>рч</w:t>
      </w:r>
      <w:r w:rsidR="00956CBB" w:rsidRPr="0044587F">
        <w:t>е</w:t>
      </w:r>
      <w:r w:rsidRPr="0044587F">
        <w:t>ского прим</w:t>
      </w:r>
      <w:r w:rsidR="00956CBB" w:rsidRPr="0044587F">
        <w:t>е</w:t>
      </w:r>
      <w:r w:rsidRPr="0044587F">
        <w:t>н</w:t>
      </w:r>
      <w:r w:rsidR="00956CBB" w:rsidRPr="0044587F">
        <w:t>е</w:t>
      </w:r>
      <w:r w:rsidRPr="0044587F">
        <w:t>ния.</w:t>
      </w:r>
    </w:p>
    <w:p w:rsidR="0058697C" w:rsidRPr="0044587F" w:rsidRDefault="0058697C" w:rsidP="0058697C">
      <w:pPr>
        <w:pStyle w:val="a3"/>
      </w:pPr>
      <w:r w:rsidRPr="0044587F">
        <w:t>Компл</w:t>
      </w:r>
      <w:r w:rsidR="00956CBB" w:rsidRPr="0044587F">
        <w:t>е</w:t>
      </w:r>
      <w:r w:rsidRPr="0044587F">
        <w:t xml:space="preserve">ктация </w:t>
      </w:r>
      <w:proofErr w:type="spellStart"/>
      <w:r w:rsidRPr="0044587F">
        <w:t>мультиварки</w:t>
      </w:r>
      <w:proofErr w:type="spellEnd"/>
      <w:r w:rsidRPr="0044587F">
        <w:t xml:space="preserve"> включа</w:t>
      </w:r>
      <w:r w:rsidR="00956CBB" w:rsidRPr="0044587F">
        <w:t>е</w:t>
      </w:r>
      <w:r w:rsidRPr="0044587F">
        <w:t>т чашу с к</w:t>
      </w:r>
      <w:r w:rsidR="00956CBB" w:rsidRPr="0044587F">
        <w:t>е</w:t>
      </w:r>
      <w:r w:rsidRPr="0044587F">
        <w:t>рамич</w:t>
      </w:r>
      <w:r w:rsidR="00956CBB" w:rsidRPr="0044587F">
        <w:t>е</w:t>
      </w:r>
      <w:r w:rsidRPr="0044587F">
        <w:t>ским покрыти</w:t>
      </w:r>
      <w:r w:rsidR="00956CBB" w:rsidRPr="0044587F">
        <w:t>е</w:t>
      </w:r>
      <w:r w:rsidRPr="0044587F">
        <w:t>м на 5</w:t>
      </w:r>
      <w:r w:rsidR="00EF2371" w:rsidRPr="0044587F">
        <w:t> </w:t>
      </w:r>
      <w:r w:rsidRPr="0044587F">
        <w:t>л, конт</w:t>
      </w:r>
      <w:r w:rsidR="00956CBB" w:rsidRPr="0044587F">
        <w:t>е</w:t>
      </w:r>
      <w:r w:rsidRPr="0044587F">
        <w:t>йн</w:t>
      </w:r>
      <w:r w:rsidR="00956CBB" w:rsidRPr="0044587F">
        <w:t>е</w:t>
      </w:r>
      <w:r w:rsidRPr="0044587F">
        <w:t>р для варки на пару, м</w:t>
      </w:r>
      <w:r w:rsidR="00956CBB" w:rsidRPr="0044587F">
        <w:t>е</w:t>
      </w:r>
      <w:r w:rsidRPr="0044587F">
        <w:t>рный стакан, половник, ложку, книгу р</w:t>
      </w:r>
      <w:r w:rsidR="00956CBB" w:rsidRPr="0044587F">
        <w:t>е</w:t>
      </w:r>
      <w:r w:rsidRPr="0044587F">
        <w:t>ц</w:t>
      </w:r>
      <w:r w:rsidR="00956CBB" w:rsidRPr="0044587F">
        <w:t>е</w:t>
      </w:r>
      <w:r w:rsidRPr="0044587F">
        <w:t>птов.</w:t>
      </w:r>
    </w:p>
    <w:p w:rsidR="0058697C" w:rsidRPr="0044587F" w:rsidRDefault="0058697C" w:rsidP="0058697C">
      <w:pPr>
        <w:pStyle w:val="a3"/>
      </w:pPr>
      <w:proofErr w:type="spellStart"/>
      <w:r w:rsidRPr="0044587F">
        <w:t>Мультиварка</w:t>
      </w:r>
      <w:proofErr w:type="spellEnd"/>
      <w:r w:rsidRPr="0044587F">
        <w:t xml:space="preserve"> </w:t>
      </w:r>
      <w:hyperlink r:id="rId46" w:tooltip="Мультиварка AR-2008" w:history="1">
        <w:r w:rsidRPr="0044587F">
          <w:rPr>
            <w:rStyle w:val="af0"/>
            <w:color w:val="auto"/>
            <w:u w:val="none"/>
          </w:rPr>
          <w:t>AR-2008</w:t>
        </w:r>
      </w:hyperlink>
      <w:r w:rsidRPr="0044587F">
        <w:t xml:space="preserve"> включа</w:t>
      </w:r>
      <w:r w:rsidR="00956CBB" w:rsidRPr="0044587F">
        <w:t>е</w:t>
      </w:r>
      <w:r w:rsidRPr="0044587F">
        <w:t>т 16</w:t>
      </w:r>
      <w:r w:rsidR="00EF2371" w:rsidRPr="0044587F">
        <w:t> </w:t>
      </w:r>
      <w:r w:rsidRPr="0044587F">
        <w:t>р</w:t>
      </w:r>
      <w:r w:rsidR="00956CBB" w:rsidRPr="0044587F">
        <w:t>е</w:t>
      </w:r>
      <w:r w:rsidRPr="0044587F">
        <w:t>жимов приготовл</w:t>
      </w:r>
      <w:r w:rsidR="00956CBB" w:rsidRPr="0044587F">
        <w:t>е</w:t>
      </w:r>
      <w:r w:rsidRPr="0044587F">
        <w:t xml:space="preserve">ния пищи: </w:t>
      </w:r>
      <w:proofErr w:type="gramStart"/>
      <w:r w:rsidR="00EF2371" w:rsidRPr="0044587F">
        <w:t>«С</w:t>
      </w:r>
      <w:r w:rsidRPr="0044587F">
        <w:t>уп</w:t>
      </w:r>
      <w:r w:rsidR="00EF2371" w:rsidRPr="0044587F">
        <w:t>»</w:t>
      </w:r>
      <w:r w:rsidRPr="0044587F">
        <w:t xml:space="preserve">, </w:t>
      </w:r>
      <w:r w:rsidR="00EF2371" w:rsidRPr="0044587F">
        <w:t>«К</w:t>
      </w:r>
      <w:r w:rsidRPr="0044587F">
        <w:t>рупа</w:t>
      </w:r>
      <w:r w:rsidR="00EF2371" w:rsidRPr="0044587F">
        <w:t>»</w:t>
      </w:r>
      <w:r w:rsidRPr="0044587F">
        <w:t xml:space="preserve">, </w:t>
      </w:r>
      <w:r w:rsidR="00EF2371" w:rsidRPr="0044587F">
        <w:t>«Жарка», «Паста», «Выпечка», «Хлеб», «Плов», «Пицца», «Тушение», «Настойка», «Пельмени», «Томление», «Запекание», «На пару», «Холодец», «</w:t>
      </w:r>
      <w:proofErr w:type="spellStart"/>
      <w:r w:rsidR="00EF2371" w:rsidRPr="0044587F">
        <w:t>Мультиповар</w:t>
      </w:r>
      <w:proofErr w:type="spellEnd"/>
      <w:r w:rsidR="00EF2371" w:rsidRPr="0044587F">
        <w:t>»</w:t>
      </w:r>
      <w:r w:rsidRPr="0044587F">
        <w:t>.</w:t>
      </w:r>
      <w:proofErr w:type="gramEnd"/>
      <w:r w:rsidRPr="0044587F">
        <w:t xml:space="preserve"> Кром</w:t>
      </w:r>
      <w:r w:rsidR="00956CBB" w:rsidRPr="0044587F">
        <w:t>е</w:t>
      </w:r>
      <w:r w:rsidRPr="0044587F">
        <w:t xml:space="preserve"> этого им</w:t>
      </w:r>
      <w:r w:rsidR="00956CBB" w:rsidRPr="0044587F">
        <w:t>ее</w:t>
      </w:r>
      <w:r w:rsidRPr="0044587F">
        <w:t>т сл</w:t>
      </w:r>
      <w:r w:rsidR="00956CBB" w:rsidRPr="0044587F">
        <w:t>е</w:t>
      </w:r>
      <w:r w:rsidRPr="0044587F">
        <w:t>дующи</w:t>
      </w:r>
      <w:r w:rsidR="00956CBB" w:rsidRPr="0044587F">
        <w:t>е</w:t>
      </w:r>
      <w:r w:rsidRPr="0044587F">
        <w:t xml:space="preserve"> функции: </w:t>
      </w:r>
      <w:r w:rsidR="00D82DBC" w:rsidRPr="0044587F">
        <w:t>р</w:t>
      </w:r>
      <w:r w:rsidR="00956CBB" w:rsidRPr="0044587F">
        <w:t>е</w:t>
      </w:r>
      <w:r w:rsidRPr="0044587F">
        <w:t>гулировк</w:t>
      </w:r>
      <w:r w:rsidR="00D82DBC" w:rsidRPr="0044587F">
        <w:t>у</w:t>
      </w:r>
      <w:r w:rsidRPr="0044587F">
        <w:t xml:space="preserve"> вр</w:t>
      </w:r>
      <w:r w:rsidR="00956CBB" w:rsidRPr="0044587F">
        <w:t>е</w:t>
      </w:r>
      <w:r w:rsidRPr="0044587F">
        <w:t>м</w:t>
      </w:r>
      <w:r w:rsidR="00956CBB" w:rsidRPr="0044587F">
        <w:t>е</w:t>
      </w:r>
      <w:r w:rsidRPr="0044587F">
        <w:t>ни приготовл</w:t>
      </w:r>
      <w:r w:rsidR="00956CBB" w:rsidRPr="0044587F">
        <w:t>е</w:t>
      </w:r>
      <w:r w:rsidRPr="0044587F">
        <w:t xml:space="preserve">ния, </w:t>
      </w:r>
      <w:r w:rsidR="00D82DBC" w:rsidRPr="0044587F">
        <w:t>ф</w:t>
      </w:r>
      <w:r w:rsidRPr="0044587F">
        <w:t>ункции отлож</w:t>
      </w:r>
      <w:r w:rsidR="00956CBB" w:rsidRPr="0044587F">
        <w:t>е</w:t>
      </w:r>
      <w:r w:rsidRPr="0044587F">
        <w:t>нного старта (установка тайм</w:t>
      </w:r>
      <w:r w:rsidR="00956CBB" w:rsidRPr="0044587F">
        <w:t>е</w:t>
      </w:r>
      <w:r w:rsidRPr="0044587F">
        <w:t>ра до 24</w:t>
      </w:r>
      <w:r w:rsidR="00D82DBC" w:rsidRPr="0044587F">
        <w:t> </w:t>
      </w:r>
      <w:r w:rsidRPr="0044587F">
        <w:t>ч) и</w:t>
      </w:r>
      <w:r w:rsidR="00D82DBC" w:rsidRPr="0044587F">
        <w:t> </w:t>
      </w:r>
      <w:r w:rsidRPr="0044587F">
        <w:t>подд</w:t>
      </w:r>
      <w:r w:rsidR="00956CBB" w:rsidRPr="0044587F">
        <w:t>е</w:t>
      </w:r>
      <w:r w:rsidRPr="0044587F">
        <w:t>ржания т</w:t>
      </w:r>
      <w:r w:rsidR="00956CBB" w:rsidRPr="0044587F">
        <w:t>е</w:t>
      </w:r>
      <w:r w:rsidRPr="0044587F">
        <w:t>мп</w:t>
      </w:r>
      <w:r w:rsidR="00956CBB" w:rsidRPr="0044587F">
        <w:t>е</w:t>
      </w:r>
      <w:r w:rsidRPr="0044587F">
        <w:t>ратуры готового блюда, защиту от п</w:t>
      </w:r>
      <w:r w:rsidR="00956CBB" w:rsidRPr="0044587F">
        <w:t>е</w:t>
      </w:r>
      <w:r w:rsidRPr="0044587F">
        <w:t>р</w:t>
      </w:r>
      <w:r w:rsidR="00956CBB" w:rsidRPr="0044587F">
        <w:t>е</w:t>
      </w:r>
      <w:r w:rsidRPr="0044587F">
        <w:t>гр</w:t>
      </w:r>
      <w:r w:rsidR="00956CBB" w:rsidRPr="0044587F">
        <w:t>е</w:t>
      </w:r>
      <w:r w:rsidRPr="0044587F">
        <w:t>ва.</w:t>
      </w:r>
    </w:p>
    <w:p w:rsidR="0058697C" w:rsidRPr="0044587F" w:rsidRDefault="0058697C" w:rsidP="0058697C">
      <w:pPr>
        <w:pStyle w:val="a3"/>
      </w:pPr>
      <w:r w:rsidRPr="0044587F">
        <w:t>Для продл</w:t>
      </w:r>
      <w:r w:rsidR="00956CBB" w:rsidRPr="0044587F">
        <w:t>е</w:t>
      </w:r>
      <w:r w:rsidRPr="0044587F">
        <w:t xml:space="preserve">ния срока службы </w:t>
      </w:r>
      <w:proofErr w:type="spellStart"/>
      <w:r w:rsidRPr="0044587F">
        <w:t>мультиварки</w:t>
      </w:r>
      <w:proofErr w:type="spellEnd"/>
      <w:r w:rsidRPr="0044587F">
        <w:t xml:space="preserve"> н</w:t>
      </w:r>
      <w:r w:rsidR="00956CBB" w:rsidRPr="0044587F">
        <w:t>е</w:t>
      </w:r>
      <w:r w:rsidRPr="0044587F">
        <w:t xml:space="preserve">обходимо выполнять условия по </w:t>
      </w:r>
      <w:r w:rsidR="00956CBB" w:rsidRPr="0044587F">
        <w:t>е</w:t>
      </w:r>
      <w:r w:rsidR="00D82DBC" w:rsidRPr="0044587F">
        <w:t>ё</w:t>
      </w:r>
      <w:r w:rsidRPr="0044587F">
        <w:t xml:space="preserve"> эксплуатации: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п</w:t>
      </w:r>
      <w:r w:rsidR="00956CBB" w:rsidRPr="0044587F">
        <w:t>е</w:t>
      </w:r>
      <w:r w:rsidRPr="0044587F">
        <w:t>р</w:t>
      </w:r>
      <w:r w:rsidR="00956CBB" w:rsidRPr="0044587F">
        <w:t>е</w:t>
      </w:r>
      <w:r w:rsidRPr="0044587F">
        <w:t>д началом готовки уб</w:t>
      </w:r>
      <w:r w:rsidR="00956CBB" w:rsidRPr="0044587F">
        <w:t>е</w:t>
      </w:r>
      <w:r w:rsidRPr="0044587F">
        <w:t>дит</w:t>
      </w:r>
      <w:r w:rsidR="00D82DBC" w:rsidRPr="0044587F">
        <w:t>ь</w:t>
      </w:r>
      <w:r w:rsidRPr="0044587F">
        <w:t>ся, что крышка плотно закрыта. Н</w:t>
      </w:r>
      <w:r w:rsidR="00956CBB" w:rsidRPr="0044587F">
        <w:t>е</w:t>
      </w:r>
      <w:r w:rsidRPr="0044587F">
        <w:t>плотно</w:t>
      </w:r>
      <w:r w:rsidR="00956CBB" w:rsidRPr="0044587F">
        <w:t>е</w:t>
      </w:r>
      <w:r w:rsidRPr="0044587F">
        <w:t xml:space="preserve"> закрыти</w:t>
      </w:r>
      <w:r w:rsidR="00956CBB" w:rsidRPr="0044587F">
        <w:t>е</w:t>
      </w:r>
      <w:r w:rsidRPr="0044587F">
        <w:t xml:space="preserve"> мож</w:t>
      </w:r>
      <w:r w:rsidR="00956CBB" w:rsidRPr="0044587F">
        <w:t>е</w:t>
      </w:r>
      <w:r w:rsidRPr="0044587F">
        <w:t>т н</w:t>
      </w:r>
      <w:r w:rsidR="00956CBB" w:rsidRPr="0044587F">
        <w:t>е</w:t>
      </w:r>
      <w:r w:rsidRPr="0044587F">
        <w:t>гативно сказаться на вкус</w:t>
      </w:r>
      <w:r w:rsidR="00956CBB" w:rsidRPr="0044587F">
        <w:t>е</w:t>
      </w:r>
      <w:r w:rsidRPr="0044587F">
        <w:t xml:space="preserve"> и кач</w:t>
      </w:r>
      <w:r w:rsidR="00956CBB" w:rsidRPr="0044587F">
        <w:t>е</w:t>
      </w:r>
      <w:r w:rsidRPr="0044587F">
        <w:t>ств</w:t>
      </w:r>
      <w:r w:rsidR="00956CBB" w:rsidRPr="0044587F">
        <w:t>е</w:t>
      </w:r>
      <w:r w:rsidRPr="0044587F">
        <w:t xml:space="preserve"> блюд;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н</w:t>
      </w:r>
      <w:r w:rsidR="00956CBB" w:rsidRPr="0044587F">
        <w:t>е</w:t>
      </w:r>
      <w:r w:rsidRPr="0044587F">
        <w:t>льзя нагр</w:t>
      </w:r>
      <w:r w:rsidR="00956CBB" w:rsidRPr="0044587F">
        <w:t>е</w:t>
      </w:r>
      <w:r w:rsidRPr="0044587F">
        <w:t>вать и использовать съ</w:t>
      </w:r>
      <w:r w:rsidR="00624910" w:rsidRPr="0044587F">
        <w:t>ё</w:t>
      </w:r>
      <w:r w:rsidRPr="0044587F">
        <w:t>мную чашу вн</w:t>
      </w:r>
      <w:r w:rsidR="00956CBB" w:rsidRPr="0044587F">
        <w:t>е</w:t>
      </w:r>
      <w:r w:rsidRPr="0044587F">
        <w:t xml:space="preserve"> </w:t>
      </w:r>
      <w:proofErr w:type="spellStart"/>
      <w:r w:rsidRPr="0044587F">
        <w:t>мультиварки</w:t>
      </w:r>
      <w:proofErr w:type="spellEnd"/>
      <w:r w:rsidRPr="0044587F">
        <w:t>, так как это мож</w:t>
      </w:r>
      <w:r w:rsidR="00956CBB" w:rsidRPr="0044587F">
        <w:t>е</w:t>
      </w:r>
      <w:r w:rsidRPr="0044587F">
        <w:t>т повр</w:t>
      </w:r>
      <w:r w:rsidR="00956CBB" w:rsidRPr="0044587F">
        <w:t>е</w:t>
      </w:r>
      <w:r w:rsidRPr="0044587F">
        <w:t xml:space="preserve">дить </w:t>
      </w:r>
      <w:r w:rsidR="00956CBB" w:rsidRPr="0044587F">
        <w:t>е</w:t>
      </w:r>
      <w:r w:rsidR="00624910" w:rsidRPr="0044587F">
        <w:t>ё</w:t>
      </w:r>
      <w:r w:rsidRPr="0044587F">
        <w:t xml:space="preserve"> сп</w:t>
      </w:r>
      <w:r w:rsidR="00956CBB" w:rsidRPr="0044587F">
        <w:t>е</w:t>
      </w:r>
      <w:r w:rsidRPr="0044587F">
        <w:t>циально</w:t>
      </w:r>
      <w:r w:rsidR="00956CBB" w:rsidRPr="0044587F">
        <w:t>е</w:t>
      </w:r>
      <w:r w:rsidRPr="0044587F">
        <w:t xml:space="preserve"> покрыти</w:t>
      </w:r>
      <w:r w:rsidR="00956CBB" w:rsidRPr="0044587F">
        <w:t>е</w:t>
      </w:r>
      <w:r w:rsidRPr="0044587F">
        <w:t>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сл</w:t>
      </w:r>
      <w:r w:rsidR="00956CBB" w:rsidRPr="0044587F">
        <w:t>е</w:t>
      </w:r>
      <w:r w:rsidRPr="0044587F">
        <w:t>дить, чтобы м</w:t>
      </w:r>
      <w:r w:rsidR="00956CBB" w:rsidRPr="0044587F">
        <w:t>е</w:t>
      </w:r>
      <w:r w:rsidRPr="0044587F">
        <w:t>жду нагр</w:t>
      </w:r>
      <w:r w:rsidR="00956CBB" w:rsidRPr="0044587F">
        <w:t>е</w:t>
      </w:r>
      <w:r w:rsidRPr="0044587F">
        <w:t>ват</w:t>
      </w:r>
      <w:r w:rsidR="00956CBB" w:rsidRPr="0044587F">
        <w:t>е</w:t>
      </w:r>
      <w:r w:rsidRPr="0044587F">
        <w:t>льной пов</w:t>
      </w:r>
      <w:r w:rsidR="00956CBB" w:rsidRPr="0044587F">
        <w:t>е</w:t>
      </w:r>
      <w:r w:rsidRPr="0044587F">
        <w:t>рхностью и съ</w:t>
      </w:r>
      <w:r w:rsidR="00624910" w:rsidRPr="0044587F">
        <w:t>ё</w:t>
      </w:r>
      <w:r w:rsidRPr="0044587F">
        <w:t>мной чаш</w:t>
      </w:r>
      <w:r w:rsidR="00956CBB" w:rsidRPr="0044587F">
        <w:t>е</w:t>
      </w:r>
      <w:r w:rsidRPr="0044587F">
        <w:t>й н</w:t>
      </w:r>
      <w:r w:rsidR="00956CBB" w:rsidRPr="0044587F">
        <w:t>е</w:t>
      </w:r>
      <w:r w:rsidR="00624910" w:rsidRPr="0044587F">
        <w:t> </w:t>
      </w:r>
      <w:r w:rsidRPr="0044587F">
        <w:t>было посторонних пр</w:t>
      </w:r>
      <w:r w:rsidR="00956CBB" w:rsidRPr="0044587F">
        <w:t>е</w:t>
      </w:r>
      <w:r w:rsidRPr="0044587F">
        <w:t>дм</w:t>
      </w:r>
      <w:r w:rsidR="00956CBB" w:rsidRPr="0044587F">
        <w:t>е</w:t>
      </w:r>
      <w:r w:rsidRPr="0044587F">
        <w:t>тов. Это помож</w:t>
      </w:r>
      <w:r w:rsidR="00956CBB" w:rsidRPr="0044587F">
        <w:t>е</w:t>
      </w:r>
      <w:r w:rsidRPr="0044587F">
        <w:t>т изб</w:t>
      </w:r>
      <w:r w:rsidR="00956CBB" w:rsidRPr="0044587F">
        <w:t>е</w:t>
      </w:r>
      <w:r w:rsidRPr="0044587F">
        <w:t>жать повр</w:t>
      </w:r>
      <w:r w:rsidR="00956CBB" w:rsidRPr="0044587F">
        <w:t>е</w:t>
      </w:r>
      <w:r w:rsidRPr="0044587F">
        <w:t>жд</w:t>
      </w:r>
      <w:r w:rsidR="00956CBB" w:rsidRPr="0044587F">
        <w:t>е</w:t>
      </w:r>
      <w:r w:rsidRPr="0044587F">
        <w:t>ний;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сл</w:t>
      </w:r>
      <w:r w:rsidR="00956CBB" w:rsidRPr="0044587F">
        <w:t>е</w:t>
      </w:r>
      <w:r w:rsidRPr="0044587F">
        <w:t>дить, чтобы жидкости н</w:t>
      </w:r>
      <w:r w:rsidR="00956CBB" w:rsidRPr="0044587F">
        <w:t>е</w:t>
      </w:r>
      <w:r w:rsidRPr="0044587F">
        <w:t xml:space="preserve"> попадали на эл</w:t>
      </w:r>
      <w:r w:rsidR="00956CBB" w:rsidRPr="0044587F">
        <w:t>е</w:t>
      </w:r>
      <w:r w:rsidRPr="0044587F">
        <w:t>ктрич</w:t>
      </w:r>
      <w:r w:rsidR="00956CBB" w:rsidRPr="0044587F">
        <w:t>е</w:t>
      </w:r>
      <w:r w:rsidRPr="0044587F">
        <w:t>ски</w:t>
      </w:r>
      <w:r w:rsidR="00956CBB" w:rsidRPr="0044587F">
        <w:t>е</w:t>
      </w:r>
      <w:r w:rsidRPr="0044587F">
        <w:t xml:space="preserve"> со</w:t>
      </w:r>
      <w:r w:rsidR="00956CBB" w:rsidRPr="0044587F">
        <w:t>е</w:t>
      </w:r>
      <w:r w:rsidRPr="0044587F">
        <w:t>динит</w:t>
      </w:r>
      <w:r w:rsidR="00956CBB" w:rsidRPr="0044587F">
        <w:t>е</w:t>
      </w:r>
      <w:r w:rsidRPr="0044587F">
        <w:t>ли, таки</w:t>
      </w:r>
      <w:r w:rsidR="00956CBB" w:rsidRPr="0044587F">
        <w:t>е</w:t>
      </w:r>
      <w:r w:rsidRPr="0044587F">
        <w:t xml:space="preserve"> как с</w:t>
      </w:r>
      <w:r w:rsidR="00956CBB" w:rsidRPr="0044587F">
        <w:t>е</w:t>
      </w:r>
      <w:r w:rsidRPr="0044587F">
        <w:t>т</w:t>
      </w:r>
      <w:r w:rsidR="00956CBB" w:rsidRPr="0044587F">
        <w:t>е</w:t>
      </w:r>
      <w:r w:rsidRPr="0044587F">
        <w:t>вы</w:t>
      </w:r>
      <w:r w:rsidR="00956CBB" w:rsidRPr="0044587F">
        <w:t>е</w:t>
      </w:r>
      <w:r w:rsidRPr="0044587F">
        <w:t xml:space="preserve"> разъ</w:t>
      </w:r>
      <w:r w:rsidR="00624910" w:rsidRPr="0044587F">
        <w:t>ё</w:t>
      </w:r>
      <w:r w:rsidRPr="0044587F">
        <w:t>мы и вилки;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р</w:t>
      </w:r>
      <w:r w:rsidR="00956CBB" w:rsidRPr="0044587F">
        <w:t>е</w:t>
      </w:r>
      <w:r w:rsidRPr="0044587F">
        <w:t>гулярно очищать нагр</w:t>
      </w:r>
      <w:r w:rsidR="00956CBB" w:rsidRPr="0044587F">
        <w:t>е</w:t>
      </w:r>
      <w:r w:rsidRPr="0044587F">
        <w:t>ват</w:t>
      </w:r>
      <w:r w:rsidR="00956CBB" w:rsidRPr="0044587F">
        <w:t>е</w:t>
      </w:r>
      <w:r w:rsidRPr="0044587F">
        <w:t>льную пов</w:t>
      </w:r>
      <w:r w:rsidR="00956CBB" w:rsidRPr="0044587F">
        <w:t>е</w:t>
      </w:r>
      <w:r w:rsidRPr="0044587F">
        <w:t>рхность и съ</w:t>
      </w:r>
      <w:r w:rsidR="00624910" w:rsidRPr="0044587F">
        <w:t>ё</w:t>
      </w:r>
      <w:r w:rsidRPr="0044587F">
        <w:t>мную чашу от загрязн</w:t>
      </w:r>
      <w:r w:rsidR="00956CBB" w:rsidRPr="0044587F">
        <w:t>е</w:t>
      </w:r>
      <w:r w:rsidRPr="0044587F">
        <w:t>ний, т. к. они могут повр</w:t>
      </w:r>
      <w:r w:rsidR="00956CBB" w:rsidRPr="0044587F">
        <w:t>е</w:t>
      </w:r>
      <w:r w:rsidRPr="0044587F">
        <w:t>дить устройство;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н</w:t>
      </w:r>
      <w:r w:rsidR="00956CBB" w:rsidRPr="0044587F">
        <w:t>е</w:t>
      </w:r>
      <w:r w:rsidRPr="0044587F">
        <w:t xml:space="preserve"> зам</w:t>
      </w:r>
      <w:r w:rsidR="00956CBB" w:rsidRPr="0044587F">
        <w:t>е</w:t>
      </w:r>
      <w:r w:rsidRPr="0044587F">
        <w:t>нять съ</w:t>
      </w:r>
      <w:r w:rsidR="00624910" w:rsidRPr="0044587F">
        <w:t>ё</w:t>
      </w:r>
      <w:r w:rsidRPr="0044587F">
        <w:t>мную чашу другими конт</w:t>
      </w:r>
      <w:r w:rsidR="00956CBB" w:rsidRPr="0044587F">
        <w:t>е</w:t>
      </w:r>
      <w:r w:rsidRPr="0044587F">
        <w:t>йн</w:t>
      </w:r>
      <w:r w:rsidR="00956CBB" w:rsidRPr="0044587F">
        <w:t>е</w:t>
      </w:r>
      <w:r w:rsidRPr="0044587F">
        <w:t xml:space="preserve">рами или </w:t>
      </w:r>
      <w:r w:rsidR="00624910" w:rsidRPr="0044587F">
        <w:t>ё</w:t>
      </w:r>
      <w:r w:rsidRPr="0044587F">
        <w:t>мкостями</w:t>
      </w:r>
      <w:r w:rsidR="00624910" w:rsidRPr="0044587F">
        <w:t>:</w:t>
      </w:r>
      <w:r w:rsidRPr="0044587F">
        <w:t xml:space="preserve"> это мож</w:t>
      </w:r>
      <w:r w:rsidR="00956CBB" w:rsidRPr="0044587F">
        <w:t>е</w:t>
      </w:r>
      <w:r w:rsidRPr="0044587F">
        <w:t>т прив</w:t>
      </w:r>
      <w:r w:rsidR="00956CBB" w:rsidRPr="0044587F">
        <w:t>е</w:t>
      </w:r>
      <w:r w:rsidRPr="0044587F">
        <w:t>сти к пробл</w:t>
      </w:r>
      <w:r w:rsidR="00956CBB" w:rsidRPr="0044587F">
        <w:t>е</w:t>
      </w:r>
      <w:r w:rsidRPr="0044587F">
        <w:t>мам;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н</w:t>
      </w:r>
      <w:r w:rsidR="00956CBB" w:rsidRPr="0044587F">
        <w:t>е</w:t>
      </w:r>
      <w:r w:rsidRPr="0044587F">
        <w:t xml:space="preserve"> использовать м</w:t>
      </w:r>
      <w:r w:rsidR="00956CBB" w:rsidRPr="0044587F">
        <w:t>е</w:t>
      </w:r>
      <w:r w:rsidRPr="0044587F">
        <w:t>таллич</w:t>
      </w:r>
      <w:r w:rsidR="00956CBB" w:rsidRPr="0044587F">
        <w:t>е</w:t>
      </w:r>
      <w:r w:rsidRPr="0044587F">
        <w:t>ски</w:t>
      </w:r>
      <w:r w:rsidR="00956CBB" w:rsidRPr="0044587F">
        <w:t>е</w:t>
      </w:r>
      <w:r w:rsidRPr="0044587F">
        <w:t xml:space="preserve"> пр</w:t>
      </w:r>
      <w:r w:rsidR="00956CBB" w:rsidRPr="0044587F">
        <w:t>е</w:t>
      </w:r>
      <w:r w:rsidRPr="0044587F">
        <w:t>дм</w:t>
      </w:r>
      <w:r w:rsidR="00956CBB" w:rsidRPr="0044587F">
        <w:t>е</w:t>
      </w:r>
      <w:r w:rsidRPr="0044587F">
        <w:t>ты для работы с чаш</w:t>
      </w:r>
      <w:r w:rsidR="00956CBB" w:rsidRPr="0044587F">
        <w:t>е</w:t>
      </w:r>
      <w:r w:rsidRPr="0044587F">
        <w:t>й, чтобы н</w:t>
      </w:r>
      <w:r w:rsidR="00956CBB" w:rsidRPr="0044587F">
        <w:t>е</w:t>
      </w:r>
      <w:r w:rsidR="00624910" w:rsidRPr="0044587F">
        <w:t> </w:t>
      </w:r>
      <w:r w:rsidRPr="0044587F">
        <w:t>повр</w:t>
      </w:r>
      <w:r w:rsidR="00956CBB" w:rsidRPr="0044587F">
        <w:t>е</w:t>
      </w:r>
      <w:r w:rsidRPr="0044587F">
        <w:t xml:space="preserve">дить </w:t>
      </w:r>
      <w:r w:rsidR="00956CBB" w:rsidRPr="0044587F">
        <w:t>е</w:t>
      </w:r>
      <w:r w:rsidR="00624910" w:rsidRPr="0044587F">
        <w:t>ё</w:t>
      </w:r>
      <w:r w:rsidRPr="0044587F">
        <w:t xml:space="preserve"> покрыти</w:t>
      </w:r>
      <w:r w:rsidR="00956CBB" w:rsidRPr="0044587F">
        <w:t>е</w:t>
      </w:r>
      <w:r w:rsidRPr="0044587F">
        <w:t>. Изб</w:t>
      </w:r>
      <w:r w:rsidR="00956CBB" w:rsidRPr="0044587F">
        <w:t>е</w:t>
      </w:r>
      <w:r w:rsidRPr="0044587F">
        <w:t>гать извл</w:t>
      </w:r>
      <w:r w:rsidR="00956CBB" w:rsidRPr="0044587F">
        <w:t>е</w:t>
      </w:r>
      <w:r w:rsidRPr="0044587F">
        <w:t>ч</w:t>
      </w:r>
      <w:r w:rsidR="00956CBB" w:rsidRPr="0044587F">
        <w:t>е</w:t>
      </w:r>
      <w:r w:rsidRPr="0044587F">
        <w:t>ния пищи острыми пр</w:t>
      </w:r>
      <w:r w:rsidR="00956CBB" w:rsidRPr="0044587F">
        <w:t>е</w:t>
      </w:r>
      <w:r w:rsidRPr="0044587F">
        <w:t>дм</w:t>
      </w:r>
      <w:r w:rsidR="00956CBB" w:rsidRPr="0044587F">
        <w:t>е</w:t>
      </w:r>
      <w:r w:rsidRPr="0044587F">
        <w:t>тами;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использовать только т</w:t>
      </w:r>
      <w:r w:rsidR="00956CBB" w:rsidRPr="0044587F">
        <w:t>е</w:t>
      </w:r>
      <w:r w:rsidRPr="0044587F">
        <w:t xml:space="preserve"> акс</w:t>
      </w:r>
      <w:r w:rsidR="00956CBB" w:rsidRPr="0044587F">
        <w:t>е</w:t>
      </w:r>
      <w:r w:rsidRPr="0044587F">
        <w:t>ссуары, которы</w:t>
      </w:r>
      <w:r w:rsidR="00956CBB" w:rsidRPr="0044587F">
        <w:t>е</w:t>
      </w:r>
      <w:r w:rsidRPr="0044587F">
        <w:t xml:space="preserve"> идут в компл</w:t>
      </w:r>
      <w:r w:rsidR="00956CBB" w:rsidRPr="0044587F">
        <w:t>е</w:t>
      </w:r>
      <w:r w:rsidRPr="0044587F">
        <w:t>кт</w:t>
      </w:r>
      <w:r w:rsidR="00956CBB" w:rsidRPr="0044587F">
        <w:t>е</w:t>
      </w:r>
      <w:r w:rsidRPr="0044587F">
        <w:t xml:space="preserve"> с </w:t>
      </w:r>
      <w:proofErr w:type="spellStart"/>
      <w:r w:rsidRPr="0044587F">
        <w:t>мультиваркой</w:t>
      </w:r>
      <w:proofErr w:type="spellEnd"/>
      <w:r w:rsidRPr="0044587F">
        <w:t>, или пластиковы</w:t>
      </w:r>
      <w:r w:rsidR="00956CBB" w:rsidRPr="0044587F">
        <w:t>е</w:t>
      </w:r>
      <w:r w:rsidRPr="0044587F">
        <w:t>/д</w:t>
      </w:r>
      <w:r w:rsidR="00956CBB" w:rsidRPr="0044587F">
        <w:t>е</w:t>
      </w:r>
      <w:r w:rsidRPr="0044587F">
        <w:t>р</w:t>
      </w:r>
      <w:r w:rsidR="00956CBB" w:rsidRPr="0044587F">
        <w:t>е</w:t>
      </w:r>
      <w:r w:rsidRPr="0044587F">
        <w:t>вянны</w:t>
      </w:r>
      <w:r w:rsidR="00956CBB" w:rsidRPr="0044587F">
        <w:t>е</w:t>
      </w:r>
      <w:r w:rsidRPr="0044587F">
        <w:t xml:space="preserve"> инструм</w:t>
      </w:r>
      <w:r w:rsidR="00956CBB" w:rsidRPr="0044587F">
        <w:t>е</w:t>
      </w:r>
      <w:r w:rsidRPr="0044587F">
        <w:t>нты;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lastRenderedPageBreak/>
        <w:t>при добавл</w:t>
      </w:r>
      <w:r w:rsidR="00956CBB" w:rsidRPr="0044587F">
        <w:t>е</w:t>
      </w:r>
      <w:r w:rsidRPr="0044587F">
        <w:t>нии ингр</w:t>
      </w:r>
      <w:r w:rsidR="00956CBB" w:rsidRPr="0044587F">
        <w:t>е</w:t>
      </w:r>
      <w:r w:rsidRPr="0044587F">
        <w:t>ди</w:t>
      </w:r>
      <w:r w:rsidR="00956CBB" w:rsidRPr="0044587F">
        <w:t>е</w:t>
      </w:r>
      <w:r w:rsidRPr="0044587F">
        <w:t>нтов сл</w:t>
      </w:r>
      <w:r w:rsidR="00956CBB" w:rsidRPr="0044587F">
        <w:t>е</w:t>
      </w:r>
      <w:r w:rsidRPr="0044587F">
        <w:t>дить за т</w:t>
      </w:r>
      <w:r w:rsidR="00956CBB" w:rsidRPr="0044587F">
        <w:t>е</w:t>
      </w:r>
      <w:r w:rsidRPr="0044587F">
        <w:t>м, чтобы дно и ст</w:t>
      </w:r>
      <w:r w:rsidR="00956CBB" w:rsidRPr="0044587F">
        <w:t>е</w:t>
      </w:r>
      <w:r w:rsidRPr="0044587F">
        <w:t>нки чаши оставались чистыми и сухими;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н</w:t>
      </w:r>
      <w:r w:rsidR="00956CBB" w:rsidRPr="0044587F">
        <w:t>е</w:t>
      </w:r>
      <w:r w:rsidRPr="0044587F">
        <w:t xml:space="preserve"> пр</w:t>
      </w:r>
      <w:r w:rsidR="00956CBB" w:rsidRPr="0044587F">
        <w:t>е</w:t>
      </w:r>
      <w:r w:rsidRPr="0044587F">
        <w:t>вышать максимальный уров</w:t>
      </w:r>
      <w:r w:rsidR="00956CBB" w:rsidRPr="0044587F">
        <w:t>е</w:t>
      </w:r>
      <w:r w:rsidRPr="0044587F">
        <w:t>нь воды и ингр</w:t>
      </w:r>
      <w:r w:rsidR="00956CBB" w:rsidRPr="0044587F">
        <w:t>е</w:t>
      </w:r>
      <w:r w:rsidRPr="0044587F">
        <w:t>ди</w:t>
      </w:r>
      <w:r w:rsidR="00956CBB" w:rsidRPr="0044587F">
        <w:t>е</w:t>
      </w:r>
      <w:r w:rsidRPr="0044587F">
        <w:t>нтов, указанн</w:t>
      </w:r>
      <w:r w:rsidR="00644704" w:rsidRPr="0044587F">
        <w:t>ый</w:t>
      </w:r>
      <w:r w:rsidRPr="0044587F">
        <w:t xml:space="preserve"> на внутр</w:t>
      </w:r>
      <w:r w:rsidR="00956CBB" w:rsidRPr="0044587F">
        <w:t>е</w:t>
      </w:r>
      <w:r w:rsidRPr="0044587F">
        <w:t>нн</w:t>
      </w:r>
      <w:r w:rsidR="00956CBB" w:rsidRPr="0044587F">
        <w:t>е</w:t>
      </w:r>
      <w:r w:rsidRPr="0044587F">
        <w:t>й пов</w:t>
      </w:r>
      <w:r w:rsidR="00956CBB" w:rsidRPr="0044587F">
        <w:t>е</w:t>
      </w:r>
      <w:r w:rsidRPr="0044587F">
        <w:t>рхности чаши, и н</w:t>
      </w:r>
      <w:r w:rsidR="00956CBB" w:rsidRPr="0044587F">
        <w:t>е</w:t>
      </w:r>
      <w:r w:rsidRPr="0044587F">
        <w:t xml:space="preserve"> использовать горячую воду для приготовл</w:t>
      </w:r>
      <w:r w:rsidR="00956CBB" w:rsidRPr="0044587F">
        <w:t>е</w:t>
      </w:r>
      <w:r w:rsidRPr="0044587F">
        <w:t>ния;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наливать воду только в съ</w:t>
      </w:r>
      <w:r w:rsidR="00644704" w:rsidRPr="0044587F">
        <w:t>ё</w:t>
      </w:r>
      <w:r w:rsidRPr="0044587F">
        <w:t>мную чашу, чтобы изб</w:t>
      </w:r>
      <w:r w:rsidR="00956CBB" w:rsidRPr="0044587F">
        <w:t>е</w:t>
      </w:r>
      <w:r w:rsidRPr="0044587F">
        <w:t>жать повр</w:t>
      </w:r>
      <w:r w:rsidR="00956CBB" w:rsidRPr="0044587F">
        <w:t>е</w:t>
      </w:r>
      <w:r w:rsidRPr="0044587F">
        <w:t>жд</w:t>
      </w:r>
      <w:r w:rsidR="00956CBB" w:rsidRPr="0044587F">
        <w:t>е</w:t>
      </w:r>
      <w:r w:rsidRPr="0044587F">
        <w:t>ний или пораж</w:t>
      </w:r>
      <w:r w:rsidR="00956CBB" w:rsidRPr="0044587F">
        <w:t>е</w:t>
      </w:r>
      <w:r w:rsidRPr="0044587F">
        <w:t>ния эл</w:t>
      </w:r>
      <w:r w:rsidR="00956CBB" w:rsidRPr="0044587F">
        <w:t>е</w:t>
      </w:r>
      <w:r w:rsidRPr="0044587F">
        <w:t>ктрич</w:t>
      </w:r>
      <w:r w:rsidR="00956CBB" w:rsidRPr="0044587F">
        <w:t>е</w:t>
      </w:r>
      <w:r w:rsidRPr="0044587F">
        <w:t>ским током;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н</w:t>
      </w:r>
      <w:r w:rsidR="00956CBB" w:rsidRPr="0044587F">
        <w:t>е</w:t>
      </w:r>
      <w:r w:rsidRPr="0044587F">
        <w:t xml:space="preserve"> оставлять ложки внутри съ</w:t>
      </w:r>
      <w:r w:rsidR="00644704" w:rsidRPr="0044587F">
        <w:t>ё</w:t>
      </w:r>
      <w:r w:rsidRPr="0044587F">
        <w:t>мной чаши во вр</w:t>
      </w:r>
      <w:r w:rsidR="00956CBB" w:rsidRPr="0044587F">
        <w:t>е</w:t>
      </w:r>
      <w:r w:rsidRPr="0044587F">
        <w:t xml:space="preserve">мя работы </w:t>
      </w:r>
      <w:proofErr w:type="spellStart"/>
      <w:r w:rsidRPr="0044587F">
        <w:t>мультиварки</w:t>
      </w:r>
      <w:proofErr w:type="spellEnd"/>
      <w:r w:rsidRPr="0044587F">
        <w:t>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быть внимат</w:t>
      </w:r>
      <w:r w:rsidR="00956CBB" w:rsidRPr="0044587F">
        <w:t>е</w:t>
      </w:r>
      <w:r w:rsidRPr="0044587F">
        <w:t>льным при открытии крышки и извл</w:t>
      </w:r>
      <w:r w:rsidR="00956CBB" w:rsidRPr="0044587F">
        <w:t>е</w:t>
      </w:r>
      <w:r w:rsidRPr="0044587F">
        <w:t>ч</w:t>
      </w:r>
      <w:r w:rsidR="00956CBB" w:rsidRPr="0044587F">
        <w:t>е</w:t>
      </w:r>
      <w:r w:rsidRPr="0044587F">
        <w:t>нии чаши</w:t>
      </w:r>
      <w:r w:rsidR="00644704" w:rsidRPr="0044587F">
        <w:t>:</w:t>
      </w:r>
      <w:r w:rsidR="00CA50CF" w:rsidRPr="0044587F">
        <w:t xml:space="preserve"> </w:t>
      </w:r>
      <w:r w:rsidRPr="0044587F">
        <w:t>горячий пар мож</w:t>
      </w:r>
      <w:r w:rsidR="00956CBB" w:rsidRPr="0044587F">
        <w:t>е</w:t>
      </w:r>
      <w:r w:rsidRPr="0044587F">
        <w:t>т вырываться наружу;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 xml:space="preserve">корпус </w:t>
      </w:r>
      <w:proofErr w:type="spellStart"/>
      <w:r w:rsidRPr="0044587F">
        <w:t>мультиварки</w:t>
      </w:r>
      <w:proofErr w:type="spellEnd"/>
      <w:r w:rsidRPr="0044587F">
        <w:t>, съ</w:t>
      </w:r>
      <w:r w:rsidR="00644704" w:rsidRPr="0044587F">
        <w:t>ё</w:t>
      </w:r>
      <w:r w:rsidRPr="0044587F">
        <w:t>мная чаша и нагр</w:t>
      </w:r>
      <w:r w:rsidR="00956CBB" w:rsidRPr="0044587F">
        <w:t>е</w:t>
      </w:r>
      <w:r w:rsidRPr="0044587F">
        <w:t>ват</w:t>
      </w:r>
      <w:r w:rsidR="00956CBB" w:rsidRPr="0044587F">
        <w:t>е</w:t>
      </w:r>
      <w:r w:rsidRPr="0044587F">
        <w:t>льная пов</w:t>
      </w:r>
      <w:r w:rsidR="00956CBB" w:rsidRPr="0044587F">
        <w:t>е</w:t>
      </w:r>
      <w:r w:rsidRPr="0044587F">
        <w:t>рхность должны вс</w:t>
      </w:r>
      <w:r w:rsidR="00956CBB" w:rsidRPr="0044587F">
        <w:t>е</w:t>
      </w:r>
      <w:r w:rsidRPr="0044587F">
        <w:t>гда оставаться чистыми и сухими;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r w:rsidRPr="0044587F">
        <w:t>посл</w:t>
      </w:r>
      <w:r w:rsidR="00956CBB" w:rsidRPr="0044587F">
        <w:t>е</w:t>
      </w:r>
      <w:r w:rsidRPr="0044587F">
        <w:t xml:space="preserve"> длит</w:t>
      </w:r>
      <w:r w:rsidR="00956CBB" w:rsidRPr="0044587F">
        <w:t>е</w:t>
      </w:r>
      <w:r w:rsidRPr="0044587F">
        <w:t>льной эксплуатации (из-за контакта с водой и моющими ср</w:t>
      </w:r>
      <w:r w:rsidR="00956CBB" w:rsidRPr="0044587F">
        <w:t>е</w:t>
      </w:r>
      <w:r w:rsidRPr="0044587F">
        <w:t>дствами) чаша мож</w:t>
      </w:r>
      <w:r w:rsidR="00956CBB" w:rsidRPr="0044587F">
        <w:t>е</w:t>
      </w:r>
      <w:r w:rsidRPr="0044587F">
        <w:t>т пом</w:t>
      </w:r>
      <w:r w:rsidR="00956CBB" w:rsidRPr="0044587F">
        <w:t>е</w:t>
      </w:r>
      <w:r w:rsidRPr="0044587F">
        <w:t>нять цв</w:t>
      </w:r>
      <w:r w:rsidR="00956CBB" w:rsidRPr="0044587F">
        <w:t>е</w:t>
      </w:r>
      <w:r w:rsidRPr="0044587F">
        <w:t>т</w:t>
      </w:r>
      <w:r w:rsidR="00BE22B8" w:rsidRPr="0044587F">
        <w:t> </w:t>
      </w:r>
      <w:r w:rsidR="00CA50CF" w:rsidRPr="0044587F">
        <w:t xml:space="preserve">— </w:t>
      </w:r>
      <w:r w:rsidRPr="0044587F">
        <w:t>это нормально;</w:t>
      </w:r>
    </w:p>
    <w:p w:rsidR="0058697C" w:rsidRPr="0044587F" w:rsidRDefault="0058697C" w:rsidP="00D82DBC">
      <w:pPr>
        <w:pStyle w:val="a3"/>
        <w:numPr>
          <w:ilvl w:val="0"/>
          <w:numId w:val="8"/>
        </w:numPr>
        <w:ind w:left="0" w:firstLine="357"/>
      </w:pPr>
      <w:proofErr w:type="spellStart"/>
      <w:r w:rsidRPr="0044587F">
        <w:t>мультиварка</w:t>
      </w:r>
      <w:proofErr w:type="spellEnd"/>
      <w:r w:rsidRPr="0044587F">
        <w:t xml:space="preserve"> должна остыть в т</w:t>
      </w:r>
      <w:r w:rsidR="00956CBB" w:rsidRPr="0044587F">
        <w:t>е</w:t>
      </w:r>
      <w:r w:rsidRPr="0044587F">
        <w:t>ч</w:t>
      </w:r>
      <w:r w:rsidR="00956CBB" w:rsidRPr="0044587F">
        <w:t>е</w:t>
      </w:r>
      <w:r w:rsidRPr="0044587F">
        <w:t>ни</w:t>
      </w:r>
      <w:r w:rsidR="00956CBB" w:rsidRPr="0044587F">
        <w:t>е</w:t>
      </w:r>
      <w:r w:rsidRPr="0044587F">
        <w:t xml:space="preserve"> 15</w:t>
      </w:r>
      <w:r w:rsidR="00E2015A" w:rsidRPr="0044587F">
        <w:t> </w:t>
      </w:r>
      <w:r w:rsidRPr="0044587F">
        <w:t>мин п</w:t>
      </w:r>
      <w:r w:rsidR="00956CBB" w:rsidRPr="0044587F">
        <w:t>е</w:t>
      </w:r>
      <w:r w:rsidRPr="0044587F">
        <w:t>р</w:t>
      </w:r>
      <w:r w:rsidR="00956CBB" w:rsidRPr="0044587F">
        <w:t>е</w:t>
      </w:r>
      <w:r w:rsidRPr="0044587F">
        <w:t>д сл</w:t>
      </w:r>
      <w:r w:rsidR="00956CBB" w:rsidRPr="0044587F">
        <w:t>е</w:t>
      </w:r>
      <w:r w:rsidRPr="0044587F">
        <w:t>дующим использовани</w:t>
      </w:r>
      <w:r w:rsidR="00956CBB" w:rsidRPr="0044587F">
        <w:t>е</w:t>
      </w:r>
      <w:r w:rsidRPr="0044587F">
        <w:t>м.</w:t>
      </w:r>
    </w:p>
    <w:p w:rsidR="0058697C" w:rsidRPr="0044587F" w:rsidRDefault="0058697C" w:rsidP="0058697C">
      <w:pPr>
        <w:pStyle w:val="a3"/>
      </w:pPr>
      <w:r w:rsidRPr="0044587F">
        <w:t>ARESA</w:t>
      </w:r>
      <w:r w:rsidR="00BE22B8" w:rsidRPr="0044587F">
        <w:t> </w:t>
      </w:r>
      <w:r w:rsidR="00CA50CF" w:rsidRPr="0044587F">
        <w:t xml:space="preserve">— </w:t>
      </w:r>
      <w:r w:rsidRPr="0044587F">
        <w:t>б</w:t>
      </w:r>
      <w:r w:rsidR="00956CBB" w:rsidRPr="0044587F">
        <w:t>е</w:t>
      </w:r>
      <w:r w:rsidRPr="0044587F">
        <w:t>лорусский бр</w:t>
      </w:r>
      <w:r w:rsidR="00956CBB" w:rsidRPr="0044587F">
        <w:t>е</w:t>
      </w:r>
      <w:r w:rsidRPr="0044587F">
        <w:t>нд бытовой т</w:t>
      </w:r>
      <w:r w:rsidR="00956CBB" w:rsidRPr="0044587F">
        <w:t>е</w:t>
      </w:r>
      <w:r w:rsidRPr="0044587F">
        <w:t>хники, который был основан в</w:t>
      </w:r>
      <w:r w:rsidR="00E2015A" w:rsidRPr="0044587F">
        <w:t xml:space="preserve"> </w:t>
      </w:r>
      <w:r w:rsidRPr="0044587F">
        <w:t>2007</w:t>
      </w:r>
      <w:r w:rsidR="00E2015A" w:rsidRPr="0044587F">
        <w:t> </w:t>
      </w:r>
      <w:r w:rsidRPr="0044587F">
        <w:t>г. С</w:t>
      </w:r>
      <w:r w:rsidR="00E2015A" w:rsidRPr="0044587F">
        <w:t> </w:t>
      </w:r>
      <w:r w:rsidRPr="0044587F">
        <w:t>самого начала сво</w:t>
      </w:r>
      <w:r w:rsidR="00956CBB" w:rsidRPr="0044587F">
        <w:t>е</w:t>
      </w:r>
      <w:r w:rsidRPr="0044587F">
        <w:t>й д</w:t>
      </w:r>
      <w:r w:rsidR="00956CBB" w:rsidRPr="0044587F">
        <w:t>е</w:t>
      </w:r>
      <w:r w:rsidRPr="0044587F">
        <w:t>ят</w:t>
      </w:r>
      <w:r w:rsidR="00956CBB" w:rsidRPr="0044587F">
        <w:t>е</w:t>
      </w:r>
      <w:r w:rsidRPr="0044587F">
        <w:t>льности компания стр</w:t>
      </w:r>
      <w:r w:rsidR="00956CBB" w:rsidRPr="0044587F">
        <w:t>е</w:t>
      </w:r>
      <w:r w:rsidRPr="0044587F">
        <w:t>милась создавать продукцию, соотв</w:t>
      </w:r>
      <w:r w:rsidR="00956CBB" w:rsidRPr="0044587F">
        <w:t>е</w:t>
      </w:r>
      <w:r w:rsidRPr="0044587F">
        <w:t>тствующую потр</w:t>
      </w:r>
      <w:r w:rsidR="00956CBB" w:rsidRPr="0044587F">
        <w:t>е</w:t>
      </w:r>
      <w:r w:rsidRPr="0044587F">
        <w:t>бностям м</w:t>
      </w:r>
      <w:r w:rsidR="00956CBB" w:rsidRPr="0044587F">
        <w:t>е</w:t>
      </w:r>
      <w:r w:rsidRPr="0044587F">
        <w:t>стного рынка. П</w:t>
      </w:r>
      <w:r w:rsidR="00956CBB" w:rsidRPr="0044587F">
        <w:t>е</w:t>
      </w:r>
      <w:r w:rsidRPr="0044587F">
        <w:t>рвы</w:t>
      </w:r>
      <w:r w:rsidR="00956CBB" w:rsidRPr="0044587F">
        <w:t>е</w:t>
      </w:r>
      <w:r w:rsidRPr="0044587F">
        <w:t xml:space="preserve"> мод</w:t>
      </w:r>
      <w:r w:rsidR="00956CBB" w:rsidRPr="0044587F">
        <w:t>е</w:t>
      </w:r>
      <w:r w:rsidRPr="0044587F">
        <w:t>ли были разработаны с участи</w:t>
      </w:r>
      <w:r w:rsidR="00956CBB" w:rsidRPr="0044587F">
        <w:t>е</w:t>
      </w:r>
      <w:r w:rsidRPr="0044587F">
        <w:t>м н</w:t>
      </w:r>
      <w:r w:rsidR="00956CBB" w:rsidRPr="0044587F">
        <w:t>е</w:t>
      </w:r>
      <w:r w:rsidRPr="0044587F">
        <w:t>м</w:t>
      </w:r>
      <w:r w:rsidR="00956CBB" w:rsidRPr="0044587F">
        <w:t>е</w:t>
      </w:r>
      <w:r w:rsidRPr="0044587F">
        <w:t>цких сп</w:t>
      </w:r>
      <w:r w:rsidR="00956CBB" w:rsidRPr="0044587F">
        <w:t>е</w:t>
      </w:r>
      <w:r w:rsidRPr="0044587F">
        <w:t>циалистов, что об</w:t>
      </w:r>
      <w:r w:rsidR="00956CBB" w:rsidRPr="0044587F">
        <w:t>е</w:t>
      </w:r>
      <w:r w:rsidRPr="0044587F">
        <w:t>сп</w:t>
      </w:r>
      <w:r w:rsidR="00956CBB" w:rsidRPr="0044587F">
        <w:t>е</w:t>
      </w:r>
      <w:r w:rsidRPr="0044587F">
        <w:t>чивало высоко</w:t>
      </w:r>
      <w:r w:rsidR="00956CBB" w:rsidRPr="0044587F">
        <w:t>е</w:t>
      </w:r>
      <w:r w:rsidRPr="0044587F">
        <w:t xml:space="preserve"> кач</w:t>
      </w:r>
      <w:r w:rsidR="00956CBB" w:rsidRPr="0044587F">
        <w:t>е</w:t>
      </w:r>
      <w:r w:rsidRPr="0044587F">
        <w:t>ство и</w:t>
      </w:r>
      <w:r w:rsidR="00E2015A" w:rsidRPr="0044587F">
        <w:t> </w:t>
      </w:r>
      <w:r w:rsidRPr="0044587F">
        <w:t>совр</w:t>
      </w:r>
      <w:r w:rsidR="00956CBB" w:rsidRPr="0044587F">
        <w:t>е</w:t>
      </w:r>
      <w:r w:rsidRPr="0044587F">
        <w:t>м</w:t>
      </w:r>
      <w:r w:rsidR="00956CBB" w:rsidRPr="0044587F">
        <w:t>е</w:t>
      </w:r>
      <w:r w:rsidRPr="0044587F">
        <w:t>нны</w:t>
      </w:r>
      <w:r w:rsidR="00956CBB" w:rsidRPr="0044587F">
        <w:t>е</w:t>
      </w:r>
      <w:r w:rsidRPr="0044587F">
        <w:t xml:space="preserve"> т</w:t>
      </w:r>
      <w:r w:rsidR="00956CBB" w:rsidRPr="0044587F">
        <w:t>е</w:t>
      </w:r>
      <w:r w:rsidRPr="0044587F">
        <w:t>хнологии. Однако по м</w:t>
      </w:r>
      <w:r w:rsidR="00956CBB" w:rsidRPr="0044587F">
        <w:t>е</w:t>
      </w:r>
      <w:r w:rsidRPr="0044587F">
        <w:t>р</w:t>
      </w:r>
      <w:r w:rsidR="00956CBB" w:rsidRPr="0044587F">
        <w:t>е</w:t>
      </w:r>
      <w:r w:rsidRPr="0044587F">
        <w:t xml:space="preserve"> развития компании стало оч</w:t>
      </w:r>
      <w:r w:rsidR="00956CBB" w:rsidRPr="0044587F">
        <w:t>е</w:t>
      </w:r>
      <w:r w:rsidRPr="0044587F">
        <w:t>видно, что условия эксплуатации бытовой т</w:t>
      </w:r>
      <w:r w:rsidR="00956CBB" w:rsidRPr="0044587F">
        <w:t>е</w:t>
      </w:r>
      <w:r w:rsidRPr="0044587F">
        <w:t>хники в Б</w:t>
      </w:r>
      <w:r w:rsidR="00956CBB" w:rsidRPr="0044587F">
        <w:t>е</w:t>
      </w:r>
      <w:r w:rsidRPr="0044587F">
        <w:t>ларуси значит</w:t>
      </w:r>
      <w:r w:rsidR="00956CBB" w:rsidRPr="0044587F">
        <w:t>е</w:t>
      </w:r>
      <w:r w:rsidRPr="0044587F">
        <w:t>льно отличаются от т</w:t>
      </w:r>
      <w:r w:rsidR="00956CBB" w:rsidRPr="0044587F">
        <w:t>е</w:t>
      </w:r>
      <w:r w:rsidRPr="0044587F">
        <w:t>х, что сущ</w:t>
      </w:r>
      <w:r w:rsidR="00956CBB" w:rsidRPr="0044587F">
        <w:t>е</w:t>
      </w:r>
      <w:r w:rsidRPr="0044587F">
        <w:t xml:space="preserve">ствуют в Западной </w:t>
      </w:r>
      <w:r w:rsidR="00956CBB" w:rsidRPr="0044587F">
        <w:t>Е</w:t>
      </w:r>
      <w:r w:rsidRPr="0044587F">
        <w:t>вроп</w:t>
      </w:r>
      <w:r w:rsidR="00956CBB" w:rsidRPr="0044587F">
        <w:t>е</w:t>
      </w:r>
      <w:r w:rsidRPr="0044587F">
        <w:t>.</w:t>
      </w:r>
    </w:p>
    <w:p w:rsidR="0058697C" w:rsidRPr="0044587F" w:rsidRDefault="0058697C" w:rsidP="0058697C">
      <w:pPr>
        <w:pStyle w:val="a3"/>
      </w:pPr>
      <w:r w:rsidRPr="0044587F">
        <w:t xml:space="preserve">В </w:t>
      </w:r>
      <w:r w:rsidR="00956CBB" w:rsidRPr="0044587F">
        <w:t>Е</w:t>
      </w:r>
      <w:r w:rsidRPr="0044587F">
        <w:t>вроп</w:t>
      </w:r>
      <w:r w:rsidR="00956CBB" w:rsidRPr="0044587F">
        <w:t>е</w:t>
      </w:r>
      <w:r w:rsidRPr="0044587F">
        <w:t xml:space="preserve"> кухонны</w:t>
      </w:r>
      <w:r w:rsidR="00956CBB" w:rsidRPr="0044587F">
        <w:t>е</w:t>
      </w:r>
      <w:r w:rsidRPr="0044587F">
        <w:t xml:space="preserve"> комбайны, мясорубки, бл</w:t>
      </w:r>
      <w:r w:rsidR="00956CBB" w:rsidRPr="0044587F">
        <w:t>е</w:t>
      </w:r>
      <w:r w:rsidRPr="0044587F">
        <w:t>нд</w:t>
      </w:r>
      <w:r w:rsidR="00956CBB" w:rsidRPr="0044587F">
        <w:t>е</w:t>
      </w:r>
      <w:r w:rsidRPr="0044587F">
        <w:t>ры и другая малая кухонная т</w:t>
      </w:r>
      <w:r w:rsidR="00956CBB" w:rsidRPr="0044587F">
        <w:t>е</w:t>
      </w:r>
      <w:r w:rsidRPr="0044587F">
        <w:t>хника используются р</w:t>
      </w:r>
      <w:r w:rsidR="00956CBB" w:rsidRPr="0044587F">
        <w:t>е</w:t>
      </w:r>
      <w:r w:rsidRPr="0044587F">
        <w:t>ж</w:t>
      </w:r>
      <w:r w:rsidR="00956CBB" w:rsidRPr="0044587F">
        <w:t>е</w:t>
      </w:r>
      <w:r w:rsidRPr="0044587F">
        <w:t xml:space="preserve"> и м</w:t>
      </w:r>
      <w:r w:rsidR="00956CBB" w:rsidRPr="0044587F">
        <w:t>е</w:t>
      </w:r>
      <w:r w:rsidRPr="0044587F">
        <w:t>н</w:t>
      </w:r>
      <w:r w:rsidR="00956CBB" w:rsidRPr="0044587F">
        <w:t>ее</w:t>
      </w:r>
      <w:r w:rsidRPr="0044587F">
        <w:t xml:space="preserve"> инт</w:t>
      </w:r>
      <w:r w:rsidR="00956CBB" w:rsidRPr="0044587F">
        <w:t>е</w:t>
      </w:r>
      <w:r w:rsidRPr="0044587F">
        <w:t>нсивно, ч</w:t>
      </w:r>
      <w:r w:rsidR="00956CBB" w:rsidRPr="0044587F">
        <w:t>е</w:t>
      </w:r>
      <w:r w:rsidRPr="0044587F">
        <w:t>м в Б</w:t>
      </w:r>
      <w:r w:rsidR="00956CBB" w:rsidRPr="0044587F">
        <w:t>е</w:t>
      </w:r>
      <w:r w:rsidRPr="0044587F">
        <w:t xml:space="preserve">ларуси. </w:t>
      </w:r>
      <w:r w:rsidR="00956CBB" w:rsidRPr="0044587F">
        <w:t>Е</w:t>
      </w:r>
      <w:r w:rsidRPr="0044587F">
        <w:t>вроп</w:t>
      </w:r>
      <w:r w:rsidR="00956CBB" w:rsidRPr="0044587F">
        <w:t>е</w:t>
      </w:r>
      <w:r w:rsidRPr="0044587F">
        <w:t>йцы часто пр</w:t>
      </w:r>
      <w:r w:rsidR="00956CBB" w:rsidRPr="0044587F">
        <w:t>е</w:t>
      </w:r>
      <w:r w:rsidRPr="0044587F">
        <w:t>дпочитают полуфабрикаты и им</w:t>
      </w:r>
      <w:r w:rsidR="00956CBB" w:rsidRPr="0044587F">
        <w:t>е</w:t>
      </w:r>
      <w:r w:rsidRPr="0044587F">
        <w:t>ют бол</w:t>
      </w:r>
      <w:r w:rsidR="00956CBB" w:rsidRPr="0044587F">
        <w:t>ее</w:t>
      </w:r>
      <w:r w:rsidRPr="0044587F">
        <w:t xml:space="preserve"> развитую культуру питания вн</w:t>
      </w:r>
      <w:r w:rsidR="00956CBB" w:rsidRPr="0044587F">
        <w:t>е</w:t>
      </w:r>
      <w:r w:rsidRPr="0044587F">
        <w:t xml:space="preserve"> дома. Это приводит к тому, что уров</w:t>
      </w:r>
      <w:r w:rsidR="00956CBB" w:rsidRPr="0044587F">
        <w:t>е</w:t>
      </w:r>
      <w:r w:rsidRPr="0044587F">
        <w:t>нь над</w:t>
      </w:r>
      <w:r w:rsidR="00E2015A" w:rsidRPr="0044587F">
        <w:t>ё</w:t>
      </w:r>
      <w:r w:rsidRPr="0044587F">
        <w:t>жности и прочности, закладыва</w:t>
      </w:r>
      <w:r w:rsidR="00956CBB" w:rsidRPr="0044587F">
        <w:t>е</w:t>
      </w:r>
      <w:r w:rsidRPr="0044587F">
        <w:t xml:space="preserve">мый </w:t>
      </w:r>
      <w:r w:rsidR="00956CBB" w:rsidRPr="0044587F">
        <w:t>е</w:t>
      </w:r>
      <w:r w:rsidRPr="0044587F">
        <w:t>вроп</w:t>
      </w:r>
      <w:r w:rsidR="00956CBB" w:rsidRPr="0044587F">
        <w:t>е</w:t>
      </w:r>
      <w:r w:rsidRPr="0044587F">
        <w:t>йскими конструкторами, оказыва</w:t>
      </w:r>
      <w:r w:rsidR="00956CBB" w:rsidRPr="0044587F">
        <w:t>е</w:t>
      </w:r>
      <w:r w:rsidRPr="0044587F">
        <w:t>тся н</w:t>
      </w:r>
      <w:r w:rsidR="00956CBB" w:rsidRPr="0044587F">
        <w:t>е</w:t>
      </w:r>
      <w:r w:rsidRPr="0044587F">
        <w:t>достаточным для б</w:t>
      </w:r>
      <w:r w:rsidR="00956CBB" w:rsidRPr="0044587F">
        <w:t>е</w:t>
      </w:r>
      <w:r w:rsidRPr="0044587F">
        <w:t>лорусских потр</w:t>
      </w:r>
      <w:r w:rsidR="00956CBB" w:rsidRPr="0044587F">
        <w:t>е</w:t>
      </w:r>
      <w:r w:rsidRPr="0044587F">
        <w:t>бит</w:t>
      </w:r>
      <w:r w:rsidR="00956CBB" w:rsidRPr="0044587F">
        <w:t>е</w:t>
      </w:r>
      <w:r w:rsidRPr="0044587F">
        <w:t>л</w:t>
      </w:r>
      <w:r w:rsidR="00956CBB" w:rsidRPr="0044587F">
        <w:t>е</w:t>
      </w:r>
      <w:r w:rsidRPr="0044587F">
        <w:t>й, которы</w:t>
      </w:r>
      <w:r w:rsidR="00956CBB" w:rsidRPr="0044587F">
        <w:t>е</w:t>
      </w:r>
      <w:r w:rsidRPr="0044587F">
        <w:t xml:space="preserve"> используют т</w:t>
      </w:r>
      <w:r w:rsidR="00956CBB" w:rsidRPr="0044587F">
        <w:t>е</w:t>
      </w:r>
      <w:r w:rsidRPr="0044587F">
        <w:t>хнику гораздо активн</w:t>
      </w:r>
      <w:r w:rsidR="00956CBB" w:rsidRPr="0044587F">
        <w:t>ее</w:t>
      </w:r>
      <w:r w:rsidRPr="0044587F">
        <w:t>. Учитывая эти особ</w:t>
      </w:r>
      <w:r w:rsidR="00956CBB" w:rsidRPr="0044587F">
        <w:t>е</w:t>
      </w:r>
      <w:r w:rsidRPr="0044587F">
        <w:t>нности, ARESA приняла р</w:t>
      </w:r>
      <w:r w:rsidR="00956CBB" w:rsidRPr="0044587F">
        <w:t>е</w:t>
      </w:r>
      <w:r w:rsidRPr="0044587F">
        <w:t>ш</w:t>
      </w:r>
      <w:r w:rsidR="00956CBB" w:rsidRPr="0044587F">
        <w:t>е</w:t>
      </w:r>
      <w:r w:rsidRPr="0044587F">
        <w:t>ни</w:t>
      </w:r>
      <w:r w:rsidR="00956CBB" w:rsidRPr="0044587F">
        <w:t>е</w:t>
      </w:r>
      <w:r w:rsidRPr="0044587F">
        <w:t xml:space="preserve"> адаптировать свою продукцию к бол</w:t>
      </w:r>
      <w:r w:rsidR="00956CBB" w:rsidRPr="0044587F">
        <w:t>ее</w:t>
      </w:r>
      <w:r w:rsidRPr="0044587F">
        <w:t xml:space="preserve"> ж</w:t>
      </w:r>
      <w:r w:rsidR="003E59BE" w:rsidRPr="0044587F">
        <w:t>ё</w:t>
      </w:r>
      <w:r w:rsidRPr="0044587F">
        <w:t>стким условиям эксплуатации. Бр</w:t>
      </w:r>
      <w:r w:rsidR="00956CBB" w:rsidRPr="0044587F">
        <w:t>е</w:t>
      </w:r>
      <w:r w:rsidRPr="0044587F">
        <w:t>нд соср</w:t>
      </w:r>
      <w:r w:rsidR="00956CBB" w:rsidRPr="0044587F">
        <w:t>е</w:t>
      </w:r>
      <w:r w:rsidRPr="0044587F">
        <w:t>доточился на том, чтобы т</w:t>
      </w:r>
      <w:r w:rsidR="00956CBB" w:rsidRPr="0044587F">
        <w:t>е</w:t>
      </w:r>
      <w:r w:rsidRPr="0044587F">
        <w:t>хника отв</w:t>
      </w:r>
      <w:r w:rsidR="00956CBB" w:rsidRPr="0044587F">
        <w:t>е</w:t>
      </w:r>
      <w:r w:rsidRPr="0044587F">
        <w:t>чала тр</w:t>
      </w:r>
      <w:r w:rsidR="00956CBB" w:rsidRPr="0044587F">
        <w:t>е</w:t>
      </w:r>
      <w:r w:rsidRPr="0044587F">
        <w:t>бованиям м</w:t>
      </w:r>
      <w:r w:rsidR="00956CBB" w:rsidRPr="0044587F">
        <w:t>е</w:t>
      </w:r>
      <w:r w:rsidRPr="0044587F">
        <w:t>стного рынка и проходила с</w:t>
      </w:r>
      <w:r w:rsidR="00956CBB" w:rsidRPr="0044587F">
        <w:t>е</w:t>
      </w:r>
      <w:r w:rsidRPr="0044587F">
        <w:t>ртификацию в Б</w:t>
      </w:r>
      <w:r w:rsidR="00956CBB" w:rsidRPr="0044587F">
        <w:t>е</w:t>
      </w:r>
      <w:r w:rsidRPr="0044587F">
        <w:t>ларуси, гд</w:t>
      </w:r>
      <w:r w:rsidR="00956CBB" w:rsidRPr="0044587F">
        <w:t>е</w:t>
      </w:r>
      <w:r w:rsidRPr="0044587F">
        <w:t xml:space="preserve"> д</w:t>
      </w:r>
      <w:r w:rsidR="00956CBB" w:rsidRPr="0044587F">
        <w:t>е</w:t>
      </w:r>
      <w:r w:rsidRPr="0044587F">
        <w:t>йствуют строги</w:t>
      </w:r>
      <w:r w:rsidR="00956CBB" w:rsidRPr="0044587F">
        <w:t>е</w:t>
      </w:r>
      <w:r w:rsidRPr="0044587F">
        <w:t xml:space="preserve"> стандарты ГОСТ. Это позволило повысить уров</w:t>
      </w:r>
      <w:r w:rsidR="00956CBB" w:rsidRPr="0044587F">
        <w:t>е</w:t>
      </w:r>
      <w:r w:rsidRPr="0044587F">
        <w:t>нь над</w:t>
      </w:r>
      <w:r w:rsidR="003E59BE" w:rsidRPr="0044587F">
        <w:t>ё</w:t>
      </w:r>
      <w:r w:rsidRPr="0044587F">
        <w:t>жности изд</w:t>
      </w:r>
      <w:r w:rsidR="00956CBB" w:rsidRPr="0044587F">
        <w:t>е</w:t>
      </w:r>
      <w:r w:rsidRPr="0044587F">
        <w:t>лий. В производств</w:t>
      </w:r>
      <w:r w:rsidR="00956CBB" w:rsidRPr="0044587F">
        <w:t>е</w:t>
      </w:r>
      <w:r w:rsidRPr="0044587F">
        <w:t xml:space="preserve"> ARESA стали использовать особ</w:t>
      </w:r>
      <w:r w:rsidR="00956CBB" w:rsidRPr="0044587F">
        <w:t>е</w:t>
      </w:r>
      <w:r w:rsidRPr="0044587F">
        <w:t>нно прочны</w:t>
      </w:r>
      <w:r w:rsidR="00956CBB" w:rsidRPr="0044587F">
        <w:t>е</w:t>
      </w:r>
      <w:r w:rsidRPr="0044587F">
        <w:t xml:space="preserve"> мат</w:t>
      </w:r>
      <w:r w:rsidR="00956CBB" w:rsidRPr="0044587F">
        <w:t>е</w:t>
      </w:r>
      <w:r w:rsidRPr="0044587F">
        <w:t>риалы и</w:t>
      </w:r>
      <w:r w:rsidR="0044587F" w:rsidRPr="0044587F">
        <w:t> </w:t>
      </w:r>
      <w:r w:rsidRPr="0044587F">
        <w:t>конструкции, что д</w:t>
      </w:r>
      <w:r w:rsidR="00956CBB" w:rsidRPr="0044587F">
        <w:t>е</w:t>
      </w:r>
      <w:r w:rsidRPr="0044587F">
        <w:t>ла</w:t>
      </w:r>
      <w:r w:rsidR="00956CBB" w:rsidRPr="0044587F">
        <w:t>е</w:t>
      </w:r>
      <w:r w:rsidRPr="0044587F">
        <w:t>т их т</w:t>
      </w:r>
      <w:r w:rsidR="00956CBB" w:rsidRPr="0044587F">
        <w:t>е</w:t>
      </w:r>
      <w:r w:rsidRPr="0044587F">
        <w:t>хнику бол</w:t>
      </w:r>
      <w:r w:rsidR="00956CBB" w:rsidRPr="0044587F">
        <w:t>ее</w:t>
      </w:r>
      <w:r w:rsidRPr="0044587F">
        <w:t xml:space="preserve"> устойчивой к высоким нагрузкам.</w:t>
      </w:r>
    </w:p>
    <w:p w:rsidR="0058697C" w:rsidRPr="0058697C" w:rsidRDefault="0058697C" w:rsidP="0058697C">
      <w:pPr>
        <w:pStyle w:val="a3"/>
      </w:pPr>
      <w:r w:rsidRPr="0044587F">
        <w:t>На с</w:t>
      </w:r>
      <w:r w:rsidR="00956CBB" w:rsidRPr="0044587F">
        <w:t>е</w:t>
      </w:r>
      <w:r w:rsidRPr="0044587F">
        <w:t>годняшний д</w:t>
      </w:r>
      <w:r w:rsidR="00956CBB" w:rsidRPr="0044587F">
        <w:t>е</w:t>
      </w:r>
      <w:r w:rsidRPr="0044587F">
        <w:t>нь ARESA пр</w:t>
      </w:r>
      <w:r w:rsidR="00956CBB" w:rsidRPr="0044587F">
        <w:t>е</w:t>
      </w:r>
      <w:r w:rsidRPr="0044587F">
        <w:t>дставля</w:t>
      </w:r>
      <w:r w:rsidR="00956CBB" w:rsidRPr="0044587F">
        <w:t>е</w:t>
      </w:r>
      <w:r w:rsidRPr="0044587F">
        <w:t>т собой бр</w:t>
      </w:r>
      <w:r w:rsidR="00956CBB" w:rsidRPr="0044587F">
        <w:t>е</w:t>
      </w:r>
      <w:r w:rsidRPr="0044587F">
        <w:t>нд, который пр</w:t>
      </w:r>
      <w:r w:rsidR="00956CBB" w:rsidRPr="0044587F">
        <w:t>е</w:t>
      </w:r>
      <w:r w:rsidRPr="0044587F">
        <w:t>длага</w:t>
      </w:r>
      <w:r w:rsidR="00956CBB" w:rsidRPr="0044587F">
        <w:t>е</w:t>
      </w:r>
      <w:r w:rsidRPr="0044587F">
        <w:t>т бытовую т</w:t>
      </w:r>
      <w:r w:rsidR="00956CBB" w:rsidRPr="0044587F">
        <w:t>е</w:t>
      </w:r>
      <w:r w:rsidRPr="0044587F">
        <w:t>хнику, созданную сп</w:t>
      </w:r>
      <w:r w:rsidR="00956CBB" w:rsidRPr="0044587F">
        <w:t>е</w:t>
      </w:r>
      <w:r w:rsidRPr="0044587F">
        <w:t>циально для суровых условий эксплуатации в</w:t>
      </w:r>
      <w:r w:rsidR="0044587F" w:rsidRPr="0044587F">
        <w:t> </w:t>
      </w:r>
      <w:r w:rsidRPr="0044587F">
        <w:t>наш</w:t>
      </w:r>
      <w:r w:rsidR="00956CBB" w:rsidRPr="0044587F">
        <w:t>е</w:t>
      </w:r>
      <w:r w:rsidRPr="0044587F">
        <w:t>м р</w:t>
      </w:r>
      <w:r w:rsidR="00956CBB" w:rsidRPr="0044587F">
        <w:t>е</w:t>
      </w:r>
      <w:r w:rsidRPr="0044587F">
        <w:t>гион</w:t>
      </w:r>
      <w:r w:rsidR="00956CBB" w:rsidRPr="0044587F">
        <w:t>е</w:t>
      </w:r>
      <w:r w:rsidRPr="0044587F">
        <w:t>. Продукция ARESA отлича</w:t>
      </w:r>
      <w:r w:rsidR="00956CBB" w:rsidRPr="0044587F">
        <w:t>е</w:t>
      </w:r>
      <w:r w:rsidRPr="0044587F">
        <w:t>тся высокой над</w:t>
      </w:r>
      <w:r w:rsidR="0044587F" w:rsidRPr="0044587F">
        <w:t>ё</w:t>
      </w:r>
      <w:r w:rsidRPr="0044587F">
        <w:t>жностью и</w:t>
      </w:r>
      <w:r w:rsidR="0044587F" w:rsidRPr="0044587F">
        <w:t> </w:t>
      </w:r>
      <w:r w:rsidRPr="0044587F">
        <w:t>долгов</w:t>
      </w:r>
      <w:r w:rsidR="00956CBB" w:rsidRPr="0044587F">
        <w:t>е</w:t>
      </w:r>
      <w:r w:rsidRPr="0044587F">
        <w:t>чностью, что д</w:t>
      </w:r>
      <w:r w:rsidR="00956CBB" w:rsidRPr="0044587F">
        <w:t>е</w:t>
      </w:r>
      <w:r w:rsidRPr="0044587F">
        <w:t>ла</w:t>
      </w:r>
      <w:r w:rsidR="00956CBB" w:rsidRPr="0044587F">
        <w:t>е</w:t>
      </w:r>
      <w:r w:rsidRPr="0044587F">
        <w:t xml:space="preserve">т </w:t>
      </w:r>
      <w:r w:rsidR="00956CBB" w:rsidRPr="0044587F">
        <w:t>е</w:t>
      </w:r>
      <w:r w:rsidR="0044587F" w:rsidRPr="0044587F">
        <w:t>ё</w:t>
      </w:r>
      <w:r w:rsidRPr="0044587F">
        <w:t xml:space="preserve"> ид</w:t>
      </w:r>
      <w:r w:rsidR="00956CBB" w:rsidRPr="0044587F">
        <w:t>е</w:t>
      </w:r>
      <w:r w:rsidRPr="0044587F">
        <w:t>альным выбором для б</w:t>
      </w:r>
      <w:r w:rsidR="00956CBB" w:rsidRPr="0044587F">
        <w:t>е</w:t>
      </w:r>
      <w:r w:rsidRPr="0044587F">
        <w:t>лорусских потр</w:t>
      </w:r>
      <w:r w:rsidR="00956CBB" w:rsidRPr="0044587F">
        <w:t>е</w:t>
      </w:r>
      <w:r w:rsidRPr="0044587F">
        <w:t>бит</w:t>
      </w:r>
      <w:r w:rsidR="00956CBB" w:rsidRPr="0044587F">
        <w:t>е</w:t>
      </w:r>
      <w:r w:rsidRPr="0044587F">
        <w:t>л</w:t>
      </w:r>
      <w:r w:rsidR="00956CBB" w:rsidRPr="0044587F">
        <w:t>е</w:t>
      </w:r>
      <w:r w:rsidRPr="0044587F">
        <w:t>й.</w:t>
      </w:r>
    </w:p>
    <w:p w:rsidR="00664587" w:rsidRDefault="00664587" w:rsidP="00664587">
      <w:pPr>
        <w:pStyle w:val="a3"/>
        <w:rPr>
          <w:noProof/>
        </w:rPr>
      </w:pPr>
    </w:p>
    <w:p w:rsidR="00664587" w:rsidRDefault="00664587" w:rsidP="0044587F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0460BA95" wp14:editId="0DE2AB5E">
                <wp:extent cx="2880000" cy="359967"/>
                <wp:effectExtent l="0" t="19050" r="34925" b="40640"/>
                <wp:docPr id="127" name="Группа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28" name="Прямая соединительная линия 128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29" name="Группа 129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30" name="Ромб 130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1" name="Ромб 131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2" name="Ромб 132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5F97623" id="Группа 127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">
                <v:line id="Прямая соединительная линия 128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" strokecolor="black [3213]" strokeweight="1pt">
                  <v:stroke joinstyle="miter"/>
                </v:line>
                <v:group id="Группа 129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<v:shape id="Ромб 130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" fillcolor="white [3212]" strokecolor="black [3213]" strokeweight="1pt"/>
                  <v:shape id="Ромб 131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" fillcolor="white [3212]" strokecolor="black [3213]" strokeweight="1pt"/>
                  <v:shape id="Ромб 132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64587" w:rsidRPr="0058697C" w:rsidRDefault="00664587" w:rsidP="00026392">
      <w:pPr>
        <w:pStyle w:val="af8"/>
      </w:pPr>
      <w:r w:rsidRPr="0044587F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1792" behindDoc="0" locked="0" layoutInCell="1" allowOverlap="1" wp14:anchorId="073F1EA4" wp14:editId="1B8738E5">
                <wp:simplePos x="0" y="0"/>
                <wp:positionH relativeFrom="margin">
                  <wp:posOffset>3289300</wp:posOffset>
                </wp:positionH>
                <wp:positionV relativeFrom="margin">
                  <wp:posOffset>292100</wp:posOffset>
                </wp:positionV>
                <wp:extent cx="3239770" cy="2267585"/>
                <wp:effectExtent l="0" t="0" r="17780" b="18415"/>
                <wp:wrapSquare wrapText="bothSides"/>
                <wp:docPr id="133" name="Группа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34" name="Прямоугольник: скругленные углы 134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7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5" name="Группа 135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36" name="Ромб 136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" name="Надпись 137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1A71EA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33" o:spid="_x0000_s1091" style="position:absolute;left:0;text-align:left;margin-left:259pt;margin-top:23pt;width:255.1pt;height:178.55pt;z-index:251681792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FI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ASAAAAAEAAgBI&#10;AAAAAQACOEJJTQQmAAAAAAAOAAAAAAAAAAAAAD+AAAA4QklNBA0AAAAAAAQAAAAeOEJJTQQZAAAA&#10;AAAEAAAAHjhCSU0D8wAAAAAACQAAAAAAAAAAAQ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">
                <v:roundrect id="Прямоугольник: скругленные углы 134" o:spid="_x0000_s109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kDd8QA&#10;AADcAAAADwAAAGRycy9kb3ducmV2LnhtbERPTWvCQBC9C/6HZYReQt1YxUrqKlJa8GJBI4Xexuw0&#10;CWZn091V4793hYK3ebzPmS8704gzOV9bVjAapiCIC6trLhXs88/nGQgfkDU2lknBlTwsF/3eHDNt&#10;L7yl8y6UIoawz1BBFUKbSemLigz6oW2JI/drncEQoSuldniJ4aaRL2k6lQZrjg0VtvReUXHcnYyC&#10;j3WeJKfNyP19J/nsZ/r1ytfDQamnQbd6AxGoCw/xv3ut4/zxBO7PxAv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JA3fEAAAA3AAAAA8AAAAAAAAAAAAAAAAAmAIAAGRycy9k&#10;b3ducmV2LnhtbFBLBQYAAAAABAAEAPUAAACJAwAAAAA=&#10;" strokecolor="black [3213]" strokeweight="1pt">
                  <v:fill r:id="rId48" o:title="" recolor="t" rotate="t" type="frame"/>
                  <v:stroke joinstyle="miter"/>
                </v:roundrect>
                <v:group id="Группа 135" o:spid="_x0000_s109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Ромб 136" o:spid="_x0000_s109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D9MMA&#10;AADcAAAADwAAAGRycy9kb3ducmV2LnhtbERPTWvCQBC9F/wPywheSt1oIUjqKiIIiko1FnodsmMS&#10;zM6G7CbG/nq3UOhtHu9z5sveVKKjxpWWFUzGEQjizOqScwVfl83bDITzyBory6TgQQ6Wi8HLHBNt&#10;73ymLvW5CCHsElRQeF8nUrqsIINubGviwF1tY9AH2ORSN3gP4aaS0yiKpcGSQ0OBNa0Lym5paxTE&#10;7XdN6e74uZ/JRzf9ydv94fSq1GjYrz5AeOr9v/jPvdVh/nsMv8+EC+Ti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wD9MMAAADcAAAADwAAAAAAAAAAAAAAAACYAgAAZHJzL2Rv&#10;d25yZXYueG1sUEsFBgAAAAAEAAQA9QAAAIgDAAAAAA==&#10;" fillcolor="#c00000" strokecolor="#f2f2f2 [3052]" strokeweight="2.25pt">
                    <v:shadow on="t" color="black [3213]" opacity="26214f" offset=".34742mm,.06125mm"/>
                  </v:shape>
                  <v:shape id="Надпись 137" o:spid="_x0000_s109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FYysMA&#10;AADcAAAADwAAAGRycy9kb3ducmV2LnhtbERPS4vCMBC+L/gfwgje1lQXV6lGkYKsiHvwcfE2NmNb&#10;bCa1iVr99ZsFwdt8fM+ZzBpTihvVrrCsoNeNQBCnVhecKdjvFp8jEM4jaywtk4IHOZhNWx8TjLW9&#10;84ZuW5+JEMIuRgW591UspUtzMui6tiIO3MnWBn2AdSZ1jfcQbkrZj6JvabDg0JBjRUlO6Xl7NQpW&#10;yeIXN8e+GT3L5Gd9mleX/WGgVKfdzMcgPDX+LX65lzrM/xrC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FYysMAAADcAAAADwAAAAAAAAAAAAAAAACYAgAAZHJzL2Rv&#10;d25yZXYueG1sUEsFBgAAAAAEAAQA9QAAAIgDAAAAAA==&#10;" filled="f" stroked="f" strokeweight=".5pt">
                    <v:textbox>
                      <w:txbxContent>
                        <w:p w:rsidR="00761381" w:rsidRPr="001A71EA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58697C" w:rsidRPr="0044587F">
        <w:t>Эл</w:t>
      </w:r>
      <w:r w:rsidR="00956CBB" w:rsidRPr="0044587F">
        <w:t>е</w:t>
      </w:r>
      <w:r w:rsidR="0058697C" w:rsidRPr="0044587F">
        <w:t>ктрич</w:t>
      </w:r>
      <w:r w:rsidR="00956CBB" w:rsidRPr="0044587F">
        <w:t>е</w:t>
      </w:r>
      <w:r w:rsidR="0058697C" w:rsidRPr="0044587F">
        <w:t>ский рубанок BELMASH CPL-200</w:t>
      </w:r>
    </w:p>
    <w:p w:rsidR="0058697C" w:rsidRPr="0058697C" w:rsidRDefault="0058697C" w:rsidP="0058697C">
      <w:pPr>
        <w:pStyle w:val="a3"/>
      </w:pPr>
      <w:r w:rsidRPr="004849E7">
        <w:rPr>
          <w:b/>
        </w:rPr>
        <w:t>14. Эл</w:t>
      </w:r>
      <w:r w:rsidR="00956CBB" w:rsidRPr="004849E7">
        <w:rPr>
          <w:b/>
        </w:rPr>
        <w:t>е</w:t>
      </w:r>
      <w:r w:rsidRPr="004849E7">
        <w:rPr>
          <w:b/>
        </w:rPr>
        <w:t>ктрич</w:t>
      </w:r>
      <w:r w:rsidR="00956CBB" w:rsidRPr="004849E7">
        <w:rPr>
          <w:b/>
        </w:rPr>
        <w:t>е</w:t>
      </w:r>
      <w:r w:rsidRPr="004849E7">
        <w:rPr>
          <w:b/>
        </w:rPr>
        <w:t>ский рубанок BELMASH CPL-200</w:t>
      </w:r>
      <w:r w:rsidRPr="004849E7">
        <w:t xml:space="preserve"> </w:t>
      </w:r>
      <w:r w:rsidRPr="004849E7">
        <w:rPr>
          <w:b/>
        </w:rPr>
        <w:t xml:space="preserve">(ООО «Завод </w:t>
      </w:r>
      <w:proofErr w:type="spellStart"/>
      <w:r w:rsidRPr="004849E7">
        <w:rPr>
          <w:b/>
        </w:rPr>
        <w:t>Б</w:t>
      </w:r>
      <w:r w:rsidR="00956CBB" w:rsidRPr="004849E7">
        <w:rPr>
          <w:b/>
        </w:rPr>
        <w:t>е</w:t>
      </w:r>
      <w:r w:rsidRPr="004849E7">
        <w:rPr>
          <w:b/>
        </w:rPr>
        <w:t>лмаш</w:t>
      </w:r>
      <w:proofErr w:type="spellEnd"/>
      <w:r w:rsidRPr="004849E7">
        <w:rPr>
          <w:b/>
        </w:rPr>
        <w:t>», г.</w:t>
      </w:r>
      <w:r w:rsidR="0044587F" w:rsidRPr="004849E7">
        <w:rPr>
          <w:b/>
        </w:rPr>
        <w:t> </w:t>
      </w:r>
      <w:proofErr w:type="spellStart"/>
      <w:r w:rsidRPr="004849E7">
        <w:rPr>
          <w:b/>
        </w:rPr>
        <w:t>Могил</w:t>
      </w:r>
      <w:r w:rsidR="0044587F" w:rsidRPr="004849E7">
        <w:rPr>
          <w:b/>
        </w:rPr>
        <w:t>ё</w:t>
      </w:r>
      <w:r w:rsidRPr="004849E7">
        <w:rPr>
          <w:b/>
        </w:rPr>
        <w:t>в</w:t>
      </w:r>
      <w:proofErr w:type="spellEnd"/>
      <w:r w:rsidRPr="004849E7">
        <w:rPr>
          <w:b/>
        </w:rPr>
        <w:t>)</w:t>
      </w:r>
      <w:r w:rsidRPr="004849E7">
        <w:t xml:space="preserve"> относится к</w:t>
      </w:r>
      <w:r w:rsidR="0044587F" w:rsidRPr="004849E7">
        <w:t> </w:t>
      </w:r>
      <w:r w:rsidRPr="004849E7">
        <w:t>машинам ручным эл</w:t>
      </w:r>
      <w:r w:rsidR="00956CBB" w:rsidRPr="004849E7">
        <w:t>е</w:t>
      </w:r>
      <w:r w:rsidRPr="004849E7">
        <w:t>ктрич</w:t>
      </w:r>
      <w:r w:rsidR="00956CBB" w:rsidRPr="004849E7">
        <w:t>е</w:t>
      </w:r>
      <w:r w:rsidRPr="004849E7">
        <w:t>ским и</w:t>
      </w:r>
      <w:r w:rsidR="0044587F" w:rsidRPr="004849E7">
        <w:t> </w:t>
      </w:r>
      <w:r w:rsidRPr="004849E7">
        <w:t>пр</w:t>
      </w:r>
      <w:r w:rsidR="00956CBB" w:rsidRPr="004849E7">
        <w:t>е</w:t>
      </w:r>
      <w:r w:rsidRPr="004849E7">
        <w:t>дназнач</w:t>
      </w:r>
      <w:r w:rsidR="00956CBB" w:rsidRPr="004849E7">
        <w:t>е</w:t>
      </w:r>
      <w:r w:rsidRPr="004849E7">
        <w:t>н для удал</w:t>
      </w:r>
      <w:r w:rsidR="00956CBB" w:rsidRPr="004849E7">
        <w:t>е</w:t>
      </w:r>
      <w:r w:rsidRPr="004849E7">
        <w:t>ния пов</w:t>
      </w:r>
      <w:r w:rsidR="00956CBB" w:rsidRPr="004849E7">
        <w:t>е</w:t>
      </w:r>
      <w:r w:rsidRPr="004849E7">
        <w:t>рхностного слоя др</w:t>
      </w:r>
      <w:r w:rsidR="00956CBB" w:rsidRPr="004849E7">
        <w:t>е</w:t>
      </w:r>
      <w:r w:rsidRPr="004849E7">
        <w:t>в</w:t>
      </w:r>
      <w:r w:rsidR="00956CBB" w:rsidRPr="004849E7">
        <w:t>е</w:t>
      </w:r>
      <w:r w:rsidRPr="004849E7">
        <w:t>сины. Можно использовать на открытых площадках, под нав</w:t>
      </w:r>
      <w:r w:rsidR="00956CBB" w:rsidRPr="004849E7">
        <w:t>е</w:t>
      </w:r>
      <w:r w:rsidRPr="004849E7">
        <w:t>сом, в закрытых пом</w:t>
      </w:r>
      <w:r w:rsidR="00956CBB" w:rsidRPr="004849E7">
        <w:t>е</w:t>
      </w:r>
      <w:r w:rsidRPr="004849E7">
        <w:t>щ</w:t>
      </w:r>
      <w:r w:rsidR="00956CBB" w:rsidRPr="004849E7">
        <w:t>е</w:t>
      </w:r>
      <w:r w:rsidRPr="004849E7">
        <w:t>ниях, кром</w:t>
      </w:r>
      <w:r w:rsidR="00956CBB" w:rsidRPr="004849E7">
        <w:t>е</w:t>
      </w:r>
      <w:r w:rsidRPr="004849E7">
        <w:t xml:space="preserve"> жилых пом</w:t>
      </w:r>
      <w:r w:rsidR="00956CBB" w:rsidRPr="004849E7">
        <w:t>е</w:t>
      </w:r>
      <w:r w:rsidRPr="004849E7">
        <w:t>щ</w:t>
      </w:r>
      <w:r w:rsidR="00956CBB" w:rsidRPr="004849E7">
        <w:t>е</w:t>
      </w:r>
      <w:r w:rsidRPr="004849E7">
        <w:t>ний.</w:t>
      </w:r>
    </w:p>
    <w:p w:rsidR="0058697C" w:rsidRPr="0058697C" w:rsidRDefault="0058697C" w:rsidP="0058697C">
      <w:pPr>
        <w:pStyle w:val="a3"/>
      </w:pPr>
      <w:r w:rsidRPr="00CA663C">
        <w:t>Приступая к работ</w:t>
      </w:r>
      <w:r w:rsidR="00956CBB" w:rsidRPr="00CA663C">
        <w:t>е</w:t>
      </w:r>
      <w:r w:rsidRPr="00CA663C">
        <w:t xml:space="preserve"> рубанком</w:t>
      </w:r>
      <w:r w:rsidR="004849E7" w:rsidRPr="00CA663C">
        <w:t>,</w:t>
      </w:r>
      <w:r w:rsidRPr="00CA663C">
        <w:t xml:space="preserve"> пользоват</w:t>
      </w:r>
      <w:r w:rsidR="00956CBB" w:rsidRPr="00CA663C">
        <w:t>е</w:t>
      </w:r>
      <w:r w:rsidRPr="00CA663C">
        <w:t>лю н</w:t>
      </w:r>
      <w:r w:rsidR="00956CBB" w:rsidRPr="00CA663C">
        <w:t>е</w:t>
      </w:r>
      <w:r w:rsidRPr="00CA663C">
        <w:t>обходимо учитывать сво</w:t>
      </w:r>
      <w:r w:rsidR="004849E7" w:rsidRPr="00CA663C">
        <w:t>ё</w:t>
      </w:r>
      <w:r w:rsidRPr="00CA663C">
        <w:t xml:space="preserve"> физич</w:t>
      </w:r>
      <w:r w:rsidR="00956CBB" w:rsidRPr="00CA663C">
        <w:t>е</w:t>
      </w:r>
      <w:r w:rsidRPr="00CA663C">
        <w:t>ско</w:t>
      </w:r>
      <w:r w:rsidR="00956CBB" w:rsidRPr="00CA663C">
        <w:t>е</w:t>
      </w:r>
      <w:r w:rsidRPr="00CA663C">
        <w:t xml:space="preserve"> состояни</w:t>
      </w:r>
      <w:r w:rsidR="00956CBB" w:rsidRPr="00CA663C">
        <w:t>е</w:t>
      </w:r>
      <w:r w:rsidRPr="00CA663C">
        <w:t>, уров</w:t>
      </w:r>
      <w:r w:rsidR="00956CBB" w:rsidRPr="00CA663C">
        <w:t>е</w:t>
      </w:r>
      <w:r w:rsidRPr="00CA663C">
        <w:t>нь подготовки и сложность выполня</w:t>
      </w:r>
      <w:r w:rsidR="00956CBB" w:rsidRPr="00CA663C">
        <w:t>е</w:t>
      </w:r>
      <w:r w:rsidRPr="00CA663C">
        <w:t>мых задач. К</w:t>
      </w:r>
      <w:r w:rsidR="00CA663C" w:rsidRPr="00CA663C">
        <w:t> </w:t>
      </w:r>
      <w:r w:rsidRPr="00CA663C">
        <w:t>работ</w:t>
      </w:r>
      <w:r w:rsidR="00956CBB" w:rsidRPr="00CA663C">
        <w:t>е</w:t>
      </w:r>
      <w:r w:rsidRPr="00CA663C">
        <w:t xml:space="preserve"> с рубанком допускаются лица, достигши</w:t>
      </w:r>
      <w:r w:rsidR="00956CBB" w:rsidRPr="00CA663C">
        <w:t>е</w:t>
      </w:r>
      <w:r w:rsidRPr="00CA663C">
        <w:t xml:space="preserve"> 18-л</w:t>
      </w:r>
      <w:r w:rsidR="00956CBB" w:rsidRPr="00CA663C">
        <w:t>е</w:t>
      </w:r>
      <w:r w:rsidRPr="00CA663C">
        <w:t>тн</w:t>
      </w:r>
      <w:r w:rsidR="00956CBB" w:rsidRPr="00CA663C">
        <w:t>е</w:t>
      </w:r>
      <w:r w:rsidRPr="00CA663C">
        <w:t>го возраста, изучивши</w:t>
      </w:r>
      <w:r w:rsidR="00956CBB" w:rsidRPr="00CA663C">
        <w:t>е</w:t>
      </w:r>
      <w:r w:rsidRPr="00CA663C">
        <w:t xml:space="preserve"> руководство по эксплуатации.</w:t>
      </w:r>
    </w:p>
    <w:p w:rsidR="0058697C" w:rsidRPr="00C8091C" w:rsidRDefault="00CA663C" w:rsidP="0058697C">
      <w:pPr>
        <w:pStyle w:val="a3"/>
        <w:rPr>
          <w:b/>
        </w:rPr>
      </w:pPr>
      <w:r w:rsidRPr="00C8091C">
        <w:rPr>
          <w:b/>
        </w:rPr>
        <w:t>ПРАВИЛА ЭКСПЛУАТАЦИИ</w:t>
      </w:r>
      <w:r w:rsidR="0058697C" w:rsidRPr="00C8091C">
        <w:rPr>
          <w:b/>
        </w:rPr>
        <w:t>:</w:t>
      </w:r>
    </w:p>
    <w:p w:rsidR="0058697C" w:rsidRPr="00C8091C" w:rsidRDefault="0058697C" w:rsidP="00CA663C">
      <w:pPr>
        <w:pStyle w:val="a3"/>
        <w:numPr>
          <w:ilvl w:val="0"/>
          <w:numId w:val="9"/>
        </w:numPr>
        <w:ind w:left="0" w:firstLine="357"/>
      </w:pPr>
      <w:r w:rsidRPr="00C8091C">
        <w:t>эксплуатация рубанка в условиях, когда на н</w:t>
      </w:r>
      <w:r w:rsidR="00956CBB" w:rsidRPr="00C8091C">
        <w:t>е</w:t>
      </w:r>
      <w:r w:rsidRPr="00C8091C">
        <w:t>го могут возд</w:t>
      </w:r>
      <w:r w:rsidR="00956CBB" w:rsidRPr="00C8091C">
        <w:t>е</w:t>
      </w:r>
      <w:r w:rsidRPr="00C8091C">
        <w:t>йствовать капли и</w:t>
      </w:r>
      <w:r w:rsidR="00CA663C" w:rsidRPr="00C8091C">
        <w:t> </w:t>
      </w:r>
      <w:r w:rsidRPr="00C8091C">
        <w:t>брызги, а такж</w:t>
      </w:r>
      <w:r w:rsidR="00956CBB" w:rsidRPr="00C8091C">
        <w:t>е</w:t>
      </w:r>
      <w:r w:rsidRPr="00C8091C">
        <w:t xml:space="preserve"> на открытых площадках во вр</w:t>
      </w:r>
      <w:r w:rsidR="00956CBB" w:rsidRPr="00C8091C">
        <w:t>е</w:t>
      </w:r>
      <w:r w:rsidRPr="00C8091C">
        <w:t>мя сн</w:t>
      </w:r>
      <w:r w:rsidR="00956CBB" w:rsidRPr="00C8091C">
        <w:t>е</w:t>
      </w:r>
      <w:r w:rsidRPr="00C8091C">
        <w:t>гопада или дождя, крайн</w:t>
      </w:r>
      <w:r w:rsidR="00956CBB" w:rsidRPr="00C8091C">
        <w:t>е</w:t>
      </w:r>
      <w:r w:rsidRPr="00C8091C">
        <w:t xml:space="preserve"> н</w:t>
      </w:r>
      <w:r w:rsidR="00956CBB" w:rsidRPr="00C8091C">
        <w:t>е</w:t>
      </w:r>
      <w:r w:rsidRPr="00C8091C">
        <w:t>ж</w:t>
      </w:r>
      <w:r w:rsidR="00956CBB" w:rsidRPr="00C8091C">
        <w:t>е</w:t>
      </w:r>
      <w:r w:rsidRPr="00C8091C">
        <w:t>лат</w:t>
      </w:r>
      <w:r w:rsidR="00956CBB" w:rsidRPr="00C8091C">
        <w:t>е</w:t>
      </w:r>
      <w:r w:rsidRPr="00C8091C">
        <w:t>льна. Влага, проникая внутрь устройства, значит</w:t>
      </w:r>
      <w:r w:rsidR="00956CBB" w:rsidRPr="00C8091C">
        <w:t>е</w:t>
      </w:r>
      <w:r w:rsidRPr="00C8091C">
        <w:t>льно ув</w:t>
      </w:r>
      <w:r w:rsidR="00956CBB" w:rsidRPr="00C8091C">
        <w:t>е</w:t>
      </w:r>
      <w:r w:rsidRPr="00C8091C">
        <w:t>личива</w:t>
      </w:r>
      <w:r w:rsidR="00956CBB" w:rsidRPr="00C8091C">
        <w:t>е</w:t>
      </w:r>
      <w:r w:rsidRPr="00C8091C">
        <w:t>т риск пораж</w:t>
      </w:r>
      <w:r w:rsidR="00956CBB" w:rsidRPr="00C8091C">
        <w:t>е</w:t>
      </w:r>
      <w:r w:rsidRPr="00C8091C">
        <w:t>ния эл</w:t>
      </w:r>
      <w:r w:rsidR="00956CBB" w:rsidRPr="00C8091C">
        <w:t>е</w:t>
      </w:r>
      <w:r w:rsidRPr="00C8091C">
        <w:t>ктрич</w:t>
      </w:r>
      <w:r w:rsidR="00956CBB" w:rsidRPr="00C8091C">
        <w:t>е</w:t>
      </w:r>
      <w:r w:rsidRPr="00C8091C">
        <w:t>ским током. Это мож</w:t>
      </w:r>
      <w:r w:rsidR="00956CBB" w:rsidRPr="00C8091C">
        <w:t>е</w:t>
      </w:r>
      <w:r w:rsidRPr="00C8091C">
        <w:t>т прив</w:t>
      </w:r>
      <w:r w:rsidR="00956CBB" w:rsidRPr="00C8091C">
        <w:t>е</w:t>
      </w:r>
      <w:r w:rsidRPr="00C8091C">
        <w:t>сти к с</w:t>
      </w:r>
      <w:r w:rsidR="00956CBB" w:rsidRPr="00C8091C">
        <w:t>е</w:t>
      </w:r>
      <w:r w:rsidRPr="00C8091C">
        <w:t>рь</w:t>
      </w:r>
      <w:r w:rsidR="00C8091C" w:rsidRPr="00C8091C">
        <w:t>ё</w:t>
      </w:r>
      <w:r w:rsidRPr="00C8091C">
        <w:t>зным травмам или даж</w:t>
      </w:r>
      <w:r w:rsidR="00956CBB" w:rsidRPr="00C8091C">
        <w:t>е</w:t>
      </w:r>
      <w:r w:rsidRPr="00C8091C">
        <w:t xml:space="preserve"> л</w:t>
      </w:r>
      <w:r w:rsidR="00956CBB" w:rsidRPr="00C8091C">
        <w:t>е</w:t>
      </w:r>
      <w:r w:rsidRPr="00C8091C">
        <w:t>тальному исходу;</w:t>
      </w:r>
    </w:p>
    <w:p w:rsidR="0058697C" w:rsidRPr="00C8091C" w:rsidRDefault="00C8091C" w:rsidP="00CA663C">
      <w:pPr>
        <w:pStyle w:val="a3"/>
        <w:numPr>
          <w:ilvl w:val="0"/>
          <w:numId w:val="9"/>
        </w:numPr>
        <w:ind w:left="0" w:firstLine="357"/>
      </w:pPr>
      <w:r w:rsidRPr="00C8091C">
        <w:t>запрещается</w:t>
      </w:r>
      <w:r w:rsidR="0058697C" w:rsidRPr="00C8091C">
        <w:t xml:space="preserve"> оставлять рубанок, подключ</w:t>
      </w:r>
      <w:r w:rsidRPr="00C8091C">
        <w:t>ё</w:t>
      </w:r>
      <w:r w:rsidR="0058697C" w:rsidRPr="00C8091C">
        <w:t>нный к эл</w:t>
      </w:r>
      <w:r w:rsidR="00956CBB" w:rsidRPr="00C8091C">
        <w:t>е</w:t>
      </w:r>
      <w:r w:rsidR="0058697C" w:rsidRPr="00C8091C">
        <w:t>ктрос</w:t>
      </w:r>
      <w:r w:rsidR="00956CBB" w:rsidRPr="00C8091C">
        <w:t>е</w:t>
      </w:r>
      <w:r w:rsidR="0058697C" w:rsidRPr="00C8091C">
        <w:t>ти, б</w:t>
      </w:r>
      <w:r w:rsidR="00956CBB" w:rsidRPr="00C8091C">
        <w:t>е</w:t>
      </w:r>
      <w:r w:rsidR="0058697C" w:rsidRPr="00C8091C">
        <w:t>з надзора. Это мож</w:t>
      </w:r>
      <w:r w:rsidR="00956CBB" w:rsidRPr="00C8091C">
        <w:t>е</w:t>
      </w:r>
      <w:r w:rsidR="0058697C" w:rsidRPr="00C8091C">
        <w:t>т прив</w:t>
      </w:r>
      <w:r w:rsidR="00956CBB" w:rsidRPr="00C8091C">
        <w:t>е</w:t>
      </w:r>
      <w:r w:rsidR="0058697C" w:rsidRPr="00C8091C">
        <w:t>сти к случайному включ</w:t>
      </w:r>
      <w:r w:rsidR="00956CBB" w:rsidRPr="00C8091C">
        <w:t>е</w:t>
      </w:r>
      <w:r w:rsidR="0058697C" w:rsidRPr="00C8091C">
        <w:t>нию инструм</w:t>
      </w:r>
      <w:r w:rsidR="00956CBB" w:rsidRPr="00C8091C">
        <w:t>е</w:t>
      </w:r>
      <w:r w:rsidR="0058697C" w:rsidRPr="00C8091C">
        <w:t>нта, что мож</w:t>
      </w:r>
      <w:r w:rsidR="00956CBB" w:rsidRPr="00C8091C">
        <w:t>е</w:t>
      </w:r>
      <w:r w:rsidR="0058697C" w:rsidRPr="00C8091C">
        <w:t>т прив</w:t>
      </w:r>
      <w:r w:rsidR="00956CBB" w:rsidRPr="00C8091C">
        <w:t>е</w:t>
      </w:r>
      <w:r w:rsidR="0058697C" w:rsidRPr="00C8091C">
        <w:t>сти к</w:t>
      </w:r>
      <w:r w:rsidRPr="00C8091C">
        <w:t> </w:t>
      </w:r>
      <w:r w:rsidR="0058697C" w:rsidRPr="00C8091C">
        <w:t>травмам;</w:t>
      </w:r>
    </w:p>
    <w:p w:rsidR="0058697C" w:rsidRPr="00C8091C" w:rsidRDefault="00C8091C" w:rsidP="00CA663C">
      <w:pPr>
        <w:pStyle w:val="a3"/>
        <w:numPr>
          <w:ilvl w:val="0"/>
          <w:numId w:val="9"/>
        </w:numPr>
        <w:ind w:left="0" w:firstLine="357"/>
      </w:pPr>
      <w:r w:rsidRPr="00C8091C">
        <w:t xml:space="preserve">запрещается </w:t>
      </w:r>
      <w:r w:rsidR="0058697C" w:rsidRPr="00C8091C">
        <w:t>использовать рубанок н</w:t>
      </w:r>
      <w:r w:rsidR="00956CBB" w:rsidRPr="00C8091C">
        <w:t>е</w:t>
      </w:r>
      <w:r w:rsidR="0058697C" w:rsidRPr="00C8091C">
        <w:t xml:space="preserve"> по назнач</w:t>
      </w:r>
      <w:r w:rsidR="00956CBB" w:rsidRPr="00C8091C">
        <w:t>е</w:t>
      </w:r>
      <w:r w:rsidR="0058697C" w:rsidRPr="00C8091C">
        <w:t>нию. Им н</w:t>
      </w:r>
      <w:r w:rsidR="00956CBB" w:rsidRPr="00C8091C">
        <w:t>е</w:t>
      </w:r>
      <w:r w:rsidR="0058697C" w:rsidRPr="00C8091C">
        <w:t>льзя обрабатывать м</w:t>
      </w:r>
      <w:r w:rsidR="00956CBB" w:rsidRPr="00C8091C">
        <w:t>е</w:t>
      </w:r>
      <w:r w:rsidR="0058697C" w:rsidRPr="00C8091C">
        <w:t>таллы, кам</w:t>
      </w:r>
      <w:r w:rsidR="00956CBB" w:rsidRPr="00C8091C">
        <w:t>е</w:t>
      </w:r>
      <w:r w:rsidR="0058697C" w:rsidRPr="00C8091C">
        <w:t>нь, пластмассу или р</w:t>
      </w:r>
      <w:r w:rsidR="00956CBB" w:rsidRPr="00C8091C">
        <w:t>е</w:t>
      </w:r>
      <w:r w:rsidR="0058697C" w:rsidRPr="00C8091C">
        <w:t>зину.</w:t>
      </w:r>
    </w:p>
    <w:p w:rsidR="0058697C" w:rsidRPr="0058697C" w:rsidRDefault="0058697C" w:rsidP="0058697C">
      <w:pPr>
        <w:pStyle w:val="a3"/>
      </w:pPr>
      <w:r w:rsidRPr="00D65D22">
        <w:t>При работ</w:t>
      </w:r>
      <w:r w:rsidR="00956CBB" w:rsidRPr="00D65D22">
        <w:t>е</w:t>
      </w:r>
      <w:r w:rsidRPr="00D65D22">
        <w:t xml:space="preserve"> с рубанком важно контролировать свои д</w:t>
      </w:r>
      <w:r w:rsidR="00956CBB" w:rsidRPr="00D65D22">
        <w:t>е</w:t>
      </w:r>
      <w:r w:rsidRPr="00D65D22">
        <w:t>йствия. Н</w:t>
      </w:r>
      <w:r w:rsidR="00956CBB" w:rsidRPr="00D65D22">
        <w:t>е</w:t>
      </w:r>
      <w:r w:rsidRPr="00D65D22">
        <w:t>льзя работать с</w:t>
      </w:r>
      <w:r w:rsidR="00C8091C" w:rsidRPr="00D65D22">
        <w:t> </w:t>
      </w:r>
      <w:r w:rsidRPr="00D65D22">
        <w:t xml:space="preserve">рубанком, </w:t>
      </w:r>
      <w:r w:rsidR="00956CBB" w:rsidRPr="00D65D22">
        <w:t>е</w:t>
      </w:r>
      <w:r w:rsidRPr="00D65D22">
        <w:t>сли чувству</w:t>
      </w:r>
      <w:r w:rsidR="00956CBB" w:rsidRPr="00D65D22">
        <w:t>е</w:t>
      </w:r>
      <w:r w:rsidRPr="00D65D22">
        <w:t xml:space="preserve">тся усталость. </w:t>
      </w:r>
      <w:r w:rsidR="00D65D22" w:rsidRPr="00D65D22">
        <w:t>Следует о</w:t>
      </w:r>
      <w:r w:rsidRPr="00D65D22">
        <w:t>бязат</w:t>
      </w:r>
      <w:r w:rsidR="00956CBB" w:rsidRPr="00D65D22">
        <w:t>е</w:t>
      </w:r>
      <w:r w:rsidRPr="00D65D22">
        <w:t>льно использовать ср</w:t>
      </w:r>
      <w:r w:rsidR="00956CBB" w:rsidRPr="00D65D22">
        <w:t>е</w:t>
      </w:r>
      <w:r w:rsidRPr="00D65D22">
        <w:t>дства индивидуальной защиты, таки</w:t>
      </w:r>
      <w:r w:rsidR="00956CBB" w:rsidRPr="00D65D22">
        <w:t>е</w:t>
      </w:r>
      <w:r w:rsidRPr="00D65D22">
        <w:t xml:space="preserve"> как защитны</w:t>
      </w:r>
      <w:r w:rsidR="00956CBB" w:rsidRPr="00D65D22">
        <w:t>е</w:t>
      </w:r>
      <w:r w:rsidRPr="00D65D22">
        <w:t xml:space="preserve"> очки, маски от пыли, наушники, головны</w:t>
      </w:r>
      <w:r w:rsidR="00956CBB" w:rsidRPr="00D65D22">
        <w:t>е</w:t>
      </w:r>
      <w:r w:rsidRPr="00D65D22">
        <w:t xml:space="preserve"> уборы и н</w:t>
      </w:r>
      <w:r w:rsidR="00956CBB" w:rsidRPr="00D65D22">
        <w:t>е</w:t>
      </w:r>
      <w:r w:rsidRPr="00D65D22">
        <w:t>скользящую обувь. Изб</w:t>
      </w:r>
      <w:r w:rsidR="00956CBB" w:rsidRPr="00D65D22">
        <w:t>е</w:t>
      </w:r>
      <w:r w:rsidRPr="00D65D22">
        <w:t>гать случайного включ</w:t>
      </w:r>
      <w:r w:rsidR="00956CBB" w:rsidRPr="00D65D22">
        <w:t>е</w:t>
      </w:r>
      <w:r w:rsidRPr="00D65D22">
        <w:t>ния рубанка и</w:t>
      </w:r>
      <w:r w:rsidR="00D65D22" w:rsidRPr="00D65D22">
        <w:t> </w:t>
      </w:r>
      <w:r w:rsidRPr="00D65D22">
        <w:t>н</w:t>
      </w:r>
      <w:r w:rsidR="00956CBB" w:rsidRPr="00D65D22">
        <w:t>е</w:t>
      </w:r>
      <w:r w:rsidRPr="00D65D22">
        <w:t xml:space="preserve"> п</w:t>
      </w:r>
      <w:r w:rsidR="00956CBB" w:rsidRPr="00D65D22">
        <w:t>е</w:t>
      </w:r>
      <w:r w:rsidRPr="00D65D22">
        <w:t>р</w:t>
      </w:r>
      <w:r w:rsidR="00956CBB" w:rsidRPr="00D65D22">
        <w:t>е</w:t>
      </w:r>
      <w:r w:rsidRPr="00D65D22">
        <w:t xml:space="preserve">носить </w:t>
      </w:r>
      <w:r w:rsidR="00956CBB" w:rsidRPr="00D65D22">
        <w:t>е</w:t>
      </w:r>
      <w:r w:rsidRPr="00D65D22">
        <w:t>го, когда он подключ</w:t>
      </w:r>
      <w:r w:rsidR="00D65D22" w:rsidRPr="00D65D22">
        <w:t>ё</w:t>
      </w:r>
      <w:r w:rsidRPr="00D65D22">
        <w:t>н к с</w:t>
      </w:r>
      <w:r w:rsidR="00956CBB" w:rsidRPr="00D65D22">
        <w:t>е</w:t>
      </w:r>
      <w:r w:rsidRPr="00D65D22">
        <w:t>ти. Од</w:t>
      </w:r>
      <w:r w:rsidR="00956CBB" w:rsidRPr="00D65D22">
        <w:t>е</w:t>
      </w:r>
      <w:r w:rsidRPr="00D65D22">
        <w:t>жда должна быть удобной и</w:t>
      </w:r>
      <w:r w:rsidR="00D65D22" w:rsidRPr="00D65D22">
        <w:t> </w:t>
      </w:r>
      <w:r w:rsidRPr="00D65D22">
        <w:t>н</w:t>
      </w:r>
      <w:r w:rsidR="00956CBB" w:rsidRPr="00D65D22">
        <w:t>е</w:t>
      </w:r>
      <w:r w:rsidR="00D65D22" w:rsidRPr="00D65D22">
        <w:t> </w:t>
      </w:r>
      <w:r w:rsidRPr="00D65D22">
        <w:t>м</w:t>
      </w:r>
      <w:r w:rsidR="00956CBB" w:rsidRPr="00D65D22">
        <w:t>е</w:t>
      </w:r>
      <w:r w:rsidRPr="00D65D22">
        <w:t>шать работ</w:t>
      </w:r>
      <w:r w:rsidR="00956CBB" w:rsidRPr="00D65D22">
        <w:t>е</w:t>
      </w:r>
      <w:r w:rsidRPr="00D65D22">
        <w:t>; изб</w:t>
      </w:r>
      <w:r w:rsidR="00956CBB" w:rsidRPr="00D65D22">
        <w:t>е</w:t>
      </w:r>
      <w:r w:rsidRPr="00D65D22">
        <w:t>гать свободной од</w:t>
      </w:r>
      <w:r w:rsidR="00956CBB" w:rsidRPr="00D65D22">
        <w:t>е</w:t>
      </w:r>
      <w:r w:rsidRPr="00D65D22">
        <w:t>жды и юв</w:t>
      </w:r>
      <w:r w:rsidR="00956CBB" w:rsidRPr="00D65D22">
        <w:t>е</w:t>
      </w:r>
      <w:r w:rsidRPr="00D65D22">
        <w:t>лирных украш</w:t>
      </w:r>
      <w:r w:rsidR="00956CBB" w:rsidRPr="00D65D22">
        <w:t>е</w:t>
      </w:r>
      <w:r w:rsidRPr="00D65D22">
        <w:t>ний. Длинны</w:t>
      </w:r>
      <w:r w:rsidR="00956CBB" w:rsidRPr="00D65D22">
        <w:t>е</w:t>
      </w:r>
      <w:r w:rsidRPr="00D65D22">
        <w:t xml:space="preserve"> волосы сл</w:t>
      </w:r>
      <w:r w:rsidR="00956CBB" w:rsidRPr="00D65D22">
        <w:t>е</w:t>
      </w:r>
      <w:r w:rsidRPr="00D65D22">
        <w:t>ду</w:t>
      </w:r>
      <w:r w:rsidR="00956CBB" w:rsidRPr="00D65D22">
        <w:t>е</w:t>
      </w:r>
      <w:r w:rsidRPr="00D65D22">
        <w:t>т убрать под головной убор. Н</w:t>
      </w:r>
      <w:r w:rsidR="00956CBB" w:rsidRPr="00D65D22">
        <w:t>е</w:t>
      </w:r>
      <w:r w:rsidRPr="00D65D22">
        <w:t>льзя п</w:t>
      </w:r>
      <w:r w:rsidR="00956CBB" w:rsidRPr="00D65D22">
        <w:t>е</w:t>
      </w:r>
      <w:r w:rsidRPr="00D65D22">
        <w:t>р</w:t>
      </w:r>
      <w:r w:rsidR="00956CBB" w:rsidRPr="00D65D22">
        <w:t>е</w:t>
      </w:r>
      <w:r w:rsidR="00D65D22" w:rsidRPr="00D65D22">
        <w:t xml:space="preserve">гружать рубанок, </w:t>
      </w:r>
      <w:r w:rsidRPr="00D65D22">
        <w:t>н</w:t>
      </w:r>
      <w:r w:rsidR="00956CBB" w:rsidRPr="00D65D22">
        <w:t>е</w:t>
      </w:r>
      <w:r w:rsidRPr="00D65D22">
        <w:t>обходимо подд</w:t>
      </w:r>
      <w:r w:rsidR="00956CBB" w:rsidRPr="00D65D22">
        <w:t>е</w:t>
      </w:r>
      <w:r w:rsidRPr="00D65D22">
        <w:t>рживать равном</w:t>
      </w:r>
      <w:r w:rsidR="00956CBB" w:rsidRPr="00D65D22">
        <w:t>е</w:t>
      </w:r>
      <w:r w:rsidRPr="00D65D22">
        <w:t>рную скорость подачи. Р</w:t>
      </w:r>
      <w:r w:rsidR="00956CBB" w:rsidRPr="00D65D22">
        <w:t>е</w:t>
      </w:r>
      <w:r w:rsidRPr="00D65D22">
        <w:t>ком</w:t>
      </w:r>
      <w:r w:rsidR="00956CBB" w:rsidRPr="00D65D22">
        <w:t>е</w:t>
      </w:r>
      <w:r w:rsidRPr="00D65D22">
        <w:t>нду</w:t>
      </w:r>
      <w:r w:rsidR="00956CBB" w:rsidRPr="00D65D22">
        <w:t>е</w:t>
      </w:r>
      <w:r w:rsidRPr="00D65D22">
        <w:t>тся р</w:t>
      </w:r>
      <w:r w:rsidR="00956CBB" w:rsidRPr="00D65D22">
        <w:t>е</w:t>
      </w:r>
      <w:r w:rsidRPr="00D65D22">
        <w:t>гулярно пров</w:t>
      </w:r>
      <w:r w:rsidR="00956CBB" w:rsidRPr="00D65D22">
        <w:t>е</w:t>
      </w:r>
      <w:r w:rsidRPr="00D65D22">
        <w:t>рять рубанок на исправность, включая ограждающи</w:t>
      </w:r>
      <w:r w:rsidR="00956CBB" w:rsidRPr="00D65D22">
        <w:t>е</w:t>
      </w:r>
      <w:r w:rsidRPr="00D65D22">
        <w:t xml:space="preserve"> устройства и движущи</w:t>
      </w:r>
      <w:r w:rsidR="00956CBB" w:rsidRPr="00D65D22">
        <w:t>е</w:t>
      </w:r>
      <w:r w:rsidRPr="00D65D22">
        <w:t>ся д</w:t>
      </w:r>
      <w:r w:rsidR="00956CBB" w:rsidRPr="00D65D22">
        <w:t>е</w:t>
      </w:r>
      <w:r w:rsidRPr="00D65D22">
        <w:t>тали.</w:t>
      </w:r>
    </w:p>
    <w:p w:rsidR="0058697C" w:rsidRPr="00FF735D" w:rsidRDefault="0058697C" w:rsidP="0058697C">
      <w:pPr>
        <w:pStyle w:val="a3"/>
      </w:pPr>
      <w:r w:rsidRPr="008C1CE4">
        <w:t xml:space="preserve">Компания ООО «Завод </w:t>
      </w:r>
      <w:proofErr w:type="spellStart"/>
      <w:r w:rsidRPr="008C1CE4">
        <w:t>Б</w:t>
      </w:r>
      <w:r w:rsidR="00956CBB" w:rsidRPr="008C1CE4">
        <w:t>е</w:t>
      </w:r>
      <w:r w:rsidRPr="008C1CE4">
        <w:t>лмаш</w:t>
      </w:r>
      <w:proofErr w:type="spellEnd"/>
      <w:r w:rsidRPr="008C1CE4">
        <w:t>»</w:t>
      </w:r>
      <w:r w:rsidR="00BE22B8" w:rsidRPr="008C1CE4">
        <w:t> </w:t>
      </w:r>
      <w:r w:rsidR="00CA50CF" w:rsidRPr="008C1CE4">
        <w:t xml:space="preserve">— </w:t>
      </w:r>
      <w:r w:rsidRPr="008C1CE4">
        <w:t>это молодо</w:t>
      </w:r>
      <w:r w:rsidR="00956CBB" w:rsidRPr="008C1CE4">
        <w:t>е</w:t>
      </w:r>
      <w:r w:rsidRPr="008C1CE4">
        <w:t xml:space="preserve"> (начало</w:t>
      </w:r>
      <w:r w:rsidR="00D65D22" w:rsidRPr="008C1CE4">
        <w:t>́</w:t>
      </w:r>
      <w:r w:rsidRPr="008C1CE4">
        <w:t xml:space="preserve"> свою д</w:t>
      </w:r>
      <w:r w:rsidR="00956CBB" w:rsidRPr="008C1CE4">
        <w:t>е</w:t>
      </w:r>
      <w:r w:rsidRPr="008C1CE4">
        <w:t>ят</w:t>
      </w:r>
      <w:r w:rsidR="00956CBB" w:rsidRPr="008C1CE4">
        <w:t>е</w:t>
      </w:r>
      <w:r w:rsidRPr="008C1CE4">
        <w:t>льность в</w:t>
      </w:r>
      <w:r w:rsidR="00D65D22" w:rsidRPr="008C1CE4">
        <w:t> 2012 году</w:t>
      </w:r>
      <w:r w:rsidRPr="008C1CE4">
        <w:t>) развивающ</w:t>
      </w:r>
      <w:r w:rsidR="00956CBB" w:rsidRPr="008C1CE4">
        <w:t>ее</w:t>
      </w:r>
      <w:r w:rsidRPr="008C1CE4">
        <w:t>ся пр</w:t>
      </w:r>
      <w:r w:rsidR="00956CBB" w:rsidRPr="008C1CE4">
        <w:t>е</w:t>
      </w:r>
      <w:r w:rsidRPr="008C1CE4">
        <w:t>дприяти</w:t>
      </w:r>
      <w:r w:rsidR="00956CBB" w:rsidRPr="008C1CE4">
        <w:t>е</w:t>
      </w:r>
      <w:r w:rsidRPr="008C1CE4">
        <w:t>, которо</w:t>
      </w:r>
      <w:r w:rsidR="00956CBB" w:rsidRPr="008C1CE4">
        <w:t>е</w:t>
      </w:r>
      <w:r w:rsidRPr="008C1CE4">
        <w:t xml:space="preserve"> за короткий срок смогло зар</w:t>
      </w:r>
      <w:r w:rsidR="00956CBB" w:rsidRPr="008C1CE4">
        <w:t>е</w:t>
      </w:r>
      <w:r w:rsidRPr="008C1CE4">
        <w:t>ком</w:t>
      </w:r>
      <w:r w:rsidR="00956CBB" w:rsidRPr="008C1CE4">
        <w:t>е</w:t>
      </w:r>
      <w:r w:rsidRPr="008C1CE4">
        <w:t>ндовать с</w:t>
      </w:r>
      <w:r w:rsidR="00956CBB" w:rsidRPr="008C1CE4">
        <w:t>е</w:t>
      </w:r>
      <w:r w:rsidRPr="008C1CE4">
        <w:t>бя на рынк</w:t>
      </w:r>
      <w:r w:rsidR="00956CBB" w:rsidRPr="008C1CE4">
        <w:t>е</w:t>
      </w:r>
      <w:r w:rsidRPr="008C1CE4">
        <w:t xml:space="preserve"> д</w:t>
      </w:r>
      <w:r w:rsidR="00956CBB" w:rsidRPr="008C1CE4">
        <w:t>е</w:t>
      </w:r>
      <w:r w:rsidRPr="008C1CE4">
        <w:t>р</w:t>
      </w:r>
      <w:r w:rsidR="00956CBB" w:rsidRPr="008C1CE4">
        <w:t>е</w:t>
      </w:r>
      <w:r w:rsidRPr="008C1CE4">
        <w:t>вообрабатывающ</w:t>
      </w:r>
      <w:r w:rsidR="00956CBB" w:rsidRPr="008C1CE4">
        <w:t>е</w:t>
      </w:r>
      <w:r w:rsidRPr="008C1CE4">
        <w:t>й продукции. Важной характ</w:t>
      </w:r>
      <w:r w:rsidR="00956CBB" w:rsidRPr="008C1CE4">
        <w:t>е</w:t>
      </w:r>
      <w:r w:rsidRPr="008C1CE4">
        <w:t>ристикой команды завода явля</w:t>
      </w:r>
      <w:r w:rsidR="00956CBB" w:rsidRPr="008C1CE4">
        <w:t>е</w:t>
      </w:r>
      <w:r w:rsidRPr="008C1CE4">
        <w:t>тся высокий проф</w:t>
      </w:r>
      <w:r w:rsidR="00956CBB" w:rsidRPr="008C1CE4">
        <w:t>е</w:t>
      </w:r>
      <w:r w:rsidRPr="008C1CE4">
        <w:t>ссионализм и пр</w:t>
      </w:r>
      <w:r w:rsidR="00956CBB" w:rsidRPr="008C1CE4">
        <w:t>е</w:t>
      </w:r>
      <w:r w:rsidRPr="008C1CE4">
        <w:t>данность сво</w:t>
      </w:r>
      <w:r w:rsidR="00956CBB" w:rsidRPr="008C1CE4">
        <w:t>е</w:t>
      </w:r>
      <w:r w:rsidRPr="008C1CE4">
        <w:t>му д</w:t>
      </w:r>
      <w:r w:rsidR="00956CBB" w:rsidRPr="008C1CE4">
        <w:t>е</w:t>
      </w:r>
      <w:r w:rsidRPr="008C1CE4">
        <w:t>лу. Компания постоянно стр</w:t>
      </w:r>
      <w:r w:rsidR="00956CBB" w:rsidRPr="008C1CE4">
        <w:t>е</w:t>
      </w:r>
      <w:r w:rsidRPr="008C1CE4">
        <w:t>мится к улучш</w:t>
      </w:r>
      <w:r w:rsidR="00956CBB" w:rsidRPr="008C1CE4">
        <w:t>е</w:t>
      </w:r>
      <w:r w:rsidRPr="008C1CE4">
        <w:t>нию сво</w:t>
      </w:r>
      <w:r w:rsidR="00956CBB" w:rsidRPr="008C1CE4">
        <w:t>е</w:t>
      </w:r>
      <w:r w:rsidRPr="008C1CE4">
        <w:t xml:space="preserve">й продукции </w:t>
      </w:r>
      <w:r w:rsidRPr="008C1CE4">
        <w:lastRenderedPageBreak/>
        <w:t>и</w:t>
      </w:r>
      <w:r w:rsidR="008C1CE4" w:rsidRPr="008C1CE4">
        <w:t> </w:t>
      </w:r>
      <w:r w:rsidRPr="008C1CE4">
        <w:t>рас</w:t>
      </w:r>
      <w:r w:rsidRPr="00FF735D">
        <w:t>шир</w:t>
      </w:r>
      <w:r w:rsidR="00956CBB" w:rsidRPr="00FF735D">
        <w:t>е</w:t>
      </w:r>
      <w:r w:rsidRPr="00FF735D">
        <w:t>нию г</w:t>
      </w:r>
      <w:r w:rsidR="00956CBB" w:rsidRPr="00FF735D">
        <w:t>е</w:t>
      </w:r>
      <w:r w:rsidRPr="00FF735D">
        <w:t>ографии продаж, что д</w:t>
      </w:r>
      <w:r w:rsidR="00956CBB" w:rsidRPr="00FF735D">
        <w:t>е</w:t>
      </w:r>
      <w:r w:rsidRPr="00FF735D">
        <w:t>ла</w:t>
      </w:r>
      <w:r w:rsidR="00956CBB" w:rsidRPr="00FF735D">
        <w:t>е</w:t>
      </w:r>
      <w:r w:rsidRPr="00FF735D">
        <w:t xml:space="preserve">т </w:t>
      </w:r>
      <w:r w:rsidR="00956CBB" w:rsidRPr="00FF735D">
        <w:t>е</w:t>
      </w:r>
      <w:r w:rsidR="008C1CE4" w:rsidRPr="00FF735D">
        <w:t>ё</w:t>
      </w:r>
      <w:r w:rsidRPr="00FF735D">
        <w:t xml:space="preserve"> открытой для взаимовыгодного </w:t>
      </w:r>
      <w:proofErr w:type="gramStart"/>
      <w:r w:rsidRPr="00FF735D">
        <w:t>сотруднич</w:t>
      </w:r>
      <w:r w:rsidR="00956CBB" w:rsidRPr="00FF735D">
        <w:t>е</w:t>
      </w:r>
      <w:r w:rsidRPr="00FF735D">
        <w:t>ства</w:t>
      </w:r>
      <w:proofErr w:type="gramEnd"/>
      <w:r w:rsidRPr="00FF735D">
        <w:t xml:space="preserve"> как с от</w:t>
      </w:r>
      <w:r w:rsidR="00956CBB" w:rsidRPr="00FF735D">
        <w:t>е</w:t>
      </w:r>
      <w:r w:rsidRPr="00FF735D">
        <w:t>ч</w:t>
      </w:r>
      <w:r w:rsidR="00956CBB" w:rsidRPr="00FF735D">
        <w:t>е</w:t>
      </w:r>
      <w:r w:rsidRPr="00FF735D">
        <w:t>ств</w:t>
      </w:r>
      <w:r w:rsidR="00956CBB" w:rsidRPr="00FF735D">
        <w:t>е</w:t>
      </w:r>
      <w:r w:rsidRPr="00FF735D">
        <w:t>нными, так и с заруб</w:t>
      </w:r>
      <w:r w:rsidR="00956CBB" w:rsidRPr="00FF735D">
        <w:t>е</w:t>
      </w:r>
      <w:r w:rsidRPr="00FF735D">
        <w:t>жными дил</w:t>
      </w:r>
      <w:r w:rsidR="00956CBB" w:rsidRPr="00FF735D">
        <w:t>е</w:t>
      </w:r>
      <w:r w:rsidRPr="00FF735D">
        <w:t>рами.</w:t>
      </w:r>
    </w:p>
    <w:p w:rsidR="0058697C" w:rsidRPr="00FF735D" w:rsidRDefault="0058697C" w:rsidP="0058697C">
      <w:pPr>
        <w:pStyle w:val="a3"/>
      </w:pPr>
      <w:r w:rsidRPr="00FF735D">
        <w:t>Основным направл</w:t>
      </w:r>
      <w:r w:rsidR="00956CBB" w:rsidRPr="00FF735D">
        <w:t>е</w:t>
      </w:r>
      <w:r w:rsidRPr="00FF735D">
        <w:t>ни</w:t>
      </w:r>
      <w:r w:rsidR="00956CBB" w:rsidRPr="00FF735D">
        <w:t>е</w:t>
      </w:r>
      <w:r w:rsidRPr="00FF735D">
        <w:t>м работы завода «</w:t>
      </w:r>
      <w:proofErr w:type="spellStart"/>
      <w:r w:rsidRPr="00FF735D">
        <w:t>Б</w:t>
      </w:r>
      <w:r w:rsidR="00956CBB" w:rsidRPr="00FF735D">
        <w:t>е</w:t>
      </w:r>
      <w:r w:rsidRPr="00FF735D">
        <w:t>лмаш</w:t>
      </w:r>
      <w:proofErr w:type="spellEnd"/>
      <w:r w:rsidRPr="00FF735D">
        <w:t>» явля</w:t>
      </w:r>
      <w:r w:rsidR="00956CBB" w:rsidRPr="00FF735D">
        <w:t>е</w:t>
      </w:r>
      <w:r w:rsidRPr="00FF735D">
        <w:t>тся разработка и</w:t>
      </w:r>
      <w:r w:rsidR="008C1CE4" w:rsidRPr="00FF735D">
        <w:t> </w:t>
      </w:r>
      <w:r w:rsidRPr="00FF735D">
        <w:t>производство многофункционального оборудования для обработки др</w:t>
      </w:r>
      <w:r w:rsidR="00956CBB" w:rsidRPr="00FF735D">
        <w:t>е</w:t>
      </w:r>
      <w:r w:rsidRPr="00FF735D">
        <w:t>в</w:t>
      </w:r>
      <w:r w:rsidR="00956CBB" w:rsidRPr="00FF735D">
        <w:t>е</w:t>
      </w:r>
      <w:r w:rsidRPr="00FF735D">
        <w:t>сины и</w:t>
      </w:r>
      <w:r w:rsidR="008C1CE4" w:rsidRPr="00FF735D">
        <w:t> </w:t>
      </w:r>
      <w:r w:rsidRPr="00FF735D">
        <w:t>др</w:t>
      </w:r>
      <w:r w:rsidR="00956CBB" w:rsidRPr="00FF735D">
        <w:t>е</w:t>
      </w:r>
      <w:r w:rsidRPr="00FF735D">
        <w:t>в</w:t>
      </w:r>
      <w:r w:rsidR="00956CBB" w:rsidRPr="00FF735D">
        <w:t>е</w:t>
      </w:r>
      <w:r w:rsidRPr="00FF735D">
        <w:t>сных мат</w:t>
      </w:r>
      <w:r w:rsidR="00956CBB" w:rsidRPr="00FF735D">
        <w:t>е</w:t>
      </w:r>
      <w:r w:rsidRPr="00FF735D">
        <w:t>риалов, пр</w:t>
      </w:r>
      <w:r w:rsidR="00956CBB" w:rsidRPr="00FF735D">
        <w:t>е</w:t>
      </w:r>
      <w:r w:rsidRPr="00FF735D">
        <w:t>дназнач</w:t>
      </w:r>
      <w:r w:rsidR="00956CBB" w:rsidRPr="00FF735D">
        <w:t>е</w:t>
      </w:r>
      <w:r w:rsidRPr="00FF735D">
        <w:t>нного для использования на дачах и в частных домах. Такж</w:t>
      </w:r>
      <w:r w:rsidR="00956CBB" w:rsidRPr="00FF735D">
        <w:t>е</w:t>
      </w:r>
      <w:r w:rsidRPr="00FF735D">
        <w:t xml:space="preserve"> в ассортим</w:t>
      </w:r>
      <w:r w:rsidR="00956CBB" w:rsidRPr="00FF735D">
        <w:t>е</w:t>
      </w:r>
      <w:r w:rsidRPr="00FF735D">
        <w:t>нт входят строит</w:t>
      </w:r>
      <w:r w:rsidR="00956CBB" w:rsidRPr="00FF735D">
        <w:t>е</w:t>
      </w:r>
      <w:r w:rsidRPr="00FF735D">
        <w:t>льно</w:t>
      </w:r>
      <w:r w:rsidR="00956CBB" w:rsidRPr="00FF735D">
        <w:t>е</w:t>
      </w:r>
      <w:r w:rsidRPr="00FF735D">
        <w:t xml:space="preserve"> оборудовани</w:t>
      </w:r>
      <w:r w:rsidR="00956CBB" w:rsidRPr="00FF735D">
        <w:t>е</w:t>
      </w:r>
      <w:r w:rsidRPr="00FF735D">
        <w:t xml:space="preserve"> и</w:t>
      </w:r>
      <w:r w:rsidR="008C1CE4" w:rsidRPr="00FF735D">
        <w:t> </w:t>
      </w:r>
      <w:r w:rsidRPr="00FF735D">
        <w:t>эл</w:t>
      </w:r>
      <w:r w:rsidR="00956CBB" w:rsidRPr="00FF735D">
        <w:t>е</w:t>
      </w:r>
      <w:r w:rsidRPr="00FF735D">
        <w:t>ктроинструм</w:t>
      </w:r>
      <w:r w:rsidR="00956CBB" w:rsidRPr="00FF735D">
        <w:t>е</w:t>
      </w:r>
      <w:r w:rsidRPr="00FF735D">
        <w:t>нты.</w:t>
      </w:r>
    </w:p>
    <w:p w:rsidR="0058697C" w:rsidRPr="00FF735D" w:rsidRDefault="0058697C" w:rsidP="0058697C">
      <w:pPr>
        <w:pStyle w:val="a3"/>
      </w:pPr>
      <w:r w:rsidRPr="00FF735D">
        <w:t>Завод выпуска</w:t>
      </w:r>
      <w:r w:rsidR="00956CBB" w:rsidRPr="00FF735D">
        <w:t>е</w:t>
      </w:r>
      <w:r w:rsidRPr="00FF735D">
        <w:t>т различную продукцию, включая:</w:t>
      </w:r>
    </w:p>
    <w:p w:rsidR="0058697C" w:rsidRPr="00FF735D" w:rsidRDefault="0058697C" w:rsidP="0058697C">
      <w:pPr>
        <w:pStyle w:val="a3"/>
      </w:pPr>
      <w:r w:rsidRPr="00FF735D">
        <w:t>• многофункциональны</w:t>
      </w:r>
      <w:r w:rsidR="00956CBB" w:rsidRPr="00FF735D">
        <w:t>е</w:t>
      </w:r>
      <w:r w:rsidRPr="00FF735D">
        <w:t xml:space="preserve"> д</w:t>
      </w:r>
      <w:r w:rsidR="00956CBB" w:rsidRPr="00FF735D">
        <w:t>е</w:t>
      </w:r>
      <w:r w:rsidRPr="00FF735D">
        <w:t>р</w:t>
      </w:r>
      <w:r w:rsidR="00956CBB" w:rsidRPr="00FF735D">
        <w:t>е</w:t>
      </w:r>
      <w:r w:rsidRPr="00FF735D">
        <w:t>вообрабатывающи</w:t>
      </w:r>
      <w:r w:rsidR="00956CBB" w:rsidRPr="00FF735D">
        <w:t>е</w:t>
      </w:r>
      <w:r w:rsidRPr="00FF735D">
        <w:t xml:space="preserve"> станки;</w:t>
      </w:r>
    </w:p>
    <w:p w:rsidR="0058697C" w:rsidRPr="00FF735D" w:rsidRDefault="0058697C" w:rsidP="0058697C">
      <w:pPr>
        <w:pStyle w:val="a3"/>
      </w:pPr>
      <w:r w:rsidRPr="00FF735D">
        <w:t>• сп</w:t>
      </w:r>
      <w:r w:rsidR="00956CBB" w:rsidRPr="00FF735D">
        <w:t>е</w:t>
      </w:r>
      <w:r w:rsidRPr="00FF735D">
        <w:t>циализированно</w:t>
      </w:r>
      <w:r w:rsidR="00956CBB" w:rsidRPr="00FF735D">
        <w:t>е</w:t>
      </w:r>
      <w:r w:rsidRPr="00FF735D">
        <w:t xml:space="preserve"> оборудовани</w:t>
      </w:r>
      <w:r w:rsidR="00956CBB" w:rsidRPr="00FF735D">
        <w:t>е</w:t>
      </w:r>
      <w:r w:rsidRPr="00FF735D">
        <w:t xml:space="preserve"> для распиловки строит</w:t>
      </w:r>
      <w:r w:rsidR="00956CBB" w:rsidRPr="00FF735D">
        <w:t>е</w:t>
      </w:r>
      <w:r w:rsidRPr="00FF735D">
        <w:t>льных блоков;</w:t>
      </w:r>
    </w:p>
    <w:p w:rsidR="0058697C" w:rsidRPr="00FF735D" w:rsidRDefault="0058697C" w:rsidP="0058697C">
      <w:pPr>
        <w:pStyle w:val="a3"/>
      </w:pPr>
      <w:r w:rsidRPr="00FF735D">
        <w:t>• дровоколы;</w:t>
      </w:r>
    </w:p>
    <w:p w:rsidR="0058697C" w:rsidRPr="00FF735D" w:rsidRDefault="0058697C" w:rsidP="0058697C">
      <w:pPr>
        <w:pStyle w:val="a3"/>
      </w:pPr>
      <w:r w:rsidRPr="00FF735D">
        <w:t>• различны</w:t>
      </w:r>
      <w:r w:rsidR="00956CBB" w:rsidRPr="00FF735D">
        <w:t>е</w:t>
      </w:r>
      <w:r w:rsidRPr="00FF735D">
        <w:t xml:space="preserve"> акс</w:t>
      </w:r>
      <w:r w:rsidR="00956CBB" w:rsidRPr="00FF735D">
        <w:t>е</w:t>
      </w:r>
      <w:r w:rsidRPr="00FF735D">
        <w:t>ссуары для станков;</w:t>
      </w:r>
    </w:p>
    <w:p w:rsidR="0058697C" w:rsidRPr="0058697C" w:rsidRDefault="0058697C" w:rsidP="0058697C">
      <w:pPr>
        <w:pStyle w:val="a3"/>
      </w:pPr>
      <w:r w:rsidRPr="00FF735D">
        <w:t>• расходны</w:t>
      </w:r>
      <w:r w:rsidR="00956CBB" w:rsidRPr="00FF735D">
        <w:t>е</w:t>
      </w:r>
      <w:r w:rsidRPr="00FF735D">
        <w:t xml:space="preserve"> мат</w:t>
      </w:r>
      <w:r w:rsidR="00956CBB" w:rsidRPr="00FF735D">
        <w:t>е</w:t>
      </w:r>
      <w:r w:rsidRPr="00FF735D">
        <w:t>риалы (пильны</w:t>
      </w:r>
      <w:r w:rsidR="00956CBB" w:rsidRPr="00FF735D">
        <w:t>е</w:t>
      </w:r>
      <w:r w:rsidRPr="00FF735D">
        <w:t xml:space="preserve"> диски, строгальны</w:t>
      </w:r>
      <w:r w:rsidR="00956CBB" w:rsidRPr="00FF735D">
        <w:t>е</w:t>
      </w:r>
      <w:r w:rsidRPr="00FF735D">
        <w:t xml:space="preserve"> ножи, дисковы</w:t>
      </w:r>
      <w:r w:rsidR="00956CBB" w:rsidRPr="00FF735D">
        <w:t>е</w:t>
      </w:r>
      <w:r w:rsidRPr="00FF735D">
        <w:t xml:space="preserve"> фр</w:t>
      </w:r>
      <w:r w:rsidR="00956CBB" w:rsidRPr="00FF735D">
        <w:t>е</w:t>
      </w:r>
      <w:r w:rsidRPr="00FF735D">
        <w:t>зы, р</w:t>
      </w:r>
      <w:r w:rsidR="00956CBB" w:rsidRPr="00FF735D">
        <w:t>е</w:t>
      </w:r>
      <w:r w:rsidRPr="00FF735D">
        <w:t>мни и строгальны</w:t>
      </w:r>
      <w:r w:rsidR="00956CBB" w:rsidRPr="00FF735D">
        <w:t>е</w:t>
      </w:r>
      <w:r w:rsidRPr="00FF735D">
        <w:t xml:space="preserve"> валы).</w:t>
      </w:r>
    </w:p>
    <w:p w:rsidR="0058697C" w:rsidRPr="0058697C" w:rsidRDefault="0058697C" w:rsidP="0058697C">
      <w:pPr>
        <w:pStyle w:val="a3"/>
      </w:pPr>
      <w:r w:rsidRPr="00FF735D">
        <w:t>«</w:t>
      </w:r>
      <w:proofErr w:type="spellStart"/>
      <w:r w:rsidRPr="00FF735D">
        <w:t>Б</w:t>
      </w:r>
      <w:r w:rsidR="00956CBB" w:rsidRPr="00FF735D">
        <w:t>е</w:t>
      </w:r>
      <w:r w:rsidRPr="00FF735D">
        <w:t>лмаш</w:t>
      </w:r>
      <w:proofErr w:type="spellEnd"/>
      <w:r w:rsidRPr="00FF735D">
        <w:t>» располага</w:t>
      </w:r>
      <w:r w:rsidR="00956CBB" w:rsidRPr="00FF735D">
        <w:t>е</w:t>
      </w:r>
      <w:r w:rsidRPr="00FF735D">
        <w:t>т собств</w:t>
      </w:r>
      <w:r w:rsidR="00956CBB" w:rsidRPr="00FF735D">
        <w:t>е</w:t>
      </w:r>
      <w:r w:rsidRPr="00FF735D">
        <w:t>нным конструкторским бюро, что позволя</w:t>
      </w:r>
      <w:r w:rsidR="00956CBB" w:rsidRPr="00FF735D">
        <w:t>е</w:t>
      </w:r>
      <w:r w:rsidRPr="00FF735D">
        <w:t>т создавать уникальны</w:t>
      </w:r>
      <w:r w:rsidR="00956CBB" w:rsidRPr="00FF735D">
        <w:t>е</w:t>
      </w:r>
      <w:r w:rsidRPr="00FF735D">
        <w:t xml:space="preserve"> продукты, способны</w:t>
      </w:r>
      <w:r w:rsidR="00956CBB" w:rsidRPr="00FF735D">
        <w:t>е</w:t>
      </w:r>
      <w:r w:rsidRPr="00FF735D">
        <w:t xml:space="preserve"> конкурировать с мировыми бр</w:t>
      </w:r>
      <w:r w:rsidR="00956CBB" w:rsidRPr="00FF735D">
        <w:t>е</w:t>
      </w:r>
      <w:r w:rsidRPr="00FF735D">
        <w:t>ндами. Совр</w:t>
      </w:r>
      <w:r w:rsidR="00956CBB" w:rsidRPr="00FF735D">
        <w:t>е</w:t>
      </w:r>
      <w:r w:rsidRPr="00FF735D">
        <w:t>м</w:t>
      </w:r>
      <w:r w:rsidR="00956CBB" w:rsidRPr="00FF735D">
        <w:t>е</w:t>
      </w:r>
      <w:r w:rsidRPr="00FF735D">
        <w:t>нно</w:t>
      </w:r>
      <w:r w:rsidR="00956CBB" w:rsidRPr="00FF735D">
        <w:t>е</w:t>
      </w:r>
      <w:r w:rsidRPr="00FF735D">
        <w:t xml:space="preserve"> оборудовани</w:t>
      </w:r>
      <w:r w:rsidR="00956CBB" w:rsidRPr="00FF735D">
        <w:t>е</w:t>
      </w:r>
      <w:r w:rsidRPr="00FF735D">
        <w:t xml:space="preserve"> и высокий уров</w:t>
      </w:r>
      <w:r w:rsidR="00956CBB" w:rsidRPr="00FF735D">
        <w:t>е</w:t>
      </w:r>
      <w:r w:rsidRPr="00FF735D">
        <w:t>нь квалификации сотрудников об</w:t>
      </w:r>
      <w:r w:rsidR="00956CBB" w:rsidRPr="00FF735D">
        <w:t>е</w:t>
      </w:r>
      <w:r w:rsidRPr="00FF735D">
        <w:t>сп</w:t>
      </w:r>
      <w:r w:rsidR="00956CBB" w:rsidRPr="00FF735D">
        <w:t>е</w:t>
      </w:r>
      <w:r w:rsidRPr="00FF735D">
        <w:t xml:space="preserve">чивают выпуск сложной продукции. Каждая </w:t>
      </w:r>
      <w:r w:rsidR="00956CBB" w:rsidRPr="00FF735D">
        <w:t>е</w:t>
      </w:r>
      <w:r w:rsidRPr="00FF735D">
        <w:t>диница оборудования проходит пров</w:t>
      </w:r>
      <w:r w:rsidR="00956CBB" w:rsidRPr="00FF735D">
        <w:t>е</w:t>
      </w:r>
      <w:r w:rsidRPr="00FF735D">
        <w:t>рку в лаборатории т</w:t>
      </w:r>
      <w:r w:rsidR="00956CBB" w:rsidRPr="00FF735D">
        <w:t>е</w:t>
      </w:r>
      <w:r w:rsidRPr="00FF735D">
        <w:t>хнич</w:t>
      </w:r>
      <w:r w:rsidR="00956CBB" w:rsidRPr="00FF735D">
        <w:t>е</w:t>
      </w:r>
      <w:r w:rsidRPr="00FF735D">
        <w:t>ского контроля, что гарантиру</w:t>
      </w:r>
      <w:r w:rsidR="00956CBB" w:rsidRPr="00FF735D">
        <w:t>е</w:t>
      </w:r>
      <w:r w:rsidRPr="00FF735D">
        <w:t>т высоко</w:t>
      </w:r>
      <w:r w:rsidR="00956CBB" w:rsidRPr="00FF735D">
        <w:t>е</w:t>
      </w:r>
      <w:r w:rsidRPr="00FF735D">
        <w:t xml:space="preserve"> кач</w:t>
      </w:r>
      <w:r w:rsidR="00956CBB" w:rsidRPr="00FF735D">
        <w:t>е</w:t>
      </w:r>
      <w:r w:rsidRPr="00FF735D">
        <w:t>ство товаров. Продукция с</w:t>
      </w:r>
      <w:r w:rsidR="00956CBB" w:rsidRPr="00FF735D">
        <w:t>е</w:t>
      </w:r>
      <w:r w:rsidRPr="00FF735D">
        <w:t>ртифицирована.</w:t>
      </w:r>
    </w:p>
    <w:p w:rsidR="0058697C" w:rsidRPr="0058697C" w:rsidRDefault="0058697C" w:rsidP="0058697C">
      <w:pPr>
        <w:pStyle w:val="a3"/>
      </w:pPr>
      <w:r w:rsidRPr="00FF735D">
        <w:t>Компания активно участву</w:t>
      </w:r>
      <w:r w:rsidR="00956CBB" w:rsidRPr="00FF735D">
        <w:t>е</w:t>
      </w:r>
      <w:r w:rsidRPr="00FF735D">
        <w:t>т в м</w:t>
      </w:r>
      <w:r w:rsidR="00956CBB" w:rsidRPr="00FF735D">
        <w:t>е</w:t>
      </w:r>
      <w:r w:rsidRPr="00FF735D">
        <w:t>ждународных выставках и ярмарках, гд</w:t>
      </w:r>
      <w:r w:rsidR="00956CBB" w:rsidRPr="00FF735D">
        <w:t>е</w:t>
      </w:r>
      <w:r w:rsidRPr="00FF735D">
        <w:t xml:space="preserve"> пос</w:t>
      </w:r>
      <w:r w:rsidR="00956CBB" w:rsidRPr="00FF735D">
        <w:t>е</w:t>
      </w:r>
      <w:r w:rsidRPr="00FF735D">
        <w:t>тит</w:t>
      </w:r>
      <w:r w:rsidR="00956CBB" w:rsidRPr="00FF735D">
        <w:t>е</w:t>
      </w:r>
      <w:r w:rsidRPr="00FF735D">
        <w:t>ли могут увид</w:t>
      </w:r>
      <w:r w:rsidR="00956CBB" w:rsidRPr="00FF735D">
        <w:t>е</w:t>
      </w:r>
      <w:r w:rsidRPr="00FF735D">
        <w:t>ть и прот</w:t>
      </w:r>
      <w:r w:rsidR="00956CBB" w:rsidRPr="00FF735D">
        <w:t>е</w:t>
      </w:r>
      <w:r w:rsidRPr="00FF735D">
        <w:t>стировать оборудовани</w:t>
      </w:r>
      <w:r w:rsidR="00956CBB" w:rsidRPr="00FF735D">
        <w:t>е</w:t>
      </w:r>
      <w:r w:rsidRPr="00FF735D">
        <w:t>. «</w:t>
      </w:r>
      <w:proofErr w:type="spellStart"/>
      <w:r w:rsidRPr="00FF735D">
        <w:t>Б</w:t>
      </w:r>
      <w:r w:rsidR="00956CBB" w:rsidRPr="00FF735D">
        <w:t>е</w:t>
      </w:r>
      <w:r w:rsidRPr="00FF735D">
        <w:t>лмаш</w:t>
      </w:r>
      <w:proofErr w:type="spellEnd"/>
      <w:r w:rsidRPr="00FF735D">
        <w:t>» им</w:t>
      </w:r>
      <w:r w:rsidR="00956CBB" w:rsidRPr="00FF735D">
        <w:t>ее</w:t>
      </w:r>
      <w:r w:rsidRPr="00FF735D">
        <w:t>т разв</w:t>
      </w:r>
      <w:r w:rsidR="00956CBB" w:rsidRPr="00FF735D">
        <w:t>е</w:t>
      </w:r>
      <w:r w:rsidRPr="00FF735D">
        <w:t>твл</w:t>
      </w:r>
      <w:r w:rsidR="00FF735D" w:rsidRPr="00FF735D">
        <w:t>ё</w:t>
      </w:r>
      <w:r w:rsidRPr="00FF735D">
        <w:t>нную с</w:t>
      </w:r>
      <w:r w:rsidR="00956CBB" w:rsidRPr="00FF735D">
        <w:t>е</w:t>
      </w:r>
      <w:r w:rsidRPr="00FF735D">
        <w:t xml:space="preserve">ть торговых </w:t>
      </w:r>
      <w:proofErr w:type="gramStart"/>
      <w:r w:rsidRPr="00FF735D">
        <w:t>пр</w:t>
      </w:r>
      <w:r w:rsidR="00956CBB" w:rsidRPr="00FF735D">
        <w:t>е</w:t>
      </w:r>
      <w:r w:rsidRPr="00FF735D">
        <w:t>дставит</w:t>
      </w:r>
      <w:r w:rsidR="00956CBB" w:rsidRPr="00FF735D">
        <w:t>е</w:t>
      </w:r>
      <w:r w:rsidRPr="00FF735D">
        <w:t>льств</w:t>
      </w:r>
      <w:proofErr w:type="gramEnd"/>
      <w:r w:rsidRPr="00FF735D">
        <w:t xml:space="preserve"> как в России, так и в странах СНГ и </w:t>
      </w:r>
      <w:r w:rsidR="00956CBB" w:rsidRPr="00FF735D">
        <w:t>Е</w:t>
      </w:r>
      <w:r w:rsidRPr="00FF735D">
        <w:t>вросоюза. Производств</w:t>
      </w:r>
      <w:r w:rsidR="00956CBB" w:rsidRPr="00FF735D">
        <w:t>е</w:t>
      </w:r>
      <w:r w:rsidRPr="00FF735D">
        <w:t>нны</w:t>
      </w:r>
      <w:r w:rsidR="00956CBB" w:rsidRPr="00FF735D">
        <w:t>е</w:t>
      </w:r>
      <w:r w:rsidRPr="00FF735D">
        <w:t xml:space="preserve"> мощности располож</w:t>
      </w:r>
      <w:r w:rsidR="00956CBB" w:rsidRPr="00FF735D">
        <w:t>е</w:t>
      </w:r>
      <w:r w:rsidRPr="00FF735D">
        <w:t xml:space="preserve">ны в </w:t>
      </w:r>
      <w:proofErr w:type="spellStart"/>
      <w:r w:rsidRPr="00FF735D">
        <w:t>Могил</w:t>
      </w:r>
      <w:r w:rsidR="00FF735D" w:rsidRPr="00FF735D">
        <w:t>ё</w:t>
      </w:r>
      <w:r w:rsidRPr="00FF735D">
        <w:t>в</w:t>
      </w:r>
      <w:r w:rsidR="00956CBB" w:rsidRPr="00FF735D">
        <w:t>е</w:t>
      </w:r>
      <w:proofErr w:type="spellEnd"/>
      <w:r w:rsidRPr="00FF735D">
        <w:t xml:space="preserve"> </w:t>
      </w:r>
      <w:r w:rsidR="00FF735D" w:rsidRPr="00FF735D">
        <w:t>(</w:t>
      </w:r>
      <w:r w:rsidRPr="00FF735D">
        <w:t>Р</w:t>
      </w:r>
      <w:r w:rsidR="00956CBB" w:rsidRPr="00FF735D">
        <w:t>е</w:t>
      </w:r>
      <w:r w:rsidRPr="00FF735D">
        <w:t>спублика Б</w:t>
      </w:r>
      <w:r w:rsidR="00956CBB" w:rsidRPr="00FF735D">
        <w:t>е</w:t>
      </w:r>
      <w:r w:rsidRPr="00FF735D">
        <w:t>ларусь</w:t>
      </w:r>
      <w:r w:rsidR="00FF735D" w:rsidRPr="00FF735D">
        <w:t>)</w:t>
      </w:r>
      <w:r w:rsidRPr="00FF735D">
        <w:t>.</w:t>
      </w:r>
    </w:p>
    <w:p w:rsidR="00664587" w:rsidRDefault="00664587" w:rsidP="00664587">
      <w:pPr>
        <w:pStyle w:val="a3"/>
        <w:rPr>
          <w:noProof/>
        </w:rPr>
      </w:pPr>
    </w:p>
    <w:p w:rsidR="00664587" w:rsidRDefault="00664587" w:rsidP="00FF735D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54C5DB4" wp14:editId="3DB39EDA">
                <wp:extent cx="2880000" cy="359967"/>
                <wp:effectExtent l="0" t="19050" r="34925" b="40640"/>
                <wp:docPr id="138" name="Группа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39" name="Прямая соединительная линия 139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40" name="Группа 140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41" name="Ромб 141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" name="Ромб 142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" name="Ромб 143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5232855" id="Группа 138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">
                <v:line id="Прямая соединительная линия 139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" strokecolor="black [3213]" strokeweight="1pt">
                  <v:stroke joinstyle="miter"/>
                </v:line>
                <v:group id="Группа 140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Oc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4Ivz8gEev4LAAD//wMAUEsBAi0AFAAGAAgAAAAhANvh9svuAAAAhQEAABMAAAAAAAAA&#10;AAAAAAAAAAAAAFtDb250ZW50X1R5cGVzXS54bWxQSwECLQAUAAYACAAAACEAWvQsW78AAAAVAQAA&#10;CwAAAAAAAAAAAAAAAAAfAQAAX3JlbHMvLnJlbHNQSwECLQAUAAYACAAAACEA3a4jnMYAAADcAAAA&#10;DwAAAAAAAAAAAAAAAAAHAgAAZHJzL2Rvd25yZXYueG1sUEsFBgAAAAADAAMAtwAAAPoCAAAAAA==&#10;">
                  <v:shape id="Ромб 141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" fillcolor="white [3212]" strokecolor="black [3213]" strokeweight="1pt"/>
                  <v:shape id="Ромб 142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" fillcolor="white [3212]" strokecolor="black [3213]" strokeweight="1pt"/>
                  <v:shape id="Ромб 143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754F1A" w:rsidRDefault="00754F1A" w:rsidP="00754F1A">
      <w:pPr>
        <w:pStyle w:val="af8"/>
        <w:jc w:val="center"/>
      </w:pPr>
      <w:r>
        <w:rPr>
          <w:rFonts w:ascii="Times New Roman" w:hAnsi="Times New Roman" w:cs="Times New Roman"/>
          <w:b/>
          <w:color w:val="auto"/>
        </w:rPr>
        <w:lastRenderedPageBreak/>
        <w:t>г. Минск</w:t>
      </w:r>
    </w:p>
    <w:p w:rsidR="00664587" w:rsidRPr="00116595" w:rsidRDefault="00664587" w:rsidP="0058697C">
      <w:pPr>
        <w:pStyle w:val="af8"/>
      </w:pPr>
      <w:r w:rsidRPr="00FF735D">
        <w:rPr>
          <w:lang w:eastAsia="ru-RU"/>
        </w:rPr>
        <mc:AlternateContent>
          <mc:Choice Requires="wpg">
            <w:drawing>
              <wp:anchor distT="0" distB="0" distL="180340" distR="180340" simplePos="0" relativeHeight="251683840" behindDoc="0" locked="0" layoutInCell="1" allowOverlap="1" wp14:anchorId="58B009C8" wp14:editId="74741159">
                <wp:simplePos x="0" y="0"/>
                <wp:positionH relativeFrom="margin">
                  <wp:posOffset>3282375</wp:posOffset>
                </wp:positionH>
                <wp:positionV relativeFrom="margin">
                  <wp:posOffset>586596</wp:posOffset>
                </wp:positionV>
                <wp:extent cx="3240000" cy="2268000"/>
                <wp:effectExtent l="0" t="0" r="17780" b="18415"/>
                <wp:wrapSquare wrapText="bothSides"/>
                <wp:docPr id="144" name="Группа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145" name="Прямоугольник: скругленные углы 145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6" name="Группа 146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47" name="Ромб 147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" name="Надпись 148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026392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44" o:spid="_x0000_s1096" style="position:absolute;left:0;text-align:left;margin-left:258.45pt;margin-top:46.2pt;width:255.1pt;height:178.6pt;z-index:251683840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">
                <v:roundrect id="Прямоугольник: скругленные углы 145" o:spid="_x0000_s109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IlHMEA&#10;AADcAAAADwAAAGRycy9kb3ducmV2LnhtbERP32vCMBB+H+x/CDfwbaYWHdIZRQRRGOKsA1+P5GyK&#10;zaU0Ubv/3giDvd3H9/Nmi9414kZdqD0rGA0zEMTam5orBT/H9fsURIjIBhvPpOCXAizmry8zLIy/&#10;84FuZaxECuFQoAIbY1tIGbQlh2HoW+LEnX3nMCbYVdJ0eE/hrpF5ln1IhzWnBostrSzpS3l1Clpj&#10;jn7/Xe3y3H6t8s1Jn+REKzV465efICL18V/8596aNH88gecz6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ByJRzBAAAA3AAAAA8AAAAAAAAAAAAAAAAAmAIAAGRycy9kb3du&#10;cmV2LnhtbFBLBQYAAAAABAAEAPUAAACGAwAAAAA=&#10;" strokecolor="black [3213]" strokeweight="1pt">
                  <v:fill r:id="rId50" o:title="" recolor="t" rotate="t" type="frame"/>
                  <v:stroke joinstyle="miter"/>
                </v:roundrect>
                <v:group id="Группа 146" o:spid="_x0000_s109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sec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Cx5zwwAAANwAAAAP&#10;AAAAAAAAAAAAAAAAAKoCAABkcnMvZG93bnJldi54bWxQSwUGAAAAAAQABAD6AAAAmgMAAAAA&#10;">
                  <v:shape id="Ромб 147" o:spid="_x0000_s109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bVEsQA&#10;AADcAAAADwAAAGRycy9kb3ducmV2LnhtbERPTWvCQBC9F/oflhG8iG6UYiXNRopQqFhpGwWvQ3aa&#10;BLOzIbuJsb++Kwi9zeN9TrIeTC16al1lWcF8FoEgzq2uuFBwPLxNVyCcR9ZYWyYFV3KwTh8fEoy1&#10;vfA39ZkvRAhhF6OC0vsmltLlJRl0M9sQB+7HtgZ9gG0hdYuXEG5quYiipTRYcWgosaFNSfk564yC&#10;ZXdqKNvuP3cree0Xv0W3+/iaKDUeDa8vIDwN/l98d7/rMP/pGW7Ph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21RL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48" o:spid="_x0000_s110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i/xcYA&#10;AADc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/kRo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i/xcYAAADcAAAADwAAAAAAAAAAAAAAAACYAgAAZHJz&#10;L2Rvd25yZXYueG1sUEsFBgAAAAAEAAQA9QAAAIsDAAAAAA==&#10;" filled="f" stroked="f" strokeweight=".5pt">
                    <v:textbox>
                      <w:txbxContent>
                        <w:p w:rsidR="00761381" w:rsidRPr="00026392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58697C" w:rsidRPr="00FF735D">
        <w:t>Инт</w:t>
      </w:r>
      <w:r w:rsidR="00956CBB" w:rsidRPr="00FF735D">
        <w:t>е</w:t>
      </w:r>
      <w:r w:rsidR="0058697C" w:rsidRPr="00FF735D">
        <w:t xml:space="preserve">рактивная </w:t>
      </w:r>
      <w:r w:rsidR="0058697C" w:rsidRPr="00116595">
        <w:t>с</w:t>
      </w:r>
      <w:r w:rsidR="00956CBB" w:rsidRPr="00116595">
        <w:t>е</w:t>
      </w:r>
      <w:r w:rsidR="0058697C" w:rsidRPr="00116595">
        <w:t xml:space="preserve">нсорная </w:t>
      </w:r>
      <w:r w:rsidR="0058697C" w:rsidRPr="00116595">
        <w:rPr>
          <w:rStyle w:val="af3"/>
          <w:b w:val="0"/>
          <w:bCs w:val="0"/>
        </w:rPr>
        <w:t>сист</w:t>
      </w:r>
      <w:r w:rsidR="00956CBB" w:rsidRPr="00116595">
        <w:rPr>
          <w:rStyle w:val="af3"/>
          <w:b w:val="0"/>
          <w:bCs w:val="0"/>
        </w:rPr>
        <w:t>е</w:t>
      </w:r>
      <w:r w:rsidR="0058697C" w:rsidRPr="00116595">
        <w:rPr>
          <w:rStyle w:val="af3"/>
          <w:b w:val="0"/>
          <w:bCs w:val="0"/>
        </w:rPr>
        <w:t>ма ITS-25-65R</w:t>
      </w:r>
    </w:p>
    <w:p w:rsidR="0058697C" w:rsidRPr="00116595" w:rsidRDefault="0058697C" w:rsidP="0058697C">
      <w:pPr>
        <w:pStyle w:val="a3"/>
      </w:pPr>
      <w:r w:rsidRPr="00116595">
        <w:rPr>
          <w:b/>
        </w:rPr>
        <w:t>15. Инт</w:t>
      </w:r>
      <w:r w:rsidR="00956CBB" w:rsidRPr="00116595">
        <w:rPr>
          <w:b/>
        </w:rPr>
        <w:t>е</w:t>
      </w:r>
      <w:r w:rsidRPr="00116595">
        <w:rPr>
          <w:b/>
        </w:rPr>
        <w:t>рактивная с</w:t>
      </w:r>
      <w:r w:rsidR="00956CBB" w:rsidRPr="00116595">
        <w:rPr>
          <w:b/>
        </w:rPr>
        <w:t>е</w:t>
      </w:r>
      <w:r w:rsidRPr="00116595">
        <w:rPr>
          <w:b/>
        </w:rPr>
        <w:t>нсорная сист</w:t>
      </w:r>
      <w:r w:rsidR="00956CBB" w:rsidRPr="00116595">
        <w:rPr>
          <w:b/>
        </w:rPr>
        <w:t>е</w:t>
      </w:r>
      <w:r w:rsidRPr="00116595">
        <w:rPr>
          <w:b/>
        </w:rPr>
        <w:t xml:space="preserve">ма </w:t>
      </w:r>
      <w:r w:rsidRPr="00116595">
        <w:rPr>
          <w:b/>
          <w:lang w:val="en-US"/>
        </w:rPr>
        <w:t>ITS</w:t>
      </w:r>
      <w:r w:rsidR="00431A39" w:rsidRPr="00116595">
        <w:rPr>
          <w:b/>
        </w:rPr>
        <w:t>-25-65</w:t>
      </w:r>
      <w:r w:rsidR="00431A39" w:rsidRPr="00116595">
        <w:rPr>
          <w:b/>
          <w:lang w:val="en-US"/>
        </w:rPr>
        <w:t>R</w:t>
      </w:r>
      <w:r w:rsidRPr="00116595">
        <w:t xml:space="preserve"> </w:t>
      </w:r>
      <w:r w:rsidRPr="00116595">
        <w:rPr>
          <w:b/>
        </w:rPr>
        <w:t xml:space="preserve">(ОАО «Управляющая компания холдинга </w:t>
      </w:r>
      <w:r w:rsidR="00FF735D" w:rsidRPr="00116595">
        <w:rPr>
          <w:b/>
        </w:rPr>
        <w:t>“</w:t>
      </w:r>
      <w:r w:rsidRPr="00116595">
        <w:rPr>
          <w:b/>
        </w:rPr>
        <w:t>ГОРИЗОНТ</w:t>
      </w:r>
      <w:r w:rsidR="00FF735D" w:rsidRPr="00116595">
        <w:rPr>
          <w:b/>
        </w:rPr>
        <w:t>”</w:t>
      </w:r>
      <w:r w:rsidRPr="00116595">
        <w:rPr>
          <w:b/>
        </w:rPr>
        <w:t>», г.</w:t>
      </w:r>
      <w:r w:rsidR="00FF735D" w:rsidRPr="00116595">
        <w:rPr>
          <w:b/>
        </w:rPr>
        <w:t> </w:t>
      </w:r>
      <w:r w:rsidRPr="00116595">
        <w:rPr>
          <w:b/>
        </w:rPr>
        <w:t>Минск)</w:t>
      </w:r>
      <w:r w:rsidR="00BE22B8" w:rsidRPr="00116595">
        <w:rPr>
          <w:b/>
        </w:rPr>
        <w:t> </w:t>
      </w:r>
      <w:r w:rsidR="00CA50CF" w:rsidRPr="00116595">
        <w:t xml:space="preserve">— </w:t>
      </w:r>
      <w:r w:rsidRPr="00116595">
        <w:t>это совр</w:t>
      </w:r>
      <w:r w:rsidR="00956CBB" w:rsidRPr="00116595">
        <w:t>е</w:t>
      </w:r>
      <w:r w:rsidRPr="00116595">
        <w:t>м</w:t>
      </w:r>
      <w:r w:rsidR="00956CBB" w:rsidRPr="00116595">
        <w:t>е</w:t>
      </w:r>
      <w:r w:rsidRPr="00116595">
        <w:t>нный инструм</w:t>
      </w:r>
      <w:r w:rsidR="00956CBB" w:rsidRPr="00116595">
        <w:t>е</w:t>
      </w:r>
      <w:r w:rsidRPr="00116595">
        <w:t>нт, который объ</w:t>
      </w:r>
      <w:r w:rsidR="00956CBB" w:rsidRPr="00116595">
        <w:t>е</w:t>
      </w:r>
      <w:r w:rsidRPr="00116595">
        <w:t>диня</w:t>
      </w:r>
      <w:r w:rsidR="00956CBB" w:rsidRPr="00116595">
        <w:t>е</w:t>
      </w:r>
      <w:r w:rsidRPr="00116595">
        <w:t>т в с</w:t>
      </w:r>
      <w:r w:rsidR="00956CBB" w:rsidRPr="00116595">
        <w:t>е</w:t>
      </w:r>
      <w:r w:rsidRPr="00116595">
        <w:t>б</w:t>
      </w:r>
      <w:r w:rsidR="00956CBB" w:rsidRPr="00116595">
        <w:t>е</w:t>
      </w:r>
      <w:r w:rsidRPr="00116595">
        <w:t xml:space="preserve"> экран, встро</w:t>
      </w:r>
      <w:r w:rsidR="00956CBB" w:rsidRPr="00116595">
        <w:t>е</w:t>
      </w:r>
      <w:r w:rsidRPr="00116595">
        <w:t>нный компьют</w:t>
      </w:r>
      <w:r w:rsidR="00956CBB" w:rsidRPr="00116595">
        <w:t>е</w:t>
      </w:r>
      <w:r w:rsidRPr="00116595">
        <w:t xml:space="preserve">р, </w:t>
      </w:r>
      <w:proofErr w:type="spellStart"/>
      <w:r w:rsidR="005B6C7B" w:rsidRPr="00116595">
        <w:t>soft-touch</w:t>
      </w:r>
      <w:proofErr w:type="spellEnd"/>
      <w:r w:rsidR="005B6C7B" w:rsidRPr="00116595">
        <w:t xml:space="preserve"> поверхность</w:t>
      </w:r>
      <w:r w:rsidRPr="00116595">
        <w:t xml:space="preserve">, </w:t>
      </w:r>
      <w:proofErr w:type="spellStart"/>
      <w:r w:rsidR="00E21860" w:rsidRPr="00116595">
        <w:t>Wi</w:t>
      </w:r>
      <w:r w:rsidR="00E21860" w:rsidRPr="00116595">
        <w:noBreakHyphen/>
        <w:t>Fi</w:t>
      </w:r>
      <w:proofErr w:type="spellEnd"/>
      <w:r w:rsidR="00E21860" w:rsidRPr="00116595">
        <w:t>, стереодинамики и специальные приложения </w:t>
      </w:r>
      <w:r w:rsidR="00CA50CF" w:rsidRPr="00116595">
        <w:t xml:space="preserve">— </w:t>
      </w:r>
      <w:r w:rsidRPr="00116595">
        <w:t>вс</w:t>
      </w:r>
      <w:r w:rsidR="00E21860" w:rsidRPr="00116595">
        <w:t>ё</w:t>
      </w:r>
      <w:r w:rsidRPr="00116595">
        <w:t xml:space="preserve"> в одном устройств</w:t>
      </w:r>
      <w:r w:rsidR="00956CBB" w:rsidRPr="00116595">
        <w:t>е</w:t>
      </w:r>
      <w:r w:rsidRPr="00116595">
        <w:t xml:space="preserve">. </w:t>
      </w:r>
      <w:r w:rsidRPr="00116595">
        <w:rPr>
          <w:rStyle w:val="af3"/>
          <w:b w:val="0"/>
          <w:bCs w:val="0"/>
        </w:rPr>
        <w:t>Габаритны</w:t>
      </w:r>
      <w:r w:rsidR="00956CBB" w:rsidRPr="00116595">
        <w:rPr>
          <w:rStyle w:val="af3"/>
          <w:b w:val="0"/>
          <w:bCs w:val="0"/>
        </w:rPr>
        <w:t>е</w:t>
      </w:r>
      <w:r w:rsidRPr="00116595">
        <w:rPr>
          <w:rStyle w:val="af3"/>
          <w:b w:val="0"/>
          <w:bCs w:val="0"/>
        </w:rPr>
        <w:t xml:space="preserve"> разм</w:t>
      </w:r>
      <w:r w:rsidR="00956CBB" w:rsidRPr="00116595">
        <w:rPr>
          <w:rStyle w:val="af3"/>
          <w:b w:val="0"/>
          <w:bCs w:val="0"/>
        </w:rPr>
        <w:t>е</w:t>
      </w:r>
      <w:r w:rsidRPr="00116595">
        <w:rPr>
          <w:rStyle w:val="af3"/>
          <w:b w:val="0"/>
          <w:bCs w:val="0"/>
        </w:rPr>
        <w:t>ры</w:t>
      </w:r>
      <w:r w:rsidR="00E21860" w:rsidRPr="00116595">
        <w:rPr>
          <w:rStyle w:val="af3"/>
          <w:b w:val="0"/>
          <w:bCs w:val="0"/>
        </w:rPr>
        <w:t> —</w:t>
      </w:r>
      <w:r w:rsidRPr="00116595">
        <w:rPr>
          <w:rStyle w:val="af3"/>
          <w:b w:val="0"/>
          <w:bCs w:val="0"/>
        </w:rPr>
        <w:t xml:space="preserve"> 1488</w:t>
      </w:r>
      <w:r w:rsidR="00E21860" w:rsidRPr="00116595">
        <w:rPr>
          <w:rStyle w:val="af3"/>
          <w:b w:val="0"/>
          <w:bCs w:val="0"/>
        </w:rPr>
        <w:t> </w:t>
      </w:r>
      <w:r w:rsidR="00E21860" w:rsidRPr="00116595">
        <w:rPr>
          <w:rStyle w:val="af3"/>
          <w:rFonts w:cs="Times New Roman"/>
          <w:b w:val="0"/>
          <w:bCs w:val="0"/>
        </w:rPr>
        <w:t>×</w:t>
      </w:r>
      <w:r w:rsidRPr="00116595">
        <w:rPr>
          <w:rStyle w:val="af3"/>
          <w:b w:val="0"/>
          <w:bCs w:val="0"/>
        </w:rPr>
        <w:t xml:space="preserve"> 908</w:t>
      </w:r>
      <w:r w:rsidR="00E21860" w:rsidRPr="00116595">
        <w:rPr>
          <w:rStyle w:val="af3"/>
          <w:b w:val="0"/>
          <w:bCs w:val="0"/>
        </w:rPr>
        <w:t> </w:t>
      </w:r>
      <w:r w:rsidR="00E21860" w:rsidRPr="00116595">
        <w:rPr>
          <w:rStyle w:val="af3"/>
          <w:rFonts w:cs="Times New Roman"/>
          <w:b w:val="0"/>
          <w:bCs w:val="0"/>
        </w:rPr>
        <w:t>×</w:t>
      </w:r>
      <w:r w:rsidR="00E21860" w:rsidRPr="00116595">
        <w:rPr>
          <w:rStyle w:val="af3"/>
          <w:b w:val="0"/>
          <w:bCs w:val="0"/>
        </w:rPr>
        <w:t> </w:t>
      </w:r>
      <w:r w:rsidRPr="00116595">
        <w:rPr>
          <w:rStyle w:val="af3"/>
          <w:b w:val="0"/>
          <w:bCs w:val="0"/>
        </w:rPr>
        <w:t>115</w:t>
      </w:r>
      <w:r w:rsidR="00E21860" w:rsidRPr="00116595">
        <w:rPr>
          <w:rStyle w:val="af3"/>
          <w:b w:val="0"/>
          <w:bCs w:val="0"/>
        </w:rPr>
        <w:t> </w:t>
      </w:r>
      <w:r w:rsidRPr="00116595">
        <w:rPr>
          <w:rStyle w:val="af3"/>
          <w:b w:val="0"/>
          <w:bCs w:val="0"/>
        </w:rPr>
        <w:t>мм, в</w:t>
      </w:r>
      <w:r w:rsidR="00956CBB" w:rsidRPr="00116595">
        <w:rPr>
          <w:rStyle w:val="af3"/>
          <w:b w:val="0"/>
          <w:bCs w:val="0"/>
        </w:rPr>
        <w:t>е</w:t>
      </w:r>
      <w:r w:rsidRPr="00116595">
        <w:rPr>
          <w:rStyle w:val="af3"/>
          <w:b w:val="0"/>
          <w:bCs w:val="0"/>
        </w:rPr>
        <w:t>с</w:t>
      </w:r>
      <w:r w:rsidR="00E21860" w:rsidRPr="00116595">
        <w:rPr>
          <w:rStyle w:val="af3"/>
          <w:b w:val="0"/>
          <w:bCs w:val="0"/>
        </w:rPr>
        <w:t> —</w:t>
      </w:r>
      <w:r w:rsidRPr="00116595">
        <w:rPr>
          <w:rStyle w:val="af3"/>
          <w:b w:val="0"/>
          <w:bCs w:val="0"/>
        </w:rPr>
        <w:t xml:space="preserve"> 50</w:t>
      </w:r>
      <w:r w:rsidR="00E21860" w:rsidRPr="00116595">
        <w:rPr>
          <w:rStyle w:val="af3"/>
          <w:b w:val="0"/>
          <w:bCs w:val="0"/>
        </w:rPr>
        <w:t> </w:t>
      </w:r>
      <w:r w:rsidRPr="00116595">
        <w:rPr>
          <w:rStyle w:val="af3"/>
          <w:b w:val="0"/>
          <w:bCs w:val="0"/>
        </w:rPr>
        <w:t>кг, объ</w:t>
      </w:r>
      <w:r w:rsidR="00E21860" w:rsidRPr="00116595">
        <w:rPr>
          <w:rStyle w:val="af3"/>
          <w:b w:val="0"/>
          <w:bCs w:val="0"/>
        </w:rPr>
        <w:t>ё</w:t>
      </w:r>
      <w:r w:rsidRPr="00116595">
        <w:rPr>
          <w:rStyle w:val="af3"/>
          <w:b w:val="0"/>
          <w:bCs w:val="0"/>
        </w:rPr>
        <w:t>м оп</w:t>
      </w:r>
      <w:r w:rsidR="00956CBB" w:rsidRPr="00116595">
        <w:rPr>
          <w:rStyle w:val="af3"/>
          <w:b w:val="0"/>
          <w:bCs w:val="0"/>
        </w:rPr>
        <w:t>е</w:t>
      </w:r>
      <w:r w:rsidRPr="00116595">
        <w:rPr>
          <w:rStyle w:val="af3"/>
          <w:b w:val="0"/>
          <w:bCs w:val="0"/>
        </w:rPr>
        <w:t>ративной памяти</w:t>
      </w:r>
      <w:r w:rsidR="00E21860" w:rsidRPr="00116595">
        <w:rPr>
          <w:rStyle w:val="af3"/>
          <w:b w:val="0"/>
          <w:bCs w:val="0"/>
        </w:rPr>
        <w:t> —</w:t>
      </w:r>
      <w:r w:rsidRPr="00116595">
        <w:rPr>
          <w:rStyle w:val="af3"/>
          <w:b w:val="0"/>
          <w:bCs w:val="0"/>
        </w:rPr>
        <w:t xml:space="preserve"> 8 Г</w:t>
      </w:r>
      <w:r w:rsidR="00E21860" w:rsidRPr="00116595">
        <w:rPr>
          <w:rStyle w:val="af3"/>
          <w:b w:val="0"/>
          <w:bCs w:val="0"/>
        </w:rPr>
        <w:t>б</w:t>
      </w:r>
      <w:r w:rsidRPr="00116595">
        <w:rPr>
          <w:rStyle w:val="af3"/>
          <w:b w:val="0"/>
          <w:bCs w:val="0"/>
        </w:rPr>
        <w:t>, оп</w:t>
      </w:r>
      <w:r w:rsidR="00956CBB" w:rsidRPr="00116595">
        <w:rPr>
          <w:rStyle w:val="af3"/>
          <w:b w:val="0"/>
          <w:bCs w:val="0"/>
        </w:rPr>
        <w:t>е</w:t>
      </w:r>
      <w:r w:rsidRPr="00116595">
        <w:rPr>
          <w:rStyle w:val="af3"/>
          <w:b w:val="0"/>
          <w:bCs w:val="0"/>
        </w:rPr>
        <w:t xml:space="preserve">рационная </w:t>
      </w:r>
      <w:proofErr w:type="spellStart"/>
      <w:r w:rsidRPr="00116595">
        <w:rPr>
          <w:rStyle w:val="af3"/>
          <w:b w:val="0"/>
          <w:bCs w:val="0"/>
        </w:rPr>
        <w:t>си</w:t>
      </w:r>
      <w:proofErr w:type="gramStart"/>
      <w:r w:rsidRPr="00116595">
        <w:rPr>
          <w:rStyle w:val="af3"/>
          <w:b w:val="0"/>
          <w:bCs w:val="0"/>
        </w:rPr>
        <w:t>c</w:t>
      </w:r>
      <w:proofErr w:type="gramEnd"/>
      <w:r w:rsidRPr="00116595">
        <w:rPr>
          <w:rStyle w:val="af3"/>
          <w:b w:val="0"/>
          <w:bCs w:val="0"/>
        </w:rPr>
        <w:t>т</w:t>
      </w:r>
      <w:r w:rsidR="00956CBB" w:rsidRPr="00116595">
        <w:rPr>
          <w:rStyle w:val="af3"/>
          <w:b w:val="0"/>
          <w:bCs w:val="0"/>
        </w:rPr>
        <w:t>е</w:t>
      </w:r>
      <w:r w:rsidRPr="00116595">
        <w:rPr>
          <w:rStyle w:val="af3"/>
          <w:b w:val="0"/>
          <w:bCs w:val="0"/>
        </w:rPr>
        <w:t>ма</w:t>
      </w:r>
      <w:proofErr w:type="spellEnd"/>
      <w:r w:rsidR="00E21860" w:rsidRPr="00116595">
        <w:rPr>
          <w:rStyle w:val="af3"/>
          <w:b w:val="0"/>
          <w:bCs w:val="0"/>
        </w:rPr>
        <w:t> —</w:t>
      </w:r>
      <w:r w:rsidRPr="00116595">
        <w:rPr>
          <w:rStyle w:val="af3"/>
          <w:b w:val="0"/>
          <w:bCs w:val="0"/>
        </w:rPr>
        <w:t xml:space="preserve"> </w:t>
      </w:r>
      <w:proofErr w:type="spellStart"/>
      <w:r w:rsidRPr="00116595">
        <w:rPr>
          <w:rStyle w:val="af3"/>
          <w:b w:val="0"/>
          <w:bCs w:val="0"/>
        </w:rPr>
        <w:t>Windows</w:t>
      </w:r>
      <w:proofErr w:type="spellEnd"/>
      <w:r w:rsidRPr="00116595">
        <w:rPr>
          <w:rStyle w:val="af3"/>
          <w:b w:val="0"/>
          <w:bCs w:val="0"/>
        </w:rPr>
        <w:t xml:space="preserve"> 10 </w:t>
      </w:r>
      <w:proofErr w:type="spellStart"/>
      <w:r w:rsidRPr="00116595">
        <w:rPr>
          <w:rStyle w:val="af3"/>
          <w:b w:val="0"/>
          <w:bCs w:val="0"/>
        </w:rPr>
        <w:t>Pro</w:t>
      </w:r>
      <w:proofErr w:type="spellEnd"/>
      <w:r w:rsidRPr="00116595">
        <w:rPr>
          <w:rStyle w:val="af3"/>
          <w:b w:val="0"/>
          <w:bCs w:val="0"/>
        </w:rPr>
        <w:t>.</w:t>
      </w:r>
      <w:r w:rsidRPr="00116595">
        <w:t xml:space="preserve"> Мультиборд </w:t>
      </w:r>
      <w:proofErr w:type="gramStart"/>
      <w:r w:rsidR="00583A60" w:rsidRPr="00116595">
        <w:t>многофункционален</w:t>
      </w:r>
      <w:proofErr w:type="gramEnd"/>
      <w:r w:rsidR="00583A60" w:rsidRPr="00116595">
        <w:t xml:space="preserve"> и </w:t>
      </w:r>
      <w:r w:rsidRPr="00116595">
        <w:t xml:space="preserve">достаточно прост в использовании. </w:t>
      </w:r>
      <w:r w:rsidR="00956CBB" w:rsidRPr="00116595">
        <w:t>Е</w:t>
      </w:r>
      <w:r w:rsidRPr="00116595">
        <w:t>го стильный дизайн отлично вписыва</w:t>
      </w:r>
      <w:r w:rsidR="00956CBB" w:rsidRPr="00116595">
        <w:t>е</w:t>
      </w:r>
      <w:r w:rsidRPr="00116595">
        <w:t>тся в любой инт</w:t>
      </w:r>
      <w:r w:rsidR="00956CBB" w:rsidRPr="00116595">
        <w:t>е</w:t>
      </w:r>
      <w:r w:rsidRPr="00116595">
        <w:t>рь</w:t>
      </w:r>
      <w:r w:rsidR="00956CBB" w:rsidRPr="00116595">
        <w:t>е</w:t>
      </w:r>
      <w:r w:rsidRPr="00116595">
        <w:t>р</w:t>
      </w:r>
      <w:r w:rsidR="00BE22B8" w:rsidRPr="00116595">
        <w:t> </w:t>
      </w:r>
      <w:r w:rsidR="00CA50CF" w:rsidRPr="00116595">
        <w:t xml:space="preserve">— </w:t>
      </w:r>
      <w:r w:rsidRPr="00116595">
        <w:t>от школьного класса до выставочного холла, многи</w:t>
      </w:r>
      <w:r w:rsidR="00956CBB" w:rsidRPr="00116595">
        <w:t>е</w:t>
      </w:r>
      <w:r w:rsidRPr="00116595">
        <w:t xml:space="preserve"> мод</w:t>
      </w:r>
      <w:r w:rsidR="00956CBB" w:rsidRPr="00116595">
        <w:t>е</w:t>
      </w:r>
      <w:r w:rsidRPr="00116595">
        <w:t>ли им</w:t>
      </w:r>
      <w:r w:rsidR="00956CBB" w:rsidRPr="00116595">
        <w:t>е</w:t>
      </w:r>
      <w:r w:rsidRPr="00116595">
        <w:t>ют обл</w:t>
      </w:r>
      <w:r w:rsidR="00956CBB" w:rsidRPr="00116595">
        <w:t>е</w:t>
      </w:r>
      <w:r w:rsidRPr="00116595">
        <w:t>гч</w:t>
      </w:r>
      <w:r w:rsidR="00583A60" w:rsidRPr="00116595">
        <w:t>ё</w:t>
      </w:r>
      <w:r w:rsidRPr="00116595">
        <w:t>нный корпус и удобны</w:t>
      </w:r>
      <w:r w:rsidR="00956CBB" w:rsidRPr="00116595">
        <w:t>е</w:t>
      </w:r>
      <w:r w:rsidRPr="00116595">
        <w:t xml:space="preserve"> ручки для транспортировки.</w:t>
      </w:r>
    </w:p>
    <w:p w:rsidR="0058697C" w:rsidRPr="00116595" w:rsidRDefault="0058697C" w:rsidP="0058697C">
      <w:pPr>
        <w:pStyle w:val="a3"/>
      </w:pPr>
      <w:r w:rsidRPr="00116595">
        <w:rPr>
          <w:rStyle w:val="afc"/>
          <w:i w:val="0"/>
          <w:iCs w:val="0"/>
        </w:rPr>
        <w:t>Как изв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стно, на завод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 xml:space="preserve"> «Горизонт» собираются н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сколько изв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стных бр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ндов т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л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визоров. Ср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ди них</w:t>
      </w:r>
      <w:r w:rsidR="00583A60" w:rsidRPr="00116595">
        <w:rPr>
          <w:rStyle w:val="afc"/>
          <w:i w:val="0"/>
          <w:iCs w:val="0"/>
        </w:rPr>
        <w:t> —</w:t>
      </w:r>
      <w:r w:rsidRPr="00116595">
        <w:rPr>
          <w:rStyle w:val="afc"/>
          <w:i w:val="0"/>
          <w:iCs w:val="0"/>
        </w:rPr>
        <w:t xml:space="preserve"> </w:t>
      </w:r>
      <w:r w:rsidRPr="00116595">
        <w:rPr>
          <w:rStyle w:val="afc"/>
          <w:i w:val="0"/>
          <w:iCs w:val="0"/>
          <w:lang w:val="en-US"/>
        </w:rPr>
        <w:t>Asano</w:t>
      </w:r>
      <w:r w:rsidRPr="00116595">
        <w:rPr>
          <w:rStyle w:val="afc"/>
          <w:i w:val="0"/>
          <w:iCs w:val="0"/>
        </w:rPr>
        <w:t xml:space="preserve">, </w:t>
      </w:r>
      <w:r w:rsidRPr="00116595">
        <w:rPr>
          <w:rStyle w:val="afc"/>
          <w:i w:val="0"/>
          <w:iCs w:val="0"/>
          <w:lang w:val="en-US"/>
        </w:rPr>
        <w:t>Panasonic</w:t>
      </w:r>
      <w:r w:rsidRPr="00116595">
        <w:rPr>
          <w:rStyle w:val="afc"/>
          <w:i w:val="0"/>
          <w:iCs w:val="0"/>
        </w:rPr>
        <w:t xml:space="preserve">, </w:t>
      </w:r>
      <w:proofErr w:type="spellStart"/>
      <w:r w:rsidRPr="00116595">
        <w:rPr>
          <w:rStyle w:val="afc"/>
          <w:i w:val="0"/>
          <w:iCs w:val="0"/>
          <w:lang w:val="en-US"/>
        </w:rPr>
        <w:t>Olto</w:t>
      </w:r>
      <w:proofErr w:type="spellEnd"/>
      <w:r w:rsidRPr="00116595">
        <w:rPr>
          <w:rStyle w:val="afc"/>
          <w:i w:val="0"/>
          <w:iCs w:val="0"/>
        </w:rPr>
        <w:t xml:space="preserve">, </w:t>
      </w:r>
      <w:proofErr w:type="spellStart"/>
      <w:r w:rsidRPr="00116595">
        <w:rPr>
          <w:rStyle w:val="afc"/>
          <w:i w:val="0"/>
          <w:iCs w:val="0"/>
          <w:lang w:val="en-US"/>
        </w:rPr>
        <w:t>Schaub</w:t>
      </w:r>
      <w:proofErr w:type="spellEnd"/>
      <w:r w:rsidRPr="00116595">
        <w:rPr>
          <w:rStyle w:val="afc"/>
          <w:i w:val="0"/>
          <w:iCs w:val="0"/>
        </w:rPr>
        <w:t xml:space="preserve"> </w:t>
      </w:r>
      <w:r w:rsidRPr="00116595">
        <w:rPr>
          <w:rStyle w:val="afc"/>
          <w:i w:val="0"/>
          <w:iCs w:val="0"/>
          <w:lang w:val="en-US"/>
        </w:rPr>
        <w:t>Lorenz</w:t>
      </w:r>
      <w:r w:rsidRPr="00116595">
        <w:rPr>
          <w:rStyle w:val="afc"/>
          <w:i w:val="0"/>
          <w:iCs w:val="0"/>
        </w:rPr>
        <w:t xml:space="preserve">, </w:t>
      </w:r>
      <w:r w:rsidRPr="00116595">
        <w:rPr>
          <w:rStyle w:val="afc"/>
          <w:i w:val="0"/>
          <w:iCs w:val="0"/>
          <w:lang w:val="en-US"/>
        </w:rPr>
        <w:t>Skyline</w:t>
      </w:r>
      <w:r w:rsidRPr="00116595">
        <w:rPr>
          <w:rStyle w:val="afc"/>
          <w:i w:val="0"/>
          <w:iCs w:val="0"/>
        </w:rPr>
        <w:t xml:space="preserve">, </w:t>
      </w:r>
      <w:r w:rsidRPr="00116595">
        <w:rPr>
          <w:rStyle w:val="afc"/>
          <w:i w:val="0"/>
          <w:iCs w:val="0"/>
          <w:lang w:val="en-US"/>
        </w:rPr>
        <w:t>Daewoo</w:t>
      </w:r>
      <w:r w:rsidRPr="00116595">
        <w:rPr>
          <w:rStyle w:val="afc"/>
          <w:i w:val="0"/>
          <w:iCs w:val="0"/>
        </w:rPr>
        <w:t xml:space="preserve"> и</w:t>
      </w:r>
      <w:r w:rsidR="00583A60" w:rsidRPr="00116595">
        <w:rPr>
          <w:rStyle w:val="afc"/>
          <w:i w:val="0"/>
          <w:iCs w:val="0"/>
        </w:rPr>
        <w:t> </w:t>
      </w:r>
      <w:r w:rsidRPr="00116595">
        <w:rPr>
          <w:rStyle w:val="afc"/>
          <w:i w:val="0"/>
          <w:iCs w:val="0"/>
        </w:rPr>
        <w:t>др. Этот способ позволя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т компании снизить затраты на производство. Будущ</w:t>
      </w:r>
      <w:r w:rsidR="00956CBB" w:rsidRPr="00116595">
        <w:rPr>
          <w:rStyle w:val="afc"/>
          <w:i w:val="0"/>
          <w:iCs w:val="0"/>
        </w:rPr>
        <w:t>ее</w:t>
      </w:r>
      <w:r w:rsidRPr="00116595">
        <w:rPr>
          <w:rStyle w:val="afc"/>
          <w:i w:val="0"/>
          <w:iCs w:val="0"/>
        </w:rPr>
        <w:t xml:space="preserve"> производства т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л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визоров в Б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ларуси связано с повыш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ни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м кач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ства продукта, с</w:t>
      </w:r>
      <w:r w:rsidR="00583A60" w:rsidRPr="00116595">
        <w:rPr>
          <w:rStyle w:val="afc"/>
          <w:i w:val="0"/>
          <w:iCs w:val="0"/>
        </w:rPr>
        <w:t> </w:t>
      </w:r>
      <w:r w:rsidRPr="00116595">
        <w:rPr>
          <w:rStyle w:val="afc"/>
          <w:i w:val="0"/>
          <w:iCs w:val="0"/>
        </w:rPr>
        <w:t>т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сным сотруднич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ством с мировыми лид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рами по производству эл</w:t>
      </w:r>
      <w:r w:rsidR="00956CBB" w:rsidRPr="00116595">
        <w:rPr>
          <w:rStyle w:val="afc"/>
          <w:i w:val="0"/>
          <w:iCs w:val="0"/>
        </w:rPr>
        <w:t>е</w:t>
      </w:r>
      <w:r w:rsidRPr="00116595">
        <w:rPr>
          <w:rStyle w:val="afc"/>
          <w:i w:val="0"/>
          <w:iCs w:val="0"/>
        </w:rPr>
        <w:t>ктроники.</w:t>
      </w:r>
    </w:p>
    <w:p w:rsidR="0058697C" w:rsidRPr="00116595" w:rsidRDefault="0058697C" w:rsidP="0058697C">
      <w:pPr>
        <w:pStyle w:val="a3"/>
      </w:pPr>
      <w:r w:rsidRPr="00116595">
        <w:t>На завод</w:t>
      </w:r>
      <w:r w:rsidR="00956CBB" w:rsidRPr="00116595">
        <w:t>е</w:t>
      </w:r>
      <w:r w:rsidRPr="00116595">
        <w:t xml:space="preserve"> «Горизонт» занимаются разработкой и производством совр</w:t>
      </w:r>
      <w:r w:rsidR="00956CBB" w:rsidRPr="00116595">
        <w:t>е</w:t>
      </w:r>
      <w:r w:rsidRPr="00116595">
        <w:t>м</w:t>
      </w:r>
      <w:r w:rsidR="00956CBB" w:rsidRPr="00116595">
        <w:t>е</w:t>
      </w:r>
      <w:r w:rsidRPr="00116595">
        <w:t>нных т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>визоров, которы</w:t>
      </w:r>
      <w:r w:rsidR="00956CBB" w:rsidRPr="00116595">
        <w:t>е</w:t>
      </w:r>
      <w:r w:rsidRPr="00116595">
        <w:t xml:space="preserve"> отличаются над</w:t>
      </w:r>
      <w:r w:rsidR="004B4953" w:rsidRPr="00116595">
        <w:t>ё</w:t>
      </w:r>
      <w:r w:rsidRPr="00116595">
        <w:t>жностью и стильным дизайном, при этом пр</w:t>
      </w:r>
      <w:r w:rsidR="00956CBB" w:rsidRPr="00116595">
        <w:t>е</w:t>
      </w:r>
      <w:r w:rsidRPr="00116595">
        <w:t>длагая разумны</w:t>
      </w:r>
      <w:r w:rsidR="00956CBB" w:rsidRPr="00116595">
        <w:t>е</w:t>
      </w:r>
      <w:r w:rsidRPr="00116595">
        <w:t xml:space="preserve"> ц</w:t>
      </w:r>
      <w:r w:rsidR="00956CBB" w:rsidRPr="00116595">
        <w:t>е</w:t>
      </w:r>
      <w:r w:rsidRPr="00116595">
        <w:t>ны. Миссия пр</w:t>
      </w:r>
      <w:r w:rsidR="00956CBB" w:rsidRPr="00116595">
        <w:t>е</w:t>
      </w:r>
      <w:r w:rsidRPr="00116595">
        <w:t>дприятия заключа</w:t>
      </w:r>
      <w:r w:rsidR="00956CBB" w:rsidRPr="00116595">
        <w:t>е</w:t>
      </w:r>
      <w:r w:rsidRPr="00116595">
        <w:t>тся в том, чтобы улучшить кач</w:t>
      </w:r>
      <w:r w:rsidR="00956CBB" w:rsidRPr="00116595">
        <w:t>е</w:t>
      </w:r>
      <w:r w:rsidRPr="00116595">
        <w:t>ство жизни своих покупат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 xml:space="preserve">й и дарить им </w:t>
      </w:r>
      <w:r w:rsidR="004B4953" w:rsidRPr="00116595">
        <w:t>положительные</w:t>
      </w:r>
      <w:r w:rsidRPr="00116595">
        <w:t xml:space="preserve"> эмоции, д</w:t>
      </w:r>
      <w:r w:rsidR="00956CBB" w:rsidRPr="00116595">
        <w:t>е</w:t>
      </w:r>
      <w:r w:rsidRPr="00116595">
        <w:t>лая п</w:t>
      </w:r>
      <w:r w:rsidR="00956CBB" w:rsidRPr="00116595">
        <w:t>е</w:t>
      </w:r>
      <w:r w:rsidRPr="00116595">
        <w:t>р</w:t>
      </w:r>
      <w:r w:rsidR="00956CBB" w:rsidRPr="00116595">
        <w:t>е</w:t>
      </w:r>
      <w:r w:rsidRPr="00116595">
        <w:t>довы</w:t>
      </w:r>
      <w:r w:rsidR="00956CBB" w:rsidRPr="00116595">
        <w:t>е</w:t>
      </w:r>
      <w:r w:rsidRPr="00116595">
        <w:t xml:space="preserve"> т</w:t>
      </w:r>
      <w:r w:rsidR="00956CBB" w:rsidRPr="00116595">
        <w:t>е</w:t>
      </w:r>
      <w:r w:rsidRPr="00116595">
        <w:t>хнологии доступными для каждого дома.</w:t>
      </w:r>
    </w:p>
    <w:p w:rsidR="0058697C" w:rsidRPr="00116595" w:rsidRDefault="0058697C" w:rsidP="0058697C">
      <w:pPr>
        <w:pStyle w:val="a3"/>
      </w:pPr>
      <w:r w:rsidRPr="00116595">
        <w:t>Кто производит матрицы для LCD-т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 xml:space="preserve">визоров </w:t>
      </w:r>
      <w:proofErr w:type="spellStart"/>
      <w:r w:rsidRPr="00116595">
        <w:t>Horizont</w:t>
      </w:r>
      <w:proofErr w:type="spellEnd"/>
      <w:r w:rsidRPr="00116595">
        <w:t>?</w:t>
      </w:r>
    </w:p>
    <w:p w:rsidR="0058697C" w:rsidRPr="00116595" w:rsidRDefault="0058697C" w:rsidP="0058697C">
      <w:pPr>
        <w:pStyle w:val="a3"/>
      </w:pPr>
      <w:r w:rsidRPr="00116595">
        <w:t>В т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>визорах «Горизонт» используются матрицы конц</w:t>
      </w:r>
      <w:r w:rsidR="00956CBB" w:rsidRPr="00116595">
        <w:t>е</w:t>
      </w:r>
      <w:r w:rsidRPr="00116595">
        <w:t>рна LG-</w:t>
      </w:r>
      <w:proofErr w:type="spellStart"/>
      <w:r w:rsidRPr="00116595">
        <w:t>Philips</w:t>
      </w:r>
      <w:proofErr w:type="spellEnd"/>
      <w:r w:rsidRPr="00116595">
        <w:t xml:space="preserve"> (Нид</w:t>
      </w:r>
      <w:r w:rsidR="00956CBB" w:rsidRPr="00116595">
        <w:t>е</w:t>
      </w:r>
      <w:r w:rsidRPr="00116595">
        <w:t>рланды) и LCD-матрицы от тайваньских производит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 xml:space="preserve">й AUO и </w:t>
      </w:r>
      <w:proofErr w:type="spellStart"/>
      <w:r w:rsidRPr="00116595">
        <w:t>Chi</w:t>
      </w:r>
      <w:proofErr w:type="spellEnd"/>
      <w:r w:rsidRPr="00116595">
        <w:t xml:space="preserve"> </w:t>
      </w:r>
      <w:proofErr w:type="spellStart"/>
      <w:r w:rsidRPr="00116595">
        <w:t>Mei</w:t>
      </w:r>
      <w:proofErr w:type="spellEnd"/>
      <w:r w:rsidRPr="00116595">
        <w:t>.</w:t>
      </w:r>
    </w:p>
    <w:p w:rsidR="0058697C" w:rsidRPr="00116595" w:rsidRDefault="0058697C" w:rsidP="0058697C">
      <w:pPr>
        <w:pStyle w:val="a3"/>
      </w:pPr>
      <w:r w:rsidRPr="00116595">
        <w:t>Каждый год завод выпуска</w:t>
      </w:r>
      <w:r w:rsidR="00956CBB" w:rsidRPr="00116595">
        <w:t>е</w:t>
      </w:r>
      <w:r w:rsidRPr="00116595">
        <w:t>т бол</w:t>
      </w:r>
      <w:r w:rsidR="00956CBB" w:rsidRPr="00116595">
        <w:t>ее</w:t>
      </w:r>
      <w:r w:rsidR="004B4953" w:rsidRPr="00116595">
        <w:t xml:space="preserve"> 2 000 000 </w:t>
      </w:r>
      <w:r w:rsidRPr="00116595">
        <w:t>т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>визоров, пр</w:t>
      </w:r>
      <w:r w:rsidR="00956CBB" w:rsidRPr="00116595">
        <w:t>е</w:t>
      </w:r>
      <w:r w:rsidRPr="00116595">
        <w:t>длагая широкий ассортим</w:t>
      </w:r>
      <w:r w:rsidR="00956CBB" w:rsidRPr="00116595">
        <w:t>е</w:t>
      </w:r>
      <w:r w:rsidRPr="00116595">
        <w:t>нт бол</w:t>
      </w:r>
      <w:r w:rsidR="00956CBB" w:rsidRPr="00116595">
        <w:t>ее</w:t>
      </w:r>
      <w:r w:rsidRPr="00116595">
        <w:t xml:space="preserve"> ч</w:t>
      </w:r>
      <w:r w:rsidR="00956CBB" w:rsidRPr="00116595">
        <w:t>е</w:t>
      </w:r>
      <w:r w:rsidRPr="00116595">
        <w:t xml:space="preserve">м </w:t>
      </w:r>
      <w:r w:rsidR="004B4953" w:rsidRPr="00116595">
        <w:t xml:space="preserve">из </w:t>
      </w:r>
      <w:r w:rsidRPr="00116595">
        <w:t>300 мод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>й, каждая из которых соотв</w:t>
      </w:r>
      <w:r w:rsidR="00956CBB" w:rsidRPr="00116595">
        <w:t>е</w:t>
      </w:r>
      <w:r w:rsidRPr="00116595">
        <w:t>тству</w:t>
      </w:r>
      <w:r w:rsidR="00956CBB" w:rsidRPr="00116595">
        <w:t>е</w:t>
      </w:r>
      <w:r w:rsidRPr="00116595">
        <w:t>т м</w:t>
      </w:r>
      <w:r w:rsidR="00956CBB" w:rsidRPr="00116595">
        <w:t>е</w:t>
      </w:r>
      <w:r w:rsidRPr="00116595">
        <w:t>ждународным стандартам. Бол</w:t>
      </w:r>
      <w:r w:rsidR="00956CBB" w:rsidRPr="00116595">
        <w:t>ее</w:t>
      </w:r>
      <w:r w:rsidRPr="00116595">
        <w:t xml:space="preserve"> 98</w:t>
      </w:r>
      <w:r w:rsidR="004B4953" w:rsidRPr="00116595">
        <w:t> </w:t>
      </w:r>
      <w:r w:rsidRPr="00116595">
        <w:t>% продукции явля</w:t>
      </w:r>
      <w:r w:rsidR="00956CBB" w:rsidRPr="00116595">
        <w:t>е</w:t>
      </w:r>
      <w:r w:rsidRPr="00116595">
        <w:t>тся инновационной. Основно</w:t>
      </w:r>
      <w:r w:rsidR="00956CBB" w:rsidRPr="00116595">
        <w:t>е</w:t>
      </w:r>
      <w:r w:rsidRPr="00116595">
        <w:t xml:space="preserve"> направл</w:t>
      </w:r>
      <w:r w:rsidR="00956CBB" w:rsidRPr="00116595">
        <w:t>е</w:t>
      </w:r>
      <w:r w:rsidRPr="00116595">
        <w:t>ни</w:t>
      </w:r>
      <w:r w:rsidR="00956CBB" w:rsidRPr="00116595">
        <w:t>е</w:t>
      </w:r>
      <w:r w:rsidRPr="00116595">
        <w:t xml:space="preserve"> компании</w:t>
      </w:r>
      <w:r w:rsidR="00BE22B8" w:rsidRPr="00116595">
        <w:t> </w:t>
      </w:r>
      <w:r w:rsidR="00CA50CF" w:rsidRPr="00116595">
        <w:t xml:space="preserve">— </w:t>
      </w:r>
      <w:r w:rsidRPr="00116595">
        <w:t>производство многофункциональных т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>визоров с разр</w:t>
      </w:r>
      <w:r w:rsidR="00956CBB" w:rsidRPr="00116595">
        <w:t>е</w:t>
      </w:r>
      <w:r w:rsidRPr="00116595">
        <w:t>ш</w:t>
      </w:r>
      <w:r w:rsidR="00956CBB" w:rsidRPr="00116595">
        <w:t>е</w:t>
      </w:r>
      <w:r w:rsidRPr="00116595">
        <w:t>ни</w:t>
      </w:r>
      <w:r w:rsidR="00956CBB" w:rsidRPr="00116595">
        <w:t>е</w:t>
      </w:r>
      <w:r w:rsidRPr="00116595">
        <w:t>м ULTRA</w:t>
      </w:r>
      <w:r w:rsidR="009F6432" w:rsidRPr="00116595">
        <w:t> </w:t>
      </w:r>
      <w:r w:rsidRPr="00116595">
        <w:t>HD</w:t>
      </w:r>
      <w:r w:rsidR="009F6432" w:rsidRPr="00116595">
        <w:t> </w:t>
      </w:r>
      <w:r w:rsidRPr="00116595">
        <w:t>4K и выш</w:t>
      </w:r>
      <w:r w:rsidR="00956CBB" w:rsidRPr="00116595">
        <w:t>е</w:t>
      </w:r>
      <w:r w:rsidRPr="00116595">
        <w:t>, об</w:t>
      </w:r>
      <w:r w:rsidR="00956CBB" w:rsidRPr="00116595">
        <w:t>е</w:t>
      </w:r>
      <w:r w:rsidRPr="00116595">
        <w:t>сп</w:t>
      </w:r>
      <w:r w:rsidR="00956CBB" w:rsidRPr="00116595">
        <w:t>е</w:t>
      </w:r>
      <w:r w:rsidRPr="00116595">
        <w:t>чивающих высочайш</w:t>
      </w:r>
      <w:r w:rsidR="00956CBB" w:rsidRPr="00116595">
        <w:t>ее</w:t>
      </w:r>
      <w:r w:rsidRPr="00116595">
        <w:t xml:space="preserve"> кач</w:t>
      </w:r>
      <w:r w:rsidR="00956CBB" w:rsidRPr="00116595">
        <w:t>е</w:t>
      </w:r>
      <w:r w:rsidRPr="00116595">
        <w:t>ство изображ</w:t>
      </w:r>
      <w:r w:rsidR="00956CBB" w:rsidRPr="00116595">
        <w:t>е</w:t>
      </w:r>
      <w:r w:rsidRPr="00116595">
        <w:t>ния благодаря т</w:t>
      </w:r>
      <w:r w:rsidR="00956CBB" w:rsidRPr="00116595">
        <w:t>е</w:t>
      </w:r>
      <w:r w:rsidRPr="00116595">
        <w:t xml:space="preserve">хнологиям OLED и </w:t>
      </w:r>
      <w:proofErr w:type="spellStart"/>
      <w:r w:rsidRPr="00116595">
        <w:t>Mini</w:t>
      </w:r>
      <w:proofErr w:type="spellEnd"/>
      <w:r w:rsidRPr="00116595">
        <w:t xml:space="preserve"> LED. Такж</w:t>
      </w:r>
      <w:r w:rsidR="00956CBB" w:rsidRPr="00116595">
        <w:t>е</w:t>
      </w:r>
      <w:r w:rsidRPr="00116595">
        <w:t xml:space="preserve"> использу</w:t>
      </w:r>
      <w:r w:rsidR="00956CBB" w:rsidRPr="00116595">
        <w:t>е</w:t>
      </w:r>
      <w:r w:rsidRPr="00116595">
        <w:t>тся сист</w:t>
      </w:r>
      <w:r w:rsidR="00956CBB" w:rsidRPr="00116595">
        <w:t>е</w:t>
      </w:r>
      <w:r w:rsidRPr="00116595">
        <w:t>ма управл</w:t>
      </w:r>
      <w:r w:rsidR="00956CBB" w:rsidRPr="00116595">
        <w:t>е</w:t>
      </w:r>
      <w:r w:rsidRPr="00116595">
        <w:t xml:space="preserve">ния </w:t>
      </w:r>
      <w:proofErr w:type="spellStart"/>
      <w:r w:rsidRPr="00116595">
        <w:t>Smart</w:t>
      </w:r>
      <w:proofErr w:type="spellEnd"/>
      <w:r w:rsidRPr="00116595">
        <w:t xml:space="preserve"> TV, основанная на искусств</w:t>
      </w:r>
      <w:r w:rsidR="00956CBB" w:rsidRPr="00116595">
        <w:t>е</w:t>
      </w:r>
      <w:r w:rsidRPr="00116595">
        <w:t>нном инт</w:t>
      </w:r>
      <w:r w:rsidR="00956CBB" w:rsidRPr="00116595">
        <w:t>е</w:t>
      </w:r>
      <w:r w:rsidRPr="00116595">
        <w:t>лл</w:t>
      </w:r>
      <w:r w:rsidR="00956CBB" w:rsidRPr="00116595">
        <w:t>е</w:t>
      </w:r>
      <w:r w:rsidRPr="00116595">
        <w:t>кт</w:t>
      </w:r>
      <w:r w:rsidR="00956CBB" w:rsidRPr="00116595">
        <w:t>е</w:t>
      </w:r>
      <w:r w:rsidRPr="00116595">
        <w:t>, которая распозна</w:t>
      </w:r>
      <w:r w:rsidR="00956CBB" w:rsidRPr="00116595">
        <w:t>е</w:t>
      </w:r>
      <w:r w:rsidRPr="00116595">
        <w:t>т голосовы</w:t>
      </w:r>
      <w:r w:rsidR="00956CBB" w:rsidRPr="00116595">
        <w:t>е</w:t>
      </w:r>
      <w:r w:rsidRPr="00116595">
        <w:t xml:space="preserve"> команды и ж</w:t>
      </w:r>
      <w:r w:rsidR="00956CBB" w:rsidRPr="00116595">
        <w:t>е</w:t>
      </w:r>
      <w:r w:rsidRPr="00116595">
        <w:t>сты.</w:t>
      </w:r>
    </w:p>
    <w:p w:rsidR="0058697C" w:rsidRPr="00116595" w:rsidRDefault="0058697C" w:rsidP="0058697C">
      <w:pPr>
        <w:pStyle w:val="a3"/>
      </w:pPr>
      <w:r w:rsidRPr="00116595">
        <w:t>Холдинг «Горизонт» активно вн</w:t>
      </w:r>
      <w:r w:rsidR="00956CBB" w:rsidRPr="00116595">
        <w:t>е</w:t>
      </w:r>
      <w:r w:rsidRPr="00116595">
        <w:t>дря</w:t>
      </w:r>
      <w:r w:rsidR="00956CBB" w:rsidRPr="00116595">
        <w:t>е</w:t>
      </w:r>
      <w:r w:rsidRPr="00116595">
        <w:t>т нов</w:t>
      </w:r>
      <w:r w:rsidR="00956CBB" w:rsidRPr="00116595">
        <w:t>е</w:t>
      </w:r>
      <w:r w:rsidRPr="00116595">
        <w:t>йши</w:t>
      </w:r>
      <w:r w:rsidR="00956CBB" w:rsidRPr="00116595">
        <w:t>е</w:t>
      </w:r>
      <w:r w:rsidRPr="00116595">
        <w:t xml:space="preserve"> т</w:t>
      </w:r>
      <w:r w:rsidR="00956CBB" w:rsidRPr="00116595">
        <w:t>е</w:t>
      </w:r>
      <w:r w:rsidRPr="00116595">
        <w:t>хнологии и инж</w:t>
      </w:r>
      <w:r w:rsidR="00956CBB" w:rsidRPr="00116595">
        <w:t>е</w:t>
      </w:r>
      <w:r w:rsidRPr="00116595">
        <w:t>н</w:t>
      </w:r>
      <w:r w:rsidR="00956CBB" w:rsidRPr="00116595">
        <w:t>е</w:t>
      </w:r>
      <w:r w:rsidRPr="00116595">
        <w:t>рны</w:t>
      </w:r>
      <w:r w:rsidR="00956CBB" w:rsidRPr="00116595">
        <w:t>е</w:t>
      </w:r>
      <w:r w:rsidRPr="00116595">
        <w:t xml:space="preserve"> р</w:t>
      </w:r>
      <w:r w:rsidR="00956CBB" w:rsidRPr="00116595">
        <w:t>е</w:t>
      </w:r>
      <w:r w:rsidRPr="00116595">
        <w:t>ш</w:t>
      </w:r>
      <w:r w:rsidR="00956CBB" w:rsidRPr="00116595">
        <w:t>е</w:t>
      </w:r>
      <w:r w:rsidR="009F6432" w:rsidRPr="00116595">
        <w:t xml:space="preserve">ния — </w:t>
      </w:r>
      <w:proofErr w:type="gramStart"/>
      <w:r w:rsidRPr="00116595">
        <w:t>н</w:t>
      </w:r>
      <w:r w:rsidR="00956CBB" w:rsidRPr="00116595">
        <w:t>е</w:t>
      </w:r>
      <w:r w:rsidRPr="00116595">
        <w:t>которы</w:t>
      </w:r>
      <w:r w:rsidR="00956CBB" w:rsidRPr="00116595">
        <w:t>е</w:t>
      </w:r>
      <w:proofErr w:type="gramEnd"/>
      <w:r w:rsidRPr="00116595">
        <w:t xml:space="preserve"> из которых н</w:t>
      </w:r>
      <w:r w:rsidR="00956CBB" w:rsidRPr="00116595">
        <w:t>е</w:t>
      </w:r>
      <w:r w:rsidRPr="00116595">
        <w:t xml:space="preserve"> им</w:t>
      </w:r>
      <w:r w:rsidR="00956CBB" w:rsidRPr="00116595">
        <w:t>е</w:t>
      </w:r>
      <w:r w:rsidRPr="00116595">
        <w:t>ют аналогов на б</w:t>
      </w:r>
      <w:r w:rsidR="00956CBB" w:rsidRPr="00116595">
        <w:t>е</w:t>
      </w:r>
      <w:r w:rsidRPr="00116595">
        <w:t>лорусском рынк</w:t>
      </w:r>
      <w:r w:rsidR="00956CBB" w:rsidRPr="00116595">
        <w:t>е</w:t>
      </w:r>
      <w:r w:rsidRPr="00116595">
        <w:t xml:space="preserve">. </w:t>
      </w:r>
      <w:r w:rsidRPr="00116595">
        <w:lastRenderedPageBreak/>
        <w:t>В</w:t>
      </w:r>
      <w:r w:rsidR="009F6432" w:rsidRPr="00116595">
        <w:t> </w:t>
      </w:r>
      <w:r w:rsidRPr="00116595">
        <w:t>частности, на завод</w:t>
      </w:r>
      <w:r w:rsidR="00956CBB" w:rsidRPr="00116595">
        <w:t>е</w:t>
      </w:r>
      <w:r w:rsidRPr="00116595">
        <w:t xml:space="preserve"> функциониру</w:t>
      </w:r>
      <w:r w:rsidR="00956CBB" w:rsidRPr="00116595">
        <w:t>е</w:t>
      </w:r>
      <w:r w:rsidRPr="00116595">
        <w:t>т с</w:t>
      </w:r>
      <w:r w:rsidR="00956CBB" w:rsidRPr="00116595">
        <w:t>е</w:t>
      </w:r>
      <w:r w:rsidRPr="00116595">
        <w:t>ртифицированная «чистая комната» 8</w:t>
      </w:r>
      <w:r w:rsidR="009F6432" w:rsidRPr="00116595">
        <w:t> </w:t>
      </w:r>
      <w:r w:rsidRPr="00116595">
        <w:t>класса чистоты, гд</w:t>
      </w:r>
      <w:r w:rsidR="00956CBB" w:rsidRPr="00116595">
        <w:t>е</w:t>
      </w:r>
      <w:r w:rsidR="009F6432" w:rsidRPr="00116595">
        <w:t xml:space="preserve"> производят LCD-</w:t>
      </w:r>
      <w:r w:rsidRPr="00116595">
        <w:t>экраны.</w:t>
      </w:r>
    </w:p>
    <w:p w:rsidR="0058697C" w:rsidRPr="00116595" w:rsidRDefault="0058697C" w:rsidP="0058697C">
      <w:pPr>
        <w:pStyle w:val="a3"/>
      </w:pPr>
      <w:r w:rsidRPr="00116595">
        <w:t>На пр</w:t>
      </w:r>
      <w:r w:rsidR="00956CBB" w:rsidRPr="00116595">
        <w:t>е</w:t>
      </w:r>
      <w:r w:rsidRPr="00116595">
        <w:t>дприятии пров</w:t>
      </w:r>
      <w:r w:rsidR="00956CBB" w:rsidRPr="00116595">
        <w:t>е</w:t>
      </w:r>
      <w:r w:rsidRPr="00116595">
        <w:t>д</w:t>
      </w:r>
      <w:r w:rsidR="00956CBB" w:rsidRPr="00116595">
        <w:t>е</w:t>
      </w:r>
      <w:r w:rsidRPr="00116595">
        <w:t>на масштабная автоматизация бизн</w:t>
      </w:r>
      <w:r w:rsidR="00956CBB" w:rsidRPr="00116595">
        <w:t>е</w:t>
      </w:r>
      <w:proofErr w:type="gramStart"/>
      <w:r w:rsidRPr="00116595">
        <w:t>с-</w:t>
      </w:r>
      <w:proofErr w:type="gramEnd"/>
      <w:r w:rsidRPr="00116595">
        <w:t xml:space="preserve"> и</w:t>
      </w:r>
      <w:r w:rsidR="009F6432" w:rsidRPr="00116595">
        <w:t> </w:t>
      </w:r>
      <w:r w:rsidRPr="00116595">
        <w:t>производств</w:t>
      </w:r>
      <w:r w:rsidR="00956CBB" w:rsidRPr="00116595">
        <w:t>е</w:t>
      </w:r>
      <w:r w:rsidRPr="00116595">
        <w:t>нных проц</w:t>
      </w:r>
      <w:r w:rsidR="00956CBB" w:rsidRPr="00116595">
        <w:t>е</w:t>
      </w:r>
      <w:r w:rsidRPr="00116595">
        <w:t>ссов. Вн</w:t>
      </w:r>
      <w:r w:rsidR="00956CBB" w:rsidRPr="00116595">
        <w:t>е</w:t>
      </w:r>
      <w:r w:rsidRPr="00116595">
        <w:t>др</w:t>
      </w:r>
      <w:r w:rsidR="00956CBB" w:rsidRPr="00116595">
        <w:t>е</w:t>
      </w:r>
      <w:r w:rsidRPr="00116595">
        <w:t>ны роботизированны</w:t>
      </w:r>
      <w:r w:rsidR="00956CBB" w:rsidRPr="00116595">
        <w:t>е</w:t>
      </w:r>
      <w:r w:rsidRPr="00116595">
        <w:t xml:space="preserve"> линии, а такж</w:t>
      </w:r>
      <w:r w:rsidR="00956CBB" w:rsidRPr="00116595">
        <w:t>е</w:t>
      </w:r>
      <w:r w:rsidRPr="00116595">
        <w:t xml:space="preserve"> онлайн-уч</w:t>
      </w:r>
      <w:r w:rsidR="009F6432" w:rsidRPr="00116595">
        <w:t>ё</w:t>
      </w:r>
      <w:r w:rsidRPr="00116595">
        <w:t>т произв</w:t>
      </w:r>
      <w:r w:rsidR="00956CBB" w:rsidRPr="00116595">
        <w:t>е</w:t>
      </w:r>
      <w:r w:rsidRPr="00116595">
        <w:t>д</w:t>
      </w:r>
      <w:r w:rsidR="009F6432" w:rsidRPr="00116595">
        <w:t>ё</w:t>
      </w:r>
      <w:r w:rsidRPr="00116595">
        <w:t>нной продукции, что способствуют повыш</w:t>
      </w:r>
      <w:r w:rsidR="00956CBB" w:rsidRPr="00116595">
        <w:t>е</w:t>
      </w:r>
      <w:r w:rsidRPr="00116595">
        <w:t>нию кач</w:t>
      </w:r>
      <w:r w:rsidR="00956CBB" w:rsidRPr="00116595">
        <w:t>е</w:t>
      </w:r>
      <w:r w:rsidRPr="00116595">
        <w:t>ства и</w:t>
      </w:r>
      <w:r w:rsidR="009F6432" w:rsidRPr="00116595">
        <w:t> </w:t>
      </w:r>
      <w:r w:rsidRPr="00116595">
        <w:t>скорости производства. Завод оснащ</w:t>
      </w:r>
      <w:r w:rsidR="009F6432" w:rsidRPr="00116595">
        <w:t>ё</w:t>
      </w:r>
      <w:r w:rsidRPr="00116595">
        <w:t>н пятью высокоавтоматизированными конв</w:t>
      </w:r>
      <w:r w:rsidR="00956CBB" w:rsidRPr="00116595">
        <w:t>е</w:t>
      </w:r>
      <w:r w:rsidRPr="00116595">
        <w:t>й</w:t>
      </w:r>
      <w:r w:rsidR="00956CBB" w:rsidRPr="00116595">
        <w:t>е</w:t>
      </w:r>
      <w:r w:rsidRPr="00116595">
        <w:t>рами, которы</w:t>
      </w:r>
      <w:r w:rsidR="00956CBB" w:rsidRPr="00116595">
        <w:t>е</w:t>
      </w:r>
      <w:r w:rsidRPr="00116595">
        <w:t xml:space="preserve"> могут производить бол</w:t>
      </w:r>
      <w:r w:rsidR="00956CBB" w:rsidRPr="00116595">
        <w:t>ее</w:t>
      </w:r>
      <w:r w:rsidRPr="00116595">
        <w:t xml:space="preserve"> 14</w:t>
      </w:r>
      <w:r w:rsidR="00802CF5">
        <w:t> 000 </w:t>
      </w:r>
      <w:r w:rsidRPr="00116595">
        <w:t>т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>визоров за см</w:t>
      </w:r>
      <w:r w:rsidR="00956CBB" w:rsidRPr="00116595">
        <w:t>е</w:t>
      </w:r>
      <w:r w:rsidRPr="00116595">
        <w:t>ну, включая LCD-мод</w:t>
      </w:r>
      <w:r w:rsidR="00956CBB" w:rsidRPr="00116595">
        <w:t>е</w:t>
      </w:r>
      <w:r w:rsidRPr="00116595">
        <w:t>ли с диагональю 85</w:t>
      </w:r>
      <w:r w:rsidR="00466911" w:rsidRPr="00116595">
        <w:t> </w:t>
      </w:r>
      <w:r w:rsidRPr="00116595">
        <w:t>дюймов и</w:t>
      </w:r>
      <w:r w:rsidR="00466911" w:rsidRPr="00116595">
        <w:t> </w:t>
      </w:r>
      <w:r w:rsidRPr="00116595">
        <w:t>больш</w:t>
      </w:r>
      <w:r w:rsidR="00956CBB" w:rsidRPr="00116595">
        <w:t>е</w:t>
      </w:r>
      <w:r w:rsidRPr="00116595">
        <w:t>.</w:t>
      </w:r>
    </w:p>
    <w:p w:rsidR="0058697C" w:rsidRPr="00116595" w:rsidRDefault="0058697C" w:rsidP="0058697C">
      <w:pPr>
        <w:pStyle w:val="a3"/>
      </w:pPr>
      <w:r w:rsidRPr="00116595">
        <w:t>Кром</w:t>
      </w:r>
      <w:r w:rsidR="00956CBB" w:rsidRPr="00116595">
        <w:t>е</w:t>
      </w:r>
      <w:r w:rsidRPr="00116595">
        <w:t xml:space="preserve"> того, на пр</w:t>
      </w:r>
      <w:r w:rsidR="00956CBB" w:rsidRPr="00116595">
        <w:t>е</w:t>
      </w:r>
      <w:r w:rsidRPr="00116595">
        <w:t>дприятии организована гибкая производств</w:t>
      </w:r>
      <w:r w:rsidR="00956CBB" w:rsidRPr="00116595">
        <w:t>е</w:t>
      </w:r>
      <w:r w:rsidRPr="00116595">
        <w:t>нная ц</w:t>
      </w:r>
      <w:r w:rsidR="00956CBB" w:rsidRPr="00116595">
        <w:t>е</w:t>
      </w:r>
      <w:r w:rsidRPr="00116595">
        <w:t>почка, что позволя</w:t>
      </w:r>
      <w:r w:rsidR="00956CBB" w:rsidRPr="00116595">
        <w:t>е</w:t>
      </w:r>
      <w:r w:rsidRPr="00116595">
        <w:t>т быстро адаптировать отд</w:t>
      </w:r>
      <w:r w:rsidR="00956CBB" w:rsidRPr="00116595">
        <w:t>е</w:t>
      </w:r>
      <w:r w:rsidRPr="00116595">
        <w:t>льны</w:t>
      </w:r>
      <w:r w:rsidR="00956CBB" w:rsidRPr="00116595">
        <w:t>е</w:t>
      </w:r>
      <w:r w:rsidRPr="00116595">
        <w:t xml:space="preserve"> участки производства под выпуск различных мод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>й. Это об</w:t>
      </w:r>
      <w:r w:rsidR="00956CBB" w:rsidRPr="00116595">
        <w:t>е</w:t>
      </w:r>
      <w:r w:rsidRPr="00116595">
        <w:t>сп</w:t>
      </w:r>
      <w:r w:rsidR="00956CBB" w:rsidRPr="00116595">
        <w:t>е</w:t>
      </w:r>
      <w:r w:rsidRPr="00116595">
        <w:t>чива</w:t>
      </w:r>
      <w:r w:rsidR="00956CBB" w:rsidRPr="00116595">
        <w:t>е</w:t>
      </w:r>
      <w:r w:rsidRPr="00116595">
        <w:t>т возможность оп</w:t>
      </w:r>
      <w:r w:rsidR="00956CBB" w:rsidRPr="00116595">
        <w:t>е</w:t>
      </w:r>
      <w:r w:rsidRPr="00116595">
        <w:t>ративной подготовки к</w:t>
      </w:r>
      <w:r w:rsidR="00466911" w:rsidRPr="00116595">
        <w:t> </w:t>
      </w:r>
      <w:r w:rsidRPr="00116595">
        <w:t>запуску новой продукции и позволя</w:t>
      </w:r>
      <w:r w:rsidR="00956CBB" w:rsidRPr="00116595">
        <w:t>е</w:t>
      </w:r>
      <w:r w:rsidRPr="00116595">
        <w:t>т работать как с крупными, так и</w:t>
      </w:r>
      <w:r w:rsidR="00466911" w:rsidRPr="00116595">
        <w:t> </w:t>
      </w:r>
      <w:r w:rsidRPr="00116595">
        <w:t>с</w:t>
      </w:r>
      <w:r w:rsidR="00466911" w:rsidRPr="00116595">
        <w:t> небольшими</w:t>
      </w:r>
      <w:r w:rsidRPr="00116595">
        <w:t xml:space="preserve"> партиями.</w:t>
      </w:r>
    </w:p>
    <w:p w:rsidR="0058697C" w:rsidRPr="0058697C" w:rsidRDefault="0058697C" w:rsidP="0058697C">
      <w:pPr>
        <w:pStyle w:val="a3"/>
      </w:pPr>
      <w:r w:rsidRPr="00116595">
        <w:t>Пр</w:t>
      </w:r>
      <w:r w:rsidR="00956CBB" w:rsidRPr="00116595">
        <w:t>е</w:t>
      </w:r>
      <w:r w:rsidRPr="00116595">
        <w:t>дприяти</w:t>
      </w:r>
      <w:r w:rsidR="00956CBB" w:rsidRPr="00116595">
        <w:t>е</w:t>
      </w:r>
      <w:r w:rsidRPr="00116595">
        <w:t xml:space="preserve"> б</w:t>
      </w:r>
      <w:r w:rsidR="00956CBB" w:rsidRPr="00116595">
        <w:t>е</w:t>
      </w:r>
      <w:r w:rsidRPr="00116595">
        <w:t>р</w:t>
      </w:r>
      <w:r w:rsidR="00956CBB" w:rsidRPr="00116595">
        <w:t>е</w:t>
      </w:r>
      <w:r w:rsidRPr="00116595">
        <w:t>жно хранит традиции кач</w:t>
      </w:r>
      <w:r w:rsidR="00956CBB" w:rsidRPr="00116595">
        <w:t>е</w:t>
      </w:r>
      <w:r w:rsidRPr="00116595">
        <w:t>ства</w:t>
      </w:r>
      <w:r w:rsidR="00466911" w:rsidRPr="00116595">
        <w:t>, сложившиеся за долгие годы,</w:t>
      </w:r>
      <w:r w:rsidRPr="00116595">
        <w:t xml:space="preserve"> и</w:t>
      </w:r>
      <w:r w:rsidR="00466911" w:rsidRPr="00116595">
        <w:t> </w:t>
      </w:r>
      <w:r w:rsidRPr="00116595">
        <w:t>приумножа</w:t>
      </w:r>
      <w:r w:rsidR="00956CBB" w:rsidRPr="00116595">
        <w:t>е</w:t>
      </w:r>
      <w:r w:rsidRPr="00116595">
        <w:t>т их за сч</w:t>
      </w:r>
      <w:r w:rsidR="00466911" w:rsidRPr="00116595">
        <w:t>ё</w:t>
      </w:r>
      <w:r w:rsidRPr="00116595">
        <w:t>т вн</w:t>
      </w:r>
      <w:r w:rsidR="00956CBB" w:rsidRPr="00116595">
        <w:t>е</w:t>
      </w:r>
      <w:r w:rsidRPr="00116595">
        <w:t>др</w:t>
      </w:r>
      <w:r w:rsidR="00956CBB" w:rsidRPr="00116595">
        <w:t>е</w:t>
      </w:r>
      <w:r w:rsidRPr="00116595">
        <w:t>ния новых т</w:t>
      </w:r>
      <w:r w:rsidR="00956CBB" w:rsidRPr="00116595">
        <w:t>е</w:t>
      </w:r>
      <w:r w:rsidRPr="00116595">
        <w:t>хнологий. В р</w:t>
      </w:r>
      <w:r w:rsidR="00956CBB" w:rsidRPr="00116595">
        <w:t>е</w:t>
      </w:r>
      <w:r w:rsidRPr="00116595">
        <w:t>зультат</w:t>
      </w:r>
      <w:r w:rsidR="00956CBB" w:rsidRPr="00116595">
        <w:t>е</w:t>
      </w:r>
      <w:r w:rsidRPr="00116595">
        <w:t xml:space="preserve"> изд</w:t>
      </w:r>
      <w:r w:rsidR="00956CBB" w:rsidRPr="00116595">
        <w:t>е</w:t>
      </w:r>
      <w:r w:rsidRPr="00116595">
        <w:t>лия HORIZONT способны удовл</w:t>
      </w:r>
      <w:r w:rsidR="00956CBB" w:rsidRPr="00116595">
        <w:t>е</w:t>
      </w:r>
      <w:r w:rsidRPr="00116595">
        <w:t>творить даж</w:t>
      </w:r>
      <w:r w:rsidR="00956CBB" w:rsidRPr="00116595">
        <w:t>е</w:t>
      </w:r>
      <w:r w:rsidRPr="00116595">
        <w:t xml:space="preserve"> тр</w:t>
      </w:r>
      <w:r w:rsidR="00956CBB" w:rsidRPr="00116595">
        <w:t>е</w:t>
      </w:r>
      <w:r w:rsidRPr="00116595">
        <w:t>боват</w:t>
      </w:r>
      <w:r w:rsidR="00956CBB" w:rsidRPr="00116595">
        <w:t>е</w:t>
      </w:r>
      <w:r w:rsidRPr="00116595">
        <w:t>льных покупат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>й. Кач</w:t>
      </w:r>
      <w:r w:rsidR="00956CBB" w:rsidRPr="00116595">
        <w:t>е</w:t>
      </w:r>
      <w:r w:rsidRPr="00116595">
        <w:t>ство продукции подтв</w:t>
      </w:r>
      <w:r w:rsidR="00956CBB" w:rsidRPr="00116595">
        <w:t>е</w:t>
      </w:r>
      <w:r w:rsidRPr="00116595">
        <w:t>рждают таки</w:t>
      </w:r>
      <w:r w:rsidR="00956CBB" w:rsidRPr="00116595">
        <w:t>е</w:t>
      </w:r>
      <w:r w:rsidRPr="00116595">
        <w:t xml:space="preserve"> награды, как «Бр</w:t>
      </w:r>
      <w:r w:rsidR="00956CBB" w:rsidRPr="00116595">
        <w:t>е</w:t>
      </w:r>
      <w:r w:rsidRPr="00116595">
        <w:t>нд года», «Выбор года», «Лучшая продукция года», «Народная марка» и «Лучший экспорт</w:t>
      </w:r>
      <w:r w:rsidR="00116595" w:rsidRPr="00116595">
        <w:t>ё</w:t>
      </w:r>
      <w:r w:rsidRPr="00116595">
        <w:t>р».</w:t>
      </w:r>
    </w:p>
    <w:p w:rsidR="00664587" w:rsidRPr="0058697C" w:rsidRDefault="00664587" w:rsidP="0058697C">
      <w:pPr>
        <w:pStyle w:val="a3"/>
      </w:pPr>
    </w:p>
    <w:p w:rsidR="00664587" w:rsidRDefault="00664587" w:rsidP="000C533E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0B45140F" wp14:editId="741F3BCB">
                <wp:extent cx="2880000" cy="359967"/>
                <wp:effectExtent l="0" t="19050" r="34925" b="40640"/>
                <wp:docPr id="149" name="Группа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50" name="Прямая соединительная линия 150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51" name="Группа 151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52" name="Ромб 152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3" name="Ромб 153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" name="Ромб 154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A182989" id="Группа 149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">
                <v:line id="Прямая соединительная линия 150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" strokecolor="black [3213]" strokeweight="1pt">
                  <v:stroke joinstyle="miter"/>
                </v:line>
                <v:group id="Группа 151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<v:shape id="Ромб 152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" fillcolor="white [3212]" strokecolor="black [3213]" strokeweight="1pt"/>
                  <v:shape id="Ромб 153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" fillcolor="white [3212]" strokecolor="black [3213]" strokeweight="1pt"/>
                  <v:shape id="Ромб 154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64587" w:rsidRPr="00431A39" w:rsidRDefault="00664587" w:rsidP="00431A39">
      <w:pPr>
        <w:pStyle w:val="af8"/>
      </w:pPr>
      <w:r w:rsidRPr="00116595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5888" behindDoc="0" locked="0" layoutInCell="1" allowOverlap="1" wp14:anchorId="3954B134" wp14:editId="011EFB06">
                <wp:simplePos x="0" y="0"/>
                <wp:positionH relativeFrom="margin">
                  <wp:posOffset>3231515</wp:posOffset>
                </wp:positionH>
                <wp:positionV relativeFrom="margin">
                  <wp:posOffset>66040</wp:posOffset>
                </wp:positionV>
                <wp:extent cx="3239770" cy="2267585"/>
                <wp:effectExtent l="0" t="0" r="17780" b="18415"/>
                <wp:wrapSquare wrapText="bothSides"/>
                <wp:docPr id="155" name="Группа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56" name="Прямоугольник: скругленные углы 156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1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7" name="Группа 157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58" name="Ромб 158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" name="Надпись 159"/>
                          <wps:cNvSpPr txBox="1"/>
                          <wps:spPr>
                            <a:xfrm rot="16200000"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026392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55" o:spid="_x0000_s1101" style="position:absolute;left:0;text-align:left;margin-left:254.45pt;margin-top:5.2pt;width:255.1pt;height:178.55pt;z-index:251685888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">
                <v:roundrect id="Прямоугольник: скругленные углы 156" o:spid="_x0000_s110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Ht5MQA&#10;AADcAAAADwAAAGRycy9kb3ducmV2LnhtbERPS2vCQBC+C/6HZYRepG5aqmjMRqQgtqfiA9rjNDsm&#10;0exszK4x/vtuQfA2H99zkkVnKtFS40rLCl5GEQjizOqScwX73ep5CsJ5ZI2VZVJwIweLtN9LMNb2&#10;yhtqtz4XIYRdjAoK7+tYSpcVZNCNbE0cuINtDPoAm1zqBq8h3FTyNYom0mDJoaHAmt4Lyk7bi1Gg&#10;32Zf6/NMVj8tDo+n23j6+/mdKfU06JZzEJ46/xDf3R86zB9P4P+ZcIF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x7eTEAAAA3AAAAA8AAAAAAAAAAAAAAAAAmAIAAGRycy9k&#10;b3ducmV2LnhtbFBLBQYAAAAABAAEAPUAAACJAwAAAAA=&#10;" strokecolor="black [3213]" strokeweight="1pt">
                  <v:fill r:id="rId52" o:title="" recolor="t" rotate="t" type="frame"/>
                  <v:stroke joinstyle="miter"/>
                </v:roundrect>
                <v:group id="Группа 157" o:spid="_x0000_s110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    <v:shapetype id="_x0000_t4" coordsize="21600,21600" o:spt="4" path="m10800,l,10800,10800,21600,21600,10800xe">
                    <v:stroke joinstyle="miter"/>
                    <v:path gradientshapeok="t" o:connecttype="rect" textboxrect="5400,5400,16200,16200"/>
                  </v:shapetype>
                  <v:shape id="Ромб 158" o:spid="_x0000_s110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DXvcYA&#10;AADcAAAADwAAAGRycy9kb3ducmV2LnhtbESPQWvCQBCF74L/YRmhl1I3CoqkrlIEwaKlmhZ6HbLT&#10;JDQ7G7KbGPvrO4eCtxnem/e+WW8HV6ue2lB5NjCbJqCIc28rLgx8fuyfVqBCRLZYeyYDNwqw3YxH&#10;a0ytv/KF+iwWSkI4pGigjLFJtQ55SQ7D1DfEon371mGUtS20bfEq4a7W8yRZaocVS0OJDe1Kyn+y&#10;zhlYdl8NZa9v78eVvvXz36I7ns6PxjxMhpdnUJGGeDf/Xx+s4C+EVp6RCf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DXvc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159" o:spid="_x0000_s1105" type="#_x0000_t202" style="position:absolute;left:71;top:1000;width:4953;height:4173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8SLsIA&#10;AADcAAAADwAAAGRycy9kb3ducmV2LnhtbERPTYvCMBC9C/6HMMLe1lRhRatRRBB3Dx6sgh7HZmyr&#10;zaQ0Uau/3ggL3ubxPmcya0wpblS7wrKCXjcCQZxaXXCmYLddfg9BOI+ssbRMCh7kYDZttyYYa3vn&#10;Dd0Sn4kQwi5GBbn3VSylS3My6Lq2Ig7cydYGfYB1JnWN9xBuStmPooE0WHBoyLGiRU7pJbkaBWfj&#10;jqPhk3r7+eph+uvkUP2trFJfnWY+BuGp8R/xv/tXh/k/I3g/Ey6Q0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vxIuwgAAANwAAAAPAAAAAAAAAAAAAAAAAJgCAABkcnMvZG93&#10;bnJldi54bWxQSwUGAAAAAAQABAD1AAAAhwMAAAAA&#10;" filled="f" stroked="f" strokeweight=".5pt">
                    <v:textbox>
                      <w:txbxContent>
                        <w:p w:rsidR="00761381" w:rsidRPr="00026392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16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31A39" w:rsidRPr="00116595">
        <w:t>Двухкам</w:t>
      </w:r>
      <w:r w:rsidR="00956CBB" w:rsidRPr="00116595">
        <w:t>е</w:t>
      </w:r>
      <w:r w:rsidR="00431A39" w:rsidRPr="00116595">
        <w:t xml:space="preserve">рный холодильник </w:t>
      </w:r>
      <w:r w:rsidR="00431A39" w:rsidRPr="00116595">
        <w:br/>
        <w:t>с диспл</w:t>
      </w:r>
      <w:r w:rsidR="00956CBB" w:rsidRPr="00116595">
        <w:t>ее</w:t>
      </w:r>
      <w:r w:rsidR="00431A39" w:rsidRPr="00116595">
        <w:t xml:space="preserve">м </w:t>
      </w:r>
      <w:r w:rsidR="00431A39" w:rsidRPr="00116595">
        <w:br/>
        <w:t>ХМ-4624-181-NL</w:t>
      </w:r>
    </w:p>
    <w:p w:rsidR="00431A39" w:rsidRPr="00431A39" w:rsidRDefault="00431A39" w:rsidP="00431A39">
      <w:pPr>
        <w:pStyle w:val="a3"/>
      </w:pPr>
      <w:r w:rsidRPr="00116595">
        <w:rPr>
          <w:b/>
        </w:rPr>
        <w:t>16. Двухкам</w:t>
      </w:r>
      <w:r w:rsidR="00956CBB" w:rsidRPr="00116595">
        <w:rPr>
          <w:b/>
        </w:rPr>
        <w:t>е</w:t>
      </w:r>
      <w:r w:rsidRPr="00116595">
        <w:rPr>
          <w:b/>
        </w:rPr>
        <w:t>рный холодильник с</w:t>
      </w:r>
      <w:r w:rsidR="00116595" w:rsidRPr="00116595">
        <w:rPr>
          <w:b/>
        </w:rPr>
        <w:t> </w:t>
      </w:r>
      <w:r w:rsidRPr="00116595">
        <w:rPr>
          <w:b/>
        </w:rPr>
        <w:t>диспл</w:t>
      </w:r>
      <w:r w:rsidR="00956CBB" w:rsidRPr="00116595">
        <w:rPr>
          <w:b/>
        </w:rPr>
        <w:t>ее</w:t>
      </w:r>
      <w:r w:rsidRPr="00116595">
        <w:rPr>
          <w:b/>
        </w:rPr>
        <w:t>м ХМ-4624-181-NL</w:t>
      </w:r>
      <w:r w:rsidRPr="00116595">
        <w:t xml:space="preserve"> </w:t>
      </w:r>
      <w:r w:rsidRPr="00116595">
        <w:rPr>
          <w:b/>
        </w:rPr>
        <w:t>(ООО «Атлант», г.</w:t>
      </w:r>
      <w:r w:rsidR="00116595" w:rsidRPr="00116595">
        <w:rPr>
          <w:b/>
        </w:rPr>
        <w:t> </w:t>
      </w:r>
      <w:r w:rsidRPr="00116595">
        <w:rPr>
          <w:b/>
        </w:rPr>
        <w:t>Минск)</w:t>
      </w:r>
      <w:r w:rsidRPr="00116595">
        <w:t xml:space="preserve"> д</w:t>
      </w:r>
      <w:r w:rsidR="00956CBB" w:rsidRPr="00116595">
        <w:t>е</w:t>
      </w:r>
      <w:r w:rsidRPr="00116595">
        <w:t>лится на два отд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>ния</w:t>
      </w:r>
      <w:r w:rsidR="00BE22B8" w:rsidRPr="00116595">
        <w:t> </w:t>
      </w:r>
      <w:r w:rsidR="00CA50CF" w:rsidRPr="00116595">
        <w:t xml:space="preserve">— </w:t>
      </w:r>
      <w:r w:rsidRPr="00116595">
        <w:t>для охлажд</w:t>
      </w:r>
      <w:r w:rsidR="00956CBB" w:rsidRPr="00116595">
        <w:t>е</w:t>
      </w:r>
      <w:r w:rsidRPr="00116595">
        <w:t>ния и</w:t>
      </w:r>
      <w:r w:rsidR="00116595" w:rsidRPr="00116595">
        <w:t> </w:t>
      </w:r>
      <w:r w:rsidRPr="00116595">
        <w:t>замораживания продуктов. Основная кам</w:t>
      </w:r>
      <w:r w:rsidR="00956CBB" w:rsidRPr="00116595">
        <w:t>е</w:t>
      </w:r>
      <w:r w:rsidRPr="00116595">
        <w:t>ра подходит для хран</w:t>
      </w:r>
      <w:r w:rsidR="00956CBB" w:rsidRPr="00116595">
        <w:t>е</w:t>
      </w:r>
      <w:r w:rsidRPr="00116595">
        <w:t>ния продуктов, которы</w:t>
      </w:r>
      <w:r w:rsidR="00956CBB" w:rsidRPr="00116595">
        <w:t>е</w:t>
      </w:r>
      <w:r w:rsidRPr="00116595">
        <w:t xml:space="preserve"> будут н</w:t>
      </w:r>
      <w:r w:rsidR="00956CBB" w:rsidRPr="00116595">
        <w:t>е</w:t>
      </w:r>
      <w:r w:rsidRPr="00116595">
        <w:t>долго находиться в н</w:t>
      </w:r>
      <w:r w:rsidR="00956CBB" w:rsidRPr="00116595">
        <w:t>е</w:t>
      </w:r>
      <w:r w:rsidRPr="00116595">
        <w:t>й, в морозильном отд</w:t>
      </w:r>
      <w:r w:rsidR="00956CBB" w:rsidRPr="00116595">
        <w:t>е</w:t>
      </w:r>
      <w:r w:rsidRPr="00116595">
        <w:t>л</w:t>
      </w:r>
      <w:r w:rsidR="00956CBB" w:rsidRPr="00116595">
        <w:t>е</w:t>
      </w:r>
      <w:r w:rsidRPr="00116595">
        <w:t>нии</w:t>
      </w:r>
      <w:r w:rsidR="00BE22B8" w:rsidRPr="00116595">
        <w:t> </w:t>
      </w:r>
      <w:r w:rsidR="00CA50CF" w:rsidRPr="00116595">
        <w:t xml:space="preserve">— </w:t>
      </w:r>
      <w:r w:rsidRPr="00116595">
        <w:t>которы</w:t>
      </w:r>
      <w:r w:rsidR="00956CBB" w:rsidRPr="00116595">
        <w:t>е</w:t>
      </w:r>
      <w:r w:rsidRPr="00116595">
        <w:t xml:space="preserve"> будут храниться на протяж</w:t>
      </w:r>
      <w:r w:rsidR="00956CBB" w:rsidRPr="00116595">
        <w:t>е</w:t>
      </w:r>
      <w:r w:rsidRPr="00116595">
        <w:t>нии длит</w:t>
      </w:r>
      <w:r w:rsidR="00956CBB" w:rsidRPr="00116595">
        <w:t>е</w:t>
      </w:r>
      <w:r w:rsidRPr="00116595">
        <w:t>льного срока, а посл</w:t>
      </w:r>
      <w:r w:rsidR="00956CBB" w:rsidRPr="00116595">
        <w:t>е</w:t>
      </w:r>
      <w:r w:rsidRPr="00116595">
        <w:t xml:space="preserve"> извл</w:t>
      </w:r>
      <w:r w:rsidR="00956CBB" w:rsidRPr="00116595">
        <w:t>е</w:t>
      </w:r>
      <w:r w:rsidRPr="00116595">
        <w:t>ч</w:t>
      </w:r>
      <w:r w:rsidR="00956CBB" w:rsidRPr="00116595">
        <w:t>е</w:t>
      </w:r>
      <w:r w:rsidRPr="00116595">
        <w:t>ния тр</w:t>
      </w:r>
      <w:r w:rsidR="00956CBB" w:rsidRPr="00116595">
        <w:t>е</w:t>
      </w:r>
      <w:r w:rsidRPr="00116595">
        <w:t>буют размораживания.</w:t>
      </w:r>
    </w:p>
    <w:p w:rsidR="00431A39" w:rsidRPr="00431A39" w:rsidRDefault="00431A39" w:rsidP="00431A39">
      <w:pPr>
        <w:pStyle w:val="a3"/>
      </w:pPr>
      <w:r w:rsidRPr="001A3BA5">
        <w:t>Холодильники ATLANT с отд</w:t>
      </w:r>
      <w:r w:rsidR="00956CBB" w:rsidRPr="001A3BA5">
        <w:t>е</w:t>
      </w:r>
      <w:r w:rsidRPr="001A3BA5">
        <w:t>л</w:t>
      </w:r>
      <w:r w:rsidR="00956CBB" w:rsidRPr="001A3BA5">
        <w:t>е</w:t>
      </w:r>
      <w:r w:rsidRPr="001A3BA5">
        <w:t>ни</w:t>
      </w:r>
      <w:r w:rsidR="00956CBB" w:rsidRPr="001A3BA5">
        <w:t>е</w:t>
      </w:r>
      <w:r w:rsidRPr="001A3BA5">
        <w:t>м св</w:t>
      </w:r>
      <w:r w:rsidR="00956CBB" w:rsidRPr="001A3BA5">
        <w:t>е</w:t>
      </w:r>
      <w:r w:rsidRPr="001A3BA5">
        <w:t>ж</w:t>
      </w:r>
      <w:r w:rsidR="00956CBB" w:rsidRPr="001A3BA5">
        <w:t>е</w:t>
      </w:r>
      <w:r w:rsidRPr="001A3BA5">
        <w:t>сти пользуются популярностью благодаря своим характ</w:t>
      </w:r>
      <w:r w:rsidR="00956CBB" w:rsidRPr="001A3BA5">
        <w:t>е</w:t>
      </w:r>
      <w:r w:rsidRPr="001A3BA5">
        <w:t>ристикам и функциональности. Отд</w:t>
      </w:r>
      <w:r w:rsidR="00956CBB" w:rsidRPr="001A3BA5">
        <w:t>е</w:t>
      </w:r>
      <w:r w:rsidRPr="001A3BA5">
        <w:t>л</w:t>
      </w:r>
      <w:r w:rsidR="00956CBB" w:rsidRPr="001A3BA5">
        <w:t>е</w:t>
      </w:r>
      <w:r w:rsidRPr="001A3BA5">
        <w:t>ни</w:t>
      </w:r>
      <w:r w:rsidR="00956CBB" w:rsidRPr="001A3BA5">
        <w:t>е</w:t>
      </w:r>
      <w:r w:rsidRPr="001A3BA5">
        <w:t xml:space="preserve"> св</w:t>
      </w:r>
      <w:r w:rsidR="00956CBB" w:rsidRPr="001A3BA5">
        <w:t>е</w:t>
      </w:r>
      <w:r w:rsidRPr="001A3BA5">
        <w:t>ж</w:t>
      </w:r>
      <w:r w:rsidR="00956CBB" w:rsidRPr="001A3BA5">
        <w:t>е</w:t>
      </w:r>
      <w:r w:rsidRPr="001A3BA5">
        <w:t>сти</w:t>
      </w:r>
      <w:r w:rsidR="00BE22B8" w:rsidRPr="001A3BA5">
        <w:t> </w:t>
      </w:r>
      <w:r w:rsidR="00CA50CF" w:rsidRPr="001A3BA5">
        <w:t xml:space="preserve">— </w:t>
      </w:r>
      <w:r w:rsidRPr="001A3BA5">
        <w:t>это сп</w:t>
      </w:r>
      <w:r w:rsidR="00956CBB" w:rsidRPr="001A3BA5">
        <w:t>е</w:t>
      </w:r>
      <w:r w:rsidRPr="001A3BA5">
        <w:t>циально</w:t>
      </w:r>
      <w:r w:rsidR="00956CBB" w:rsidRPr="001A3BA5">
        <w:t>е</w:t>
      </w:r>
      <w:r w:rsidRPr="001A3BA5">
        <w:t xml:space="preserve"> отд</w:t>
      </w:r>
      <w:r w:rsidR="00956CBB" w:rsidRPr="001A3BA5">
        <w:t>е</w:t>
      </w:r>
      <w:r w:rsidRPr="001A3BA5">
        <w:t>л</w:t>
      </w:r>
      <w:r w:rsidR="00956CBB" w:rsidRPr="001A3BA5">
        <w:t>е</w:t>
      </w:r>
      <w:r w:rsidRPr="001A3BA5">
        <w:t>ни</w:t>
      </w:r>
      <w:r w:rsidR="00956CBB" w:rsidRPr="001A3BA5">
        <w:t>е</w:t>
      </w:r>
      <w:r w:rsidRPr="001A3BA5">
        <w:t>, которо</w:t>
      </w:r>
      <w:r w:rsidR="00956CBB" w:rsidRPr="001A3BA5">
        <w:t>е</w:t>
      </w:r>
      <w:r w:rsidRPr="001A3BA5">
        <w:t xml:space="preserve"> позволя</w:t>
      </w:r>
      <w:r w:rsidR="00956CBB" w:rsidRPr="001A3BA5">
        <w:t>е</w:t>
      </w:r>
      <w:r w:rsidRPr="001A3BA5">
        <w:t>т подд</w:t>
      </w:r>
      <w:r w:rsidR="00956CBB" w:rsidRPr="001A3BA5">
        <w:t>е</w:t>
      </w:r>
      <w:r w:rsidRPr="001A3BA5">
        <w:t>рживать н</w:t>
      </w:r>
      <w:r w:rsidR="00956CBB" w:rsidRPr="001A3BA5">
        <w:t>е</w:t>
      </w:r>
      <w:r w:rsidRPr="001A3BA5">
        <w:t>обходимы</w:t>
      </w:r>
      <w:r w:rsidR="00956CBB" w:rsidRPr="001A3BA5">
        <w:t>е</w:t>
      </w:r>
      <w:r w:rsidRPr="001A3BA5">
        <w:t xml:space="preserve"> условия для хран</w:t>
      </w:r>
      <w:r w:rsidR="00956CBB" w:rsidRPr="001A3BA5">
        <w:t>е</w:t>
      </w:r>
      <w:r w:rsidRPr="001A3BA5">
        <w:t>ния св</w:t>
      </w:r>
      <w:r w:rsidR="00956CBB" w:rsidRPr="001A3BA5">
        <w:t>е</w:t>
      </w:r>
      <w:r w:rsidRPr="001A3BA5">
        <w:t>жих продуктов, таких как мясо, рыба, молочны</w:t>
      </w:r>
      <w:r w:rsidR="00956CBB" w:rsidRPr="001A3BA5">
        <w:t>е</w:t>
      </w:r>
      <w:r w:rsidRPr="001A3BA5">
        <w:t xml:space="preserve"> изд</w:t>
      </w:r>
      <w:r w:rsidR="00956CBB" w:rsidRPr="001A3BA5">
        <w:t>е</w:t>
      </w:r>
      <w:r w:rsidRPr="001A3BA5">
        <w:t>лия и овощи. Т</w:t>
      </w:r>
      <w:r w:rsidR="00956CBB" w:rsidRPr="001A3BA5">
        <w:t>е</w:t>
      </w:r>
      <w:r w:rsidRPr="001A3BA5">
        <w:t>мп</w:t>
      </w:r>
      <w:r w:rsidR="00956CBB" w:rsidRPr="001A3BA5">
        <w:t>е</w:t>
      </w:r>
      <w:r w:rsidRPr="001A3BA5">
        <w:t>ратура в этом отд</w:t>
      </w:r>
      <w:r w:rsidR="00956CBB" w:rsidRPr="001A3BA5">
        <w:t>е</w:t>
      </w:r>
      <w:r w:rsidRPr="001A3BA5">
        <w:t>л</w:t>
      </w:r>
      <w:r w:rsidR="00956CBB" w:rsidRPr="001A3BA5">
        <w:t>е</w:t>
      </w:r>
      <w:r w:rsidRPr="001A3BA5">
        <w:t>нии обычно н</w:t>
      </w:r>
      <w:r w:rsidR="00956CBB" w:rsidRPr="001A3BA5">
        <w:t>е</w:t>
      </w:r>
      <w:r w:rsidRPr="001A3BA5">
        <w:t>много выш</w:t>
      </w:r>
      <w:r w:rsidR="00956CBB" w:rsidRPr="001A3BA5">
        <w:t>е</w:t>
      </w:r>
      <w:r w:rsidRPr="001A3BA5">
        <w:t>, ч</w:t>
      </w:r>
      <w:r w:rsidR="00956CBB" w:rsidRPr="001A3BA5">
        <w:t>е</w:t>
      </w:r>
      <w:r w:rsidRPr="001A3BA5">
        <w:t>м в основной кам</w:t>
      </w:r>
      <w:r w:rsidR="00956CBB" w:rsidRPr="001A3BA5">
        <w:t>е</w:t>
      </w:r>
      <w:r w:rsidRPr="001A3BA5">
        <w:t>р</w:t>
      </w:r>
      <w:r w:rsidR="00956CBB" w:rsidRPr="001A3BA5">
        <w:t>е</w:t>
      </w:r>
      <w:r w:rsidRPr="001A3BA5">
        <w:t>, что помога</w:t>
      </w:r>
      <w:r w:rsidR="00956CBB" w:rsidRPr="001A3BA5">
        <w:t>е</w:t>
      </w:r>
      <w:r w:rsidRPr="001A3BA5">
        <w:t>т сохранить св</w:t>
      </w:r>
      <w:r w:rsidR="00956CBB" w:rsidRPr="001A3BA5">
        <w:t>е</w:t>
      </w:r>
      <w:r w:rsidRPr="001A3BA5">
        <w:t>ж</w:t>
      </w:r>
      <w:r w:rsidR="00956CBB" w:rsidRPr="001A3BA5">
        <w:t>е</w:t>
      </w:r>
      <w:r w:rsidRPr="001A3BA5">
        <w:t>сть продуктов дольш</w:t>
      </w:r>
      <w:r w:rsidR="00956CBB" w:rsidRPr="001A3BA5">
        <w:t>е</w:t>
      </w:r>
      <w:r w:rsidRPr="001A3BA5">
        <w:t>. Н</w:t>
      </w:r>
      <w:r w:rsidR="00956CBB" w:rsidRPr="001A3BA5">
        <w:t>е</w:t>
      </w:r>
      <w:r w:rsidRPr="001A3BA5">
        <w:t>которы</w:t>
      </w:r>
      <w:r w:rsidR="00956CBB" w:rsidRPr="001A3BA5">
        <w:t>е</w:t>
      </w:r>
      <w:r w:rsidRPr="001A3BA5">
        <w:t xml:space="preserve"> мод</w:t>
      </w:r>
      <w:r w:rsidR="00956CBB" w:rsidRPr="001A3BA5">
        <w:t>е</w:t>
      </w:r>
      <w:r w:rsidRPr="001A3BA5">
        <w:t>ли оснащ</w:t>
      </w:r>
      <w:r w:rsidR="00956CBB" w:rsidRPr="001A3BA5">
        <w:t>е</w:t>
      </w:r>
      <w:r w:rsidRPr="001A3BA5">
        <w:t>ны сист</w:t>
      </w:r>
      <w:r w:rsidR="00956CBB" w:rsidRPr="001A3BA5">
        <w:t>е</w:t>
      </w:r>
      <w:r w:rsidRPr="001A3BA5">
        <w:t xml:space="preserve">мой </w:t>
      </w:r>
      <w:proofErr w:type="spellStart"/>
      <w:r w:rsidRPr="001A3BA5">
        <w:t>No</w:t>
      </w:r>
      <w:proofErr w:type="spellEnd"/>
      <w:r w:rsidRPr="001A3BA5">
        <w:t xml:space="preserve"> </w:t>
      </w:r>
      <w:proofErr w:type="spellStart"/>
      <w:r w:rsidRPr="001A3BA5">
        <w:t>Frost</w:t>
      </w:r>
      <w:proofErr w:type="spellEnd"/>
      <w:r w:rsidRPr="001A3BA5">
        <w:t>, которая пр</w:t>
      </w:r>
      <w:r w:rsidR="00956CBB" w:rsidRPr="001A3BA5">
        <w:t>е</w:t>
      </w:r>
      <w:r w:rsidRPr="001A3BA5">
        <w:t>дотвраща</w:t>
      </w:r>
      <w:r w:rsidR="00956CBB" w:rsidRPr="001A3BA5">
        <w:t>е</w:t>
      </w:r>
      <w:r w:rsidRPr="001A3BA5">
        <w:t>т образовани</w:t>
      </w:r>
      <w:r w:rsidR="00956CBB" w:rsidRPr="001A3BA5">
        <w:t>е</w:t>
      </w:r>
      <w:r w:rsidRPr="001A3BA5">
        <w:t xml:space="preserve"> льда и ин</w:t>
      </w:r>
      <w:r w:rsidR="00956CBB" w:rsidRPr="001A3BA5">
        <w:t>е</w:t>
      </w:r>
      <w:r w:rsidRPr="001A3BA5">
        <w:t>я, обл</w:t>
      </w:r>
      <w:r w:rsidR="00956CBB" w:rsidRPr="001A3BA5">
        <w:t>е</w:t>
      </w:r>
      <w:r w:rsidRPr="001A3BA5">
        <w:t>гчая уход за холодильником и подд</w:t>
      </w:r>
      <w:r w:rsidR="00956CBB" w:rsidRPr="001A3BA5">
        <w:t>е</w:t>
      </w:r>
      <w:r w:rsidRPr="001A3BA5">
        <w:t>рживая стабильную т</w:t>
      </w:r>
      <w:r w:rsidR="00956CBB" w:rsidRPr="001A3BA5">
        <w:t>е</w:t>
      </w:r>
      <w:r w:rsidRPr="001A3BA5">
        <w:t>мп</w:t>
      </w:r>
      <w:r w:rsidR="00956CBB" w:rsidRPr="001A3BA5">
        <w:t>е</w:t>
      </w:r>
      <w:r w:rsidRPr="001A3BA5">
        <w:t>ратуру. Многи</w:t>
      </w:r>
      <w:r w:rsidR="00956CBB" w:rsidRPr="001A3BA5">
        <w:t>е</w:t>
      </w:r>
      <w:r w:rsidRPr="001A3BA5">
        <w:t xml:space="preserve"> мод</w:t>
      </w:r>
      <w:r w:rsidR="00956CBB" w:rsidRPr="001A3BA5">
        <w:t>е</w:t>
      </w:r>
      <w:r w:rsidRPr="001A3BA5">
        <w:t>ли холодильников им</w:t>
      </w:r>
      <w:r w:rsidR="00956CBB" w:rsidRPr="001A3BA5">
        <w:t>е</w:t>
      </w:r>
      <w:r w:rsidRPr="001A3BA5">
        <w:t>ют класс эн</w:t>
      </w:r>
      <w:r w:rsidR="00956CBB" w:rsidRPr="001A3BA5">
        <w:t>е</w:t>
      </w:r>
      <w:r w:rsidRPr="001A3BA5">
        <w:t>ргопотр</w:t>
      </w:r>
      <w:r w:rsidR="00956CBB" w:rsidRPr="001A3BA5">
        <w:t>е</w:t>
      </w:r>
      <w:r w:rsidRPr="001A3BA5">
        <w:t>бл</w:t>
      </w:r>
      <w:r w:rsidR="00956CBB" w:rsidRPr="001A3BA5">
        <w:t>е</w:t>
      </w:r>
      <w:r w:rsidRPr="001A3BA5">
        <w:t>ния A+ или A++, что д</w:t>
      </w:r>
      <w:r w:rsidR="00956CBB" w:rsidRPr="001A3BA5">
        <w:t>е</w:t>
      </w:r>
      <w:r w:rsidRPr="001A3BA5">
        <w:t>ла</w:t>
      </w:r>
      <w:r w:rsidR="00956CBB" w:rsidRPr="001A3BA5">
        <w:t>е</w:t>
      </w:r>
      <w:r w:rsidRPr="001A3BA5">
        <w:t>т их экологич</w:t>
      </w:r>
      <w:r w:rsidR="00956CBB" w:rsidRPr="001A3BA5">
        <w:t>е</w:t>
      </w:r>
      <w:r w:rsidRPr="001A3BA5">
        <w:t>ски чистыми.</w:t>
      </w:r>
    </w:p>
    <w:p w:rsidR="00431A39" w:rsidRPr="00431A39" w:rsidRDefault="00431A39" w:rsidP="00431A39">
      <w:pPr>
        <w:pStyle w:val="a3"/>
      </w:pPr>
      <w:r w:rsidRPr="00407CBB">
        <w:t>Одной из ключ</w:t>
      </w:r>
      <w:r w:rsidR="00956CBB" w:rsidRPr="00407CBB">
        <w:t>е</w:t>
      </w:r>
      <w:r w:rsidRPr="00407CBB">
        <w:t>вых особ</w:t>
      </w:r>
      <w:r w:rsidR="00956CBB" w:rsidRPr="00407CBB">
        <w:t>е</w:t>
      </w:r>
      <w:r w:rsidRPr="00407CBB">
        <w:t>нност</w:t>
      </w:r>
      <w:r w:rsidR="00956CBB" w:rsidRPr="00407CBB">
        <w:t>е</w:t>
      </w:r>
      <w:r w:rsidRPr="00407CBB">
        <w:t>й холодильников ATLANT явля</w:t>
      </w:r>
      <w:r w:rsidR="00956CBB" w:rsidRPr="00407CBB">
        <w:t>е</w:t>
      </w:r>
      <w:r w:rsidRPr="00407CBB">
        <w:t>тся их продуманно</w:t>
      </w:r>
      <w:r w:rsidR="00956CBB" w:rsidRPr="00407CBB">
        <w:t>е</w:t>
      </w:r>
      <w:r w:rsidRPr="00407CBB">
        <w:t xml:space="preserve"> осв</w:t>
      </w:r>
      <w:r w:rsidR="00956CBB" w:rsidRPr="00407CBB">
        <w:t>е</w:t>
      </w:r>
      <w:r w:rsidRPr="00407CBB">
        <w:t>щ</w:t>
      </w:r>
      <w:r w:rsidR="00956CBB" w:rsidRPr="00407CBB">
        <w:t>е</w:t>
      </w:r>
      <w:r w:rsidRPr="00407CBB">
        <w:t>ни</w:t>
      </w:r>
      <w:r w:rsidR="00956CBB" w:rsidRPr="00407CBB">
        <w:t>е</w:t>
      </w:r>
      <w:r w:rsidRPr="00407CBB">
        <w:t>. Разработчики компании создали эргономично</w:t>
      </w:r>
      <w:r w:rsidR="00956CBB" w:rsidRPr="00407CBB">
        <w:t>е</w:t>
      </w:r>
      <w:r w:rsidRPr="00407CBB">
        <w:t xml:space="preserve"> св</w:t>
      </w:r>
      <w:r w:rsidR="00956CBB" w:rsidRPr="00407CBB">
        <w:t>е</w:t>
      </w:r>
      <w:r w:rsidRPr="00407CBB">
        <w:t>тодиодно</w:t>
      </w:r>
      <w:r w:rsidR="00956CBB" w:rsidRPr="00407CBB">
        <w:t>е</w:t>
      </w:r>
      <w:r w:rsidRPr="00407CBB">
        <w:t xml:space="preserve"> осв</w:t>
      </w:r>
      <w:r w:rsidR="00956CBB" w:rsidRPr="00407CBB">
        <w:t>е</w:t>
      </w:r>
      <w:r w:rsidRPr="00407CBB">
        <w:t>щ</w:t>
      </w:r>
      <w:r w:rsidR="00956CBB" w:rsidRPr="00407CBB">
        <w:t>е</w:t>
      </w:r>
      <w:r w:rsidRPr="00407CBB">
        <w:t>ни</w:t>
      </w:r>
      <w:r w:rsidR="00956CBB" w:rsidRPr="00407CBB">
        <w:t>е</w:t>
      </w:r>
      <w:r w:rsidRPr="00407CBB">
        <w:t>, которо</w:t>
      </w:r>
      <w:r w:rsidR="00956CBB" w:rsidRPr="00407CBB">
        <w:t>е</w:t>
      </w:r>
      <w:r w:rsidRPr="00407CBB">
        <w:t xml:space="preserve"> л</w:t>
      </w:r>
      <w:r w:rsidR="00956CBB" w:rsidRPr="00407CBB">
        <w:t>е</w:t>
      </w:r>
      <w:r w:rsidRPr="00407CBB">
        <w:t>гко инт</w:t>
      </w:r>
      <w:r w:rsidR="00956CBB" w:rsidRPr="00407CBB">
        <w:t>е</w:t>
      </w:r>
      <w:r w:rsidRPr="00407CBB">
        <w:t>гриру</w:t>
      </w:r>
      <w:r w:rsidR="00956CBB" w:rsidRPr="00407CBB">
        <w:t>е</w:t>
      </w:r>
      <w:r w:rsidRPr="00407CBB">
        <w:t>тся в конструкцию холодильника, н</w:t>
      </w:r>
      <w:r w:rsidR="00956CBB" w:rsidRPr="00407CBB">
        <w:t>е</w:t>
      </w:r>
      <w:r w:rsidRPr="00407CBB">
        <w:t xml:space="preserve"> ум</w:t>
      </w:r>
      <w:r w:rsidR="00956CBB" w:rsidRPr="00407CBB">
        <w:t>е</w:t>
      </w:r>
      <w:r w:rsidRPr="00407CBB">
        <w:t>ньшая пол</w:t>
      </w:r>
      <w:r w:rsidR="00956CBB" w:rsidRPr="00407CBB">
        <w:t>е</w:t>
      </w:r>
      <w:r w:rsidRPr="00407CBB">
        <w:t>зный объ</w:t>
      </w:r>
      <w:r w:rsidR="001A3BA5" w:rsidRPr="00407CBB">
        <w:t>ё</w:t>
      </w:r>
      <w:r w:rsidRPr="00407CBB">
        <w:t>м. Подсв</w:t>
      </w:r>
      <w:r w:rsidR="00956CBB" w:rsidRPr="00407CBB">
        <w:t>е</w:t>
      </w:r>
      <w:r w:rsidRPr="00407CBB">
        <w:t>тка располож</w:t>
      </w:r>
      <w:r w:rsidR="00956CBB" w:rsidRPr="00407CBB">
        <w:t>е</w:t>
      </w:r>
      <w:r w:rsidRPr="00407CBB">
        <w:t>на так, чтобы св</w:t>
      </w:r>
      <w:r w:rsidR="00956CBB" w:rsidRPr="00407CBB">
        <w:t>е</w:t>
      </w:r>
      <w:r w:rsidRPr="00407CBB">
        <w:t>т н</w:t>
      </w:r>
      <w:r w:rsidR="00956CBB" w:rsidRPr="00407CBB">
        <w:t>е</w:t>
      </w:r>
      <w:r w:rsidRPr="00407CBB">
        <w:t xml:space="preserve"> сл</w:t>
      </w:r>
      <w:r w:rsidR="00956CBB" w:rsidRPr="00407CBB">
        <w:t>е</w:t>
      </w:r>
      <w:r w:rsidRPr="00407CBB">
        <w:t>пил глаза пользоват</w:t>
      </w:r>
      <w:r w:rsidR="00956CBB" w:rsidRPr="00407CBB">
        <w:t>е</w:t>
      </w:r>
      <w:r w:rsidRPr="00407CBB">
        <w:t>ля, что д</w:t>
      </w:r>
      <w:r w:rsidR="00956CBB" w:rsidRPr="00407CBB">
        <w:t>е</w:t>
      </w:r>
      <w:r w:rsidRPr="00407CBB">
        <w:t>ла</w:t>
      </w:r>
      <w:r w:rsidR="00956CBB" w:rsidRPr="00407CBB">
        <w:t>е</w:t>
      </w:r>
      <w:r w:rsidRPr="00407CBB">
        <w:t>т удобным просмотр сод</w:t>
      </w:r>
      <w:r w:rsidR="00956CBB" w:rsidRPr="00407CBB">
        <w:t>е</w:t>
      </w:r>
      <w:r w:rsidRPr="00407CBB">
        <w:t>ржимого полок н</w:t>
      </w:r>
      <w:r w:rsidR="00956CBB" w:rsidRPr="00407CBB">
        <w:t>е</w:t>
      </w:r>
      <w:r w:rsidRPr="00407CBB">
        <w:t>зависимо от их загрузки. Св</w:t>
      </w:r>
      <w:r w:rsidR="00956CBB" w:rsidRPr="00407CBB">
        <w:t>е</w:t>
      </w:r>
      <w:r w:rsidRPr="00407CBB">
        <w:t>тодиодно</w:t>
      </w:r>
      <w:r w:rsidR="00956CBB" w:rsidRPr="00407CBB">
        <w:t>е</w:t>
      </w:r>
      <w:r w:rsidRPr="00407CBB">
        <w:t xml:space="preserve"> осв</w:t>
      </w:r>
      <w:r w:rsidR="00956CBB" w:rsidRPr="00407CBB">
        <w:t>е</w:t>
      </w:r>
      <w:r w:rsidRPr="00407CBB">
        <w:t>щ</w:t>
      </w:r>
      <w:r w:rsidR="00956CBB" w:rsidRPr="00407CBB">
        <w:t>е</w:t>
      </w:r>
      <w:r w:rsidRPr="00407CBB">
        <w:t>ни</w:t>
      </w:r>
      <w:r w:rsidR="00956CBB" w:rsidRPr="00407CBB">
        <w:t>е</w:t>
      </w:r>
      <w:r w:rsidRPr="00407CBB">
        <w:t xml:space="preserve"> им</w:t>
      </w:r>
      <w:r w:rsidR="00956CBB" w:rsidRPr="00407CBB">
        <w:t>ее</w:t>
      </w:r>
      <w:r w:rsidRPr="00407CBB">
        <w:t>т множ</w:t>
      </w:r>
      <w:r w:rsidR="00956CBB" w:rsidRPr="00407CBB">
        <w:t>е</w:t>
      </w:r>
      <w:r w:rsidRPr="00407CBB">
        <w:t>ство пр</w:t>
      </w:r>
      <w:r w:rsidR="00956CBB" w:rsidRPr="00407CBB">
        <w:t>е</w:t>
      </w:r>
      <w:r w:rsidRPr="00407CBB">
        <w:t>имущ</w:t>
      </w:r>
      <w:r w:rsidR="00956CBB" w:rsidRPr="00407CBB">
        <w:t>е</w:t>
      </w:r>
      <w:r w:rsidRPr="00407CBB">
        <w:t>ств. Оно бол</w:t>
      </w:r>
      <w:r w:rsidR="00956CBB" w:rsidRPr="00407CBB">
        <w:t>ее</w:t>
      </w:r>
      <w:r w:rsidRPr="00407CBB">
        <w:t xml:space="preserve"> экономично и н</w:t>
      </w:r>
      <w:r w:rsidR="00956CBB" w:rsidRPr="00407CBB">
        <w:t>е</w:t>
      </w:r>
      <w:r w:rsidRPr="00407CBB">
        <w:t xml:space="preserve"> влия</w:t>
      </w:r>
      <w:r w:rsidR="00956CBB" w:rsidRPr="00407CBB">
        <w:t>е</w:t>
      </w:r>
      <w:r w:rsidRPr="00407CBB">
        <w:t>т на общ</w:t>
      </w:r>
      <w:r w:rsidR="00956CBB" w:rsidRPr="00407CBB">
        <w:t>ее</w:t>
      </w:r>
      <w:r w:rsidRPr="00407CBB">
        <w:t xml:space="preserve"> эн</w:t>
      </w:r>
      <w:r w:rsidR="00956CBB" w:rsidRPr="00407CBB">
        <w:t>е</w:t>
      </w:r>
      <w:r w:rsidRPr="00407CBB">
        <w:t>ргопотр</w:t>
      </w:r>
      <w:r w:rsidR="00956CBB" w:rsidRPr="00407CBB">
        <w:t>е</w:t>
      </w:r>
      <w:r w:rsidRPr="00407CBB">
        <w:t>бл</w:t>
      </w:r>
      <w:r w:rsidR="00956CBB" w:rsidRPr="00407CBB">
        <w:t>е</w:t>
      </w:r>
      <w:r w:rsidRPr="00407CBB">
        <w:t>ни</w:t>
      </w:r>
      <w:r w:rsidR="00956CBB" w:rsidRPr="00407CBB">
        <w:t>е</w:t>
      </w:r>
      <w:r w:rsidRPr="00407CBB">
        <w:t xml:space="preserve"> холодильников. В отличи</w:t>
      </w:r>
      <w:r w:rsidR="00956CBB" w:rsidRPr="00407CBB">
        <w:t>е</w:t>
      </w:r>
      <w:r w:rsidRPr="00407CBB">
        <w:t xml:space="preserve"> от традиционных ламп св</w:t>
      </w:r>
      <w:r w:rsidR="00956CBB" w:rsidRPr="00407CBB">
        <w:t>е</w:t>
      </w:r>
      <w:r w:rsidRPr="00407CBB">
        <w:t>тодиоды н</w:t>
      </w:r>
      <w:r w:rsidR="00956CBB" w:rsidRPr="00407CBB">
        <w:t>е</w:t>
      </w:r>
      <w:r w:rsidRPr="00407CBB">
        <w:t xml:space="preserve"> выд</w:t>
      </w:r>
      <w:r w:rsidR="00956CBB" w:rsidRPr="00407CBB">
        <w:t>е</w:t>
      </w:r>
      <w:r w:rsidRPr="00407CBB">
        <w:t>ляют т</w:t>
      </w:r>
      <w:r w:rsidR="00956CBB" w:rsidRPr="00407CBB">
        <w:t>е</w:t>
      </w:r>
      <w:r w:rsidRPr="00407CBB">
        <w:t>пло, что помога</w:t>
      </w:r>
      <w:r w:rsidR="00956CBB" w:rsidRPr="00407CBB">
        <w:t>е</w:t>
      </w:r>
      <w:r w:rsidRPr="00407CBB">
        <w:t>т подд</w:t>
      </w:r>
      <w:r w:rsidR="00956CBB" w:rsidRPr="00407CBB">
        <w:t>е</w:t>
      </w:r>
      <w:r w:rsidRPr="00407CBB">
        <w:t>рживать стабильную т</w:t>
      </w:r>
      <w:r w:rsidR="00956CBB" w:rsidRPr="00407CBB">
        <w:t>е</w:t>
      </w:r>
      <w:r w:rsidRPr="00407CBB">
        <w:t>мп</w:t>
      </w:r>
      <w:r w:rsidR="00956CBB" w:rsidRPr="00407CBB">
        <w:t>е</w:t>
      </w:r>
      <w:r w:rsidRPr="00407CBB">
        <w:t>ратуру внутри холодильного отд</w:t>
      </w:r>
      <w:r w:rsidR="00956CBB" w:rsidRPr="00407CBB">
        <w:t>е</w:t>
      </w:r>
      <w:r w:rsidRPr="00407CBB">
        <w:t>л</w:t>
      </w:r>
      <w:r w:rsidR="00956CBB" w:rsidRPr="00407CBB">
        <w:t>е</w:t>
      </w:r>
      <w:r w:rsidRPr="00407CBB">
        <w:t xml:space="preserve">ния. </w:t>
      </w:r>
      <w:proofErr w:type="gramStart"/>
      <w:r w:rsidRPr="00407CBB">
        <w:t>LED-лампы устойчивы к вибрациям, н</w:t>
      </w:r>
      <w:r w:rsidR="00956CBB" w:rsidRPr="00407CBB">
        <w:t>е</w:t>
      </w:r>
      <w:r w:rsidRPr="00407CBB">
        <w:t xml:space="preserve"> тр</w:t>
      </w:r>
      <w:r w:rsidR="00956CBB" w:rsidRPr="00407CBB">
        <w:t>е</w:t>
      </w:r>
      <w:r w:rsidRPr="00407CBB">
        <w:t>буют т</w:t>
      </w:r>
      <w:r w:rsidR="00956CBB" w:rsidRPr="00407CBB">
        <w:t>е</w:t>
      </w:r>
      <w:r w:rsidRPr="00407CBB">
        <w:t>хнич</w:t>
      </w:r>
      <w:r w:rsidR="00956CBB" w:rsidRPr="00407CBB">
        <w:t>е</w:t>
      </w:r>
      <w:r w:rsidRPr="00407CBB">
        <w:t>ского обслуживания.</w:t>
      </w:r>
      <w:proofErr w:type="gramEnd"/>
      <w:r w:rsidRPr="00407CBB">
        <w:t xml:space="preserve"> Св</w:t>
      </w:r>
      <w:r w:rsidR="00956CBB" w:rsidRPr="00407CBB">
        <w:t>е</w:t>
      </w:r>
      <w:r w:rsidRPr="00407CBB">
        <w:t>тодиоды н</w:t>
      </w:r>
      <w:r w:rsidR="00956CBB" w:rsidRPr="00407CBB">
        <w:t>е</w:t>
      </w:r>
      <w:r w:rsidRPr="00407CBB">
        <w:t xml:space="preserve"> нагр</w:t>
      </w:r>
      <w:r w:rsidR="00956CBB" w:rsidRPr="00407CBB">
        <w:t>е</w:t>
      </w:r>
      <w:r w:rsidRPr="00407CBB">
        <w:t>вают продукты внутри холодильника, что снижа</w:t>
      </w:r>
      <w:r w:rsidR="00956CBB" w:rsidRPr="00407CBB">
        <w:t>е</w:t>
      </w:r>
      <w:r w:rsidRPr="00407CBB">
        <w:t>т затраты на охлажд</w:t>
      </w:r>
      <w:r w:rsidR="00956CBB" w:rsidRPr="00407CBB">
        <w:t>е</w:t>
      </w:r>
      <w:r w:rsidRPr="00407CBB">
        <w:t>ни</w:t>
      </w:r>
      <w:r w:rsidR="00956CBB" w:rsidRPr="00407CBB">
        <w:t>е</w:t>
      </w:r>
      <w:r w:rsidRPr="00407CBB">
        <w:t>. Кром</w:t>
      </w:r>
      <w:r w:rsidR="00956CBB" w:rsidRPr="00407CBB">
        <w:t>е</w:t>
      </w:r>
      <w:r w:rsidRPr="00407CBB">
        <w:t xml:space="preserve"> того, срок службы LED-ламп значит</w:t>
      </w:r>
      <w:r w:rsidR="00956CBB" w:rsidRPr="00407CBB">
        <w:t>е</w:t>
      </w:r>
      <w:r w:rsidRPr="00407CBB">
        <w:t>льно пр</w:t>
      </w:r>
      <w:r w:rsidR="00956CBB" w:rsidRPr="00407CBB">
        <w:t>е</w:t>
      </w:r>
      <w:r w:rsidRPr="00407CBB">
        <w:t>выша</w:t>
      </w:r>
      <w:r w:rsidR="00956CBB" w:rsidRPr="00407CBB">
        <w:t>е</w:t>
      </w:r>
      <w:r w:rsidRPr="00407CBB">
        <w:t>т срок службы обычных люмин</w:t>
      </w:r>
      <w:r w:rsidR="00956CBB" w:rsidRPr="00407CBB">
        <w:t>е</w:t>
      </w:r>
      <w:r w:rsidRPr="00407CBB">
        <w:t>сц</w:t>
      </w:r>
      <w:r w:rsidR="00956CBB" w:rsidRPr="00407CBB">
        <w:t>е</w:t>
      </w:r>
      <w:r w:rsidRPr="00407CBB">
        <w:t>нтных ламп.</w:t>
      </w:r>
    </w:p>
    <w:p w:rsidR="00431A39" w:rsidRPr="00431A39" w:rsidRDefault="00431A39" w:rsidP="00431A39">
      <w:pPr>
        <w:pStyle w:val="a3"/>
      </w:pPr>
      <w:r w:rsidRPr="00F302E7">
        <w:t>Н</w:t>
      </w:r>
      <w:r w:rsidR="00956CBB" w:rsidRPr="00F302E7">
        <w:t>е</w:t>
      </w:r>
      <w:r w:rsidRPr="00F302E7">
        <w:t xml:space="preserve"> так давно конц</w:t>
      </w:r>
      <w:r w:rsidR="00956CBB" w:rsidRPr="00F302E7">
        <w:t>е</w:t>
      </w:r>
      <w:r w:rsidRPr="00F302E7">
        <w:t>пция «умного дома» казалась ч</w:t>
      </w:r>
      <w:r w:rsidR="00956CBB" w:rsidRPr="00F302E7">
        <w:t>е</w:t>
      </w:r>
      <w:r w:rsidRPr="00F302E7">
        <w:t>м-то из области фантастики, но с развити</w:t>
      </w:r>
      <w:r w:rsidR="00956CBB" w:rsidRPr="00F302E7">
        <w:t>е</w:t>
      </w:r>
      <w:r w:rsidRPr="00F302E7">
        <w:t>м т</w:t>
      </w:r>
      <w:r w:rsidR="00956CBB" w:rsidRPr="00F302E7">
        <w:t>е</w:t>
      </w:r>
      <w:r w:rsidRPr="00F302E7">
        <w:t>хнологий она становится р</w:t>
      </w:r>
      <w:r w:rsidR="00956CBB" w:rsidRPr="00F302E7">
        <w:t>е</w:t>
      </w:r>
      <w:r w:rsidRPr="00F302E7">
        <w:t>альностью. Новы</w:t>
      </w:r>
      <w:r w:rsidR="00956CBB" w:rsidRPr="00F302E7">
        <w:t>е</w:t>
      </w:r>
      <w:r w:rsidRPr="00F302E7">
        <w:t xml:space="preserve"> холодильники ATLANT с</w:t>
      </w:r>
      <w:r w:rsidR="00956CBB" w:rsidRPr="00F302E7">
        <w:t>е</w:t>
      </w:r>
      <w:r w:rsidRPr="00F302E7">
        <w:t>рии 46-NW пр</w:t>
      </w:r>
      <w:r w:rsidR="00956CBB" w:rsidRPr="00F302E7">
        <w:t>е</w:t>
      </w:r>
      <w:r w:rsidRPr="00F302E7">
        <w:t>дставляют собой отличный прим</w:t>
      </w:r>
      <w:r w:rsidR="00956CBB" w:rsidRPr="00F302E7">
        <w:t>е</w:t>
      </w:r>
      <w:r w:rsidRPr="00F302E7">
        <w:t>р этого прогр</w:t>
      </w:r>
      <w:r w:rsidR="00956CBB" w:rsidRPr="00F302E7">
        <w:t>е</w:t>
      </w:r>
      <w:r w:rsidRPr="00F302E7">
        <w:t>сса. Они н</w:t>
      </w:r>
      <w:r w:rsidR="00956CBB" w:rsidRPr="00F302E7">
        <w:t>е</w:t>
      </w:r>
      <w:r w:rsidRPr="00F302E7">
        <w:t xml:space="preserve"> только об</w:t>
      </w:r>
      <w:r w:rsidR="00956CBB" w:rsidRPr="00F302E7">
        <w:t>е</w:t>
      </w:r>
      <w:r w:rsidRPr="00F302E7">
        <w:t>сп</w:t>
      </w:r>
      <w:r w:rsidR="00956CBB" w:rsidRPr="00F302E7">
        <w:t>е</w:t>
      </w:r>
      <w:r w:rsidRPr="00F302E7">
        <w:t xml:space="preserve">чивают </w:t>
      </w:r>
      <w:proofErr w:type="gramStart"/>
      <w:r w:rsidRPr="00F302E7">
        <w:t>отличную</w:t>
      </w:r>
      <w:proofErr w:type="gramEnd"/>
      <w:r w:rsidRPr="00F302E7">
        <w:t xml:space="preserve"> холодопроизводит</w:t>
      </w:r>
      <w:r w:rsidR="00956CBB" w:rsidRPr="00F302E7">
        <w:t>е</w:t>
      </w:r>
      <w:r w:rsidRPr="00F302E7">
        <w:t>льность, привл</w:t>
      </w:r>
      <w:r w:rsidR="00956CBB" w:rsidRPr="00F302E7">
        <w:t>е</w:t>
      </w:r>
      <w:r w:rsidRPr="00F302E7">
        <w:t>кат</w:t>
      </w:r>
      <w:r w:rsidR="00956CBB" w:rsidRPr="00F302E7">
        <w:t>е</w:t>
      </w:r>
      <w:r w:rsidRPr="00F302E7">
        <w:t>льный вн</w:t>
      </w:r>
      <w:r w:rsidR="00956CBB" w:rsidRPr="00F302E7">
        <w:t>е</w:t>
      </w:r>
      <w:r w:rsidRPr="00F302E7">
        <w:t>шний вид и низко</w:t>
      </w:r>
      <w:r w:rsidR="00956CBB" w:rsidRPr="00F302E7">
        <w:t>е</w:t>
      </w:r>
      <w:r w:rsidRPr="00F302E7">
        <w:t xml:space="preserve"> эн</w:t>
      </w:r>
      <w:r w:rsidR="00956CBB" w:rsidRPr="00F302E7">
        <w:t>е</w:t>
      </w:r>
      <w:r w:rsidRPr="00F302E7">
        <w:t>ргопотр</w:t>
      </w:r>
      <w:r w:rsidR="00956CBB" w:rsidRPr="00F302E7">
        <w:t>е</w:t>
      </w:r>
      <w:r w:rsidRPr="00F302E7">
        <w:t>бл</w:t>
      </w:r>
      <w:r w:rsidR="00956CBB" w:rsidRPr="00F302E7">
        <w:t>е</w:t>
      </w:r>
      <w:r w:rsidRPr="00F302E7">
        <w:t>ни</w:t>
      </w:r>
      <w:r w:rsidR="00956CBB" w:rsidRPr="00F302E7">
        <w:t>е</w:t>
      </w:r>
      <w:r w:rsidRPr="00F302E7">
        <w:t>, но и оснащ</w:t>
      </w:r>
      <w:r w:rsidR="00956CBB" w:rsidRPr="00F302E7">
        <w:t>е</w:t>
      </w:r>
      <w:r w:rsidRPr="00F302E7">
        <w:t>ны совр</w:t>
      </w:r>
      <w:r w:rsidR="00956CBB" w:rsidRPr="00F302E7">
        <w:t>е</w:t>
      </w:r>
      <w:r w:rsidRPr="00F302E7">
        <w:t>м</w:t>
      </w:r>
      <w:r w:rsidR="00956CBB" w:rsidRPr="00F302E7">
        <w:t>е</w:t>
      </w:r>
      <w:r w:rsidRPr="00F302E7">
        <w:t>нными «умными» т</w:t>
      </w:r>
      <w:r w:rsidR="00956CBB" w:rsidRPr="00F302E7">
        <w:t>е</w:t>
      </w:r>
      <w:r w:rsidRPr="00F302E7">
        <w:t>хнологиями. Одной из ключ</w:t>
      </w:r>
      <w:r w:rsidR="00956CBB" w:rsidRPr="00F302E7">
        <w:t>е</w:t>
      </w:r>
      <w:r w:rsidRPr="00F302E7">
        <w:t>вых функций этих холодильников явля</w:t>
      </w:r>
      <w:r w:rsidR="00956CBB" w:rsidRPr="00F302E7">
        <w:t>е</w:t>
      </w:r>
      <w:r w:rsidRPr="00F302E7">
        <w:t>тся «</w:t>
      </w:r>
      <w:proofErr w:type="spellStart"/>
      <w:r w:rsidRPr="00F302E7">
        <w:t>Smart</w:t>
      </w:r>
      <w:proofErr w:type="spellEnd"/>
      <w:r w:rsidRPr="00F302E7">
        <w:t xml:space="preserve"> </w:t>
      </w:r>
      <w:proofErr w:type="spellStart"/>
      <w:r w:rsidRPr="00F302E7">
        <w:lastRenderedPageBreak/>
        <w:t>connect</w:t>
      </w:r>
      <w:proofErr w:type="spellEnd"/>
      <w:r w:rsidRPr="00F302E7">
        <w:t>», которая позволя</w:t>
      </w:r>
      <w:r w:rsidR="00956CBB" w:rsidRPr="00F302E7">
        <w:t>е</w:t>
      </w:r>
      <w:r w:rsidRPr="00F302E7">
        <w:t>т пользоват</w:t>
      </w:r>
      <w:r w:rsidR="00956CBB" w:rsidRPr="00F302E7">
        <w:t>е</w:t>
      </w:r>
      <w:r w:rsidRPr="00F302E7">
        <w:t>лям дистанционно управлять своим устройством ч</w:t>
      </w:r>
      <w:r w:rsidR="00956CBB" w:rsidRPr="00F302E7">
        <w:t>е</w:t>
      </w:r>
      <w:r w:rsidRPr="00F302E7">
        <w:t>р</w:t>
      </w:r>
      <w:r w:rsidR="00956CBB" w:rsidRPr="00F302E7">
        <w:t>е</w:t>
      </w:r>
      <w:r w:rsidRPr="00F302E7">
        <w:t>з мобильно</w:t>
      </w:r>
      <w:r w:rsidR="00956CBB" w:rsidRPr="00F302E7">
        <w:t>е</w:t>
      </w:r>
      <w:r w:rsidRPr="00F302E7">
        <w:t xml:space="preserve"> прилож</w:t>
      </w:r>
      <w:r w:rsidR="00956CBB" w:rsidRPr="00F302E7">
        <w:t>е</w:t>
      </w:r>
      <w:r w:rsidRPr="00F302E7">
        <w:t>ни</w:t>
      </w:r>
      <w:r w:rsidR="00956CBB" w:rsidRPr="00F302E7">
        <w:t>е</w:t>
      </w:r>
      <w:r w:rsidRPr="00F302E7">
        <w:t>, пр</w:t>
      </w:r>
      <w:r w:rsidR="00956CBB" w:rsidRPr="00F302E7">
        <w:t>е</w:t>
      </w:r>
      <w:r w:rsidRPr="00F302E7">
        <w:t>вращая т</w:t>
      </w:r>
      <w:r w:rsidR="00956CBB" w:rsidRPr="00F302E7">
        <w:t>е</w:t>
      </w:r>
      <w:r w:rsidRPr="00F302E7">
        <w:t>л</w:t>
      </w:r>
      <w:r w:rsidR="00956CBB" w:rsidRPr="00F302E7">
        <w:t>е</w:t>
      </w:r>
      <w:r w:rsidRPr="00F302E7">
        <w:t>фон в удобный пульт управл</w:t>
      </w:r>
      <w:r w:rsidR="00956CBB" w:rsidRPr="00F302E7">
        <w:t>е</w:t>
      </w:r>
      <w:r w:rsidRPr="00F302E7">
        <w:t>ния. Благодаря этому можно п</w:t>
      </w:r>
      <w:r w:rsidR="00956CBB" w:rsidRPr="00F302E7">
        <w:t>е</w:t>
      </w:r>
      <w:r w:rsidRPr="00F302E7">
        <w:t>рсонализировать работу холодильника в</w:t>
      </w:r>
      <w:r w:rsidR="00407CBB" w:rsidRPr="00F302E7">
        <w:t> </w:t>
      </w:r>
      <w:r w:rsidRPr="00F302E7">
        <w:t>соотв</w:t>
      </w:r>
      <w:r w:rsidR="00956CBB" w:rsidRPr="00F302E7">
        <w:t>е</w:t>
      </w:r>
      <w:r w:rsidRPr="00F302E7">
        <w:t>тствии с вашим образом жизни. С помощью функции «</w:t>
      </w:r>
      <w:proofErr w:type="spellStart"/>
      <w:r w:rsidRPr="00F302E7">
        <w:t>Smart</w:t>
      </w:r>
      <w:proofErr w:type="spellEnd"/>
      <w:r w:rsidRPr="00F302E7">
        <w:t xml:space="preserve"> </w:t>
      </w:r>
      <w:proofErr w:type="spellStart"/>
      <w:r w:rsidRPr="00F302E7">
        <w:t>connect</w:t>
      </w:r>
      <w:proofErr w:type="spellEnd"/>
      <w:r w:rsidRPr="00F302E7">
        <w:t>» вы мож</w:t>
      </w:r>
      <w:r w:rsidR="00956CBB" w:rsidRPr="00F302E7">
        <w:t>е</w:t>
      </w:r>
      <w:r w:rsidRPr="00F302E7">
        <w:t>т</w:t>
      </w:r>
      <w:r w:rsidR="00956CBB" w:rsidRPr="00F302E7">
        <w:t>е</w:t>
      </w:r>
      <w:r w:rsidRPr="00F302E7">
        <w:t xml:space="preserve"> устанавливать ж</w:t>
      </w:r>
      <w:r w:rsidR="00956CBB" w:rsidRPr="00F302E7">
        <w:t>е</w:t>
      </w:r>
      <w:r w:rsidRPr="00F302E7">
        <w:t>ла</w:t>
      </w:r>
      <w:r w:rsidR="00956CBB" w:rsidRPr="00F302E7">
        <w:t>е</w:t>
      </w:r>
      <w:r w:rsidRPr="00F302E7">
        <w:t>мы</w:t>
      </w:r>
      <w:r w:rsidR="00956CBB" w:rsidRPr="00F302E7">
        <w:t>е</w:t>
      </w:r>
      <w:r w:rsidRPr="00F302E7">
        <w:t xml:space="preserve"> уровни охлажд</w:t>
      </w:r>
      <w:r w:rsidR="00956CBB" w:rsidRPr="00F302E7">
        <w:t>е</w:t>
      </w:r>
      <w:r w:rsidRPr="00F302E7">
        <w:t>ния и управлять дополнит</w:t>
      </w:r>
      <w:r w:rsidR="00956CBB" w:rsidRPr="00F302E7">
        <w:t>е</w:t>
      </w:r>
      <w:r w:rsidRPr="00F302E7">
        <w:t>льными функциями холодильника. Такж</w:t>
      </w:r>
      <w:r w:rsidR="00956CBB" w:rsidRPr="00F302E7">
        <w:t>е</w:t>
      </w:r>
      <w:r w:rsidRPr="00F302E7">
        <w:t xml:space="preserve"> доступна возможность р</w:t>
      </w:r>
      <w:r w:rsidR="00956CBB" w:rsidRPr="00F302E7">
        <w:t>е</w:t>
      </w:r>
      <w:r w:rsidRPr="00F302E7">
        <w:t>гулировки внутр</w:t>
      </w:r>
      <w:r w:rsidR="00956CBB" w:rsidRPr="00F302E7">
        <w:t>е</w:t>
      </w:r>
      <w:r w:rsidRPr="00F302E7">
        <w:t>нн</w:t>
      </w:r>
      <w:r w:rsidR="00956CBB" w:rsidRPr="00F302E7">
        <w:t>е</w:t>
      </w:r>
      <w:r w:rsidRPr="00F302E7">
        <w:t>го осв</w:t>
      </w:r>
      <w:r w:rsidR="00956CBB" w:rsidRPr="00F302E7">
        <w:t>е</w:t>
      </w:r>
      <w:r w:rsidRPr="00F302E7">
        <w:t>щ</w:t>
      </w:r>
      <w:r w:rsidR="00956CBB" w:rsidRPr="00F302E7">
        <w:t>е</w:t>
      </w:r>
      <w:r w:rsidRPr="00F302E7">
        <w:t>ния и яркости диспл</w:t>
      </w:r>
      <w:r w:rsidR="00956CBB" w:rsidRPr="00F302E7">
        <w:t>е</w:t>
      </w:r>
      <w:r w:rsidRPr="00F302E7">
        <w:t>я в любо</w:t>
      </w:r>
      <w:r w:rsidR="00956CBB" w:rsidRPr="00F302E7">
        <w:t>е</w:t>
      </w:r>
      <w:r w:rsidRPr="00F302E7">
        <w:t xml:space="preserve"> вр</w:t>
      </w:r>
      <w:r w:rsidR="00956CBB" w:rsidRPr="00F302E7">
        <w:t>е</w:t>
      </w:r>
      <w:r w:rsidRPr="00F302E7">
        <w:t>мя и из любого м</w:t>
      </w:r>
      <w:r w:rsidR="00956CBB" w:rsidRPr="00F302E7">
        <w:t>е</w:t>
      </w:r>
      <w:r w:rsidRPr="00F302E7">
        <w:t>ста. Это д</w:t>
      </w:r>
      <w:r w:rsidR="00956CBB" w:rsidRPr="00F302E7">
        <w:t>е</w:t>
      </w:r>
      <w:r w:rsidRPr="00F302E7">
        <w:t>ла</w:t>
      </w:r>
      <w:r w:rsidR="00956CBB" w:rsidRPr="00F302E7">
        <w:t>е</w:t>
      </w:r>
      <w:r w:rsidRPr="00F302E7">
        <w:t>т использовани</w:t>
      </w:r>
      <w:r w:rsidR="00956CBB" w:rsidRPr="00F302E7">
        <w:t>е</w:t>
      </w:r>
      <w:r w:rsidRPr="00F302E7">
        <w:t xml:space="preserve"> холодильника бол</w:t>
      </w:r>
      <w:r w:rsidR="00956CBB" w:rsidRPr="00F302E7">
        <w:t>ее</w:t>
      </w:r>
      <w:r w:rsidRPr="00F302E7">
        <w:t xml:space="preserve"> удобным и адаптированным под личны</w:t>
      </w:r>
      <w:r w:rsidR="00956CBB" w:rsidRPr="00F302E7">
        <w:t>е</w:t>
      </w:r>
      <w:r w:rsidRPr="00F302E7">
        <w:t xml:space="preserve"> пр</w:t>
      </w:r>
      <w:r w:rsidR="00956CBB" w:rsidRPr="00F302E7">
        <w:t>е</w:t>
      </w:r>
      <w:r w:rsidRPr="00F302E7">
        <w:t>дпочт</w:t>
      </w:r>
      <w:r w:rsidR="00956CBB" w:rsidRPr="00F302E7">
        <w:t>е</w:t>
      </w:r>
      <w:r w:rsidRPr="00F302E7">
        <w:t>ния. Кром</w:t>
      </w:r>
      <w:r w:rsidR="00956CBB" w:rsidRPr="00F302E7">
        <w:t>е</w:t>
      </w:r>
      <w:r w:rsidRPr="00F302E7">
        <w:t xml:space="preserve"> того, сист</w:t>
      </w:r>
      <w:r w:rsidR="00956CBB" w:rsidRPr="00F302E7">
        <w:t>е</w:t>
      </w:r>
      <w:r w:rsidRPr="00F302E7">
        <w:t>ма ув</w:t>
      </w:r>
      <w:r w:rsidR="00956CBB" w:rsidRPr="00F302E7">
        <w:t>е</w:t>
      </w:r>
      <w:r w:rsidRPr="00F302E7">
        <w:t>домл</w:t>
      </w:r>
      <w:r w:rsidR="00956CBB" w:rsidRPr="00F302E7">
        <w:t>е</w:t>
      </w:r>
      <w:r w:rsidRPr="00F302E7">
        <w:t>ний в прилож</w:t>
      </w:r>
      <w:r w:rsidR="00956CBB" w:rsidRPr="00F302E7">
        <w:t>е</w:t>
      </w:r>
      <w:r w:rsidRPr="00F302E7">
        <w:t>нии об</w:t>
      </w:r>
      <w:r w:rsidR="00956CBB" w:rsidRPr="00F302E7">
        <w:t>е</w:t>
      </w:r>
      <w:r w:rsidRPr="00F302E7">
        <w:t>сп</w:t>
      </w:r>
      <w:r w:rsidR="00956CBB" w:rsidRPr="00F302E7">
        <w:t>е</w:t>
      </w:r>
      <w:r w:rsidRPr="00F302E7">
        <w:t>чива</w:t>
      </w:r>
      <w:r w:rsidR="00956CBB" w:rsidRPr="00F302E7">
        <w:t>е</w:t>
      </w:r>
      <w:r w:rsidRPr="00F302E7">
        <w:t>т дополнит</w:t>
      </w:r>
      <w:r w:rsidR="00956CBB" w:rsidRPr="00F302E7">
        <w:t>е</w:t>
      </w:r>
      <w:r w:rsidRPr="00F302E7">
        <w:t>льный уров</w:t>
      </w:r>
      <w:r w:rsidR="00956CBB" w:rsidRPr="00F302E7">
        <w:t>е</w:t>
      </w:r>
      <w:r w:rsidRPr="00F302E7">
        <w:t xml:space="preserve">нь контроля. </w:t>
      </w:r>
      <w:r w:rsidR="00956CBB" w:rsidRPr="00F302E7">
        <w:t>Е</w:t>
      </w:r>
      <w:r w:rsidRPr="00F302E7">
        <w:t>сли холодильник т</w:t>
      </w:r>
      <w:r w:rsidR="00956CBB" w:rsidRPr="00F302E7">
        <w:t>е</w:t>
      </w:r>
      <w:r w:rsidRPr="00F302E7">
        <w:t>ря</w:t>
      </w:r>
      <w:r w:rsidR="00956CBB" w:rsidRPr="00F302E7">
        <w:t>е</w:t>
      </w:r>
      <w:r w:rsidRPr="00F302E7">
        <w:t xml:space="preserve">т сигнал </w:t>
      </w:r>
      <w:proofErr w:type="spellStart"/>
      <w:r w:rsidRPr="00F302E7">
        <w:t>Wi-Fi</w:t>
      </w:r>
      <w:proofErr w:type="spellEnd"/>
      <w:r w:rsidRPr="00F302E7">
        <w:t>, вы получит</w:t>
      </w:r>
      <w:r w:rsidR="00956CBB" w:rsidRPr="00F302E7">
        <w:t>е</w:t>
      </w:r>
      <w:r w:rsidRPr="00F302E7">
        <w:t xml:space="preserve"> ув</w:t>
      </w:r>
      <w:r w:rsidR="00956CBB" w:rsidRPr="00F302E7">
        <w:t>е</w:t>
      </w:r>
      <w:r w:rsidRPr="00F302E7">
        <w:t>домл</w:t>
      </w:r>
      <w:r w:rsidR="00956CBB" w:rsidRPr="00F302E7">
        <w:t>е</w:t>
      </w:r>
      <w:r w:rsidRPr="00F302E7">
        <w:t>ни</w:t>
      </w:r>
      <w:r w:rsidR="00956CBB" w:rsidRPr="00F302E7">
        <w:t>е</w:t>
      </w:r>
      <w:r w:rsidRPr="00F302E7">
        <w:t xml:space="preserve"> о том, что устройство отключ</w:t>
      </w:r>
      <w:r w:rsidR="00956CBB" w:rsidRPr="00F302E7">
        <w:t>е</w:t>
      </w:r>
      <w:r w:rsidRPr="00F302E7">
        <w:t>но от с</w:t>
      </w:r>
      <w:r w:rsidR="00956CBB" w:rsidRPr="00F302E7">
        <w:t>е</w:t>
      </w:r>
      <w:r w:rsidRPr="00F302E7">
        <w:t>ти, что позволит вам пров</w:t>
      </w:r>
      <w:r w:rsidR="00956CBB" w:rsidRPr="00F302E7">
        <w:t>е</w:t>
      </w:r>
      <w:r w:rsidRPr="00F302E7">
        <w:t xml:space="preserve">рить </w:t>
      </w:r>
      <w:r w:rsidR="00956CBB" w:rsidRPr="00F302E7">
        <w:t>е</w:t>
      </w:r>
      <w:r w:rsidRPr="00F302E7">
        <w:t>го состояни</w:t>
      </w:r>
      <w:r w:rsidR="00956CBB" w:rsidRPr="00F302E7">
        <w:t>е</w:t>
      </w:r>
      <w:r w:rsidRPr="00F302E7">
        <w:t>. Такж</w:t>
      </w:r>
      <w:r w:rsidR="00956CBB" w:rsidRPr="00F302E7">
        <w:t>е</w:t>
      </w:r>
      <w:r w:rsidRPr="00F302E7">
        <w:t xml:space="preserve">, </w:t>
      </w:r>
      <w:r w:rsidR="00956CBB" w:rsidRPr="00F302E7">
        <w:t>е</w:t>
      </w:r>
      <w:r w:rsidRPr="00F302E7">
        <w:t>сли дополнит</w:t>
      </w:r>
      <w:r w:rsidR="00956CBB" w:rsidRPr="00F302E7">
        <w:t>е</w:t>
      </w:r>
      <w:r w:rsidRPr="00F302E7">
        <w:t>льны</w:t>
      </w:r>
      <w:r w:rsidR="00956CBB" w:rsidRPr="00F302E7">
        <w:t>е</w:t>
      </w:r>
      <w:r w:rsidRPr="00F302E7">
        <w:t xml:space="preserve"> функции работают слишком долго, холодильник пода</w:t>
      </w:r>
      <w:r w:rsidR="00F302E7" w:rsidRPr="00F302E7">
        <w:t>ё</w:t>
      </w:r>
      <w:r w:rsidRPr="00F302E7">
        <w:t>т звуковой сигнал, а в прилож</w:t>
      </w:r>
      <w:r w:rsidR="00956CBB" w:rsidRPr="00F302E7">
        <w:t>е</w:t>
      </w:r>
      <w:r w:rsidRPr="00F302E7">
        <w:t>нии появля</w:t>
      </w:r>
      <w:r w:rsidR="00956CBB" w:rsidRPr="00F302E7">
        <w:t>е</w:t>
      </w:r>
      <w:r w:rsidRPr="00F302E7">
        <w:t>тся соотв</w:t>
      </w:r>
      <w:r w:rsidR="00956CBB" w:rsidRPr="00F302E7">
        <w:t>е</w:t>
      </w:r>
      <w:r w:rsidRPr="00F302E7">
        <w:t>тствующ</w:t>
      </w:r>
      <w:r w:rsidR="00956CBB" w:rsidRPr="00F302E7">
        <w:t>ее</w:t>
      </w:r>
      <w:r w:rsidRPr="00F302E7">
        <w:t xml:space="preserve"> ув</w:t>
      </w:r>
      <w:r w:rsidR="00956CBB" w:rsidRPr="00F302E7">
        <w:t>е</w:t>
      </w:r>
      <w:r w:rsidRPr="00F302E7">
        <w:t>домл</w:t>
      </w:r>
      <w:r w:rsidR="00956CBB" w:rsidRPr="00F302E7">
        <w:t>е</w:t>
      </w:r>
      <w:r w:rsidRPr="00F302E7">
        <w:t>ни</w:t>
      </w:r>
      <w:r w:rsidR="00956CBB" w:rsidRPr="00F302E7">
        <w:t>е</w:t>
      </w:r>
      <w:r w:rsidRPr="00F302E7">
        <w:t>, чтобы вы могли сво</w:t>
      </w:r>
      <w:r w:rsidR="00956CBB" w:rsidRPr="00F302E7">
        <w:t>е</w:t>
      </w:r>
      <w:r w:rsidRPr="00F302E7">
        <w:t>вр</w:t>
      </w:r>
      <w:r w:rsidR="00956CBB" w:rsidRPr="00F302E7">
        <w:t>е</w:t>
      </w:r>
      <w:r w:rsidRPr="00F302E7">
        <w:t>м</w:t>
      </w:r>
      <w:r w:rsidR="00956CBB" w:rsidRPr="00F302E7">
        <w:t>е</w:t>
      </w:r>
      <w:r w:rsidRPr="00F302E7">
        <w:t>нно отр</w:t>
      </w:r>
      <w:r w:rsidR="00956CBB" w:rsidRPr="00F302E7">
        <w:t>е</w:t>
      </w:r>
      <w:r w:rsidRPr="00F302E7">
        <w:t>агировать</w:t>
      </w:r>
      <w:r w:rsidR="00F302E7">
        <w:t xml:space="preserve"> на них</w:t>
      </w:r>
      <w:r w:rsidRPr="00F302E7">
        <w:t>.</w:t>
      </w:r>
    </w:p>
    <w:p w:rsidR="00431A39" w:rsidRPr="00431A39" w:rsidRDefault="00431A39" w:rsidP="00431A39">
      <w:pPr>
        <w:pStyle w:val="a3"/>
      </w:pPr>
      <w:r w:rsidRPr="00F302E7">
        <w:t>Таки</w:t>
      </w:r>
      <w:r w:rsidR="00F302E7" w:rsidRPr="00F302E7">
        <w:t>м образом, холод</w:t>
      </w:r>
      <w:r w:rsidRPr="00F302E7">
        <w:t>ильники ATLANT с</w:t>
      </w:r>
      <w:r w:rsidR="00956CBB" w:rsidRPr="00F302E7">
        <w:t>е</w:t>
      </w:r>
      <w:r w:rsidRPr="00F302E7">
        <w:t>рии 46-NW н</w:t>
      </w:r>
      <w:r w:rsidR="00956CBB" w:rsidRPr="00F302E7">
        <w:t>е</w:t>
      </w:r>
      <w:r w:rsidRPr="00F302E7">
        <w:t xml:space="preserve"> только удовл</w:t>
      </w:r>
      <w:r w:rsidR="00956CBB" w:rsidRPr="00F302E7">
        <w:t>е</w:t>
      </w:r>
      <w:r w:rsidRPr="00F302E7">
        <w:t>творяют базовы</w:t>
      </w:r>
      <w:r w:rsidR="00956CBB" w:rsidRPr="00F302E7">
        <w:t>е</w:t>
      </w:r>
      <w:r w:rsidRPr="00F302E7">
        <w:t xml:space="preserve"> потр</w:t>
      </w:r>
      <w:r w:rsidR="00956CBB" w:rsidRPr="00F302E7">
        <w:t>е</w:t>
      </w:r>
      <w:r w:rsidRPr="00F302E7">
        <w:t>бности в хран</w:t>
      </w:r>
      <w:r w:rsidR="00956CBB" w:rsidRPr="00F302E7">
        <w:t>е</w:t>
      </w:r>
      <w:r w:rsidRPr="00F302E7">
        <w:t>нии продуктов, но и пр</w:t>
      </w:r>
      <w:r w:rsidR="00956CBB" w:rsidRPr="00F302E7">
        <w:t>е</w:t>
      </w:r>
      <w:r w:rsidRPr="00F302E7">
        <w:t>длагают множ</w:t>
      </w:r>
      <w:r w:rsidR="00956CBB" w:rsidRPr="00F302E7">
        <w:t>е</w:t>
      </w:r>
      <w:r w:rsidRPr="00F302E7">
        <w:t>ство совр</w:t>
      </w:r>
      <w:r w:rsidR="00956CBB" w:rsidRPr="00F302E7">
        <w:t>е</w:t>
      </w:r>
      <w:r w:rsidRPr="00F302E7">
        <w:t>м</w:t>
      </w:r>
      <w:r w:rsidR="00956CBB" w:rsidRPr="00F302E7">
        <w:t>е</w:t>
      </w:r>
      <w:r w:rsidRPr="00F302E7">
        <w:t>нных функций, которы</w:t>
      </w:r>
      <w:r w:rsidR="00956CBB" w:rsidRPr="00F302E7">
        <w:t>е</w:t>
      </w:r>
      <w:r w:rsidRPr="00F302E7">
        <w:t xml:space="preserve"> д</w:t>
      </w:r>
      <w:r w:rsidR="00956CBB" w:rsidRPr="00F302E7">
        <w:t>е</w:t>
      </w:r>
      <w:r w:rsidRPr="00F302E7">
        <w:t>лают их использовани</w:t>
      </w:r>
      <w:r w:rsidR="00956CBB" w:rsidRPr="00F302E7">
        <w:t>е</w:t>
      </w:r>
      <w:r w:rsidRPr="00F302E7">
        <w:t xml:space="preserve"> максимально комфортным и эфф</w:t>
      </w:r>
      <w:r w:rsidR="00956CBB" w:rsidRPr="00F302E7">
        <w:t>е</w:t>
      </w:r>
      <w:r w:rsidRPr="00F302E7">
        <w:t>ктивным.</w:t>
      </w:r>
    </w:p>
    <w:p w:rsidR="00431A39" w:rsidRPr="00431A39" w:rsidRDefault="00431A39" w:rsidP="00431A39">
      <w:pPr>
        <w:pStyle w:val="a3"/>
      </w:pPr>
      <w:r w:rsidRPr="00691DE5">
        <w:t>Однако н</w:t>
      </w:r>
      <w:r w:rsidR="00956CBB" w:rsidRPr="00691DE5">
        <w:t>е</w:t>
      </w:r>
      <w:r w:rsidRPr="00691DE5">
        <w:t xml:space="preserve"> стоит забывать и о «сос</w:t>
      </w:r>
      <w:r w:rsidR="00956CBB" w:rsidRPr="00691DE5">
        <w:t>е</w:t>
      </w:r>
      <w:r w:rsidRPr="00691DE5">
        <w:t>дств</w:t>
      </w:r>
      <w:r w:rsidR="00956CBB" w:rsidRPr="00691DE5">
        <w:t>е</w:t>
      </w:r>
      <w:r w:rsidRPr="00691DE5">
        <w:t>» продуктов</w:t>
      </w:r>
      <w:r w:rsidR="00691DE5" w:rsidRPr="00691DE5">
        <w:t xml:space="preserve"> на полках холодильника</w:t>
      </w:r>
      <w:r w:rsidRPr="00691DE5">
        <w:t>, которо</w:t>
      </w:r>
      <w:r w:rsidR="00956CBB" w:rsidRPr="00691DE5">
        <w:t>е</w:t>
      </w:r>
      <w:r w:rsidRPr="00691DE5">
        <w:t xml:space="preserve"> мож</w:t>
      </w:r>
      <w:r w:rsidR="00956CBB" w:rsidRPr="00691DE5">
        <w:t>е</w:t>
      </w:r>
      <w:r w:rsidRPr="00691DE5">
        <w:t>т сущ</w:t>
      </w:r>
      <w:r w:rsidR="00956CBB" w:rsidRPr="00691DE5">
        <w:t>е</w:t>
      </w:r>
      <w:r w:rsidRPr="00691DE5">
        <w:t>ств</w:t>
      </w:r>
      <w:r w:rsidR="00956CBB" w:rsidRPr="00691DE5">
        <w:t>е</w:t>
      </w:r>
      <w:r w:rsidRPr="00691DE5">
        <w:t>нно влиять на их св</w:t>
      </w:r>
      <w:r w:rsidR="00956CBB" w:rsidRPr="00691DE5">
        <w:t>е</w:t>
      </w:r>
      <w:r w:rsidRPr="00691DE5">
        <w:t>ж</w:t>
      </w:r>
      <w:r w:rsidR="00956CBB" w:rsidRPr="00691DE5">
        <w:t>е</w:t>
      </w:r>
      <w:r w:rsidRPr="00691DE5">
        <w:t>сть и вкус. Вот н</w:t>
      </w:r>
      <w:r w:rsidR="00956CBB" w:rsidRPr="00691DE5">
        <w:t>е</w:t>
      </w:r>
      <w:r w:rsidRPr="00691DE5">
        <w:t>которы</w:t>
      </w:r>
      <w:r w:rsidR="00956CBB" w:rsidRPr="00691DE5">
        <w:t>е</w:t>
      </w:r>
      <w:r w:rsidRPr="00691DE5">
        <w:t xml:space="preserve"> р</w:t>
      </w:r>
      <w:r w:rsidR="00956CBB" w:rsidRPr="00691DE5">
        <w:t>е</w:t>
      </w:r>
      <w:r w:rsidRPr="00691DE5">
        <w:t>ком</w:t>
      </w:r>
      <w:r w:rsidR="00956CBB" w:rsidRPr="00691DE5">
        <w:t>е</w:t>
      </w:r>
      <w:r w:rsidRPr="00691DE5">
        <w:t xml:space="preserve">ндации о том, </w:t>
      </w:r>
      <w:r w:rsidRPr="00691DE5">
        <w:rPr>
          <w:i/>
        </w:rPr>
        <w:t>что</w:t>
      </w:r>
      <w:r w:rsidRPr="00691DE5">
        <w:t xml:space="preserve"> можно хранить вм</w:t>
      </w:r>
      <w:r w:rsidR="00956CBB" w:rsidRPr="00691DE5">
        <w:t>е</w:t>
      </w:r>
      <w:r w:rsidRPr="00691DE5">
        <w:t>ст</w:t>
      </w:r>
      <w:r w:rsidR="00956CBB" w:rsidRPr="00691DE5">
        <w:t>е</w:t>
      </w:r>
      <w:r w:rsidRPr="00691DE5">
        <w:t xml:space="preserve">, а </w:t>
      </w:r>
      <w:r w:rsidRPr="00691DE5">
        <w:rPr>
          <w:i/>
        </w:rPr>
        <w:t>что</w:t>
      </w:r>
      <w:r w:rsidR="00691DE5" w:rsidRPr="00691DE5">
        <w:t xml:space="preserve"> — </w:t>
      </w:r>
      <w:r w:rsidRPr="00691DE5">
        <w:t>лучш</w:t>
      </w:r>
      <w:r w:rsidR="00956CBB" w:rsidRPr="00691DE5">
        <w:t>е</w:t>
      </w:r>
      <w:r w:rsidRPr="00691DE5">
        <w:t xml:space="preserve"> д</w:t>
      </w:r>
      <w:r w:rsidR="00956CBB" w:rsidRPr="00691DE5">
        <w:t>е</w:t>
      </w:r>
      <w:r w:rsidRPr="00691DE5">
        <w:t>ржать отд</w:t>
      </w:r>
      <w:r w:rsidR="00956CBB" w:rsidRPr="00691DE5">
        <w:t>е</w:t>
      </w:r>
      <w:r w:rsidRPr="00691DE5">
        <w:t>льно:</w:t>
      </w:r>
    </w:p>
    <w:p w:rsidR="00431A39" w:rsidRPr="00431A39" w:rsidRDefault="00431A39" w:rsidP="00431A39">
      <w:pPr>
        <w:pStyle w:val="a3"/>
      </w:pPr>
      <w:r w:rsidRPr="00691DE5">
        <w:t>- вм</w:t>
      </w:r>
      <w:r w:rsidR="00956CBB" w:rsidRPr="00691DE5">
        <w:t>е</w:t>
      </w:r>
      <w:r w:rsidRPr="00691DE5">
        <w:t>ст</w:t>
      </w:r>
      <w:r w:rsidR="00956CBB" w:rsidRPr="00691DE5">
        <w:t>е</w:t>
      </w:r>
      <w:r w:rsidRPr="00691DE5">
        <w:t xml:space="preserve"> можно хранить яблоки рядом с морковью или картошкой. Огурцы хорошо соч</w:t>
      </w:r>
      <w:r w:rsidR="00956CBB" w:rsidRPr="00691DE5">
        <w:t>е</w:t>
      </w:r>
      <w:r w:rsidRPr="00691DE5">
        <w:t>таются с помидорами. Молоко, йогурты и сыры можно хранить рядом, т.</w:t>
      </w:r>
      <w:r w:rsidR="00691DE5" w:rsidRPr="00691DE5">
        <w:t> </w:t>
      </w:r>
      <w:r w:rsidRPr="00691DE5">
        <w:t>к. они им</w:t>
      </w:r>
      <w:r w:rsidR="00956CBB" w:rsidRPr="00691DE5">
        <w:t>е</w:t>
      </w:r>
      <w:r w:rsidRPr="00691DE5">
        <w:t>ют схожи</w:t>
      </w:r>
      <w:r w:rsidR="00956CBB" w:rsidRPr="00691DE5">
        <w:t>е</w:t>
      </w:r>
      <w:r w:rsidRPr="00691DE5">
        <w:t xml:space="preserve"> условия хран</w:t>
      </w:r>
      <w:r w:rsidR="00956CBB" w:rsidRPr="00691DE5">
        <w:t>е</w:t>
      </w:r>
      <w:r w:rsidRPr="00691DE5">
        <w:t>ния. Св</w:t>
      </w:r>
      <w:r w:rsidR="00956CBB" w:rsidRPr="00691DE5">
        <w:t>е</w:t>
      </w:r>
      <w:r w:rsidRPr="00691DE5">
        <w:t>жую рыбу и мясо лучш</w:t>
      </w:r>
      <w:r w:rsidR="00956CBB" w:rsidRPr="00691DE5">
        <w:t>е</w:t>
      </w:r>
      <w:r w:rsidRPr="00691DE5">
        <w:t xml:space="preserve"> хранить на нижн</w:t>
      </w:r>
      <w:r w:rsidR="00956CBB" w:rsidRPr="00691DE5">
        <w:t>е</w:t>
      </w:r>
      <w:r w:rsidRPr="00691DE5">
        <w:t>й полк</w:t>
      </w:r>
      <w:r w:rsidR="00956CBB" w:rsidRPr="00691DE5">
        <w:t>е</w:t>
      </w:r>
      <w:r w:rsidRPr="00691DE5">
        <w:t>, но ж</w:t>
      </w:r>
      <w:r w:rsidR="00956CBB" w:rsidRPr="00691DE5">
        <w:t>е</w:t>
      </w:r>
      <w:r w:rsidRPr="00691DE5">
        <w:t>лат</w:t>
      </w:r>
      <w:r w:rsidR="00956CBB" w:rsidRPr="00691DE5">
        <w:t>е</w:t>
      </w:r>
      <w:r w:rsidRPr="00691DE5">
        <w:t>льно в отд</w:t>
      </w:r>
      <w:r w:rsidR="00956CBB" w:rsidRPr="00691DE5">
        <w:t>е</w:t>
      </w:r>
      <w:r w:rsidRPr="00691DE5">
        <w:t>льных конт</w:t>
      </w:r>
      <w:r w:rsidR="00956CBB" w:rsidRPr="00691DE5">
        <w:t>е</w:t>
      </w:r>
      <w:r w:rsidRPr="00691DE5">
        <w:t>йн</w:t>
      </w:r>
      <w:r w:rsidR="00956CBB" w:rsidRPr="00691DE5">
        <w:t>е</w:t>
      </w:r>
      <w:r w:rsidRPr="00691DE5">
        <w:t>рах;</w:t>
      </w:r>
    </w:p>
    <w:p w:rsidR="00431A39" w:rsidRPr="00431A39" w:rsidRDefault="00431A39" w:rsidP="00431A39">
      <w:pPr>
        <w:pStyle w:val="a3"/>
      </w:pPr>
      <w:r w:rsidRPr="00691DE5">
        <w:t>- мясо и рыба н</w:t>
      </w:r>
      <w:r w:rsidR="00956CBB" w:rsidRPr="00691DE5">
        <w:t>е</w:t>
      </w:r>
      <w:r w:rsidRPr="00691DE5">
        <w:t xml:space="preserve"> должны находиться рядом с молочными продуктами из-за риска п</w:t>
      </w:r>
      <w:r w:rsidR="00956CBB" w:rsidRPr="00691DE5">
        <w:t>е</w:t>
      </w:r>
      <w:r w:rsidRPr="00691DE5">
        <w:t>р</w:t>
      </w:r>
      <w:r w:rsidR="00956CBB" w:rsidRPr="00691DE5">
        <w:t>е</w:t>
      </w:r>
      <w:r w:rsidRPr="00691DE5">
        <w:t>кр</w:t>
      </w:r>
      <w:r w:rsidR="00691DE5" w:rsidRPr="00691DE5">
        <w:t>ё</w:t>
      </w:r>
      <w:r w:rsidRPr="00691DE5">
        <w:t>стного загрязн</w:t>
      </w:r>
      <w:r w:rsidR="00956CBB" w:rsidRPr="00691DE5">
        <w:t>е</w:t>
      </w:r>
      <w:r w:rsidRPr="00691DE5">
        <w:t>ния. Свинину, говядину и птицу лучш</w:t>
      </w:r>
      <w:r w:rsidR="00956CBB" w:rsidRPr="00691DE5">
        <w:t>е</w:t>
      </w:r>
      <w:r w:rsidRPr="00691DE5">
        <w:t xml:space="preserve"> хранить в отд</w:t>
      </w:r>
      <w:r w:rsidR="00956CBB" w:rsidRPr="00691DE5">
        <w:t>е</w:t>
      </w:r>
      <w:r w:rsidRPr="00691DE5">
        <w:t>льных конт</w:t>
      </w:r>
      <w:r w:rsidR="00956CBB" w:rsidRPr="00691DE5">
        <w:t>е</w:t>
      </w:r>
      <w:r w:rsidRPr="00691DE5">
        <w:t>йн</w:t>
      </w:r>
      <w:r w:rsidR="00956CBB" w:rsidRPr="00691DE5">
        <w:t>е</w:t>
      </w:r>
      <w:r w:rsidRPr="00691DE5">
        <w:t>рах. Сыры лучш</w:t>
      </w:r>
      <w:r w:rsidR="00956CBB" w:rsidRPr="00691DE5">
        <w:t>е</w:t>
      </w:r>
      <w:r w:rsidRPr="00691DE5">
        <w:t xml:space="preserve"> хранить отд</w:t>
      </w:r>
      <w:r w:rsidR="00956CBB" w:rsidRPr="00691DE5">
        <w:t>е</w:t>
      </w:r>
      <w:r w:rsidRPr="00691DE5">
        <w:t xml:space="preserve">льно от других продуктов, чтобы </w:t>
      </w:r>
      <w:r w:rsidR="001736AE" w:rsidRPr="00691DE5">
        <w:t xml:space="preserve">не передавался </w:t>
      </w:r>
      <w:r w:rsidRPr="00691DE5">
        <w:t>их запах.</w:t>
      </w:r>
    </w:p>
    <w:p w:rsidR="00431A39" w:rsidRPr="00431A39" w:rsidRDefault="00431A39" w:rsidP="00431A39">
      <w:pPr>
        <w:pStyle w:val="a3"/>
      </w:pPr>
      <w:r w:rsidRPr="001736AE">
        <w:t>Р</w:t>
      </w:r>
      <w:r w:rsidR="00956CBB" w:rsidRPr="001736AE">
        <w:t>е</w:t>
      </w:r>
      <w:r w:rsidRPr="001736AE">
        <w:t>гулярно пров</w:t>
      </w:r>
      <w:r w:rsidR="00956CBB" w:rsidRPr="001736AE">
        <w:t>е</w:t>
      </w:r>
      <w:r w:rsidRPr="001736AE">
        <w:t>ряйт</w:t>
      </w:r>
      <w:r w:rsidR="00956CBB" w:rsidRPr="001736AE">
        <w:t>е</w:t>
      </w:r>
      <w:r w:rsidRPr="001736AE">
        <w:t xml:space="preserve"> сроки годности и состояни</w:t>
      </w:r>
      <w:r w:rsidR="00956CBB" w:rsidRPr="001736AE">
        <w:t>е</w:t>
      </w:r>
      <w:r w:rsidRPr="001736AE">
        <w:t xml:space="preserve"> продуктов. Н</w:t>
      </w:r>
      <w:r w:rsidR="00956CBB" w:rsidRPr="001736AE">
        <w:t>е</w:t>
      </w:r>
      <w:r w:rsidRPr="001736AE">
        <w:t xml:space="preserve"> п</w:t>
      </w:r>
      <w:r w:rsidR="00956CBB" w:rsidRPr="001736AE">
        <w:t>е</w:t>
      </w:r>
      <w:r w:rsidRPr="001736AE">
        <w:t>р</w:t>
      </w:r>
      <w:r w:rsidR="00956CBB" w:rsidRPr="001736AE">
        <w:t>е</w:t>
      </w:r>
      <w:r w:rsidRPr="001736AE">
        <w:t>гружайт</w:t>
      </w:r>
      <w:r w:rsidR="00956CBB" w:rsidRPr="001736AE">
        <w:t>е</w:t>
      </w:r>
      <w:r w:rsidRPr="001736AE">
        <w:t xml:space="preserve"> холодильник, чтобы об</w:t>
      </w:r>
      <w:r w:rsidR="00956CBB" w:rsidRPr="001736AE">
        <w:t>е</w:t>
      </w:r>
      <w:r w:rsidRPr="001736AE">
        <w:t>сп</w:t>
      </w:r>
      <w:r w:rsidR="00956CBB" w:rsidRPr="001736AE">
        <w:t>е</w:t>
      </w:r>
      <w:r w:rsidRPr="001736AE">
        <w:t>чить хорошую циркуляцию воздуха.</w:t>
      </w:r>
    </w:p>
    <w:p w:rsidR="00431A39" w:rsidRPr="00431A39" w:rsidRDefault="00431A39" w:rsidP="00431A39">
      <w:pPr>
        <w:pStyle w:val="a3"/>
      </w:pPr>
      <w:r w:rsidRPr="001736AE">
        <w:t>ATLANT использу</w:t>
      </w:r>
      <w:r w:rsidR="00956CBB" w:rsidRPr="001736AE">
        <w:t>е</w:t>
      </w:r>
      <w:r w:rsidRPr="001736AE">
        <w:t>т кач</w:t>
      </w:r>
      <w:r w:rsidR="00956CBB" w:rsidRPr="001736AE">
        <w:t>е</w:t>
      </w:r>
      <w:r w:rsidRPr="001736AE">
        <w:t>ств</w:t>
      </w:r>
      <w:r w:rsidR="00956CBB" w:rsidRPr="001736AE">
        <w:t>е</w:t>
      </w:r>
      <w:r w:rsidRPr="001736AE">
        <w:t>нны</w:t>
      </w:r>
      <w:r w:rsidR="00956CBB" w:rsidRPr="001736AE">
        <w:t>е</w:t>
      </w:r>
      <w:r w:rsidRPr="001736AE">
        <w:t xml:space="preserve"> мат</w:t>
      </w:r>
      <w:r w:rsidR="00956CBB" w:rsidRPr="001736AE">
        <w:t>е</w:t>
      </w:r>
      <w:r w:rsidRPr="001736AE">
        <w:t>риалы и компон</w:t>
      </w:r>
      <w:r w:rsidR="00956CBB" w:rsidRPr="001736AE">
        <w:t>е</w:t>
      </w:r>
      <w:r w:rsidRPr="001736AE">
        <w:t>нты, что об</w:t>
      </w:r>
      <w:r w:rsidR="00956CBB" w:rsidRPr="001736AE">
        <w:t>е</w:t>
      </w:r>
      <w:r w:rsidRPr="001736AE">
        <w:t>сп</w:t>
      </w:r>
      <w:r w:rsidR="00956CBB" w:rsidRPr="001736AE">
        <w:t>е</w:t>
      </w:r>
      <w:r w:rsidRPr="001736AE">
        <w:t>чива</w:t>
      </w:r>
      <w:r w:rsidR="00956CBB" w:rsidRPr="001736AE">
        <w:t>е</w:t>
      </w:r>
      <w:r w:rsidRPr="001736AE">
        <w:t>т долгов</w:t>
      </w:r>
      <w:r w:rsidR="00956CBB" w:rsidRPr="001736AE">
        <w:t>е</w:t>
      </w:r>
      <w:r w:rsidRPr="001736AE">
        <w:t>чность и над</w:t>
      </w:r>
      <w:r w:rsidR="001736AE" w:rsidRPr="001736AE">
        <w:t>ё</w:t>
      </w:r>
      <w:r w:rsidRPr="001736AE">
        <w:t>жность работы холодильников. Производит</w:t>
      </w:r>
      <w:r w:rsidR="00956CBB" w:rsidRPr="001736AE">
        <w:t>е</w:t>
      </w:r>
      <w:r w:rsidRPr="001736AE">
        <w:t>ль пр</w:t>
      </w:r>
      <w:r w:rsidR="00956CBB" w:rsidRPr="001736AE">
        <w:t>е</w:t>
      </w:r>
      <w:r w:rsidRPr="001736AE">
        <w:t>доставля</w:t>
      </w:r>
      <w:r w:rsidR="00956CBB" w:rsidRPr="001736AE">
        <w:t>е</w:t>
      </w:r>
      <w:r w:rsidRPr="001736AE">
        <w:t>т длит</w:t>
      </w:r>
      <w:r w:rsidR="00956CBB" w:rsidRPr="001736AE">
        <w:t>е</w:t>
      </w:r>
      <w:r w:rsidRPr="001736AE">
        <w:t>льный гарантийный срок на свою продукцию.</w:t>
      </w:r>
    </w:p>
    <w:p w:rsidR="00664587" w:rsidRPr="00431A39" w:rsidRDefault="00431A39" w:rsidP="00431A39">
      <w:pPr>
        <w:pStyle w:val="a3"/>
      </w:pPr>
      <w:r w:rsidRPr="001736AE">
        <w:rPr>
          <w:rStyle w:val="afa"/>
          <w:i w:val="0"/>
          <w:iCs w:val="0"/>
          <w:color w:val="auto"/>
        </w:rPr>
        <w:t>ЗАО «АТЛАНТ»</w:t>
      </w:r>
      <w:r w:rsidR="00BE22B8" w:rsidRPr="001736AE">
        <w:rPr>
          <w:rStyle w:val="afa"/>
          <w:i w:val="0"/>
          <w:iCs w:val="0"/>
          <w:color w:val="auto"/>
        </w:rPr>
        <w:t> </w:t>
      </w:r>
      <w:r w:rsidR="00CA50CF" w:rsidRPr="001736AE">
        <w:rPr>
          <w:rStyle w:val="afa"/>
          <w:i w:val="0"/>
          <w:iCs w:val="0"/>
          <w:color w:val="auto"/>
        </w:rPr>
        <w:t xml:space="preserve">— </w:t>
      </w:r>
      <w:r w:rsidR="00956CBB" w:rsidRPr="001736AE">
        <w:rPr>
          <w:rStyle w:val="afa"/>
          <w:i w:val="0"/>
          <w:iCs w:val="0"/>
          <w:color w:val="auto"/>
        </w:rPr>
        <w:t>е</w:t>
      </w:r>
      <w:r w:rsidRPr="001736AE">
        <w:rPr>
          <w:rStyle w:val="afa"/>
          <w:i w:val="0"/>
          <w:iCs w:val="0"/>
          <w:color w:val="auto"/>
        </w:rPr>
        <w:t>динств</w:t>
      </w:r>
      <w:r w:rsidR="00956CBB" w:rsidRPr="001736AE">
        <w:rPr>
          <w:rStyle w:val="afa"/>
          <w:i w:val="0"/>
          <w:iCs w:val="0"/>
          <w:color w:val="auto"/>
        </w:rPr>
        <w:t>е</w:t>
      </w:r>
      <w:r w:rsidRPr="001736AE">
        <w:rPr>
          <w:rStyle w:val="afa"/>
          <w:i w:val="0"/>
          <w:iCs w:val="0"/>
          <w:color w:val="auto"/>
        </w:rPr>
        <w:t>нная компания-производит</w:t>
      </w:r>
      <w:r w:rsidR="00956CBB" w:rsidRPr="001736AE">
        <w:rPr>
          <w:rStyle w:val="afa"/>
          <w:i w:val="0"/>
          <w:iCs w:val="0"/>
          <w:color w:val="auto"/>
        </w:rPr>
        <w:t>е</w:t>
      </w:r>
      <w:r w:rsidRPr="001736AE">
        <w:rPr>
          <w:rStyle w:val="afa"/>
          <w:i w:val="0"/>
          <w:iCs w:val="0"/>
          <w:color w:val="auto"/>
        </w:rPr>
        <w:t xml:space="preserve">ль </w:t>
      </w:r>
      <w:proofErr w:type="spellStart"/>
      <w:r w:rsidRPr="001736AE">
        <w:rPr>
          <w:rStyle w:val="afa"/>
          <w:i w:val="0"/>
          <w:iCs w:val="0"/>
          <w:color w:val="auto"/>
        </w:rPr>
        <w:t>т</w:t>
      </w:r>
      <w:r w:rsidR="00956CBB" w:rsidRPr="001736AE">
        <w:rPr>
          <w:rStyle w:val="afa"/>
          <w:i w:val="0"/>
          <w:iCs w:val="0"/>
          <w:color w:val="auto"/>
        </w:rPr>
        <w:t>е</w:t>
      </w:r>
      <w:r w:rsidRPr="001736AE">
        <w:rPr>
          <w:rStyle w:val="afa"/>
          <w:i w:val="0"/>
          <w:iCs w:val="0"/>
          <w:color w:val="auto"/>
        </w:rPr>
        <w:t>рмопластавтоматов</w:t>
      </w:r>
      <w:proofErr w:type="spellEnd"/>
      <w:r w:rsidRPr="001736AE">
        <w:rPr>
          <w:rStyle w:val="afa"/>
          <w:i w:val="0"/>
          <w:iCs w:val="0"/>
          <w:color w:val="auto"/>
        </w:rPr>
        <w:t xml:space="preserve"> на т</w:t>
      </w:r>
      <w:r w:rsidR="00956CBB" w:rsidRPr="001736AE">
        <w:rPr>
          <w:rStyle w:val="afa"/>
          <w:i w:val="0"/>
          <w:iCs w:val="0"/>
          <w:color w:val="auto"/>
        </w:rPr>
        <w:t>е</w:t>
      </w:r>
      <w:r w:rsidRPr="001736AE">
        <w:rPr>
          <w:rStyle w:val="afa"/>
          <w:i w:val="0"/>
          <w:iCs w:val="0"/>
          <w:color w:val="auto"/>
        </w:rPr>
        <w:t xml:space="preserve">рритории </w:t>
      </w:r>
      <w:r w:rsidR="00956CBB" w:rsidRPr="001736AE">
        <w:rPr>
          <w:rStyle w:val="afa"/>
          <w:i w:val="0"/>
          <w:iCs w:val="0"/>
          <w:color w:val="auto"/>
        </w:rPr>
        <w:t>Е</w:t>
      </w:r>
      <w:r w:rsidRPr="001736AE">
        <w:rPr>
          <w:rStyle w:val="afa"/>
          <w:i w:val="0"/>
          <w:iCs w:val="0"/>
          <w:color w:val="auto"/>
        </w:rPr>
        <w:t>АЭС.</w:t>
      </w:r>
    </w:p>
    <w:p w:rsidR="00664587" w:rsidRDefault="00664587" w:rsidP="00664587">
      <w:pPr>
        <w:pStyle w:val="a3"/>
        <w:rPr>
          <w:noProof/>
        </w:rPr>
      </w:pPr>
    </w:p>
    <w:p w:rsidR="00664587" w:rsidRDefault="00664587" w:rsidP="0028441A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164AC864" wp14:editId="4DF663CB">
                <wp:extent cx="2880000" cy="359967"/>
                <wp:effectExtent l="0" t="19050" r="34925" b="40640"/>
                <wp:docPr id="160" name="Группа 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61" name="Прямая соединительная линия 161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62" name="Группа 162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63" name="Ромб 163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" name="Ромб 164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5" name="Ромб 165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3CC4101" id="Группа 160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">
                <v:line id="Прямая соединительная линия 161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" strokecolor="black [3213]" strokeweight="1pt">
                  <v:stroke joinstyle="miter"/>
                </v:line>
                <v:group id="Группа 162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shape id="Ромб 163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" fillcolor="white [3212]" strokecolor="black [3213]" strokeweight="1pt"/>
                  <v:shape id="Ромб 164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" fillcolor="white [3212]" strokecolor="black [3213]" strokeweight="1pt"/>
                  <v:shape id="Ромб 165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64587" w:rsidRPr="00293A6B" w:rsidRDefault="00664587" w:rsidP="00431A39">
      <w:pPr>
        <w:pStyle w:val="af8"/>
      </w:pPr>
      <w:r w:rsidRPr="001736AE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7936" behindDoc="0" locked="0" layoutInCell="1" allowOverlap="1" wp14:anchorId="22D07CF2" wp14:editId="335605A4">
                <wp:simplePos x="0" y="0"/>
                <wp:positionH relativeFrom="margin">
                  <wp:posOffset>3333115</wp:posOffset>
                </wp:positionH>
                <wp:positionV relativeFrom="margin">
                  <wp:posOffset>-70485</wp:posOffset>
                </wp:positionV>
                <wp:extent cx="3239770" cy="2267585"/>
                <wp:effectExtent l="0" t="0" r="17780" b="18415"/>
                <wp:wrapSquare wrapText="bothSides"/>
                <wp:docPr id="166" name="Группа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82550" y="-628650"/>
                          <a:chExt cx="3239770" cy="2267585"/>
                        </a:xfrm>
                      </wpg:grpSpPr>
                      <wps:wsp>
                        <wps:cNvPr id="167" name="Прямоугольник: скругленные углы 167"/>
                        <wps:cNvSpPr/>
                        <wps:spPr>
                          <a:xfrm>
                            <a:off x="82550" y="-62865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3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8" name="Группа 168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69" name="Ромб 169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" name="Надпись 170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026392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66" o:spid="_x0000_s1106" style="position:absolute;left:0;text-align:left;margin-left:262.45pt;margin-top:-5.55pt;width:255.1pt;height:178.55pt;z-index:251687936;mso-wrap-distance-left:14.2pt;mso-wrap-distance-right:14.2pt;mso-position-horizontal-relative:margin;mso-position-vertical-relative:margin;mso-width-relative:margin;mso-height-relative:margin" coordorigin="825,-6286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">
                <v:roundrect id="Прямоугольник: скругленные углы 167" o:spid="_x0000_s1107" style="position:absolute;left:825;top:-6286;width:32398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vnFMIA&#10;AADcAAAADwAAAGRycy9kb3ducmV2LnhtbESPQYvCMBCF7wv+hzCCtzXVQ12rUVQQxJvdXc9DMzbF&#10;ZlKaqNVfbwTB2wzvzfvezJedrcWVWl85VjAaJiCIC6crLhX8/W6/f0D4gKyxdkwK7uRhueh9zTHT&#10;7sYHuuahFDGEfYYKTAhNJqUvDFn0Q9cQR+3kWoshrm0pdYu3GG5rOU6SVFqsOBIMNrQxVJzzi43c&#10;437v7dHK/+nhkpr1KD+tH7lSg363moEI1IWP+X2907F+OoHXM3EC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i+cUwgAAANwAAAAPAAAAAAAAAAAAAAAAAJgCAABkcnMvZG93&#10;bnJldi54bWxQSwUGAAAAAAQABAD1AAAAhwMAAAAA&#10;" strokecolor="black [3213]" strokeweight="1pt">
                  <v:fill r:id="rId54" o:title="" recolor="t" rotate="t" type="frame"/>
                  <v:stroke joinstyle="miter"/>
                </v:roundrect>
                <v:group id="Группа 168" o:spid="_x0000_s110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<v:shape id="Ромб 169" o:spid="_x0000_s110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C4m8QA&#10;AADcAAAADwAAAGRycy9kb3ducmV2LnhtbERPTWvCQBC9F/wPywheSt3UQ9DoJhRBqNhSTQWvQ3ZM&#10;QrOzIbuJsb++Wyj0No/3OZtsNI0YqHO1ZQXP8wgEcWF1zaWC8+fuaQnCeWSNjWVScCcHWTp52GCi&#10;7Y1PNOS+FCGEXYIKKu/bREpXVGTQzW1LHLir7Qz6ALtS6g5vIdw0chFFsTRYc2iosKVtRcVX3hsF&#10;cX9pKd+/fxyW8j4svsv+8HZ8VGo2HV/WIDyN/l/8537VYX68gt9nwgUy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QuJv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70" o:spid="_x0000_s111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J5fsYA&#10;AADcAAAADwAAAGRycy9kb3ducmV2LnhtbESPQWvCQBCF7wX/wzKCt7pR0Ep0FQlIRdqD1ou3MTsm&#10;wexszG419dd3DoXeZnhv3vtmsepcre7UhsqzgdEwAUWce1txYeD4tXmdgQoR2WLtmQz8UIDVsvey&#10;wNT6B+/pfoiFkhAOKRooY2xSrUNeksMw9A2xaBffOoyytoW2LT4k3NV6nCRT7bBiaSixoayk/Hr4&#10;dgZ22eYT9+exmz3r7P3jsm5ux9PEmEG/W89BReriv/nvemsF/03w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J5fsYAAADcAAAADwAAAAAAAAAAAAAAAACYAgAAZHJz&#10;L2Rvd25yZXYueG1sUEsFBgAAAAAEAAQA9QAAAIsDAAAAAA==&#10;" filled="f" stroked="f" strokeweight=".5pt">
                    <v:textbox>
                      <w:txbxContent>
                        <w:p w:rsidR="00761381" w:rsidRPr="00026392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17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31A39" w:rsidRPr="001736AE">
        <w:t>Мясорубка Б</w:t>
      </w:r>
      <w:r w:rsidR="00956CBB" w:rsidRPr="001736AE">
        <w:t>е</w:t>
      </w:r>
      <w:r w:rsidR="00431A39" w:rsidRPr="001736AE">
        <w:t>лвар КЭМ-П2У-302-07</w:t>
      </w:r>
    </w:p>
    <w:p w:rsidR="00431A39" w:rsidRPr="00431A39" w:rsidRDefault="00431A39" w:rsidP="00431A39">
      <w:pPr>
        <w:pStyle w:val="a3"/>
      </w:pPr>
      <w:r w:rsidRPr="00860272">
        <w:rPr>
          <w:b/>
        </w:rPr>
        <w:t xml:space="preserve">17. Мясорубка </w:t>
      </w:r>
      <w:proofErr w:type="spellStart"/>
      <w:r w:rsidRPr="00860272">
        <w:rPr>
          <w:b/>
        </w:rPr>
        <w:t>Б</w:t>
      </w:r>
      <w:r w:rsidR="00956CBB" w:rsidRPr="00860272">
        <w:rPr>
          <w:b/>
        </w:rPr>
        <w:t>е</w:t>
      </w:r>
      <w:r w:rsidRPr="00860272">
        <w:rPr>
          <w:b/>
        </w:rPr>
        <w:t>лвар</w:t>
      </w:r>
      <w:proofErr w:type="spellEnd"/>
      <w:r w:rsidRPr="00860272">
        <w:rPr>
          <w:b/>
        </w:rPr>
        <w:t xml:space="preserve"> КЭМ</w:t>
      </w:r>
      <w:r w:rsidR="001736AE" w:rsidRPr="00860272">
        <w:rPr>
          <w:b/>
        </w:rPr>
        <w:noBreakHyphen/>
      </w:r>
      <w:r w:rsidRPr="00860272">
        <w:rPr>
          <w:b/>
        </w:rPr>
        <w:t>П2У</w:t>
      </w:r>
      <w:r w:rsidR="001736AE" w:rsidRPr="00860272">
        <w:rPr>
          <w:b/>
        </w:rPr>
        <w:noBreakHyphen/>
      </w:r>
      <w:r w:rsidRPr="00860272">
        <w:rPr>
          <w:b/>
        </w:rPr>
        <w:t>302</w:t>
      </w:r>
      <w:r w:rsidR="001736AE" w:rsidRPr="00860272">
        <w:rPr>
          <w:b/>
        </w:rPr>
        <w:noBreakHyphen/>
      </w:r>
      <w:r w:rsidRPr="00860272">
        <w:rPr>
          <w:b/>
        </w:rPr>
        <w:t>07</w:t>
      </w:r>
      <w:r w:rsidRPr="00860272">
        <w:t xml:space="preserve"> </w:t>
      </w:r>
      <w:r w:rsidRPr="00860272">
        <w:rPr>
          <w:b/>
        </w:rPr>
        <w:t>(ОАО «</w:t>
      </w:r>
      <w:proofErr w:type="spellStart"/>
      <w:r w:rsidRPr="00860272">
        <w:rPr>
          <w:b/>
        </w:rPr>
        <w:t>Амкодор-Б</w:t>
      </w:r>
      <w:r w:rsidR="00956CBB" w:rsidRPr="00860272">
        <w:rPr>
          <w:b/>
        </w:rPr>
        <w:t>е</w:t>
      </w:r>
      <w:r w:rsidRPr="00860272">
        <w:rPr>
          <w:b/>
        </w:rPr>
        <w:t>лвар</w:t>
      </w:r>
      <w:proofErr w:type="spellEnd"/>
      <w:r w:rsidRPr="00860272">
        <w:rPr>
          <w:b/>
        </w:rPr>
        <w:t>», г.</w:t>
      </w:r>
      <w:r w:rsidR="001736AE" w:rsidRPr="00860272">
        <w:rPr>
          <w:b/>
        </w:rPr>
        <w:t> </w:t>
      </w:r>
      <w:r w:rsidRPr="00860272">
        <w:rPr>
          <w:b/>
        </w:rPr>
        <w:t>Минск)</w:t>
      </w:r>
      <w:r w:rsidRPr="00860272">
        <w:t xml:space="preserve"> зар</w:t>
      </w:r>
      <w:r w:rsidR="00956CBB" w:rsidRPr="00860272">
        <w:t>е</w:t>
      </w:r>
      <w:r w:rsidRPr="00860272">
        <w:t>ком</w:t>
      </w:r>
      <w:r w:rsidR="00956CBB" w:rsidRPr="00860272">
        <w:t>е</w:t>
      </w:r>
      <w:r w:rsidRPr="00860272">
        <w:t>ндовала с</w:t>
      </w:r>
      <w:r w:rsidR="00956CBB" w:rsidRPr="00860272">
        <w:t>е</w:t>
      </w:r>
      <w:r w:rsidRPr="00860272">
        <w:t>бя на от</w:t>
      </w:r>
      <w:r w:rsidR="00956CBB" w:rsidRPr="00860272">
        <w:t>е</w:t>
      </w:r>
      <w:r w:rsidRPr="00860272">
        <w:t>ч</w:t>
      </w:r>
      <w:r w:rsidR="00956CBB" w:rsidRPr="00860272">
        <w:t>е</w:t>
      </w:r>
      <w:r w:rsidRPr="00860272">
        <w:t>ств</w:t>
      </w:r>
      <w:r w:rsidR="00956CBB" w:rsidRPr="00860272">
        <w:t>е</w:t>
      </w:r>
      <w:r w:rsidRPr="00860272">
        <w:t>нном рынк</w:t>
      </w:r>
      <w:r w:rsidR="00956CBB" w:rsidRPr="00860272">
        <w:t>е</w:t>
      </w:r>
      <w:r w:rsidRPr="00860272">
        <w:t xml:space="preserve"> благодаря сво</w:t>
      </w:r>
      <w:r w:rsidR="00956CBB" w:rsidRPr="00860272">
        <w:t>е</w:t>
      </w:r>
      <w:r w:rsidRPr="00860272">
        <w:t>й над</w:t>
      </w:r>
      <w:r w:rsidR="001736AE" w:rsidRPr="00860272">
        <w:t>ё</w:t>
      </w:r>
      <w:r w:rsidRPr="00860272">
        <w:t>жности, удобству в</w:t>
      </w:r>
      <w:r w:rsidR="001736AE" w:rsidRPr="00860272">
        <w:t> </w:t>
      </w:r>
      <w:r w:rsidRPr="00860272">
        <w:t>использовании и доступной ц</w:t>
      </w:r>
      <w:r w:rsidR="00956CBB" w:rsidRPr="00860272">
        <w:t>е</w:t>
      </w:r>
      <w:r w:rsidRPr="00860272">
        <w:t>н</w:t>
      </w:r>
      <w:r w:rsidR="00956CBB" w:rsidRPr="00860272">
        <w:t>е</w:t>
      </w:r>
      <w:r w:rsidRPr="00860272">
        <w:t>. Это устройство значит</w:t>
      </w:r>
      <w:r w:rsidR="00956CBB" w:rsidRPr="00860272">
        <w:t>е</w:t>
      </w:r>
      <w:r w:rsidRPr="00860272">
        <w:t>льно обл</w:t>
      </w:r>
      <w:r w:rsidR="00956CBB" w:rsidRPr="00860272">
        <w:t>е</w:t>
      </w:r>
      <w:r w:rsidRPr="00860272">
        <w:t>гча</w:t>
      </w:r>
      <w:r w:rsidR="00956CBB" w:rsidRPr="00860272">
        <w:t>е</w:t>
      </w:r>
      <w:r w:rsidRPr="00860272">
        <w:t>т работу на кухн</w:t>
      </w:r>
      <w:r w:rsidR="00956CBB" w:rsidRPr="00860272">
        <w:t>е</w:t>
      </w:r>
      <w:r w:rsidRPr="00860272">
        <w:t>. Корпус мясорубок изготовл</w:t>
      </w:r>
      <w:r w:rsidR="00956CBB" w:rsidRPr="00860272">
        <w:t>е</w:t>
      </w:r>
      <w:r w:rsidRPr="00860272">
        <w:t>н из прочного пластика, который л</w:t>
      </w:r>
      <w:r w:rsidR="00956CBB" w:rsidRPr="00860272">
        <w:t>е</w:t>
      </w:r>
      <w:r w:rsidRPr="00860272">
        <w:t>гко чистить, а ножи и р</w:t>
      </w:r>
      <w:r w:rsidR="00956CBB" w:rsidRPr="00860272">
        <w:t>е</w:t>
      </w:r>
      <w:r w:rsidRPr="00860272">
        <w:t>ш</w:t>
      </w:r>
      <w:r w:rsidR="00860272" w:rsidRPr="00860272">
        <w:t>ё</w:t>
      </w:r>
      <w:r w:rsidRPr="00860272">
        <w:t>тки выполн</w:t>
      </w:r>
      <w:r w:rsidR="00956CBB" w:rsidRPr="00860272">
        <w:t>е</w:t>
      </w:r>
      <w:r w:rsidRPr="00860272">
        <w:t>ны из кач</w:t>
      </w:r>
      <w:r w:rsidR="00956CBB" w:rsidRPr="00860272">
        <w:t>е</w:t>
      </w:r>
      <w:r w:rsidRPr="00860272">
        <w:t>ств</w:t>
      </w:r>
      <w:r w:rsidR="00956CBB" w:rsidRPr="00860272">
        <w:t>е</w:t>
      </w:r>
      <w:r w:rsidRPr="00860272">
        <w:t>нной стали.</w:t>
      </w:r>
    </w:p>
    <w:p w:rsidR="00431A39" w:rsidRPr="00431A39" w:rsidRDefault="00431A39" w:rsidP="00431A39">
      <w:pPr>
        <w:pStyle w:val="a3"/>
      </w:pPr>
      <w:r w:rsidRPr="00860272">
        <w:t>Одной из ключ</w:t>
      </w:r>
      <w:r w:rsidR="00956CBB" w:rsidRPr="00860272">
        <w:t>е</w:t>
      </w:r>
      <w:r w:rsidRPr="00860272">
        <w:t>вых особ</w:t>
      </w:r>
      <w:r w:rsidR="00956CBB" w:rsidRPr="00860272">
        <w:t>е</w:t>
      </w:r>
      <w:r w:rsidRPr="00860272">
        <w:t>нност</w:t>
      </w:r>
      <w:r w:rsidR="00956CBB" w:rsidRPr="00860272">
        <w:t>е</w:t>
      </w:r>
      <w:r w:rsidRPr="00860272">
        <w:t>й мясорубок «</w:t>
      </w:r>
      <w:proofErr w:type="spellStart"/>
      <w:r w:rsidRPr="00860272">
        <w:t>Б</w:t>
      </w:r>
      <w:r w:rsidR="00956CBB" w:rsidRPr="00860272">
        <w:t>е</w:t>
      </w:r>
      <w:r w:rsidRPr="00860272">
        <w:t>лвар</w:t>
      </w:r>
      <w:proofErr w:type="spellEnd"/>
      <w:r w:rsidRPr="00860272">
        <w:t>» явля</w:t>
      </w:r>
      <w:r w:rsidR="00956CBB" w:rsidRPr="00860272">
        <w:t>е</w:t>
      </w:r>
      <w:r w:rsidRPr="00860272">
        <w:t>тся высокая мощность. Каждая мод</w:t>
      </w:r>
      <w:r w:rsidR="00956CBB" w:rsidRPr="00860272">
        <w:t>е</w:t>
      </w:r>
      <w:r w:rsidRPr="00860272">
        <w:t>ль компл</w:t>
      </w:r>
      <w:r w:rsidR="00956CBB" w:rsidRPr="00860272">
        <w:t>е</w:t>
      </w:r>
      <w:r w:rsidRPr="00860272">
        <w:t>кту</w:t>
      </w:r>
      <w:r w:rsidR="00956CBB" w:rsidRPr="00860272">
        <w:t>е</w:t>
      </w:r>
      <w:r w:rsidRPr="00860272">
        <w:t>тся широким раструбом для закладки мяса и</w:t>
      </w:r>
      <w:r w:rsidR="00860272" w:rsidRPr="00860272">
        <w:t> </w:t>
      </w:r>
      <w:r w:rsidRPr="00860272">
        <w:t>овощ</w:t>
      </w:r>
      <w:r w:rsidR="00956CBB" w:rsidRPr="00860272">
        <w:t>е</w:t>
      </w:r>
      <w:r w:rsidRPr="00860272">
        <w:t>й, а такж</w:t>
      </w:r>
      <w:r w:rsidR="00956CBB" w:rsidRPr="00860272">
        <w:t>е</w:t>
      </w:r>
      <w:r w:rsidRPr="00860272">
        <w:t xml:space="preserve"> </w:t>
      </w:r>
      <w:proofErr w:type="spellStart"/>
      <w:r w:rsidRPr="00860272">
        <w:t>проталкиват</w:t>
      </w:r>
      <w:r w:rsidR="00956CBB" w:rsidRPr="00860272">
        <w:t>е</w:t>
      </w:r>
      <w:r w:rsidRPr="00860272">
        <w:t>л</w:t>
      </w:r>
      <w:r w:rsidR="00956CBB" w:rsidRPr="00860272">
        <w:t>е</w:t>
      </w:r>
      <w:r w:rsidRPr="00860272">
        <w:t>м</w:t>
      </w:r>
      <w:proofErr w:type="spellEnd"/>
      <w:r w:rsidRPr="00860272">
        <w:t xml:space="preserve">, </w:t>
      </w:r>
      <w:proofErr w:type="gramStart"/>
      <w:r w:rsidRPr="00860272">
        <w:t>который</w:t>
      </w:r>
      <w:proofErr w:type="gramEnd"/>
      <w:r w:rsidRPr="00860272">
        <w:t xml:space="preserve"> л</w:t>
      </w:r>
      <w:r w:rsidR="00956CBB" w:rsidRPr="00860272">
        <w:t>е</w:t>
      </w:r>
      <w:r w:rsidRPr="00860272">
        <w:t>гко мо</w:t>
      </w:r>
      <w:r w:rsidR="00956CBB" w:rsidRPr="00860272">
        <w:t>е</w:t>
      </w:r>
      <w:r w:rsidRPr="00860272">
        <w:t>тся.</w:t>
      </w:r>
    </w:p>
    <w:p w:rsidR="00431A39" w:rsidRPr="00BE48F7" w:rsidRDefault="00431A39" w:rsidP="00431A39">
      <w:pPr>
        <w:pStyle w:val="a3"/>
      </w:pPr>
      <w:r w:rsidRPr="00BE48F7">
        <w:t>Мясорубку «</w:t>
      </w:r>
      <w:proofErr w:type="spellStart"/>
      <w:r w:rsidRPr="00BE48F7">
        <w:t>Б</w:t>
      </w:r>
      <w:r w:rsidR="00956CBB" w:rsidRPr="00BE48F7">
        <w:t>е</w:t>
      </w:r>
      <w:r w:rsidRPr="00BE48F7">
        <w:t>лвар</w:t>
      </w:r>
      <w:proofErr w:type="spellEnd"/>
      <w:r w:rsidRPr="00BE48F7">
        <w:t>» можно рассматривать как н</w:t>
      </w:r>
      <w:r w:rsidR="00956CBB" w:rsidRPr="00BE48F7">
        <w:t>е</w:t>
      </w:r>
      <w:r w:rsidRPr="00BE48F7">
        <w:t>большой кухонный комбайн, способный п</w:t>
      </w:r>
      <w:r w:rsidR="00956CBB" w:rsidRPr="00BE48F7">
        <w:t>е</w:t>
      </w:r>
      <w:r w:rsidRPr="00BE48F7">
        <w:t>р</w:t>
      </w:r>
      <w:r w:rsidR="00956CBB" w:rsidRPr="00BE48F7">
        <w:t>е</w:t>
      </w:r>
      <w:r w:rsidRPr="00BE48F7">
        <w:t>рабатывать говядину, баранину и свинину в н</w:t>
      </w:r>
      <w:r w:rsidR="00956CBB" w:rsidRPr="00BE48F7">
        <w:t>е</w:t>
      </w:r>
      <w:r w:rsidRPr="00BE48F7">
        <w:t>скольких р</w:t>
      </w:r>
      <w:r w:rsidR="00956CBB" w:rsidRPr="00BE48F7">
        <w:t>е</w:t>
      </w:r>
      <w:r w:rsidRPr="00BE48F7">
        <w:t>жимах. Для получ</w:t>
      </w:r>
      <w:r w:rsidR="00956CBB" w:rsidRPr="00BE48F7">
        <w:t>е</w:t>
      </w:r>
      <w:r w:rsidRPr="00BE48F7">
        <w:t>ния фарша нужной консист</w:t>
      </w:r>
      <w:r w:rsidR="00956CBB" w:rsidRPr="00BE48F7">
        <w:t>е</w:t>
      </w:r>
      <w:r w:rsidRPr="00BE48F7">
        <w:t>нции используются различны</w:t>
      </w:r>
      <w:r w:rsidR="00956CBB" w:rsidRPr="00BE48F7">
        <w:t>е</w:t>
      </w:r>
      <w:r w:rsidRPr="00BE48F7">
        <w:t xml:space="preserve"> насадки</w:t>
      </w:r>
      <w:r w:rsidR="00BE22B8" w:rsidRPr="00BE48F7">
        <w:t> </w:t>
      </w:r>
      <w:r w:rsidR="00CA50CF" w:rsidRPr="00BE48F7">
        <w:t xml:space="preserve">— </w:t>
      </w:r>
      <w:r w:rsidRPr="00BE48F7">
        <w:t>от р</w:t>
      </w:r>
      <w:r w:rsidR="00956CBB" w:rsidRPr="00BE48F7">
        <w:t>е</w:t>
      </w:r>
      <w:r w:rsidRPr="00BE48F7">
        <w:t>ш</w:t>
      </w:r>
      <w:r w:rsidR="00860272" w:rsidRPr="00BE48F7">
        <w:t>ё</w:t>
      </w:r>
      <w:r w:rsidRPr="00BE48F7">
        <w:t>ток для сильного изм</w:t>
      </w:r>
      <w:r w:rsidR="00956CBB" w:rsidRPr="00BE48F7">
        <w:t>е</w:t>
      </w:r>
      <w:r w:rsidRPr="00BE48F7">
        <w:t>льч</w:t>
      </w:r>
      <w:r w:rsidR="00956CBB" w:rsidRPr="00BE48F7">
        <w:t>е</w:t>
      </w:r>
      <w:r w:rsidRPr="00BE48F7">
        <w:t>ния до бол</w:t>
      </w:r>
      <w:r w:rsidR="00956CBB" w:rsidRPr="00BE48F7">
        <w:t>ее</w:t>
      </w:r>
      <w:r w:rsidRPr="00BE48F7">
        <w:t xml:space="preserve"> крупных вариантов. Вс</w:t>
      </w:r>
      <w:r w:rsidR="00956CBB" w:rsidRPr="00BE48F7">
        <w:t>е</w:t>
      </w:r>
      <w:r w:rsidRPr="00BE48F7">
        <w:t xml:space="preserve"> мясорубки компл</w:t>
      </w:r>
      <w:r w:rsidR="00956CBB" w:rsidRPr="00BE48F7">
        <w:t>е</w:t>
      </w:r>
      <w:r w:rsidRPr="00BE48F7">
        <w:t>ктуются п</w:t>
      </w:r>
      <w:r w:rsidR="00956CBB" w:rsidRPr="00BE48F7">
        <w:t>е</w:t>
      </w:r>
      <w:r w:rsidRPr="00BE48F7">
        <w:t>рфорированной насадкой для фарша, т</w:t>
      </w:r>
      <w:r w:rsidR="0041643B" w:rsidRPr="00BE48F7">
        <w:t>ё</w:t>
      </w:r>
      <w:r w:rsidRPr="00BE48F7">
        <w:t>ркой для овощ</w:t>
      </w:r>
      <w:r w:rsidR="00956CBB" w:rsidRPr="00BE48F7">
        <w:t>е</w:t>
      </w:r>
      <w:r w:rsidRPr="00BE48F7">
        <w:t>й, насадкой для колбасы, шинковки и р</w:t>
      </w:r>
      <w:r w:rsidR="00956CBB" w:rsidRPr="00BE48F7">
        <w:t>е</w:t>
      </w:r>
      <w:r w:rsidRPr="00BE48F7">
        <w:t>зки п</w:t>
      </w:r>
      <w:r w:rsidR="00956CBB" w:rsidRPr="00BE48F7">
        <w:t>е</w:t>
      </w:r>
      <w:r w:rsidRPr="00BE48F7">
        <w:t>ч</w:t>
      </w:r>
      <w:r w:rsidR="00956CBB" w:rsidRPr="00BE48F7">
        <w:t>е</w:t>
      </w:r>
      <w:r w:rsidRPr="00BE48F7">
        <w:t>нья. К каждой мод</w:t>
      </w:r>
      <w:r w:rsidR="00956CBB" w:rsidRPr="00BE48F7">
        <w:t>е</w:t>
      </w:r>
      <w:r w:rsidRPr="00BE48F7">
        <w:t>ли прилага</w:t>
      </w:r>
      <w:r w:rsidR="00956CBB" w:rsidRPr="00BE48F7">
        <w:t>е</w:t>
      </w:r>
      <w:r w:rsidRPr="00BE48F7">
        <w:t>тся лоток для хран</w:t>
      </w:r>
      <w:r w:rsidR="00956CBB" w:rsidRPr="00BE48F7">
        <w:t>е</w:t>
      </w:r>
      <w:r w:rsidRPr="00BE48F7">
        <w:t>ния насадок и отс</w:t>
      </w:r>
      <w:r w:rsidR="00956CBB" w:rsidRPr="00BE48F7">
        <w:t>е</w:t>
      </w:r>
      <w:r w:rsidRPr="00BE48F7">
        <w:t>к для эл</w:t>
      </w:r>
      <w:r w:rsidR="00956CBB" w:rsidRPr="00BE48F7">
        <w:t>е</w:t>
      </w:r>
      <w:r w:rsidRPr="00BE48F7">
        <w:t>ктрошнура. Н</w:t>
      </w:r>
      <w:r w:rsidR="00956CBB" w:rsidRPr="00BE48F7">
        <w:t>е</w:t>
      </w:r>
      <w:r w:rsidRPr="00BE48F7">
        <w:t>которы</w:t>
      </w:r>
      <w:r w:rsidR="00956CBB" w:rsidRPr="00BE48F7">
        <w:t>е</w:t>
      </w:r>
      <w:r w:rsidRPr="00BE48F7">
        <w:t xml:space="preserve"> мод</w:t>
      </w:r>
      <w:r w:rsidR="00956CBB" w:rsidRPr="00BE48F7">
        <w:t>е</w:t>
      </w:r>
      <w:r w:rsidRPr="00BE48F7">
        <w:t>ли (25, 33 и</w:t>
      </w:r>
      <w:r w:rsidR="0041643B" w:rsidRPr="00BE48F7">
        <w:t> </w:t>
      </w:r>
      <w:r w:rsidRPr="00BE48F7">
        <w:t>34) дополнит</w:t>
      </w:r>
      <w:r w:rsidR="00956CBB" w:rsidRPr="00BE48F7">
        <w:t>е</w:t>
      </w:r>
      <w:r w:rsidRPr="00BE48F7">
        <w:t>льно оснащ</w:t>
      </w:r>
      <w:r w:rsidR="00956CBB" w:rsidRPr="00BE48F7">
        <w:t>е</w:t>
      </w:r>
      <w:r w:rsidRPr="00BE48F7">
        <w:t>ны соковыжималкой и насадками для п</w:t>
      </w:r>
      <w:r w:rsidR="00956CBB" w:rsidRPr="00BE48F7">
        <w:t>е</w:t>
      </w:r>
      <w:r w:rsidRPr="00BE48F7">
        <w:t>рфорирования т</w:t>
      </w:r>
      <w:r w:rsidR="00956CBB" w:rsidRPr="00BE48F7">
        <w:t>е</w:t>
      </w:r>
      <w:r w:rsidRPr="00BE48F7">
        <w:t>ста. Производит</w:t>
      </w:r>
      <w:r w:rsidR="00956CBB" w:rsidRPr="00BE48F7">
        <w:t>е</w:t>
      </w:r>
      <w:r w:rsidRPr="00BE48F7">
        <w:t>льность мясорубок «</w:t>
      </w:r>
      <w:proofErr w:type="spellStart"/>
      <w:r w:rsidRPr="00BE48F7">
        <w:t>Б</w:t>
      </w:r>
      <w:r w:rsidR="00956CBB" w:rsidRPr="00BE48F7">
        <w:t>е</w:t>
      </w:r>
      <w:r w:rsidRPr="00BE48F7">
        <w:t>лвар</w:t>
      </w:r>
      <w:proofErr w:type="spellEnd"/>
      <w:r w:rsidRPr="00BE48F7">
        <w:t>» составля</w:t>
      </w:r>
      <w:r w:rsidR="00956CBB" w:rsidRPr="00BE48F7">
        <w:t>е</w:t>
      </w:r>
      <w:r w:rsidRPr="00BE48F7">
        <w:t>т 800</w:t>
      </w:r>
      <w:r w:rsidR="0041643B" w:rsidRPr="00BE48F7">
        <w:t>–</w:t>
      </w:r>
      <w:r w:rsidRPr="00BE48F7">
        <w:t>830</w:t>
      </w:r>
      <w:r w:rsidR="0041643B" w:rsidRPr="00BE48F7">
        <w:t> г в </w:t>
      </w:r>
      <w:r w:rsidRPr="00BE48F7">
        <w:t>мин</w:t>
      </w:r>
      <w:r w:rsidR="0041643B" w:rsidRPr="00BE48F7">
        <w:t>уту</w:t>
      </w:r>
      <w:r w:rsidRPr="00BE48F7">
        <w:t>. Мод</w:t>
      </w:r>
      <w:r w:rsidR="00956CBB" w:rsidRPr="00BE48F7">
        <w:t>е</w:t>
      </w:r>
      <w:r w:rsidRPr="00BE48F7">
        <w:t>ли с 31 по 34 им</w:t>
      </w:r>
      <w:r w:rsidR="00956CBB" w:rsidRPr="00BE48F7">
        <w:t>е</w:t>
      </w:r>
      <w:r w:rsidRPr="00BE48F7">
        <w:t>ют функцию р</w:t>
      </w:r>
      <w:r w:rsidR="00956CBB" w:rsidRPr="00BE48F7">
        <w:t>е</w:t>
      </w:r>
      <w:r w:rsidRPr="00BE48F7">
        <w:t>в</w:t>
      </w:r>
      <w:r w:rsidR="00956CBB" w:rsidRPr="00BE48F7">
        <w:t>е</w:t>
      </w:r>
      <w:r w:rsidRPr="00BE48F7">
        <w:t>рса, что позволя</w:t>
      </w:r>
      <w:r w:rsidR="00956CBB" w:rsidRPr="00BE48F7">
        <w:t>е</w:t>
      </w:r>
      <w:r w:rsidRPr="00BE48F7">
        <w:t>т л</w:t>
      </w:r>
      <w:r w:rsidR="00956CBB" w:rsidRPr="00BE48F7">
        <w:t>е</w:t>
      </w:r>
      <w:r w:rsidRPr="00BE48F7">
        <w:t>гко справляться с</w:t>
      </w:r>
      <w:r w:rsidR="00BE48F7" w:rsidRPr="00BE48F7">
        <w:t> </w:t>
      </w:r>
      <w:proofErr w:type="spellStart"/>
      <w:r w:rsidRPr="00BE48F7">
        <w:t>застр</w:t>
      </w:r>
      <w:r w:rsidR="00956CBB" w:rsidRPr="00BE48F7">
        <w:t>е</w:t>
      </w:r>
      <w:r w:rsidRPr="00BE48F7">
        <w:t>вани</w:t>
      </w:r>
      <w:r w:rsidR="00956CBB" w:rsidRPr="00BE48F7">
        <w:t>е</w:t>
      </w:r>
      <w:r w:rsidRPr="00BE48F7">
        <w:t>м</w:t>
      </w:r>
      <w:proofErr w:type="spellEnd"/>
      <w:r w:rsidRPr="00BE48F7">
        <w:t xml:space="preserve"> мяса. Ножи из кач</w:t>
      </w:r>
      <w:r w:rsidR="00956CBB" w:rsidRPr="00BE48F7">
        <w:t>е</w:t>
      </w:r>
      <w:r w:rsidRPr="00BE48F7">
        <w:t>ств</w:t>
      </w:r>
      <w:r w:rsidR="00956CBB" w:rsidRPr="00BE48F7">
        <w:t>е</w:t>
      </w:r>
      <w:r w:rsidRPr="00BE48F7">
        <w:t>нной стали р</w:t>
      </w:r>
      <w:r w:rsidR="00956CBB" w:rsidRPr="00BE48F7">
        <w:t>е</w:t>
      </w:r>
      <w:r w:rsidRPr="00BE48F7">
        <w:t>дко забиваются, а функция обратного хода помога</w:t>
      </w:r>
      <w:r w:rsidR="00956CBB" w:rsidRPr="00BE48F7">
        <w:t>е</w:t>
      </w:r>
      <w:r w:rsidRPr="00BE48F7">
        <w:t>т быстро устранить пробл</w:t>
      </w:r>
      <w:r w:rsidR="00956CBB" w:rsidRPr="00BE48F7">
        <w:t>е</w:t>
      </w:r>
      <w:r w:rsidRPr="00BE48F7">
        <w:t>мы.</w:t>
      </w:r>
    </w:p>
    <w:p w:rsidR="00431A39" w:rsidRPr="00BE48F7" w:rsidRDefault="00431A39" w:rsidP="00431A39">
      <w:pPr>
        <w:pStyle w:val="a3"/>
      </w:pPr>
      <w:r w:rsidRPr="00BE48F7">
        <w:t>Важно правильно использовать этот бытовой прибор:</w:t>
      </w:r>
    </w:p>
    <w:p w:rsidR="00431A39" w:rsidRPr="00BE48F7" w:rsidRDefault="00431A39" w:rsidP="00BE48F7">
      <w:pPr>
        <w:pStyle w:val="a3"/>
        <w:numPr>
          <w:ilvl w:val="0"/>
          <w:numId w:val="10"/>
        </w:numPr>
        <w:ind w:left="0" w:firstLine="357"/>
      </w:pPr>
      <w:r w:rsidRPr="00BE48F7">
        <w:t>установит</w:t>
      </w:r>
      <w:r w:rsidR="00956CBB" w:rsidRPr="00BE48F7">
        <w:t>е</w:t>
      </w:r>
      <w:r w:rsidRPr="00BE48F7">
        <w:t xml:space="preserve"> мясорубку на ровную пов</w:t>
      </w:r>
      <w:r w:rsidR="00956CBB" w:rsidRPr="00BE48F7">
        <w:t>е</w:t>
      </w:r>
      <w:r w:rsidRPr="00BE48F7">
        <w:t>рхность и уб</w:t>
      </w:r>
      <w:r w:rsidR="00956CBB" w:rsidRPr="00BE48F7">
        <w:t>е</w:t>
      </w:r>
      <w:r w:rsidRPr="00BE48F7">
        <w:t>дит</w:t>
      </w:r>
      <w:r w:rsidR="00956CBB" w:rsidRPr="00BE48F7">
        <w:t>е</w:t>
      </w:r>
      <w:r w:rsidRPr="00BE48F7">
        <w:t>сь, что п</w:t>
      </w:r>
      <w:r w:rsidR="00956CBB" w:rsidRPr="00BE48F7">
        <w:t>е</w:t>
      </w:r>
      <w:r w:rsidRPr="00BE48F7">
        <w:t>р</w:t>
      </w:r>
      <w:r w:rsidR="00956CBB" w:rsidRPr="00BE48F7">
        <w:t>е</w:t>
      </w:r>
      <w:r w:rsidRPr="00BE48F7">
        <w:t>ключат</w:t>
      </w:r>
      <w:r w:rsidR="00956CBB" w:rsidRPr="00BE48F7">
        <w:t>е</w:t>
      </w:r>
      <w:r w:rsidRPr="00BE48F7">
        <w:t>ль привода находится в полож</w:t>
      </w:r>
      <w:r w:rsidR="00956CBB" w:rsidRPr="00BE48F7">
        <w:t>е</w:t>
      </w:r>
      <w:r w:rsidRPr="00BE48F7">
        <w:t>нии «0»;</w:t>
      </w:r>
    </w:p>
    <w:p w:rsidR="00431A39" w:rsidRPr="00BE48F7" w:rsidRDefault="00431A39" w:rsidP="00BE48F7">
      <w:pPr>
        <w:pStyle w:val="a3"/>
        <w:numPr>
          <w:ilvl w:val="0"/>
          <w:numId w:val="10"/>
        </w:numPr>
        <w:ind w:left="0" w:firstLine="357"/>
      </w:pPr>
      <w:r w:rsidRPr="00BE48F7">
        <w:t>приготовл</w:t>
      </w:r>
      <w:r w:rsidR="00956CBB" w:rsidRPr="00BE48F7">
        <w:t>е</w:t>
      </w:r>
      <w:r w:rsidRPr="00BE48F7">
        <w:t>ни</w:t>
      </w:r>
      <w:r w:rsidR="00956CBB" w:rsidRPr="00BE48F7">
        <w:t>е</w:t>
      </w:r>
      <w:r w:rsidRPr="00BE48F7">
        <w:t xml:space="preserve"> фарша: подготовьт</w:t>
      </w:r>
      <w:r w:rsidR="00956CBB" w:rsidRPr="00BE48F7">
        <w:t>е</w:t>
      </w:r>
      <w:r w:rsidRPr="00BE48F7">
        <w:t xml:space="preserve"> мясо, нар</w:t>
      </w:r>
      <w:r w:rsidR="00956CBB" w:rsidRPr="00BE48F7">
        <w:t>е</w:t>
      </w:r>
      <w:r w:rsidRPr="00BE48F7">
        <w:t xml:space="preserve">зав </w:t>
      </w:r>
      <w:r w:rsidR="00956CBB" w:rsidRPr="00BE48F7">
        <w:t>е</w:t>
      </w:r>
      <w:r w:rsidRPr="00BE48F7">
        <w:t>го на куски подходящ</w:t>
      </w:r>
      <w:r w:rsidR="00956CBB" w:rsidRPr="00BE48F7">
        <w:t>е</w:t>
      </w:r>
      <w:r w:rsidRPr="00BE48F7">
        <w:t>го разм</w:t>
      </w:r>
      <w:r w:rsidR="00956CBB" w:rsidRPr="00BE48F7">
        <w:t>е</w:t>
      </w:r>
      <w:r w:rsidRPr="00BE48F7">
        <w:t>ра для загрузки в мясорубку;</w:t>
      </w:r>
    </w:p>
    <w:p w:rsidR="00431A39" w:rsidRPr="00BE48F7" w:rsidRDefault="00431A39" w:rsidP="00BE48F7">
      <w:pPr>
        <w:pStyle w:val="a3"/>
        <w:numPr>
          <w:ilvl w:val="0"/>
          <w:numId w:val="10"/>
        </w:numPr>
        <w:ind w:left="0" w:firstLine="357"/>
      </w:pPr>
      <w:r w:rsidRPr="00BE48F7">
        <w:t>использовани</w:t>
      </w:r>
      <w:r w:rsidR="00956CBB" w:rsidRPr="00BE48F7">
        <w:t>е</w:t>
      </w:r>
      <w:r w:rsidRPr="00BE48F7">
        <w:t xml:space="preserve"> соковыжималки: установит</w:t>
      </w:r>
      <w:r w:rsidR="00956CBB" w:rsidRPr="00BE48F7">
        <w:t>е</w:t>
      </w:r>
      <w:r w:rsidRPr="00BE48F7">
        <w:t xml:space="preserve"> насадку для соковыжималки и</w:t>
      </w:r>
      <w:r w:rsidR="00BE48F7" w:rsidRPr="00BE48F7">
        <w:t> </w:t>
      </w:r>
      <w:r w:rsidRPr="00BE48F7">
        <w:t>сл</w:t>
      </w:r>
      <w:r w:rsidR="00956CBB" w:rsidRPr="00BE48F7">
        <w:t>е</w:t>
      </w:r>
      <w:r w:rsidRPr="00BE48F7">
        <w:t>дуйт</w:t>
      </w:r>
      <w:r w:rsidR="00956CBB" w:rsidRPr="00BE48F7">
        <w:t>е</w:t>
      </w:r>
      <w:r w:rsidRPr="00BE48F7">
        <w:t xml:space="preserve"> инструкциям по загрузк</w:t>
      </w:r>
      <w:r w:rsidR="00956CBB" w:rsidRPr="00BE48F7">
        <w:t>е</w:t>
      </w:r>
      <w:r w:rsidRPr="00BE48F7">
        <w:t xml:space="preserve"> фруктов или овощ</w:t>
      </w:r>
      <w:r w:rsidR="00956CBB" w:rsidRPr="00BE48F7">
        <w:t>е</w:t>
      </w:r>
      <w:r w:rsidRPr="00BE48F7">
        <w:t>й;</w:t>
      </w:r>
    </w:p>
    <w:p w:rsidR="00431A39" w:rsidRPr="00BE48F7" w:rsidRDefault="00431A39" w:rsidP="00BE48F7">
      <w:pPr>
        <w:pStyle w:val="a3"/>
        <w:numPr>
          <w:ilvl w:val="0"/>
          <w:numId w:val="10"/>
        </w:numPr>
        <w:ind w:left="0" w:firstLine="357"/>
      </w:pPr>
      <w:r w:rsidRPr="00BE48F7">
        <w:t>прим</w:t>
      </w:r>
      <w:r w:rsidR="00956CBB" w:rsidRPr="00BE48F7">
        <w:t>е</w:t>
      </w:r>
      <w:r w:rsidRPr="00BE48F7">
        <w:t>н</w:t>
      </w:r>
      <w:r w:rsidR="00956CBB" w:rsidRPr="00BE48F7">
        <w:t>е</w:t>
      </w:r>
      <w:r w:rsidRPr="00BE48F7">
        <w:t>ни</w:t>
      </w:r>
      <w:r w:rsidR="00956CBB" w:rsidRPr="00BE48F7">
        <w:t>е</w:t>
      </w:r>
      <w:r w:rsidRPr="00BE48F7">
        <w:t xml:space="preserve"> шинковки: установит</w:t>
      </w:r>
      <w:r w:rsidR="00956CBB" w:rsidRPr="00BE48F7">
        <w:t>е</w:t>
      </w:r>
      <w:r w:rsidRPr="00BE48F7">
        <w:t xml:space="preserve"> соотв</w:t>
      </w:r>
      <w:r w:rsidR="00956CBB" w:rsidRPr="00BE48F7">
        <w:t>е</w:t>
      </w:r>
      <w:r w:rsidRPr="00BE48F7">
        <w:t>тствующую насадку и нар</w:t>
      </w:r>
      <w:r w:rsidR="00956CBB" w:rsidRPr="00BE48F7">
        <w:t>е</w:t>
      </w:r>
      <w:r w:rsidRPr="00BE48F7">
        <w:t>жьт</w:t>
      </w:r>
      <w:r w:rsidR="00956CBB" w:rsidRPr="00BE48F7">
        <w:t>е</w:t>
      </w:r>
      <w:r w:rsidRPr="00BE48F7">
        <w:t xml:space="preserve"> овощи или други</w:t>
      </w:r>
      <w:r w:rsidR="00956CBB" w:rsidRPr="00BE48F7">
        <w:t>е</w:t>
      </w:r>
      <w:r w:rsidRPr="00BE48F7">
        <w:t xml:space="preserve"> продукты;</w:t>
      </w:r>
    </w:p>
    <w:p w:rsidR="00431A39" w:rsidRPr="00BE48F7" w:rsidRDefault="00431A39" w:rsidP="00BE48F7">
      <w:pPr>
        <w:pStyle w:val="a3"/>
        <w:numPr>
          <w:ilvl w:val="0"/>
          <w:numId w:val="10"/>
        </w:numPr>
        <w:ind w:left="0" w:firstLine="357"/>
      </w:pPr>
      <w:r w:rsidRPr="00BE48F7">
        <w:t>использовани</w:t>
      </w:r>
      <w:r w:rsidR="00956CBB" w:rsidRPr="00BE48F7">
        <w:t>е</w:t>
      </w:r>
      <w:r w:rsidRPr="00BE48F7">
        <w:t xml:space="preserve"> насадки для т</w:t>
      </w:r>
      <w:r w:rsidR="00956CBB" w:rsidRPr="00BE48F7">
        <w:t>е</w:t>
      </w:r>
      <w:r w:rsidRPr="00BE48F7">
        <w:t>ста: уб</w:t>
      </w:r>
      <w:r w:rsidR="00956CBB" w:rsidRPr="00BE48F7">
        <w:t>е</w:t>
      </w:r>
      <w:r w:rsidRPr="00BE48F7">
        <w:t>дит</w:t>
      </w:r>
      <w:r w:rsidR="00956CBB" w:rsidRPr="00BE48F7">
        <w:t>е</w:t>
      </w:r>
      <w:r w:rsidRPr="00BE48F7">
        <w:t>сь, что т</w:t>
      </w:r>
      <w:r w:rsidR="00956CBB" w:rsidRPr="00BE48F7">
        <w:t>е</w:t>
      </w:r>
      <w:r w:rsidRPr="00BE48F7">
        <w:t>сто готово, и сл</w:t>
      </w:r>
      <w:r w:rsidR="00956CBB" w:rsidRPr="00BE48F7">
        <w:t>е</w:t>
      </w:r>
      <w:r w:rsidRPr="00BE48F7">
        <w:t>дуйт</w:t>
      </w:r>
      <w:r w:rsidR="00956CBB" w:rsidRPr="00BE48F7">
        <w:t>е</w:t>
      </w:r>
      <w:r w:rsidRPr="00BE48F7">
        <w:t xml:space="preserve"> инструкциям по загрузк</w:t>
      </w:r>
      <w:r w:rsidR="00956CBB" w:rsidRPr="00BE48F7">
        <w:t>е</w:t>
      </w:r>
      <w:r w:rsidRPr="00BE48F7">
        <w:t xml:space="preserve"> в мясорубку.</w:t>
      </w:r>
    </w:p>
    <w:p w:rsidR="00431A39" w:rsidRPr="00431A39" w:rsidRDefault="00431A39" w:rsidP="00431A39">
      <w:pPr>
        <w:pStyle w:val="a3"/>
      </w:pPr>
      <w:proofErr w:type="gramStart"/>
      <w:r w:rsidRPr="00F87869">
        <w:t>С</w:t>
      </w:r>
      <w:r w:rsidR="00956CBB" w:rsidRPr="00F87869">
        <w:t>е</w:t>
      </w:r>
      <w:r w:rsidRPr="00F87869">
        <w:t>годня пр</w:t>
      </w:r>
      <w:r w:rsidR="00956CBB" w:rsidRPr="00F87869">
        <w:t>е</w:t>
      </w:r>
      <w:r w:rsidRPr="00F87869">
        <w:t>дприяти</w:t>
      </w:r>
      <w:r w:rsidR="00956CBB" w:rsidRPr="00F87869">
        <w:t>е</w:t>
      </w:r>
      <w:r w:rsidRPr="00F87869">
        <w:t xml:space="preserve"> выпуска</w:t>
      </w:r>
      <w:r w:rsidR="00956CBB" w:rsidRPr="00F87869">
        <w:t>е</w:t>
      </w:r>
      <w:r w:rsidRPr="00F87869">
        <w:t>т такж</w:t>
      </w:r>
      <w:r w:rsidR="00956CBB" w:rsidRPr="00F87869">
        <w:t>е</w:t>
      </w:r>
      <w:r w:rsidRPr="00F87869">
        <w:t xml:space="preserve"> другую бытовую эл</w:t>
      </w:r>
      <w:r w:rsidR="00956CBB" w:rsidRPr="00F87869">
        <w:t>е</w:t>
      </w:r>
      <w:r w:rsidRPr="00F87869">
        <w:t>ктрот</w:t>
      </w:r>
      <w:r w:rsidR="00956CBB" w:rsidRPr="00F87869">
        <w:t>е</w:t>
      </w:r>
      <w:r w:rsidRPr="00F87869">
        <w:t>хнику (микс</w:t>
      </w:r>
      <w:r w:rsidR="00956CBB" w:rsidRPr="00F87869">
        <w:t>е</w:t>
      </w:r>
      <w:r w:rsidRPr="00F87869">
        <w:t>ры, кухонны</w:t>
      </w:r>
      <w:r w:rsidR="00956CBB" w:rsidRPr="00F87869">
        <w:t>е</w:t>
      </w:r>
      <w:r w:rsidRPr="00F87869">
        <w:t xml:space="preserve"> комбайны, шинковки, ф</w:t>
      </w:r>
      <w:r w:rsidR="00956CBB" w:rsidRPr="00F87869">
        <w:t>е</w:t>
      </w:r>
      <w:r w:rsidRPr="00F87869">
        <w:t>ны для волос), радиоизм</w:t>
      </w:r>
      <w:r w:rsidR="00956CBB" w:rsidRPr="00F87869">
        <w:t>е</w:t>
      </w:r>
      <w:r w:rsidRPr="00F87869">
        <w:t>рит</w:t>
      </w:r>
      <w:r w:rsidR="00956CBB" w:rsidRPr="00F87869">
        <w:t>е</w:t>
      </w:r>
      <w:r w:rsidRPr="00F87869">
        <w:t>льны</w:t>
      </w:r>
      <w:r w:rsidR="00956CBB" w:rsidRPr="00F87869">
        <w:t>е</w:t>
      </w:r>
      <w:r w:rsidRPr="00F87869">
        <w:t xml:space="preserve"> приборы, м</w:t>
      </w:r>
      <w:r w:rsidR="00956CBB" w:rsidRPr="00F87869">
        <w:t>е</w:t>
      </w:r>
      <w:r w:rsidRPr="00F87869">
        <w:t>дицинскую т</w:t>
      </w:r>
      <w:r w:rsidR="00956CBB" w:rsidRPr="00F87869">
        <w:t>е</w:t>
      </w:r>
      <w:r w:rsidRPr="00F87869">
        <w:t>хнику, св</w:t>
      </w:r>
      <w:r w:rsidR="00956CBB" w:rsidRPr="00F87869">
        <w:t>е</w:t>
      </w:r>
      <w:r w:rsidRPr="00F87869">
        <w:t>тот</w:t>
      </w:r>
      <w:r w:rsidR="00956CBB" w:rsidRPr="00F87869">
        <w:t>е</w:t>
      </w:r>
      <w:r w:rsidRPr="00F87869">
        <w:t>хнич</w:t>
      </w:r>
      <w:r w:rsidR="00956CBB" w:rsidRPr="00F87869">
        <w:t>е</w:t>
      </w:r>
      <w:r w:rsidRPr="00F87869">
        <w:t>скую продукцию для автотракторной промышл</w:t>
      </w:r>
      <w:r w:rsidR="00956CBB" w:rsidRPr="00F87869">
        <w:t>е</w:t>
      </w:r>
      <w:r w:rsidRPr="00F87869">
        <w:t>нности (фары дорожны</w:t>
      </w:r>
      <w:r w:rsidR="00956CBB" w:rsidRPr="00F87869">
        <w:t>е</w:t>
      </w:r>
      <w:r w:rsidRPr="00F87869">
        <w:t>, фары рабочи</w:t>
      </w:r>
      <w:r w:rsidR="00956CBB" w:rsidRPr="00F87869">
        <w:t>е</w:t>
      </w:r>
      <w:r w:rsidRPr="00F87869">
        <w:t xml:space="preserve"> и фонари), государств</w:t>
      </w:r>
      <w:r w:rsidR="00956CBB" w:rsidRPr="00F87869">
        <w:t>е</w:t>
      </w:r>
      <w:r w:rsidRPr="00F87869">
        <w:t>нны</w:t>
      </w:r>
      <w:r w:rsidR="00956CBB" w:rsidRPr="00F87869">
        <w:t>е</w:t>
      </w:r>
      <w:r w:rsidRPr="00F87869">
        <w:t xml:space="preserve"> награды и памятны</w:t>
      </w:r>
      <w:r w:rsidR="00956CBB" w:rsidRPr="00F87869">
        <w:t>е</w:t>
      </w:r>
      <w:r w:rsidRPr="00F87869">
        <w:t xml:space="preserve"> знаки Р</w:t>
      </w:r>
      <w:r w:rsidR="00956CBB" w:rsidRPr="00F87869">
        <w:t>е</w:t>
      </w:r>
      <w:r w:rsidRPr="00F87869">
        <w:t>спублики Б</w:t>
      </w:r>
      <w:r w:rsidR="00956CBB" w:rsidRPr="00F87869">
        <w:t>е</w:t>
      </w:r>
      <w:r w:rsidRPr="00F87869">
        <w:t>ларусь (Сп</w:t>
      </w:r>
      <w:r w:rsidR="00956CBB" w:rsidRPr="00F87869">
        <w:t>е</w:t>
      </w:r>
      <w:r w:rsidRPr="00F87869">
        <w:t xml:space="preserve">циальный нагрудный знак </w:t>
      </w:r>
      <w:r w:rsidRPr="00F87869">
        <w:lastRenderedPageBreak/>
        <w:t>Благодарности Пр</w:t>
      </w:r>
      <w:r w:rsidR="00956CBB" w:rsidRPr="00F87869">
        <w:t>е</w:t>
      </w:r>
      <w:r w:rsidRPr="00F87869">
        <w:t>зид</w:t>
      </w:r>
      <w:r w:rsidR="00956CBB" w:rsidRPr="00F87869">
        <w:t>е</w:t>
      </w:r>
      <w:r w:rsidRPr="00F87869">
        <w:t>нта Р</w:t>
      </w:r>
      <w:r w:rsidR="00956CBB" w:rsidRPr="00F87869">
        <w:t>е</w:t>
      </w:r>
      <w:r w:rsidRPr="00F87869">
        <w:t>спублики Б</w:t>
      </w:r>
      <w:r w:rsidR="00956CBB" w:rsidRPr="00F87869">
        <w:t>е</w:t>
      </w:r>
      <w:r w:rsidRPr="00F87869">
        <w:t>ларусь, м</w:t>
      </w:r>
      <w:r w:rsidR="00956CBB" w:rsidRPr="00F87869">
        <w:t>е</w:t>
      </w:r>
      <w:r w:rsidRPr="00F87869">
        <w:t>дали «За б</w:t>
      </w:r>
      <w:r w:rsidR="00956CBB" w:rsidRPr="00F87869">
        <w:t>е</w:t>
      </w:r>
      <w:r w:rsidRPr="00F87869">
        <w:t>зупр</w:t>
      </w:r>
      <w:r w:rsidR="00956CBB" w:rsidRPr="00F87869">
        <w:t>е</w:t>
      </w:r>
      <w:r w:rsidRPr="00F87869">
        <w:t>чную службу» I,</w:t>
      </w:r>
      <w:r w:rsidR="00C249AC" w:rsidRPr="00F87869">
        <w:t> </w:t>
      </w:r>
      <w:r w:rsidRPr="00F87869">
        <w:t>II</w:t>
      </w:r>
      <w:r w:rsidR="00C249AC" w:rsidRPr="00F87869">
        <w:t> </w:t>
      </w:r>
      <w:r w:rsidRPr="00F87869">
        <w:t>и</w:t>
      </w:r>
      <w:r w:rsidR="00C249AC" w:rsidRPr="00F87869">
        <w:t> </w:t>
      </w:r>
      <w:r w:rsidRPr="00F87869">
        <w:t>ΙΙΙ</w:t>
      </w:r>
      <w:r w:rsidR="00C249AC" w:rsidRPr="00F87869">
        <w:t> </w:t>
      </w:r>
      <w:r w:rsidRPr="00F87869">
        <w:t>ст</w:t>
      </w:r>
      <w:r w:rsidR="00956CBB" w:rsidRPr="00F87869">
        <w:t>е</w:t>
      </w:r>
      <w:r w:rsidRPr="00F87869">
        <w:t>п</w:t>
      </w:r>
      <w:r w:rsidR="00956CBB" w:rsidRPr="00F87869">
        <w:t>е</w:t>
      </w:r>
      <w:r w:rsidRPr="00F87869">
        <w:t>н</w:t>
      </w:r>
      <w:r w:rsidR="00956CBB" w:rsidRPr="00F87869">
        <w:t>е</w:t>
      </w:r>
      <w:r w:rsidRPr="00F87869">
        <w:t>й, «За спас</w:t>
      </w:r>
      <w:r w:rsidR="00F87869" w:rsidRPr="00F87869">
        <w:t>ё</w:t>
      </w:r>
      <w:r w:rsidRPr="00F87869">
        <w:t>нную жизнь», «За трудовы</w:t>
      </w:r>
      <w:r w:rsidR="00956CBB" w:rsidRPr="00F87869">
        <w:t>е</w:t>
      </w:r>
      <w:r w:rsidRPr="00F87869">
        <w:t xml:space="preserve"> заслуги», нагрудны</w:t>
      </w:r>
      <w:r w:rsidR="00956CBB" w:rsidRPr="00F87869">
        <w:t>е</w:t>
      </w:r>
      <w:r w:rsidRPr="00F87869">
        <w:t xml:space="preserve"> знаки «Народный</w:t>
      </w:r>
      <w:proofErr w:type="gramEnd"/>
      <w:r w:rsidRPr="00F87869">
        <w:t xml:space="preserve"> учит</w:t>
      </w:r>
      <w:r w:rsidR="00956CBB" w:rsidRPr="00F87869">
        <w:t>е</w:t>
      </w:r>
      <w:r w:rsidRPr="00F87869">
        <w:t>ль Б</w:t>
      </w:r>
      <w:r w:rsidR="00956CBB" w:rsidRPr="00F87869">
        <w:t>е</w:t>
      </w:r>
      <w:r w:rsidRPr="00F87869">
        <w:t>ларуси», «Народный врач Б</w:t>
      </w:r>
      <w:r w:rsidR="00956CBB" w:rsidRPr="00F87869">
        <w:t>е</w:t>
      </w:r>
      <w:r w:rsidRPr="00F87869">
        <w:t>ларуси», «Орд</w:t>
      </w:r>
      <w:r w:rsidR="00956CBB" w:rsidRPr="00F87869">
        <w:t>е</w:t>
      </w:r>
      <w:r w:rsidRPr="00F87869">
        <w:t>н мат</w:t>
      </w:r>
      <w:r w:rsidR="00956CBB" w:rsidRPr="00F87869">
        <w:t>е</w:t>
      </w:r>
      <w:r w:rsidRPr="00F87869">
        <w:t>ри» и</w:t>
      </w:r>
      <w:r w:rsidR="00F87869" w:rsidRPr="00F87869">
        <w:t> </w:t>
      </w:r>
      <w:r w:rsidRPr="00F87869">
        <w:t>др.). На с</w:t>
      </w:r>
      <w:r w:rsidR="00956CBB" w:rsidRPr="00F87869">
        <w:t>е</w:t>
      </w:r>
      <w:r w:rsidRPr="00F87869">
        <w:t>годняшний д</w:t>
      </w:r>
      <w:r w:rsidR="00956CBB" w:rsidRPr="00F87869">
        <w:t>е</w:t>
      </w:r>
      <w:r w:rsidRPr="00F87869">
        <w:t>нь ОАО «</w:t>
      </w:r>
      <w:proofErr w:type="spellStart"/>
      <w:r w:rsidRPr="00F87869">
        <w:t>Амкодор-Б</w:t>
      </w:r>
      <w:r w:rsidR="00956CBB" w:rsidRPr="00F87869">
        <w:t>е</w:t>
      </w:r>
      <w:r w:rsidRPr="00F87869">
        <w:t>лвар</w:t>
      </w:r>
      <w:proofErr w:type="spellEnd"/>
      <w:r w:rsidRPr="00F87869">
        <w:t>» явля</w:t>
      </w:r>
      <w:r w:rsidR="00956CBB" w:rsidRPr="00F87869">
        <w:t>е</w:t>
      </w:r>
      <w:r w:rsidRPr="00F87869">
        <w:t>тся в</w:t>
      </w:r>
      <w:r w:rsidR="00956CBB" w:rsidRPr="00F87869">
        <w:t>е</w:t>
      </w:r>
      <w:r w:rsidRPr="00F87869">
        <w:t>дущим пр</w:t>
      </w:r>
      <w:r w:rsidR="00956CBB" w:rsidRPr="00F87869">
        <w:t>е</w:t>
      </w:r>
      <w:r w:rsidRPr="00F87869">
        <w:t>дприяти</w:t>
      </w:r>
      <w:r w:rsidR="00956CBB" w:rsidRPr="00F87869">
        <w:t>е</w:t>
      </w:r>
      <w:r w:rsidRPr="00F87869">
        <w:t>м в</w:t>
      </w:r>
      <w:r w:rsidR="00F87869" w:rsidRPr="00F87869">
        <w:t> </w:t>
      </w:r>
      <w:r w:rsidRPr="00F87869">
        <w:t>Р</w:t>
      </w:r>
      <w:r w:rsidR="00956CBB" w:rsidRPr="00F87869">
        <w:t>е</w:t>
      </w:r>
      <w:r w:rsidRPr="00F87869">
        <w:t>спублик</w:t>
      </w:r>
      <w:r w:rsidR="00956CBB" w:rsidRPr="00F87869">
        <w:t>е</w:t>
      </w:r>
      <w:r w:rsidRPr="00F87869">
        <w:t xml:space="preserve"> Б</w:t>
      </w:r>
      <w:r w:rsidR="00956CBB" w:rsidRPr="00F87869">
        <w:t>е</w:t>
      </w:r>
      <w:r w:rsidRPr="00F87869">
        <w:t>ларусь по выпуску наград.</w:t>
      </w:r>
    </w:p>
    <w:p w:rsidR="00664587" w:rsidRDefault="00664587" w:rsidP="00664587">
      <w:pPr>
        <w:pStyle w:val="a3"/>
        <w:rPr>
          <w:noProof/>
        </w:rPr>
      </w:pPr>
    </w:p>
    <w:p w:rsidR="00664587" w:rsidRDefault="00664587" w:rsidP="0028441A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48F7930" wp14:editId="4F2903A6">
                <wp:extent cx="2880000" cy="359967"/>
                <wp:effectExtent l="0" t="19050" r="34925" b="40640"/>
                <wp:docPr id="171" name="Группа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72" name="Прямая соединительная линия 17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73" name="Группа 17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74" name="Ромб 17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" name="Ромб 17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" name="Ромб 17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5557540" id="Группа 17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0Q98xz0EAAAFEwAADgAAAAAA&#10;AAAAAAAAAAAuAgAAZHJzL2Uyb0RvYy54bWxQSwECLQAUAAYACAAAACEAshb4zd0AAAAEAQAADwAA&#10;AAAAAAAAAAAAAACXBgAAZHJzL2Rvd25yZXYueG1sUEsFBgAAAAAEAAQA8wAAAKEHAAAAAA==&#10;">
                <v:line id="Прямая соединительная линия 17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" strokecolor="black [3213]" strokeweight="1pt">
                  <v:stroke joinstyle="miter"/>
                </v:line>
                <v:group id="Группа 17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dW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f03h9ky4QC6vAAAA//8DAFBLAQItABQABgAIAAAAIQDb4fbL7gAAAIUBAAATAAAAAAAAAAAA&#10;AAAAAAAAAABbQ29udGVudF9UeXBlc10ueG1sUEsBAi0AFAAGAAgAAAAhAFr0LFu/AAAAFQEAAAsA&#10;AAAAAAAAAAAAAAAAHwEAAF9yZWxzLy5yZWxzUEsBAi0AFAAGAAgAAAAhAOMQd1bEAAAA3AAAAA8A&#10;AAAAAAAAAAAAAAAABwIAAGRycy9kb3ducmV2LnhtbFBLBQYAAAAAAwADALcAAAD4AgAAAAA=&#10;">
                  <v:shape id="Ромб 17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" fillcolor="white [3212]" strokecolor="black [3213]" strokeweight="1pt"/>
                  <v:shape id="Ромб 17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" fillcolor="white [3212]" strokecolor="black [3213]" strokeweight="1pt"/>
                  <v:shape id="Ромб 17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64587" w:rsidRPr="00223D55" w:rsidRDefault="00664587" w:rsidP="00431A39">
      <w:pPr>
        <w:pStyle w:val="af8"/>
      </w:pPr>
      <w:r w:rsidRPr="00F87869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9984" behindDoc="0" locked="0" layoutInCell="1" allowOverlap="1" wp14:anchorId="08A1368C" wp14:editId="2BB644D8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40000" cy="2268000"/>
                <wp:effectExtent l="0" t="0" r="17780" b="18415"/>
                <wp:wrapSquare wrapText="bothSides"/>
                <wp:docPr id="177" name="Группа 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178" name="Прямоугольник: скругленные углы 178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5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9" name="Группа 179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80" name="Ромб 180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" name="Надпись 181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026392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77" o:spid="_x0000_s1111" style="position:absolute;left:0;text-align:left;margin-left:203.9pt;margin-top:0;width:255.1pt;height:178.6pt;z-index:251689984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">
                <v:roundrect id="Прямоугольник: скругленные углы 178" o:spid="_x0000_s111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Jj88YA&#10;AADcAAAADwAAAGRycy9kb3ducmV2LnhtbESPT2/CMAzF70j7DpEn7QbpOMDUEdA0aQhOA/ZH2s1q&#10;TNMtcaomhfLt8QFpN1vv+b2fF6sheHWiLjWRDTxOClDEVbQN1wY+P97GT6BSRrboI5OBCyVYLe9G&#10;CyxtPPOeTodcKwnhVKIBl3Nbap0qRwHTJLbEoh1jFzDL2tXadniW8OD1tChmOmDD0uCwpVdH1d+h&#10;DwZ+v2fHfm79z85vtrvtutVfrn835uF+eHkGlWnI/+bb9cYK/lxo5RmZQC+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BJj88YAAADcAAAADwAAAAAAAAAAAAAAAACYAgAAZHJz&#10;L2Rvd25yZXYueG1sUEsFBgAAAAAEAAQA9QAAAIsDAAAAAA==&#10;" strokecolor="black [3213]" strokeweight="1pt">
                  <v:fill r:id="rId56" o:title="" recolor="t" rotate="t" type="frame"/>
                  <v:stroke joinstyle="miter"/>
                </v:roundrect>
                <v:group id="Группа 179" o:spid="_x0000_s111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<v:shape id="Ромб 180" o:spid="_x0000_s111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b3/MYA&#10;AADcAAAADwAAAGRycy9kb3ducmV2LnhtbESPQWvCQBCF7wX/wzKFXopu6kFCdBUpCC22WNOC1yE7&#10;JsHsbMhuYuyv7xyE3mZ4b977ZrUZXaMG6kLt2cDLLAFFXHhbc2ng53s3TUGFiGyx8UwGbhRgs548&#10;rDCz/spHGvJYKgnhkKGBKsY20zoUFTkMM98Si3b2ncMoa1dq2+FVwl2j50my0A5rloYKW3qtqLjk&#10;vTOw6E8t5e+fh32qb8P8t+z3H1/Pxjw9jtslqEhj/Dffr9+s4KeCL8/IBHr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ab3/M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181" o:spid="_x0000_s111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uswsQA&#10;AADcAAAADwAAAGRycy9kb3ducmV2LnhtbERPTWvCQBC9F/wPywi9NRuFlhCzigSkRdpD1Iu3MTsm&#10;wexszK4m7a/vFgre5vE+J1uNphV36l1jWcEsikEQl1Y3XCk47DcvCQjnkTW2lknBNzlYLSdPGaba&#10;DlzQfecrEULYpaig9r5LpXRlTQZdZDviwJ1tb9AH2FdS9ziEcNPKeRy/SYMNh4YaO8prKi+7m1Gw&#10;zTdfWJzmJvlp8/fP87q7Ho6vSj1Px/UChKfRP8T/7g8d5icz+HsmXC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LrMLEAAAA3AAAAA8AAAAAAAAAAAAAAAAAmAIAAGRycy9k&#10;b3ducmV2LnhtbFBLBQYAAAAABAAEAPUAAACJAwAAAAA=&#10;" filled="f" stroked="f" strokeweight=".5pt">
                    <v:textbox>
                      <w:txbxContent>
                        <w:p w:rsidR="00761381" w:rsidRPr="00026392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18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31A39" w:rsidRPr="00F87869">
        <w:rPr>
          <w:shd w:val="clear" w:color="auto" w:fill="FFFFFF"/>
        </w:rPr>
        <w:t>Объ</w:t>
      </w:r>
      <w:r w:rsidR="00956CBB" w:rsidRPr="00F87869">
        <w:rPr>
          <w:shd w:val="clear" w:color="auto" w:fill="FFFFFF"/>
        </w:rPr>
        <w:t>е</w:t>
      </w:r>
      <w:r w:rsidR="00431A39" w:rsidRPr="00F87869">
        <w:rPr>
          <w:shd w:val="clear" w:color="auto" w:fill="FFFFFF"/>
        </w:rPr>
        <w:t xml:space="preserve">ктив </w:t>
      </w:r>
      <w:r w:rsidR="00431A39" w:rsidRPr="00223D55">
        <w:rPr>
          <w:shd w:val="clear" w:color="auto" w:fill="FFFFFF"/>
        </w:rPr>
        <w:t>фотографич</w:t>
      </w:r>
      <w:r w:rsidR="00956CBB" w:rsidRPr="00223D55">
        <w:rPr>
          <w:shd w:val="clear" w:color="auto" w:fill="FFFFFF"/>
        </w:rPr>
        <w:t>е</w:t>
      </w:r>
      <w:r w:rsidR="00431A39" w:rsidRPr="00223D55">
        <w:rPr>
          <w:shd w:val="clear" w:color="auto" w:fill="FFFFFF"/>
        </w:rPr>
        <w:t>ский</w:t>
      </w:r>
    </w:p>
    <w:p w:rsidR="00431A39" w:rsidRPr="00223D55" w:rsidRDefault="00431A39" w:rsidP="00431A39">
      <w:pPr>
        <w:pStyle w:val="a3"/>
        <w:rPr>
          <w:sz w:val="26"/>
          <w:szCs w:val="26"/>
        </w:rPr>
      </w:pPr>
      <w:r w:rsidRPr="00223D55">
        <w:rPr>
          <w:b/>
          <w:sz w:val="26"/>
          <w:szCs w:val="26"/>
        </w:rPr>
        <w:t>18. Объ</w:t>
      </w:r>
      <w:r w:rsidR="00956CBB" w:rsidRPr="00223D55">
        <w:rPr>
          <w:b/>
          <w:sz w:val="26"/>
          <w:szCs w:val="26"/>
        </w:rPr>
        <w:t>е</w:t>
      </w:r>
      <w:r w:rsidRPr="00223D55">
        <w:rPr>
          <w:b/>
          <w:sz w:val="26"/>
          <w:szCs w:val="26"/>
        </w:rPr>
        <w:t>ктив фотографич</w:t>
      </w:r>
      <w:r w:rsidR="00956CBB" w:rsidRPr="00223D55">
        <w:rPr>
          <w:b/>
          <w:sz w:val="26"/>
          <w:szCs w:val="26"/>
        </w:rPr>
        <w:t>е</w:t>
      </w:r>
      <w:r w:rsidRPr="00223D55">
        <w:rPr>
          <w:b/>
          <w:sz w:val="26"/>
          <w:szCs w:val="26"/>
        </w:rPr>
        <w:t>ский</w:t>
      </w:r>
      <w:r w:rsidRPr="00223D55">
        <w:rPr>
          <w:sz w:val="26"/>
          <w:szCs w:val="26"/>
        </w:rPr>
        <w:t xml:space="preserve"> </w:t>
      </w:r>
      <w:r w:rsidRPr="00223D55">
        <w:rPr>
          <w:b/>
          <w:sz w:val="26"/>
          <w:szCs w:val="26"/>
        </w:rPr>
        <w:t>(</w:t>
      </w:r>
      <w:hyperlink r:id="rId57" w:tgtFrame="_blank" w:history="1">
        <w:r w:rsidRPr="00223D55">
          <w:rPr>
            <w:rStyle w:val="af0"/>
            <w:b/>
            <w:color w:val="auto"/>
            <w:sz w:val="26"/>
            <w:szCs w:val="26"/>
            <w:u w:val="none"/>
          </w:rPr>
          <w:t>ОАО «ММЗ им. С. И. Вавилова</w:t>
        </w:r>
        <w:r w:rsidR="00BE22B8" w:rsidRPr="00223D55">
          <w:rPr>
            <w:rStyle w:val="af0"/>
            <w:b/>
            <w:color w:val="auto"/>
            <w:sz w:val="26"/>
            <w:szCs w:val="26"/>
            <w:u w:val="none"/>
          </w:rPr>
          <w:t> </w:t>
        </w:r>
        <w:r w:rsidR="00CA50CF" w:rsidRPr="00223D55">
          <w:rPr>
            <w:rStyle w:val="af0"/>
            <w:b/>
            <w:color w:val="auto"/>
            <w:sz w:val="26"/>
            <w:szCs w:val="26"/>
            <w:u w:val="none"/>
          </w:rPr>
          <w:t xml:space="preserve">— </w:t>
        </w:r>
        <w:r w:rsidRPr="00223D55">
          <w:rPr>
            <w:rStyle w:val="af0"/>
            <w:b/>
            <w:color w:val="auto"/>
            <w:sz w:val="26"/>
            <w:szCs w:val="26"/>
            <w:u w:val="none"/>
          </w:rPr>
          <w:t>управляющая компания холди</w:t>
        </w:r>
        <w:r w:rsidR="00F87869" w:rsidRPr="00223D55">
          <w:rPr>
            <w:rStyle w:val="af0"/>
            <w:b/>
            <w:color w:val="auto"/>
            <w:sz w:val="26"/>
            <w:szCs w:val="26"/>
            <w:u w:val="none"/>
          </w:rPr>
          <w:t>нга “</w:t>
        </w:r>
        <w:proofErr w:type="spellStart"/>
        <w:r w:rsidRPr="00223D55">
          <w:rPr>
            <w:rStyle w:val="af0"/>
            <w:b/>
            <w:color w:val="auto"/>
            <w:sz w:val="26"/>
            <w:szCs w:val="26"/>
            <w:u w:val="none"/>
          </w:rPr>
          <w:t>Б</w:t>
        </w:r>
        <w:r w:rsidR="00956CBB" w:rsidRPr="00223D55">
          <w:rPr>
            <w:rStyle w:val="af0"/>
            <w:b/>
            <w:color w:val="auto"/>
            <w:sz w:val="26"/>
            <w:szCs w:val="26"/>
            <w:u w:val="none"/>
          </w:rPr>
          <w:t>е</w:t>
        </w:r>
        <w:r w:rsidRPr="00223D55">
          <w:rPr>
            <w:rStyle w:val="af0"/>
            <w:b/>
            <w:color w:val="auto"/>
            <w:sz w:val="26"/>
            <w:szCs w:val="26"/>
            <w:u w:val="none"/>
          </w:rPr>
          <w:t>лОМО</w:t>
        </w:r>
        <w:proofErr w:type="spellEnd"/>
        <w:r w:rsidR="00F87869" w:rsidRPr="00223D55">
          <w:rPr>
            <w:rStyle w:val="af0"/>
            <w:b/>
            <w:color w:val="auto"/>
            <w:sz w:val="26"/>
            <w:szCs w:val="26"/>
            <w:u w:val="none"/>
          </w:rPr>
          <w:t>”</w:t>
        </w:r>
        <w:r w:rsidRPr="00223D55">
          <w:rPr>
            <w:rStyle w:val="af0"/>
            <w:b/>
            <w:color w:val="auto"/>
            <w:sz w:val="26"/>
            <w:szCs w:val="26"/>
            <w:u w:val="none"/>
          </w:rPr>
          <w:t>»</w:t>
        </w:r>
      </w:hyperlink>
      <w:r w:rsidRPr="00223D55">
        <w:rPr>
          <w:b/>
          <w:sz w:val="26"/>
          <w:szCs w:val="26"/>
        </w:rPr>
        <w:t>, г.</w:t>
      </w:r>
      <w:r w:rsidR="00F87869" w:rsidRPr="00223D55">
        <w:rPr>
          <w:b/>
          <w:sz w:val="26"/>
          <w:szCs w:val="26"/>
        </w:rPr>
        <w:t> </w:t>
      </w:r>
      <w:r w:rsidRPr="00223D55">
        <w:rPr>
          <w:b/>
          <w:sz w:val="26"/>
          <w:szCs w:val="26"/>
        </w:rPr>
        <w:t>Минск)</w:t>
      </w:r>
      <w:r w:rsidRPr="00223D55">
        <w:rPr>
          <w:sz w:val="26"/>
          <w:szCs w:val="26"/>
        </w:rPr>
        <w:t xml:space="preserve"> облада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 уникальным пол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м зр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ния в 180° во</w:t>
      </w:r>
      <w:r w:rsidR="00F87869" w:rsidRPr="00223D55">
        <w:rPr>
          <w:sz w:val="26"/>
          <w:szCs w:val="26"/>
        </w:rPr>
        <w:t> </w:t>
      </w:r>
      <w:r w:rsidRPr="00223D55">
        <w:rPr>
          <w:sz w:val="26"/>
          <w:szCs w:val="26"/>
        </w:rPr>
        <w:t>вс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х направл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ниях, что позволя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 захватывать всю п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р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днюю полусф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ру пространства. Получа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мо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 изображ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ни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 пр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дставля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 собой круг диам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тром 24 мм и занима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 лишь часть стандартного кадра разм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ром 24</w:t>
      </w:r>
      <w:r w:rsidR="00F87869" w:rsidRPr="00223D55">
        <w:rPr>
          <w:sz w:val="26"/>
          <w:szCs w:val="26"/>
        </w:rPr>
        <w:t> </w:t>
      </w:r>
      <w:r w:rsidR="00F87869" w:rsidRPr="00223D55">
        <w:rPr>
          <w:rFonts w:cs="Times New Roman"/>
          <w:sz w:val="26"/>
          <w:szCs w:val="26"/>
        </w:rPr>
        <w:t>×</w:t>
      </w:r>
      <w:r w:rsidR="00F87869" w:rsidRPr="00223D55">
        <w:rPr>
          <w:sz w:val="26"/>
          <w:szCs w:val="26"/>
        </w:rPr>
        <w:t> </w:t>
      </w:r>
      <w:r w:rsidRPr="00223D55">
        <w:rPr>
          <w:sz w:val="26"/>
          <w:szCs w:val="26"/>
        </w:rPr>
        <w:t>36</w:t>
      </w:r>
      <w:r w:rsidR="00F87869" w:rsidRPr="00223D55">
        <w:rPr>
          <w:sz w:val="26"/>
          <w:szCs w:val="26"/>
        </w:rPr>
        <w:t> </w:t>
      </w:r>
      <w:r w:rsidRPr="00223D55">
        <w:rPr>
          <w:sz w:val="26"/>
          <w:szCs w:val="26"/>
        </w:rPr>
        <w:t>мм, при этом вставля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тся в малую сторону кадра. Г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ом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трич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ски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 ц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нтры изображ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ния и кадра совпадают, что об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сп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чива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 правильно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 выравнивани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. Управля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тся вручную, что да</w:t>
      </w:r>
      <w:r w:rsidR="00F83D0E" w:rsidRPr="00223D55">
        <w:rPr>
          <w:sz w:val="26"/>
          <w:szCs w:val="26"/>
        </w:rPr>
        <w:t>ё</w:t>
      </w:r>
      <w:r w:rsidRPr="00223D55">
        <w:rPr>
          <w:sz w:val="26"/>
          <w:szCs w:val="26"/>
        </w:rPr>
        <w:t>т пользоват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лю возможность контролировать </w:t>
      </w:r>
      <w:proofErr w:type="spellStart"/>
      <w:r w:rsidRPr="00223D55">
        <w:rPr>
          <w:sz w:val="26"/>
          <w:szCs w:val="26"/>
        </w:rPr>
        <w:t>св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топоток</w:t>
      </w:r>
      <w:proofErr w:type="spellEnd"/>
      <w:r w:rsidRPr="00223D55">
        <w:rPr>
          <w:sz w:val="26"/>
          <w:szCs w:val="26"/>
        </w:rPr>
        <w:t>.</w:t>
      </w:r>
    </w:p>
    <w:p w:rsidR="00431A39" w:rsidRPr="00223D55" w:rsidRDefault="00431A39" w:rsidP="00431A39">
      <w:pPr>
        <w:pStyle w:val="a3"/>
        <w:rPr>
          <w:sz w:val="26"/>
          <w:szCs w:val="26"/>
        </w:rPr>
      </w:pPr>
      <w:r w:rsidRPr="00223D55">
        <w:rPr>
          <w:sz w:val="26"/>
          <w:szCs w:val="26"/>
        </w:rPr>
        <w:t>Для использования этого объ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ктива с различными з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ркальными фотокам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рами пр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дусмотр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ны адапт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ры. Объ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ктив пр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доставля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 возможность создавать н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обычны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 снимки, позволяя зап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чатл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ть пр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дм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ты и природны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 ландшафты с</w:t>
      </w:r>
      <w:r w:rsidR="00F83D0E" w:rsidRPr="00223D55">
        <w:rPr>
          <w:sz w:val="26"/>
          <w:szCs w:val="26"/>
        </w:rPr>
        <w:t> </w:t>
      </w:r>
      <w:r w:rsidRPr="00223D55">
        <w:rPr>
          <w:sz w:val="26"/>
          <w:szCs w:val="26"/>
        </w:rPr>
        <w:t>близкого расстояния, придавая им оригинальный вид. Изм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няя привычны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 пропорции объ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ктов, он созда</w:t>
      </w:r>
      <w:r w:rsidR="00F83D0E" w:rsidRPr="00223D55">
        <w:rPr>
          <w:sz w:val="26"/>
          <w:szCs w:val="26"/>
        </w:rPr>
        <w:t>ё</w:t>
      </w:r>
      <w:r w:rsidRPr="00223D55">
        <w:rPr>
          <w:sz w:val="26"/>
          <w:szCs w:val="26"/>
        </w:rPr>
        <w:t>т вп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чатляющи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 визуальны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 эфф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кты, что д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ла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т 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го н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зам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нимым при съ</w:t>
      </w:r>
      <w:r w:rsidR="00F83D0E" w:rsidRPr="00223D55">
        <w:rPr>
          <w:sz w:val="26"/>
          <w:szCs w:val="26"/>
        </w:rPr>
        <w:t>ё</w:t>
      </w:r>
      <w:r w:rsidRPr="00223D55">
        <w:rPr>
          <w:sz w:val="26"/>
          <w:szCs w:val="26"/>
        </w:rPr>
        <w:t>мках в</w:t>
      </w:r>
      <w:r w:rsidR="0084020C" w:rsidRPr="00223D55">
        <w:rPr>
          <w:sz w:val="26"/>
          <w:szCs w:val="26"/>
        </w:rPr>
        <w:t> </w:t>
      </w:r>
      <w:r w:rsidRPr="00223D55">
        <w:rPr>
          <w:sz w:val="26"/>
          <w:szCs w:val="26"/>
        </w:rPr>
        <w:t>пом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щ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ниях.</w:t>
      </w:r>
    </w:p>
    <w:p w:rsidR="00431A39" w:rsidRPr="0084020C" w:rsidRDefault="00431A39" w:rsidP="00431A39">
      <w:pPr>
        <w:pStyle w:val="a3"/>
        <w:rPr>
          <w:sz w:val="26"/>
          <w:szCs w:val="26"/>
        </w:rPr>
      </w:pPr>
      <w:r w:rsidRPr="00223D55">
        <w:rPr>
          <w:sz w:val="26"/>
          <w:szCs w:val="26"/>
        </w:rPr>
        <w:t>Кром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 xml:space="preserve"> объ</w:t>
      </w:r>
      <w:r w:rsidR="00956CBB" w:rsidRPr="00223D55">
        <w:rPr>
          <w:sz w:val="26"/>
          <w:szCs w:val="26"/>
        </w:rPr>
        <w:t>е</w:t>
      </w:r>
      <w:r w:rsidRPr="00223D55">
        <w:rPr>
          <w:sz w:val="26"/>
          <w:szCs w:val="26"/>
        </w:rPr>
        <w:t>ктивов</w:t>
      </w:r>
      <w:r w:rsidRPr="0084020C">
        <w:rPr>
          <w:sz w:val="26"/>
          <w:szCs w:val="26"/>
        </w:rPr>
        <w:t>, производят и други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товары, связанны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с оптикой и</w:t>
      </w:r>
      <w:r w:rsidR="00F83D0E" w:rsidRPr="0084020C">
        <w:rPr>
          <w:sz w:val="26"/>
          <w:szCs w:val="26"/>
        </w:rPr>
        <w:t> </w:t>
      </w:r>
      <w:r w:rsidRPr="0084020C">
        <w:rPr>
          <w:sz w:val="26"/>
          <w:szCs w:val="26"/>
        </w:rPr>
        <w:t>изм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ниями. Наприм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р, г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од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зисты используют лаз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рны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дальном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ры для изм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ния расстояний до объ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ктов, что позволя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т им строить топографич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ски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карты. Лаз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рны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дальном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ры могут опр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д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лять расстояни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до объ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ктов на расстоянии до 40</w:t>
      </w:r>
      <w:r w:rsidR="00F83D0E" w:rsidRPr="0084020C">
        <w:rPr>
          <w:sz w:val="26"/>
          <w:szCs w:val="26"/>
        </w:rPr>
        <w:t> </w:t>
      </w:r>
      <w:r w:rsidRPr="0084020C">
        <w:rPr>
          <w:sz w:val="26"/>
          <w:szCs w:val="26"/>
        </w:rPr>
        <w:t>км, однако эфф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ктивность их работы мож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т завис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ть от погодных условий: в туман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мож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т быть </w:t>
      </w:r>
      <w:proofErr w:type="gramStart"/>
      <w:r w:rsidRPr="0084020C">
        <w:rPr>
          <w:sz w:val="26"/>
          <w:szCs w:val="26"/>
        </w:rPr>
        <w:t>сложно</w:t>
      </w:r>
      <w:proofErr w:type="gramEnd"/>
      <w:r w:rsidRPr="0084020C">
        <w:rPr>
          <w:sz w:val="26"/>
          <w:szCs w:val="26"/>
        </w:rPr>
        <w:t xml:space="preserve"> увид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ть ц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ль. За посл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дни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годы точность этих приборов значит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льно ув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личилась</w:t>
      </w:r>
      <w:r w:rsidR="00F83D0E" w:rsidRPr="0084020C">
        <w:rPr>
          <w:sz w:val="26"/>
          <w:szCs w:val="26"/>
        </w:rPr>
        <w:t>:</w:t>
      </w:r>
      <w:r w:rsidR="00CA50CF" w:rsidRPr="0084020C">
        <w:rPr>
          <w:sz w:val="26"/>
          <w:szCs w:val="26"/>
        </w:rPr>
        <w:t xml:space="preserve"> </w:t>
      </w:r>
      <w:r w:rsidRPr="0084020C">
        <w:rPr>
          <w:sz w:val="26"/>
          <w:szCs w:val="26"/>
        </w:rPr>
        <w:t>погр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шность составля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т около 2</w:t>
      </w:r>
      <w:r w:rsidR="00F83D0E" w:rsidRPr="0084020C">
        <w:rPr>
          <w:sz w:val="26"/>
          <w:szCs w:val="26"/>
        </w:rPr>
        <w:t> </w:t>
      </w:r>
      <w:r w:rsidRPr="0084020C">
        <w:rPr>
          <w:sz w:val="26"/>
          <w:szCs w:val="26"/>
        </w:rPr>
        <w:t>м на больших расстояниях. Разм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ры и в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с устройств такж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ум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ньшились до разм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ров обычного фотоаппарата.</w:t>
      </w:r>
    </w:p>
    <w:p w:rsidR="00431A39" w:rsidRPr="0084020C" w:rsidRDefault="00431A39" w:rsidP="00431A39">
      <w:pPr>
        <w:pStyle w:val="a3"/>
        <w:rPr>
          <w:sz w:val="26"/>
          <w:szCs w:val="26"/>
        </w:rPr>
      </w:pPr>
      <w:r w:rsidRPr="0084020C">
        <w:rPr>
          <w:sz w:val="26"/>
          <w:szCs w:val="26"/>
        </w:rPr>
        <w:t>Корпуса дальном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ров обычно изготавливаются из алюмини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вого сплава, хотя для н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которых мод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л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й (наприм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р, для приц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лов) используются бол</w:t>
      </w:r>
      <w:r w:rsidR="00956CBB" w:rsidRPr="0084020C">
        <w:rPr>
          <w:sz w:val="26"/>
          <w:szCs w:val="26"/>
        </w:rPr>
        <w:t>ее</w:t>
      </w:r>
      <w:r w:rsidRPr="0084020C">
        <w:rPr>
          <w:sz w:val="26"/>
          <w:szCs w:val="26"/>
        </w:rPr>
        <w:t xml:space="preserve"> дороги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</w:t>
      </w:r>
      <w:proofErr w:type="spellStart"/>
      <w:r w:rsidRPr="0084020C">
        <w:rPr>
          <w:sz w:val="26"/>
          <w:szCs w:val="26"/>
        </w:rPr>
        <w:t>титаново</w:t>
      </w:r>
      <w:proofErr w:type="spellEnd"/>
      <w:r w:rsidRPr="0084020C">
        <w:rPr>
          <w:sz w:val="26"/>
          <w:szCs w:val="26"/>
        </w:rPr>
        <w:t>-алюмини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вы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сплавы. Высокая стоимость приборов обусловл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на дорогими компон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нтами оптики и эл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ктроники. Разработка новых устройств занима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т от 4</w:t>
      </w:r>
      <w:r w:rsidR="008C011A" w:rsidRPr="0084020C">
        <w:rPr>
          <w:sz w:val="26"/>
          <w:szCs w:val="26"/>
        </w:rPr>
        <w:t> </w:t>
      </w:r>
      <w:r w:rsidRPr="0084020C">
        <w:rPr>
          <w:sz w:val="26"/>
          <w:szCs w:val="26"/>
        </w:rPr>
        <w:t>до</w:t>
      </w:r>
      <w:r w:rsidR="008C011A" w:rsidRPr="0084020C">
        <w:rPr>
          <w:sz w:val="26"/>
          <w:szCs w:val="26"/>
        </w:rPr>
        <w:t> </w:t>
      </w:r>
      <w:r w:rsidRPr="0084020C">
        <w:rPr>
          <w:sz w:val="26"/>
          <w:szCs w:val="26"/>
        </w:rPr>
        <w:t>6</w:t>
      </w:r>
      <w:r w:rsidR="008C011A" w:rsidRPr="0084020C">
        <w:rPr>
          <w:sz w:val="26"/>
          <w:szCs w:val="26"/>
        </w:rPr>
        <w:t> </w:t>
      </w:r>
      <w:r w:rsidRPr="0084020C">
        <w:rPr>
          <w:sz w:val="26"/>
          <w:szCs w:val="26"/>
        </w:rPr>
        <w:t>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сяц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в, хотя сроки могут варьироваться.</w:t>
      </w:r>
    </w:p>
    <w:p w:rsidR="00431A39" w:rsidRPr="0084020C" w:rsidRDefault="00431A39" w:rsidP="00431A39">
      <w:pPr>
        <w:pStyle w:val="a3"/>
        <w:rPr>
          <w:sz w:val="26"/>
          <w:szCs w:val="26"/>
        </w:rPr>
      </w:pPr>
      <w:r w:rsidRPr="0084020C">
        <w:rPr>
          <w:sz w:val="26"/>
          <w:szCs w:val="26"/>
        </w:rPr>
        <w:t>Научно-т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хнич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ский ц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нтр «ЛЭМТ» «</w:t>
      </w:r>
      <w:proofErr w:type="spellStart"/>
      <w:r w:rsidRPr="0084020C">
        <w:rPr>
          <w:sz w:val="26"/>
          <w:szCs w:val="26"/>
        </w:rPr>
        <w:t>Б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лОМО</w:t>
      </w:r>
      <w:proofErr w:type="spellEnd"/>
      <w:r w:rsidRPr="0084020C">
        <w:rPr>
          <w:sz w:val="26"/>
          <w:szCs w:val="26"/>
        </w:rPr>
        <w:t>» такж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разрабатыва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т р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ш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ния для пограничников. Одна из таких сист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м называ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тся «оптико-эл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ктронный и</w:t>
      </w:r>
      <w:r w:rsidR="0084020C" w:rsidRPr="0084020C">
        <w:rPr>
          <w:sz w:val="26"/>
          <w:szCs w:val="26"/>
        </w:rPr>
        <w:t> </w:t>
      </w:r>
      <w:r w:rsidRPr="0084020C">
        <w:rPr>
          <w:sz w:val="26"/>
          <w:szCs w:val="26"/>
        </w:rPr>
        <w:t>радиолокационный компл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кс контроля наз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мной и воздушной обстановки». Оп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раторы таких компл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ксов могут работать из комфортных условий, наблюдая за ситуаци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й ч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з множ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ство диспл</w:t>
      </w:r>
      <w:r w:rsidR="00956CBB" w:rsidRPr="0084020C">
        <w:rPr>
          <w:sz w:val="26"/>
          <w:szCs w:val="26"/>
        </w:rPr>
        <w:t>ее</w:t>
      </w:r>
      <w:r w:rsidRPr="0084020C">
        <w:rPr>
          <w:sz w:val="26"/>
          <w:szCs w:val="26"/>
        </w:rPr>
        <w:t>в. Функционал этих сист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м огранич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н только программным об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сп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ч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ни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м</w:t>
      </w:r>
      <w:r w:rsidR="00BE22B8" w:rsidRPr="0084020C">
        <w:rPr>
          <w:sz w:val="26"/>
          <w:szCs w:val="26"/>
        </w:rPr>
        <w:t> </w:t>
      </w:r>
      <w:r w:rsidR="00CA50CF" w:rsidRPr="0084020C">
        <w:rPr>
          <w:sz w:val="26"/>
          <w:szCs w:val="26"/>
        </w:rPr>
        <w:t xml:space="preserve">— </w:t>
      </w:r>
      <w:r w:rsidRPr="0084020C">
        <w:rPr>
          <w:sz w:val="26"/>
          <w:szCs w:val="26"/>
        </w:rPr>
        <w:t>наприм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р, можно настроить сист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му на пров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рку р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гистрационных ном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ров автомобил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й.</w:t>
      </w:r>
    </w:p>
    <w:p w:rsidR="00664587" w:rsidRPr="0084020C" w:rsidRDefault="00431A39" w:rsidP="00431A39">
      <w:pPr>
        <w:pStyle w:val="a3"/>
        <w:rPr>
          <w:sz w:val="26"/>
          <w:szCs w:val="26"/>
        </w:rPr>
      </w:pPr>
      <w:r w:rsidRPr="0084020C">
        <w:rPr>
          <w:sz w:val="26"/>
          <w:szCs w:val="26"/>
        </w:rPr>
        <w:t>С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годня г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ография поставок пр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дприятия</w:t>
      </w:r>
      <w:r w:rsidR="00BE22B8" w:rsidRPr="0084020C">
        <w:rPr>
          <w:sz w:val="26"/>
          <w:szCs w:val="26"/>
        </w:rPr>
        <w:t> </w:t>
      </w:r>
      <w:r w:rsidR="00CA50CF" w:rsidRPr="0084020C">
        <w:rPr>
          <w:sz w:val="26"/>
          <w:szCs w:val="26"/>
        </w:rPr>
        <w:t xml:space="preserve">— </w:t>
      </w:r>
      <w:r w:rsidRPr="0084020C">
        <w:rPr>
          <w:sz w:val="26"/>
          <w:szCs w:val="26"/>
        </w:rPr>
        <w:t>около 40</w:t>
      </w:r>
      <w:r w:rsidR="0084020C" w:rsidRPr="0084020C">
        <w:rPr>
          <w:sz w:val="26"/>
          <w:szCs w:val="26"/>
        </w:rPr>
        <w:t> </w:t>
      </w:r>
      <w:r w:rsidRPr="0084020C">
        <w:rPr>
          <w:sz w:val="26"/>
          <w:szCs w:val="26"/>
        </w:rPr>
        <w:t>стран. В</w:t>
      </w:r>
      <w:r w:rsidR="0084020C" w:rsidRPr="0084020C">
        <w:rPr>
          <w:sz w:val="26"/>
          <w:szCs w:val="26"/>
        </w:rPr>
        <w:t> </w:t>
      </w:r>
      <w:r w:rsidRPr="0084020C">
        <w:rPr>
          <w:sz w:val="26"/>
          <w:szCs w:val="26"/>
        </w:rPr>
        <w:t>Б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ларуси пр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дприяти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 поставля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 xml:space="preserve">т продукцию таким компаниям, как </w:t>
      </w:r>
      <w:r w:rsidR="0084020C">
        <w:rPr>
          <w:sz w:val="26"/>
          <w:szCs w:val="26"/>
        </w:rPr>
        <w:t>«</w:t>
      </w:r>
      <w:r w:rsidRPr="0084020C">
        <w:rPr>
          <w:sz w:val="26"/>
          <w:szCs w:val="26"/>
        </w:rPr>
        <w:t>Б</w:t>
      </w:r>
      <w:r w:rsidR="00956CBB" w:rsidRPr="0084020C">
        <w:rPr>
          <w:sz w:val="26"/>
          <w:szCs w:val="26"/>
        </w:rPr>
        <w:t>Е</w:t>
      </w:r>
      <w:r w:rsidRPr="0084020C">
        <w:rPr>
          <w:sz w:val="26"/>
          <w:szCs w:val="26"/>
        </w:rPr>
        <w:t>ЛАЗ</w:t>
      </w:r>
      <w:r w:rsidR="0084020C">
        <w:rPr>
          <w:sz w:val="26"/>
          <w:szCs w:val="26"/>
        </w:rPr>
        <w:t>»</w:t>
      </w:r>
      <w:r w:rsidRPr="0084020C">
        <w:rPr>
          <w:sz w:val="26"/>
          <w:szCs w:val="26"/>
        </w:rPr>
        <w:t xml:space="preserve">, </w:t>
      </w:r>
      <w:r w:rsidR="0084020C">
        <w:rPr>
          <w:sz w:val="26"/>
          <w:szCs w:val="26"/>
        </w:rPr>
        <w:t>«</w:t>
      </w:r>
      <w:r w:rsidRPr="0084020C">
        <w:rPr>
          <w:sz w:val="26"/>
          <w:szCs w:val="26"/>
        </w:rPr>
        <w:t>Минский тракторный завод</w:t>
      </w:r>
      <w:r w:rsidR="0084020C">
        <w:rPr>
          <w:sz w:val="26"/>
          <w:szCs w:val="26"/>
        </w:rPr>
        <w:t>»</w:t>
      </w:r>
      <w:r w:rsidRPr="0084020C">
        <w:rPr>
          <w:sz w:val="26"/>
          <w:szCs w:val="26"/>
        </w:rPr>
        <w:t>, «</w:t>
      </w:r>
      <w:proofErr w:type="spellStart"/>
      <w:r w:rsidRPr="0084020C">
        <w:rPr>
          <w:sz w:val="26"/>
          <w:szCs w:val="26"/>
        </w:rPr>
        <w:t>Могил</w:t>
      </w:r>
      <w:r w:rsidR="0084020C" w:rsidRPr="0084020C">
        <w:rPr>
          <w:sz w:val="26"/>
          <w:szCs w:val="26"/>
        </w:rPr>
        <w:t>ё</w:t>
      </w:r>
      <w:r w:rsidRPr="0084020C">
        <w:rPr>
          <w:sz w:val="26"/>
          <w:szCs w:val="26"/>
        </w:rPr>
        <w:t>влифтмаш</w:t>
      </w:r>
      <w:proofErr w:type="spellEnd"/>
      <w:r w:rsidRPr="0084020C">
        <w:rPr>
          <w:sz w:val="26"/>
          <w:szCs w:val="26"/>
        </w:rPr>
        <w:t>» и др.</w:t>
      </w:r>
    </w:p>
    <w:p w:rsidR="00A97F21" w:rsidRDefault="00664587" w:rsidP="0084020C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0465B3A1" wp14:editId="4CA8EA8C">
                <wp:extent cx="2880000" cy="359967"/>
                <wp:effectExtent l="0" t="19050" r="34925" b="40640"/>
                <wp:docPr id="182" name="Группа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83" name="Прямая соединительная линия 18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84" name="Группа 18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85" name="Ромб 18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" name="Ромб 18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" name="Ромб 18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5670DD7" id="Группа 18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">
                <v:line id="Прямая соединительная линия 183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" strokecolor="black [3213]" strokeweight="1pt">
                  <v:stroke joinstyle="miter"/>
                </v:line>
                <v:group id="Группа 184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<v:shape id="Ромб 185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" fillcolor="white [3212]" strokecolor="black [3213]" strokeweight="1pt"/>
                  <v:shape id="Ромб 186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" fillcolor="white [3212]" strokecolor="black [3213]" strokeweight="1pt"/>
                  <v:shape id="Ромб 187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="00A97F21">
        <w:br w:type="page"/>
      </w:r>
    </w:p>
    <w:p w:rsidR="00A97F21" w:rsidRPr="00A97F21" w:rsidRDefault="00A97F21" w:rsidP="00A97F21">
      <w:pPr>
        <w:pStyle w:val="af8"/>
      </w:pPr>
      <w:r w:rsidRPr="0084020C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4320" behindDoc="0" locked="0" layoutInCell="1" allowOverlap="1" wp14:anchorId="5000082D" wp14:editId="2C468402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40000" cy="2268000"/>
                <wp:effectExtent l="0" t="0" r="17780" b="18415"/>
                <wp:wrapSquare wrapText="bothSides"/>
                <wp:docPr id="285" name="Группа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286" name="Прямоугольник: скругленные углы 286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8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87" name="Группа 287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88" name="Ромб 288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9" name="Надпись 289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026392" w:rsidRDefault="00761381" w:rsidP="00A97F21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85" o:spid="_x0000_s1116" style="position:absolute;left:0;text-align:left;margin-left:203.9pt;margin-top:0;width:255.1pt;height:178.6pt;z-index:251704320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">
                <v:roundrect id="Прямоугольник: скругленные углы 286" o:spid="_x0000_s111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L6Q8YA&#10;AADcAAAADwAAAGRycy9kb3ducmV2LnhtbESP3WrCQBSE74W+w3IKvRHdGFEkdZVSKBUKgn/g5TF7&#10;mgSzZ9PdbYxv7wqCl8PMfMPMl52pRUvOV5YVjIYJCOLc6ooLBfvd12AGwgdkjbVlUnAlD8vFS2+O&#10;mbYX3lC7DYWIEPYZKihDaDIpfV6SQT+0DXH0fq0zGKJ0hdQOLxFuapkmyVQarDgulNjQZ0n5eftv&#10;FPzJdXudfB/6a5f+jPh8Oh5WY6vU22v38Q4iUBee4Ud7pRWksyncz8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L6Q8YAAADcAAAADwAAAAAAAAAAAAAAAACYAgAAZHJz&#10;L2Rvd25yZXYueG1sUEsFBgAAAAAEAAQA9QAAAIsDAAAAAA==&#10;" strokecolor="black [3213]" strokeweight="1pt">
                  <v:fill r:id="rId59" o:title="" recolor="t" rotate="t" type="frame"/>
                  <v:stroke joinstyle="miter"/>
                </v:roundrect>
                <v:group id="Группа 287" o:spid="_x0000_s111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tgD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d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bYA7FAAAA3AAA&#10;AA8AAAAAAAAAAAAAAAAAqgIAAGRycy9kb3ducmV2LnhtbFBLBQYAAAAABAAEAPoAAACcAwAAAAA=&#10;">
                  <v:shape id="Ромб 288" o:spid="_x0000_s111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WahsMA&#10;AADcAAAADwAAAGRycy9kb3ducmV2LnhtbERPTWvCQBC9C/6HZQq9SN00BwlpVpGC0KJSTQteh+yY&#10;BLOzIbuJ0V/vHgoeH+87W42mEQN1rras4H0egSAurK65VPD3u3lLQDiPrLGxTApu5GC1nE4yTLW9&#10;8pGG3JcihLBLUUHlfZtK6YqKDLq5bYkDd7adQR9gV0rd4TWEm0bGUbSQBmsODRW29FlRccl7o2DR&#10;n1rKv/c/20Tehvhe9tvdYabU68u4/gDhafRP8b/7SyuIk7A2nA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PWahsMAAADcAAAADwAAAAAAAAAAAAAAAACYAgAAZHJzL2Rv&#10;d25yZXYueG1sUEsFBgAAAAAEAAQA9QAAAIgDAAAAAA==&#10;" fillcolor="#c00000" strokecolor="#f2f2f2 [3052]" strokeweight="2.25pt">
                    <v:shadow on="t" color="black [3213]" opacity="26214f" offset=".34742mm,.06125mm"/>
                  </v:shape>
                  <v:shape id="Надпись 289" o:spid="_x0000_s112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jBuMYA&#10;AADcAAAADwAAAGRycy9kb3ducmV2LnhtbESPT2vCQBTE7wW/w/IEb3VjQInRVSQgFWkP/rl4e2af&#10;STD7Nma3mvrpu4WCx2FmfsPMl52pxZ1aV1lWMBpGIIhzqysuFBwP6/cEhPPIGmvLpOCHHCwXvbc5&#10;pto+eEf3vS9EgLBLUUHpfZNK6fKSDLqhbYiDd7GtQR9kW0jd4iPATS3jKJpIgxWHhRIbykrKr/tv&#10;o2Cbrb9wd45N8qyzj8/LqrkdT2OlBv1uNQPhqfOv8H97oxXEyRT+zoQj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jBuMYAAADcAAAADwAAAAAAAAAAAAAAAACYAgAAZHJz&#10;L2Rvd25yZXYueG1sUEsFBgAAAAAEAAQA9QAAAIsDAAAAAA==&#10;" filled="f" stroked="f" strokeweight=".5pt">
                    <v:textbox>
                      <w:txbxContent>
                        <w:p w:rsidR="00761381" w:rsidRPr="00026392" w:rsidRDefault="00761381" w:rsidP="00A97F21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19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84020C">
        <w:t>Эл</w:t>
      </w:r>
      <w:r w:rsidR="00956CBB" w:rsidRPr="0084020C">
        <w:t>е</w:t>
      </w:r>
      <w:r w:rsidRPr="0084020C">
        <w:t>ктрогрузовик Vitovt Truck Electro Prime</w:t>
      </w:r>
    </w:p>
    <w:p w:rsidR="00A97F21" w:rsidRPr="00A97F21" w:rsidRDefault="00A97F21" w:rsidP="00A97F21">
      <w:pPr>
        <w:pStyle w:val="a3"/>
      </w:pPr>
      <w:r w:rsidRPr="0056388C">
        <w:rPr>
          <w:b/>
        </w:rPr>
        <w:t xml:space="preserve">19. </w:t>
      </w:r>
      <w:proofErr w:type="spellStart"/>
      <w:r w:rsidRPr="0056388C">
        <w:rPr>
          <w:b/>
        </w:rPr>
        <w:t>Эл</w:t>
      </w:r>
      <w:r w:rsidR="00956CBB" w:rsidRPr="0056388C">
        <w:rPr>
          <w:b/>
        </w:rPr>
        <w:t>е</w:t>
      </w:r>
      <w:r w:rsidRPr="0056388C">
        <w:rPr>
          <w:b/>
        </w:rPr>
        <w:t>ктрогрузовик</w:t>
      </w:r>
      <w:proofErr w:type="spellEnd"/>
      <w:r w:rsidRPr="0056388C">
        <w:rPr>
          <w:b/>
        </w:rPr>
        <w:t xml:space="preserve"> </w:t>
      </w:r>
      <w:proofErr w:type="spellStart"/>
      <w:r w:rsidRPr="0056388C">
        <w:rPr>
          <w:b/>
        </w:rPr>
        <w:t>Vitovt</w:t>
      </w:r>
      <w:proofErr w:type="spellEnd"/>
      <w:r w:rsidRPr="0056388C">
        <w:rPr>
          <w:b/>
        </w:rPr>
        <w:t xml:space="preserve"> </w:t>
      </w:r>
      <w:proofErr w:type="spellStart"/>
      <w:r w:rsidRPr="0056388C">
        <w:rPr>
          <w:b/>
        </w:rPr>
        <w:t>Truck</w:t>
      </w:r>
      <w:proofErr w:type="spellEnd"/>
      <w:r w:rsidRPr="0056388C">
        <w:rPr>
          <w:b/>
        </w:rPr>
        <w:t xml:space="preserve"> </w:t>
      </w:r>
      <w:proofErr w:type="spellStart"/>
      <w:r w:rsidRPr="0056388C">
        <w:rPr>
          <w:b/>
        </w:rPr>
        <w:t>Electro</w:t>
      </w:r>
      <w:proofErr w:type="spellEnd"/>
      <w:r w:rsidRPr="0056388C">
        <w:rPr>
          <w:b/>
        </w:rPr>
        <w:t xml:space="preserve"> </w:t>
      </w:r>
      <w:proofErr w:type="spellStart"/>
      <w:r w:rsidRPr="0056388C">
        <w:rPr>
          <w:b/>
        </w:rPr>
        <w:t>Prime</w:t>
      </w:r>
      <w:proofErr w:type="spellEnd"/>
      <w:r w:rsidRPr="0056388C">
        <w:t xml:space="preserve"> </w:t>
      </w:r>
      <w:r w:rsidRPr="0056388C">
        <w:rPr>
          <w:b/>
        </w:rPr>
        <w:t>(«</w:t>
      </w:r>
      <w:proofErr w:type="spellStart"/>
      <w:r w:rsidRPr="0056388C">
        <w:rPr>
          <w:b/>
        </w:rPr>
        <w:t>Б</w:t>
      </w:r>
      <w:r w:rsidR="00956CBB" w:rsidRPr="0056388C">
        <w:rPr>
          <w:b/>
        </w:rPr>
        <w:t>е</w:t>
      </w:r>
      <w:r w:rsidRPr="0056388C">
        <w:rPr>
          <w:b/>
        </w:rPr>
        <w:t>лкоммунмаш</w:t>
      </w:r>
      <w:proofErr w:type="spellEnd"/>
      <w:r w:rsidRPr="0056388C">
        <w:rPr>
          <w:b/>
        </w:rPr>
        <w:t xml:space="preserve"> Холдинг», г.</w:t>
      </w:r>
      <w:r w:rsidR="00761381" w:rsidRPr="0056388C">
        <w:rPr>
          <w:b/>
        </w:rPr>
        <w:t> </w:t>
      </w:r>
      <w:r w:rsidRPr="0056388C">
        <w:rPr>
          <w:b/>
        </w:rPr>
        <w:t>Минск)</w:t>
      </w:r>
      <w:r w:rsidR="00BE22B8" w:rsidRPr="0056388C">
        <w:t> </w:t>
      </w:r>
      <w:r w:rsidR="00CA50CF" w:rsidRPr="0056388C">
        <w:t xml:space="preserve">— </w:t>
      </w:r>
      <w:r w:rsidRPr="0056388C">
        <w:t>п</w:t>
      </w:r>
      <w:r w:rsidR="00956CBB" w:rsidRPr="0056388C">
        <w:t>е</w:t>
      </w:r>
      <w:r w:rsidRPr="0056388C">
        <w:t>рвый эл</w:t>
      </w:r>
      <w:r w:rsidR="00956CBB" w:rsidRPr="0056388C">
        <w:t>е</w:t>
      </w:r>
      <w:r w:rsidRPr="0056388C">
        <w:t>ктрич</w:t>
      </w:r>
      <w:r w:rsidR="00956CBB" w:rsidRPr="0056388C">
        <w:t>е</w:t>
      </w:r>
      <w:r w:rsidRPr="0056388C">
        <w:t>ский грузовик, созданный на пр</w:t>
      </w:r>
      <w:r w:rsidR="00956CBB" w:rsidRPr="0056388C">
        <w:t>е</w:t>
      </w:r>
      <w:r w:rsidRPr="0056388C">
        <w:t>дприятии. Грузоподъ</w:t>
      </w:r>
      <w:r w:rsidR="00761381" w:rsidRPr="0056388C">
        <w:t>ё</w:t>
      </w:r>
      <w:r w:rsidRPr="0056388C">
        <w:t>мность составля</w:t>
      </w:r>
      <w:r w:rsidR="00956CBB" w:rsidRPr="0056388C">
        <w:t>е</w:t>
      </w:r>
      <w:r w:rsidRPr="0056388C">
        <w:t>т 7800 кг, максимальная скорость</w:t>
      </w:r>
      <w:r w:rsidR="00761381" w:rsidRPr="0056388C">
        <w:t> —</w:t>
      </w:r>
      <w:r w:rsidRPr="0056388C">
        <w:t xml:space="preserve"> 90 км/ч, вр</w:t>
      </w:r>
      <w:r w:rsidR="00956CBB" w:rsidRPr="0056388C">
        <w:t>е</w:t>
      </w:r>
      <w:r w:rsidRPr="0056388C">
        <w:t>мя зарядки</w:t>
      </w:r>
      <w:r w:rsidR="00761381" w:rsidRPr="0056388C">
        <w:t> —</w:t>
      </w:r>
      <w:r w:rsidRPr="0056388C">
        <w:t xml:space="preserve"> около 90</w:t>
      </w:r>
      <w:r w:rsidR="00761381" w:rsidRPr="0056388C">
        <w:t> </w:t>
      </w:r>
      <w:r w:rsidRPr="0056388C">
        <w:t>мин при использовании двух зарядных роз</w:t>
      </w:r>
      <w:r w:rsidR="00956CBB" w:rsidRPr="0056388C">
        <w:t>е</w:t>
      </w:r>
      <w:r w:rsidRPr="0056388C">
        <w:t xml:space="preserve">ток. </w:t>
      </w:r>
      <w:proofErr w:type="gramStart"/>
      <w:r w:rsidRPr="0056388C">
        <w:t>Оборудован</w:t>
      </w:r>
      <w:proofErr w:type="gramEnd"/>
      <w:r w:rsidRPr="0056388C">
        <w:t xml:space="preserve"> сист</w:t>
      </w:r>
      <w:r w:rsidR="00956CBB" w:rsidRPr="0056388C">
        <w:t>е</w:t>
      </w:r>
      <w:r w:rsidRPr="0056388C">
        <w:t>мой б</w:t>
      </w:r>
      <w:r w:rsidR="00956CBB" w:rsidRPr="0056388C">
        <w:t>е</w:t>
      </w:r>
      <w:r w:rsidRPr="0056388C">
        <w:t>спилотного управл</w:t>
      </w:r>
      <w:r w:rsidR="00956CBB" w:rsidRPr="0056388C">
        <w:t>е</w:t>
      </w:r>
      <w:r w:rsidRPr="0056388C">
        <w:t>ния ADAS Lv.1.</w:t>
      </w:r>
    </w:p>
    <w:p w:rsidR="00A97F21" w:rsidRPr="00C66B7C" w:rsidRDefault="00A97F21" w:rsidP="00A97F21">
      <w:pPr>
        <w:pStyle w:val="a3"/>
      </w:pPr>
      <w:r w:rsidRPr="0056388C">
        <w:t>Н</w:t>
      </w:r>
      <w:r w:rsidR="00956CBB" w:rsidRPr="0056388C">
        <w:t>е</w:t>
      </w:r>
      <w:r w:rsidRPr="0056388C">
        <w:t>сколько м</w:t>
      </w:r>
      <w:r w:rsidR="00956CBB" w:rsidRPr="0056388C">
        <w:t>е</w:t>
      </w:r>
      <w:r w:rsidRPr="0056388C">
        <w:t>сяц</w:t>
      </w:r>
      <w:r w:rsidR="00956CBB" w:rsidRPr="0056388C">
        <w:t>е</w:t>
      </w:r>
      <w:r w:rsidRPr="0056388C">
        <w:t xml:space="preserve">в </w:t>
      </w:r>
      <w:proofErr w:type="spellStart"/>
      <w:r w:rsidRPr="0056388C">
        <w:t>Vitovt</w:t>
      </w:r>
      <w:proofErr w:type="spellEnd"/>
      <w:r w:rsidRPr="0056388C">
        <w:t xml:space="preserve"> </w:t>
      </w:r>
      <w:proofErr w:type="spellStart"/>
      <w:r w:rsidRPr="0056388C">
        <w:t>Truck</w:t>
      </w:r>
      <w:proofErr w:type="spellEnd"/>
      <w:r w:rsidRPr="0056388C">
        <w:t xml:space="preserve"> </w:t>
      </w:r>
      <w:proofErr w:type="spellStart"/>
      <w:r w:rsidRPr="0056388C">
        <w:t>Electro</w:t>
      </w:r>
      <w:proofErr w:type="spellEnd"/>
      <w:r w:rsidRPr="0056388C">
        <w:t xml:space="preserve"> </w:t>
      </w:r>
      <w:proofErr w:type="spellStart"/>
      <w:r w:rsidRPr="0056388C">
        <w:t>Prime</w:t>
      </w:r>
      <w:proofErr w:type="spellEnd"/>
      <w:r w:rsidRPr="0056388C">
        <w:t xml:space="preserve"> доставлял товары от логистич</w:t>
      </w:r>
      <w:r w:rsidR="00956CBB" w:rsidRPr="0056388C">
        <w:t>е</w:t>
      </w:r>
      <w:r w:rsidRPr="0056388C">
        <w:t>ского ц</w:t>
      </w:r>
      <w:r w:rsidR="00956CBB" w:rsidRPr="0056388C">
        <w:t>е</w:t>
      </w:r>
      <w:r w:rsidRPr="0056388C">
        <w:t>нтра до гип</w:t>
      </w:r>
      <w:r w:rsidR="00956CBB" w:rsidRPr="0056388C">
        <w:t>е</w:t>
      </w:r>
      <w:r w:rsidRPr="0056388C">
        <w:t>рмарк</w:t>
      </w:r>
      <w:r w:rsidR="00956CBB" w:rsidRPr="0056388C">
        <w:t>е</w:t>
      </w:r>
      <w:r w:rsidRPr="0056388C">
        <w:t>тов и за это вр</w:t>
      </w:r>
      <w:r w:rsidR="00956CBB" w:rsidRPr="0056388C">
        <w:t>е</w:t>
      </w:r>
      <w:r w:rsidRPr="0056388C">
        <w:t>мя накатал бол</w:t>
      </w:r>
      <w:r w:rsidR="00956CBB" w:rsidRPr="0056388C">
        <w:t>ее</w:t>
      </w:r>
      <w:r w:rsidR="00802CF5" w:rsidRPr="0056388C">
        <w:t xml:space="preserve"> 12 000 </w:t>
      </w:r>
      <w:r w:rsidRPr="0056388C">
        <w:t>км. Испытания прошли усп</w:t>
      </w:r>
      <w:r w:rsidR="00956CBB" w:rsidRPr="0056388C">
        <w:t>е</w:t>
      </w:r>
      <w:r w:rsidRPr="0056388C">
        <w:t>шно. Машина хорошо с</w:t>
      </w:r>
      <w:r w:rsidR="00956CBB" w:rsidRPr="0056388C">
        <w:t>е</w:t>
      </w:r>
      <w:r w:rsidRPr="0056388C">
        <w:t>бя зар</w:t>
      </w:r>
      <w:r w:rsidR="00956CBB" w:rsidRPr="0056388C">
        <w:t>е</w:t>
      </w:r>
      <w:r w:rsidRPr="0056388C">
        <w:t>ком</w:t>
      </w:r>
      <w:r w:rsidR="00956CBB" w:rsidRPr="0056388C">
        <w:t>е</w:t>
      </w:r>
      <w:r w:rsidRPr="0056388C">
        <w:t>ндовала как с точки зр</w:t>
      </w:r>
      <w:r w:rsidR="00956CBB" w:rsidRPr="0056388C">
        <w:t>е</w:t>
      </w:r>
      <w:r w:rsidRPr="0056388C">
        <w:t>н</w:t>
      </w:r>
      <w:r w:rsidRPr="00C66B7C">
        <w:t>ия т</w:t>
      </w:r>
      <w:r w:rsidR="00956CBB" w:rsidRPr="00C66B7C">
        <w:t>е</w:t>
      </w:r>
      <w:r w:rsidRPr="00C66B7C">
        <w:t>хнич</w:t>
      </w:r>
      <w:r w:rsidR="00956CBB" w:rsidRPr="00C66B7C">
        <w:t>е</w:t>
      </w:r>
      <w:r w:rsidRPr="00C66B7C">
        <w:t>ской эксплуатации, так и бол</w:t>
      </w:r>
      <w:r w:rsidR="00956CBB" w:rsidRPr="00C66B7C">
        <w:t>ее</w:t>
      </w:r>
      <w:r w:rsidRPr="00C66B7C">
        <w:t xml:space="preserve"> экономичного использования (</w:t>
      </w:r>
      <w:r w:rsidR="00802CF5" w:rsidRPr="00C66B7C">
        <w:t>1 км</w:t>
      </w:r>
      <w:r w:rsidRPr="00C66B7C">
        <w:t xml:space="preserve"> на н</w:t>
      </w:r>
      <w:r w:rsidR="00956CBB" w:rsidRPr="00C66B7C">
        <w:t>е</w:t>
      </w:r>
      <w:r w:rsidRPr="00C66B7C">
        <w:t>й обходится в 1,6</w:t>
      </w:r>
      <w:r w:rsidR="00802CF5" w:rsidRPr="00C66B7C">
        <w:t> </w:t>
      </w:r>
      <w:r w:rsidRPr="00C66B7C">
        <w:t>раза д</w:t>
      </w:r>
      <w:r w:rsidR="00956CBB" w:rsidRPr="00C66B7C">
        <w:t>е</w:t>
      </w:r>
      <w:r w:rsidRPr="00C66B7C">
        <w:t>ш</w:t>
      </w:r>
      <w:r w:rsidR="00956CBB" w:rsidRPr="00C66B7C">
        <w:t>е</w:t>
      </w:r>
      <w:r w:rsidRPr="00C66B7C">
        <w:t>вл</w:t>
      </w:r>
      <w:r w:rsidR="00956CBB" w:rsidRPr="00C66B7C">
        <w:t>е</w:t>
      </w:r>
      <w:r w:rsidRPr="00C66B7C">
        <w:t>, ч</w:t>
      </w:r>
      <w:r w:rsidR="00956CBB" w:rsidRPr="00C66B7C">
        <w:t>е</w:t>
      </w:r>
      <w:r w:rsidRPr="00C66B7C">
        <w:t>м на диз</w:t>
      </w:r>
      <w:r w:rsidR="00956CBB" w:rsidRPr="00C66B7C">
        <w:t>е</w:t>
      </w:r>
      <w:r w:rsidRPr="00C66B7C">
        <w:t>льном авто).</w:t>
      </w:r>
    </w:p>
    <w:p w:rsidR="00A97F21" w:rsidRPr="00C66B7C" w:rsidRDefault="00A97F21" w:rsidP="00A97F21">
      <w:pPr>
        <w:pStyle w:val="a3"/>
      </w:pPr>
      <w:r w:rsidRPr="00C66B7C">
        <w:t>На пр</w:t>
      </w:r>
      <w:r w:rsidR="00956CBB" w:rsidRPr="00C66B7C">
        <w:t>е</w:t>
      </w:r>
      <w:r w:rsidRPr="00C66B7C">
        <w:t>дприятии орган</w:t>
      </w:r>
      <w:r w:rsidR="0056388C" w:rsidRPr="00C66B7C">
        <w:t>изован полный цикл производства —</w:t>
      </w:r>
      <w:r w:rsidRPr="00C66B7C">
        <w:t xml:space="preserve"> от разработки до р</w:t>
      </w:r>
      <w:r w:rsidR="00956CBB" w:rsidRPr="00C66B7C">
        <w:t>е</w:t>
      </w:r>
      <w:r w:rsidRPr="00C66B7C">
        <w:t>ализации. Собств</w:t>
      </w:r>
      <w:r w:rsidR="00956CBB" w:rsidRPr="00C66B7C">
        <w:t>е</w:t>
      </w:r>
      <w:r w:rsidRPr="00C66B7C">
        <w:t>нны</w:t>
      </w:r>
      <w:r w:rsidR="00956CBB" w:rsidRPr="00C66B7C">
        <w:t>е</w:t>
      </w:r>
      <w:r w:rsidRPr="00C66B7C">
        <w:t xml:space="preserve"> конструкторски</w:t>
      </w:r>
      <w:r w:rsidR="00956CBB" w:rsidRPr="00C66B7C">
        <w:t>е</w:t>
      </w:r>
      <w:r w:rsidRPr="00C66B7C">
        <w:t xml:space="preserve"> базы и уникальны</w:t>
      </w:r>
      <w:r w:rsidR="00956CBB" w:rsidRPr="00C66B7C">
        <w:t>е</w:t>
      </w:r>
      <w:r w:rsidRPr="00C66B7C">
        <w:t xml:space="preserve"> разработки в области силовой эл</w:t>
      </w:r>
      <w:r w:rsidR="00956CBB" w:rsidRPr="00C66B7C">
        <w:t>е</w:t>
      </w:r>
      <w:r w:rsidRPr="00C66B7C">
        <w:t>ктроники и эл</w:t>
      </w:r>
      <w:r w:rsidR="00956CBB" w:rsidRPr="00C66B7C">
        <w:t>е</w:t>
      </w:r>
      <w:r w:rsidRPr="00C66B7C">
        <w:t>ктрооборудования позволя</w:t>
      </w:r>
      <w:r w:rsidR="0056388C" w:rsidRPr="00C66B7C">
        <w:t>ю</w:t>
      </w:r>
      <w:r w:rsidRPr="00C66B7C">
        <w:t>т производить большинство н</w:t>
      </w:r>
      <w:r w:rsidR="00956CBB" w:rsidRPr="00C66B7C">
        <w:t>е</w:t>
      </w:r>
      <w:r w:rsidRPr="00C66B7C">
        <w:t>обходимых компон</w:t>
      </w:r>
      <w:r w:rsidR="00956CBB" w:rsidRPr="00C66B7C">
        <w:t>е</w:t>
      </w:r>
      <w:r w:rsidRPr="00C66B7C">
        <w:t>нтов самостоят</w:t>
      </w:r>
      <w:r w:rsidR="00956CBB" w:rsidRPr="00C66B7C">
        <w:t>е</w:t>
      </w:r>
      <w:r w:rsidRPr="00C66B7C">
        <w:t>льно</w:t>
      </w:r>
      <w:r w:rsidR="0056388C" w:rsidRPr="00C66B7C">
        <w:t>,</w:t>
      </w:r>
      <w:r w:rsidRPr="00C66B7C">
        <w:t xml:space="preserve"> </w:t>
      </w:r>
      <w:r w:rsidR="0056388C" w:rsidRPr="00C66B7C">
        <w:t>н</w:t>
      </w:r>
      <w:r w:rsidRPr="00C66B7C">
        <w:t>априм</w:t>
      </w:r>
      <w:r w:rsidR="00956CBB" w:rsidRPr="00C66B7C">
        <w:t>е</w:t>
      </w:r>
      <w:r w:rsidRPr="00C66B7C">
        <w:t>р, сварка кузова или производство рул</w:t>
      </w:r>
      <w:r w:rsidR="00956CBB" w:rsidRPr="00C66B7C">
        <w:t>е</w:t>
      </w:r>
      <w:r w:rsidRPr="00C66B7C">
        <w:t>вого управл</w:t>
      </w:r>
      <w:r w:rsidR="00956CBB" w:rsidRPr="00C66B7C">
        <w:t>е</w:t>
      </w:r>
      <w:r w:rsidRPr="00C66B7C">
        <w:t>ния н</w:t>
      </w:r>
      <w:r w:rsidR="00956CBB" w:rsidRPr="00C66B7C">
        <w:t>е</w:t>
      </w:r>
      <w:r w:rsidRPr="00C66B7C">
        <w:t xml:space="preserve"> пр</w:t>
      </w:r>
      <w:r w:rsidR="00956CBB" w:rsidRPr="00C66B7C">
        <w:t>е</w:t>
      </w:r>
      <w:r w:rsidRPr="00C66B7C">
        <w:t>дставляют сложности</w:t>
      </w:r>
      <w:r w:rsidR="0056388C" w:rsidRPr="00C66B7C">
        <w:t>.</w:t>
      </w:r>
      <w:r w:rsidRPr="00C66B7C">
        <w:t xml:space="preserve"> </w:t>
      </w:r>
      <w:r w:rsidR="0056388C" w:rsidRPr="00C66B7C">
        <w:t>Однако</w:t>
      </w:r>
      <w:r w:rsidRPr="00C66B7C">
        <w:t xml:space="preserve"> гораздо бол</w:t>
      </w:r>
      <w:r w:rsidR="00956CBB" w:rsidRPr="00C66B7C">
        <w:t>ее</w:t>
      </w:r>
      <w:r w:rsidRPr="00C66B7C">
        <w:t xml:space="preserve"> важно создать инт</w:t>
      </w:r>
      <w:r w:rsidR="00956CBB" w:rsidRPr="00C66B7C">
        <w:t>е</w:t>
      </w:r>
      <w:r w:rsidRPr="00C66B7C">
        <w:t>лл</w:t>
      </w:r>
      <w:r w:rsidR="00956CBB" w:rsidRPr="00C66B7C">
        <w:t>е</w:t>
      </w:r>
      <w:r w:rsidRPr="00C66B7C">
        <w:t>ктуальную начинку для транспортных ср</w:t>
      </w:r>
      <w:r w:rsidR="00956CBB" w:rsidRPr="00C66B7C">
        <w:t>е</w:t>
      </w:r>
      <w:r w:rsidRPr="00C66B7C">
        <w:t>дств, что усп</w:t>
      </w:r>
      <w:r w:rsidR="00956CBB" w:rsidRPr="00C66B7C">
        <w:t>е</w:t>
      </w:r>
      <w:r w:rsidRPr="00C66B7C">
        <w:t>шно р</w:t>
      </w:r>
      <w:r w:rsidR="00956CBB" w:rsidRPr="00C66B7C">
        <w:t>е</w:t>
      </w:r>
      <w:r w:rsidRPr="00C66B7C">
        <w:t>ализу</w:t>
      </w:r>
      <w:r w:rsidR="00956CBB" w:rsidRPr="00C66B7C">
        <w:t>е</w:t>
      </w:r>
      <w:r w:rsidRPr="00C66B7C">
        <w:t>тся на практик</w:t>
      </w:r>
      <w:r w:rsidR="00956CBB" w:rsidRPr="00C66B7C">
        <w:t>е</w:t>
      </w:r>
      <w:r w:rsidRPr="00C66B7C">
        <w:t>.</w:t>
      </w:r>
    </w:p>
    <w:p w:rsidR="00A97F21" w:rsidRPr="00C66B7C" w:rsidRDefault="00A97F21" w:rsidP="00A97F21">
      <w:pPr>
        <w:pStyle w:val="a3"/>
      </w:pPr>
      <w:r w:rsidRPr="00C66B7C">
        <w:t>Пр</w:t>
      </w:r>
      <w:r w:rsidR="00956CBB" w:rsidRPr="00C66B7C">
        <w:t>е</w:t>
      </w:r>
      <w:r w:rsidRPr="00C66B7C">
        <w:t>дприяти</w:t>
      </w:r>
      <w:r w:rsidR="00956CBB" w:rsidRPr="00C66B7C">
        <w:t>е</w:t>
      </w:r>
      <w:r w:rsidRPr="00C66B7C">
        <w:t xml:space="preserve"> производит и эл</w:t>
      </w:r>
      <w:r w:rsidR="00956CBB" w:rsidRPr="00C66B7C">
        <w:t>е</w:t>
      </w:r>
      <w:r w:rsidRPr="00C66B7C">
        <w:t>ктробусы, тролл</w:t>
      </w:r>
      <w:r w:rsidR="00956CBB" w:rsidRPr="00C66B7C">
        <w:t>е</w:t>
      </w:r>
      <w:r w:rsidRPr="00C66B7C">
        <w:t>йбусы, трамваи. Это н</w:t>
      </w:r>
      <w:r w:rsidR="00956CBB" w:rsidRPr="00C66B7C">
        <w:t>е</w:t>
      </w:r>
      <w:r w:rsidRPr="00C66B7C">
        <w:t xml:space="preserve"> просто совр</w:t>
      </w:r>
      <w:r w:rsidR="00956CBB" w:rsidRPr="00C66B7C">
        <w:t>е</w:t>
      </w:r>
      <w:r w:rsidRPr="00C66B7C">
        <w:t>м</w:t>
      </w:r>
      <w:r w:rsidR="00956CBB" w:rsidRPr="00C66B7C">
        <w:t>е</w:t>
      </w:r>
      <w:r w:rsidRPr="00C66B7C">
        <w:t>нны</w:t>
      </w:r>
      <w:r w:rsidR="00956CBB" w:rsidRPr="00C66B7C">
        <w:t>е</w:t>
      </w:r>
      <w:r w:rsidRPr="00C66B7C">
        <w:t xml:space="preserve"> транспортны</w:t>
      </w:r>
      <w:r w:rsidR="00956CBB" w:rsidRPr="00C66B7C">
        <w:t>е</w:t>
      </w:r>
      <w:r w:rsidRPr="00C66B7C">
        <w:t xml:space="preserve"> ср</w:t>
      </w:r>
      <w:r w:rsidR="00956CBB" w:rsidRPr="00C66B7C">
        <w:t>е</w:t>
      </w:r>
      <w:r w:rsidRPr="00C66B7C">
        <w:t>дства</w:t>
      </w:r>
      <w:r w:rsidR="00BE22B8" w:rsidRPr="00C66B7C">
        <w:t> </w:t>
      </w:r>
      <w:r w:rsidR="00CA50CF" w:rsidRPr="00C66B7C">
        <w:t xml:space="preserve">— </w:t>
      </w:r>
      <w:r w:rsidRPr="00C66B7C">
        <w:t>они получили высокот</w:t>
      </w:r>
      <w:r w:rsidR="00956CBB" w:rsidRPr="00C66B7C">
        <w:t>е</w:t>
      </w:r>
      <w:r w:rsidRPr="00C66B7C">
        <w:t>хнологичны</w:t>
      </w:r>
      <w:r w:rsidR="00956CBB" w:rsidRPr="00C66B7C">
        <w:t>е</w:t>
      </w:r>
      <w:r w:rsidRPr="00C66B7C">
        <w:t xml:space="preserve"> эл</w:t>
      </w:r>
      <w:r w:rsidR="00956CBB" w:rsidRPr="00C66B7C">
        <w:t>е</w:t>
      </w:r>
      <w:r w:rsidRPr="00C66B7C">
        <w:t>ктронны</w:t>
      </w:r>
      <w:r w:rsidR="00956CBB" w:rsidRPr="00C66B7C">
        <w:t>е</w:t>
      </w:r>
      <w:r w:rsidRPr="00C66B7C">
        <w:t xml:space="preserve"> сист</w:t>
      </w:r>
      <w:r w:rsidR="00956CBB" w:rsidRPr="00C66B7C">
        <w:t>е</w:t>
      </w:r>
      <w:r w:rsidRPr="00C66B7C">
        <w:t>мы. Там установл</w:t>
      </w:r>
      <w:r w:rsidR="00956CBB" w:rsidRPr="00C66B7C">
        <w:t>е</w:t>
      </w:r>
      <w:r w:rsidRPr="00C66B7C">
        <w:t>ны сист</w:t>
      </w:r>
      <w:r w:rsidR="00956CBB" w:rsidRPr="00C66B7C">
        <w:t>е</w:t>
      </w:r>
      <w:r w:rsidRPr="00C66B7C">
        <w:t>мы помощи водит</w:t>
      </w:r>
      <w:r w:rsidR="00956CBB" w:rsidRPr="00C66B7C">
        <w:t>е</w:t>
      </w:r>
      <w:r w:rsidRPr="00C66B7C">
        <w:t>лю, датчики и</w:t>
      </w:r>
      <w:r w:rsidR="00C66B7C" w:rsidRPr="00C66B7C">
        <w:t> </w:t>
      </w:r>
      <w:r w:rsidRPr="00C66B7C">
        <w:t>сист</w:t>
      </w:r>
      <w:r w:rsidR="00956CBB" w:rsidRPr="00C66B7C">
        <w:t>е</w:t>
      </w:r>
      <w:r w:rsidRPr="00C66B7C">
        <w:t>мы уч</w:t>
      </w:r>
      <w:r w:rsidR="00C66B7C" w:rsidRPr="00C66B7C">
        <w:t>ё</w:t>
      </w:r>
      <w:r w:rsidRPr="00C66B7C">
        <w:t>та пассажиропотока. Уж</w:t>
      </w:r>
      <w:r w:rsidR="00956CBB" w:rsidRPr="00C66B7C">
        <w:t>е</w:t>
      </w:r>
      <w:r w:rsidRPr="00C66B7C">
        <w:t xml:space="preserve"> произв</w:t>
      </w:r>
      <w:r w:rsidR="00956CBB" w:rsidRPr="00C66B7C">
        <w:t>е</w:t>
      </w:r>
      <w:r w:rsidRPr="00C66B7C">
        <w:t>д</w:t>
      </w:r>
      <w:r w:rsidR="00956CBB" w:rsidRPr="00C66B7C">
        <w:t>е</w:t>
      </w:r>
      <w:r w:rsidRPr="00C66B7C">
        <w:t>но бол</w:t>
      </w:r>
      <w:r w:rsidR="00956CBB" w:rsidRPr="00C66B7C">
        <w:t>ее</w:t>
      </w:r>
      <w:r w:rsidRPr="00C66B7C">
        <w:t xml:space="preserve"> 100</w:t>
      </w:r>
      <w:r w:rsidR="00C66B7C" w:rsidRPr="00C66B7C">
        <w:t> </w:t>
      </w:r>
      <w:r w:rsidRPr="00C66B7C">
        <w:t>эл</w:t>
      </w:r>
      <w:r w:rsidR="00956CBB" w:rsidRPr="00C66B7C">
        <w:t>е</w:t>
      </w:r>
      <w:r w:rsidRPr="00C66B7C">
        <w:t>ктробусов.</w:t>
      </w:r>
    </w:p>
    <w:p w:rsidR="00A97F21" w:rsidRPr="00C66B7C" w:rsidRDefault="00A97F21" w:rsidP="00A97F21">
      <w:pPr>
        <w:pStyle w:val="a3"/>
      </w:pPr>
      <w:r w:rsidRPr="00C66B7C">
        <w:t>Особой популярностью пользу</w:t>
      </w:r>
      <w:r w:rsidR="00956CBB" w:rsidRPr="00C66B7C">
        <w:t>е</w:t>
      </w:r>
      <w:r w:rsidRPr="00C66B7C">
        <w:t>тся тролл</w:t>
      </w:r>
      <w:r w:rsidR="00956CBB" w:rsidRPr="00C66B7C">
        <w:t>е</w:t>
      </w:r>
      <w:r w:rsidRPr="00C66B7C">
        <w:t>йбус с ув</w:t>
      </w:r>
      <w:r w:rsidR="00956CBB" w:rsidRPr="00C66B7C">
        <w:t>е</w:t>
      </w:r>
      <w:r w:rsidRPr="00C66B7C">
        <w:t>лич</w:t>
      </w:r>
      <w:r w:rsidR="00956CBB" w:rsidRPr="00C66B7C">
        <w:t>е</w:t>
      </w:r>
      <w:r w:rsidRPr="00C66B7C">
        <w:t>нным автономным ходом</w:t>
      </w:r>
      <w:r w:rsidR="00BE22B8" w:rsidRPr="00C66B7C">
        <w:t> </w:t>
      </w:r>
      <w:r w:rsidR="00CA50CF" w:rsidRPr="00C66B7C">
        <w:t xml:space="preserve">— </w:t>
      </w:r>
      <w:r w:rsidRPr="00C66B7C">
        <w:t>гибрид тролл</w:t>
      </w:r>
      <w:r w:rsidR="00956CBB" w:rsidRPr="00C66B7C">
        <w:t>е</w:t>
      </w:r>
      <w:r w:rsidRPr="00C66B7C">
        <w:t>йбуса и эл</w:t>
      </w:r>
      <w:r w:rsidR="00956CBB" w:rsidRPr="00C66B7C">
        <w:t>е</w:t>
      </w:r>
      <w:r w:rsidRPr="00C66B7C">
        <w:t>ктробуса. Он мож</w:t>
      </w:r>
      <w:r w:rsidR="00956CBB" w:rsidRPr="00C66B7C">
        <w:t>е</w:t>
      </w:r>
      <w:r w:rsidRPr="00C66B7C">
        <w:t>т про</w:t>
      </w:r>
      <w:r w:rsidR="00956CBB" w:rsidRPr="00C66B7C">
        <w:t>е</w:t>
      </w:r>
      <w:r w:rsidRPr="00C66B7C">
        <w:t>хать б</w:t>
      </w:r>
      <w:r w:rsidR="00956CBB" w:rsidRPr="00C66B7C">
        <w:t>е</w:t>
      </w:r>
      <w:r w:rsidRPr="00C66B7C">
        <w:t>з проводов от</w:t>
      </w:r>
      <w:r w:rsidR="00C66B7C" w:rsidRPr="00C66B7C">
        <w:t> </w:t>
      </w:r>
      <w:r w:rsidRPr="00C66B7C">
        <w:t>20</w:t>
      </w:r>
      <w:r w:rsidR="00C66B7C" w:rsidRPr="00C66B7C">
        <w:t> </w:t>
      </w:r>
      <w:r w:rsidRPr="00C66B7C">
        <w:t>до</w:t>
      </w:r>
      <w:r w:rsidR="00C66B7C" w:rsidRPr="00C66B7C">
        <w:t> </w:t>
      </w:r>
      <w:r w:rsidRPr="00C66B7C">
        <w:t>50</w:t>
      </w:r>
      <w:r w:rsidR="00C66B7C" w:rsidRPr="00C66B7C">
        <w:t> </w:t>
      </w:r>
      <w:r w:rsidRPr="00C66B7C">
        <w:t>км благодаря эл</w:t>
      </w:r>
      <w:r w:rsidR="00956CBB" w:rsidRPr="00C66B7C">
        <w:t>е</w:t>
      </w:r>
      <w:r w:rsidRPr="00C66B7C">
        <w:t>ктрич</w:t>
      </w:r>
      <w:r w:rsidR="00956CBB" w:rsidRPr="00C66B7C">
        <w:t>е</w:t>
      </w:r>
      <w:r w:rsidRPr="00C66B7C">
        <w:t>ской батар</w:t>
      </w:r>
      <w:r w:rsidR="00956CBB" w:rsidRPr="00C66B7C">
        <w:t>ее</w:t>
      </w:r>
      <w:r w:rsidRPr="00C66B7C">
        <w:t>, которая заряжа</w:t>
      </w:r>
      <w:r w:rsidR="00956CBB" w:rsidRPr="00C66B7C">
        <w:t>е</w:t>
      </w:r>
      <w:r w:rsidRPr="00C66B7C">
        <w:t>тся от контактной с</w:t>
      </w:r>
      <w:r w:rsidR="00956CBB" w:rsidRPr="00C66B7C">
        <w:t>е</w:t>
      </w:r>
      <w:r w:rsidRPr="00C66B7C">
        <w:t>ти во вр</w:t>
      </w:r>
      <w:r w:rsidR="00956CBB" w:rsidRPr="00C66B7C">
        <w:t>е</w:t>
      </w:r>
      <w:r w:rsidRPr="00C66B7C">
        <w:t>мя движ</w:t>
      </w:r>
      <w:r w:rsidR="00956CBB" w:rsidRPr="00C66B7C">
        <w:t>е</w:t>
      </w:r>
      <w:r w:rsidRPr="00C66B7C">
        <w:t>ния. Этот вид эл</w:t>
      </w:r>
      <w:r w:rsidR="00956CBB" w:rsidRPr="00C66B7C">
        <w:t>е</w:t>
      </w:r>
      <w:r w:rsidRPr="00C66B7C">
        <w:t>ктротранспорта высоко оц</w:t>
      </w:r>
      <w:r w:rsidR="00956CBB" w:rsidRPr="00C66B7C">
        <w:t>е</w:t>
      </w:r>
      <w:r w:rsidRPr="00C66B7C">
        <w:t>нили эксплуатационны</w:t>
      </w:r>
      <w:r w:rsidR="00956CBB" w:rsidRPr="00C66B7C">
        <w:t>е</w:t>
      </w:r>
      <w:r w:rsidRPr="00C66B7C">
        <w:t xml:space="preserve"> организации, и производит</w:t>
      </w:r>
      <w:r w:rsidR="00956CBB" w:rsidRPr="00C66B7C">
        <w:t>е</w:t>
      </w:r>
      <w:r w:rsidRPr="00C66B7C">
        <w:t>ли продолжают развивать различны</w:t>
      </w:r>
      <w:r w:rsidR="00956CBB" w:rsidRPr="00C66B7C">
        <w:t>е</w:t>
      </w:r>
      <w:r w:rsidRPr="00C66B7C">
        <w:t xml:space="preserve"> модификации таких транспортных ср</w:t>
      </w:r>
      <w:r w:rsidR="00956CBB" w:rsidRPr="00C66B7C">
        <w:t>е</w:t>
      </w:r>
      <w:r w:rsidRPr="00C66B7C">
        <w:t>дств. Б</w:t>
      </w:r>
      <w:r w:rsidR="00956CBB" w:rsidRPr="00C66B7C">
        <w:t>е</w:t>
      </w:r>
      <w:r w:rsidRPr="00C66B7C">
        <w:t>лорусский эл</w:t>
      </w:r>
      <w:r w:rsidR="00956CBB" w:rsidRPr="00C66B7C">
        <w:t>е</w:t>
      </w:r>
      <w:r w:rsidRPr="00C66B7C">
        <w:t>ктротранспорт ц</w:t>
      </w:r>
      <w:r w:rsidR="00956CBB" w:rsidRPr="00C66B7C">
        <w:t>е</w:t>
      </w:r>
      <w:r w:rsidRPr="00C66B7C">
        <w:t>нится за кач</w:t>
      </w:r>
      <w:r w:rsidR="00956CBB" w:rsidRPr="00C66B7C">
        <w:t>е</w:t>
      </w:r>
      <w:r w:rsidRPr="00C66B7C">
        <w:t>ство, над</w:t>
      </w:r>
      <w:r w:rsidR="00C66B7C" w:rsidRPr="00C66B7C">
        <w:t>ё</w:t>
      </w:r>
      <w:r w:rsidRPr="00C66B7C">
        <w:t>жность, разумную стоимость и удобство в эксплуатации.</w:t>
      </w:r>
    </w:p>
    <w:p w:rsidR="00A97F21" w:rsidRDefault="00A97F21" w:rsidP="00A97F21">
      <w:pPr>
        <w:pStyle w:val="a3"/>
      </w:pPr>
      <w:r w:rsidRPr="00C66B7C">
        <w:t>Г</w:t>
      </w:r>
      <w:r w:rsidR="00956CBB" w:rsidRPr="00C66B7C">
        <w:t>е</w:t>
      </w:r>
      <w:r w:rsidRPr="00C66B7C">
        <w:t>ография поставок охватыва</w:t>
      </w:r>
      <w:r w:rsidR="00956CBB" w:rsidRPr="00C66B7C">
        <w:t>е</w:t>
      </w:r>
      <w:r w:rsidRPr="00C66B7C">
        <w:t>т 87 городов в 15 странах, включая таки</w:t>
      </w:r>
      <w:r w:rsidR="00956CBB" w:rsidRPr="00C66B7C">
        <w:t>е</w:t>
      </w:r>
      <w:r w:rsidRPr="00C66B7C">
        <w:t xml:space="preserve"> дальни</w:t>
      </w:r>
      <w:r w:rsidR="00956CBB" w:rsidRPr="00C66B7C">
        <w:t>е</w:t>
      </w:r>
      <w:r w:rsidRPr="00C66B7C">
        <w:t xml:space="preserve"> точки, как Арг</w:t>
      </w:r>
      <w:r w:rsidR="00956CBB" w:rsidRPr="00C66B7C">
        <w:t>е</w:t>
      </w:r>
      <w:r w:rsidRPr="00C66B7C">
        <w:t>нтина</w:t>
      </w:r>
      <w:r w:rsidRPr="00A97F21">
        <w:t>.</w:t>
      </w:r>
    </w:p>
    <w:p w:rsidR="00C66B7C" w:rsidRDefault="00C66B7C" w:rsidP="00A97F21">
      <w:pPr>
        <w:pStyle w:val="a3"/>
      </w:pPr>
    </w:p>
    <w:p w:rsidR="00C66B7C" w:rsidRPr="00C66B7C" w:rsidRDefault="00C66B7C" w:rsidP="00C66B7C">
      <w:pPr>
        <w:pStyle w:val="a3"/>
        <w:jc w:val="center"/>
        <w:rPr>
          <w:b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1F930A9E" wp14:editId="670B1202">
                <wp:extent cx="2880000" cy="359967"/>
                <wp:effectExtent l="0" t="19050" r="34925" b="40640"/>
                <wp:docPr id="269" name="Группа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70" name="Прямая соединительная линия 270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71" name="Группа 271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72" name="Ромб 272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3" name="Ромб 273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4" name="Ромб 274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269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">
                <v:line id="Прямая соединительная линия 270" o:spid="_x0000_s1027" style="position:absolute;flip:y;visibility:visible;mso-wrap-style:square" from="0,1733" to="28800,1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3s8kMQAAADcAAAADwAAAGRycy9kb3ducmV2LnhtbERPy2oCMRTdF/oP4RbcFM3UhY+pUbQg&#10;oyiFqpvubie3M4OTmzGJOv69WQguD+c9mbWmFhdyvrKs4KOXgCDOra64UHDYL7sjED4ga6wtk4Ib&#10;eZhNX18mmGp75R+67EIhYgj7FBWUITSplD4vyaDv2YY4cv/WGQwRukJqh9cYbmrZT5KBNFhxbCix&#10;oa+S8uPubBSs5WlzXLi/IhvJbPm7HX6POXtXqvPWzj9BBGrDU/xwr7SC/jDOj2fiEZDT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ezyQxAAAANwAAAAPAAAAAAAAAAAA&#10;AAAAAKECAABkcnMvZG93bnJldi54bWxQSwUGAAAAAAQABAD5AAAAkgMAAAAA&#10;" strokecolor="black [3213]" strokeweight="1pt">
                  <v:stroke joinstyle="miter"/>
                </v:line>
                <v:group id="Группа 271" o:spid="_x0000_s1028" style="position:absolute;left:10357;width:7997;height:3599" coordsize="7997,35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stxs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6stxsQAAADcAAAA&#10;DwAAAAAAAAAAAAAAAACqAgAAZHJzL2Rvd25yZXYueG1sUEsFBgAAAAAEAAQA+gAAAJsDAAAAAA==&#10;">
                  <v:shape id="Ромб 272" o:spid="_x0000_s1029" type="#_x0000_t4" style="position:absolute;left:2643;width:2701;height:35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gSGsIA&#10;AADcAAAADwAAAGRycy9kb3ducmV2LnhtbESPzYrCMBSF94LvEK4wO00tOCMdo6gguHCjU9DlpbnT&#10;FJub0EStbz8ZEFwezs/HWax624o7daFxrGA6yUAQV043XCsof3bjOYgQkTW2jknBkwKslsPBAgvt&#10;Hnyk+ynWIo1wKFCBidEXUobKkMUwcZ44eb+usxiT7GqpO3ykcdvKPMs+pcWGE8Ggp62h6nq62QTZ&#10;nveHTTSz6lmWB3/B2rfHtVIfo379DSJSH9/hV3uvFeRfOfyfSUd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iBIawgAAANwAAAAPAAAAAAAAAAAAAAAAAJgCAABkcnMvZG93&#10;bnJldi54bWxQSwUGAAAAAAQABAD1AAAAhwMAAAAA&#10;" fillcolor="white [3212]" strokecolor="black [3213]" strokeweight="1pt"/>
                  <v:shape id="Ромб 273" o:spid="_x0000_s1030" type="#_x0000_t4" style="position:absolute;left:6197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S3gcQA&#10;AADcAAAADwAAAGRycy9kb3ducmV2LnhtbESPy2rDMBBF94X8g5hAd42clD5wo4QkUPDCG7uGZDlY&#10;E8vEGglLTZy/rwqFLi/3cbjr7WQHcaUx9I4VLBcZCOLW6Z47Bc3X59M7iBCRNQ6OScGdAmw3s4c1&#10;5trduKJrHTuRRjjkqMDE6HMpQ2vIYlg4T5y8sxstxiTHTuoRb2ncDnKVZa/SYs+JYNDTwVB7qb9t&#10;ghyORbmP5qW9N03pT9j5odop9Tifdh8gIk3xP/zXLrSC1dsz/J5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Et4HEAAAA3AAAAA8AAAAAAAAAAAAAAAAAmAIAAGRycy9k&#10;b3ducmV2LnhtbFBLBQYAAAAABAAEAPUAAACJAwAAAAA=&#10;" fillcolor="white [3212]" strokecolor="black [3213]" strokeweight="1pt"/>
                  <v:shape id="Ромб 274" o:spid="_x0000_s1031" type="#_x0000_t4" style="position:absolute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0v9cQA&#10;AADcAAAADwAAAGRycy9kb3ducmV2LnhtbESPy2rDMBBF94X8g5hAd42c0BdulJAECl54Y9eQLAdr&#10;YplYI2GpifP3VaHQ5eU+Dne9newgrjSG3rGC5SIDQdw63XOnoPn6fHoHESKyxsExKbhTgO1m9rDG&#10;XLsbV3StYyfSCIccFZgYfS5laA1ZDAvniZN3dqPFmOTYST3iLY3bQa6y7FVa7DkRDHo6GGov9bdN&#10;kMOxKPfRvLT3pin9CTs/VDulHufT7gNEpCn+h//ahVawenuG3zPpCM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tL/XEAAAA3AAAAA8AAAAAAAAAAAAAAAAAmAIAAGRycy9k&#10;b3ducmV2LnhtbFBLBQYAAAAABAAEAPUAAACJAwAAAAA=&#10;" fillcolor="white [3212]" strokecolor="black [3213]" strokeweight="1pt"/>
                </v:group>
                <w10:anchorlock/>
              </v:group>
            </w:pict>
          </mc:Fallback>
        </mc:AlternateContent>
      </w:r>
    </w:p>
    <w:p w:rsidR="00664587" w:rsidRDefault="00664587" w:rsidP="0028441A">
      <w:pPr>
        <w:pStyle w:val="a3"/>
        <w:ind w:firstLine="0"/>
        <w:jc w:val="center"/>
      </w:pPr>
      <w:r>
        <w:br w:type="page"/>
      </w:r>
    </w:p>
    <w:p w:rsidR="00664587" w:rsidRPr="00431A39" w:rsidRDefault="00664587" w:rsidP="00431A39">
      <w:pPr>
        <w:pStyle w:val="af8"/>
      </w:pPr>
      <w:r w:rsidRPr="00C66B7C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2032" behindDoc="0" locked="0" layoutInCell="1" allowOverlap="1" wp14:anchorId="3309E1F7" wp14:editId="1D2E97A6">
                <wp:simplePos x="0" y="0"/>
                <wp:positionH relativeFrom="margin">
                  <wp:posOffset>3231515</wp:posOffset>
                </wp:positionH>
                <wp:positionV relativeFrom="margin">
                  <wp:posOffset>26670</wp:posOffset>
                </wp:positionV>
                <wp:extent cx="3239770" cy="2267585"/>
                <wp:effectExtent l="0" t="0" r="17780" b="18415"/>
                <wp:wrapSquare wrapText="bothSides"/>
                <wp:docPr id="188" name="Группа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89" name="Прямоугольник: скругленные углы 189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60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0" name="Группа 190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91" name="Ромб 191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" name="Надпись 192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026392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88" o:spid="_x0000_s1121" style="position:absolute;left:0;text-align:left;margin-left:254.45pt;margin-top:2.1pt;width:255.1pt;height:178.55pt;z-index:251692032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Ug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BIAAAAAQACAEgAAAABAAI4QklNBCYAAAAAAA4AAAAAAAAAAAAAP4AAADhCSU0EDQAA&#10;AAAABAAAAB4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">
                <v:roundrect id="Прямоугольник: скругленные углы 189" o:spid="_x0000_s112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HwM8EA&#10;AADcAAAADwAAAGRycy9kb3ducmV2LnhtbERPTWsCMRC9F/wPYYReSs22h6Jbo4gg1KNr0eu4mW6W&#10;JpM1ievWX98UhN7m8T5nvhycFT2F2HpW8DIpQBDXXrfcKPjcb56nIGJC1mg9k4IfirBcjB7mWGp/&#10;5R31VWpEDuFYogKTUldKGWtDDuPEd8SZ+/LBYcowNFIHvOZwZ+VrUbxJhy3nBoMdrQ3V39XFKajw&#10;HG5HWzyd7K43N5e2l8OwVepxPKzeQSQa0r/47v7Qef50Bn/P5Av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B8DPBAAAA3AAAAA8AAAAAAAAAAAAAAAAAmAIAAGRycy9kb3du&#10;cmV2LnhtbFBLBQYAAAAABAAEAPUAAACGAwAAAAA=&#10;" strokecolor="black [3213]" strokeweight="1pt">
                  <v:fill r:id="rId61" o:title="" recolor="t" rotate="t" type="frame"/>
                  <v:stroke joinstyle="miter"/>
                </v:roundrect>
                <v:group id="Группа 190" o:spid="_x0000_s112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4P28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zg/bxgAAANwA&#10;AAAPAAAAAAAAAAAAAAAAAKoCAABkcnMvZG93bnJldi54bWxQSwUGAAAAAAQABAD6AAAAnQMAAAAA&#10;">
                  <v:shape id="Ромб 191" o:spid="_x0000_s112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PEusQA&#10;AADcAAAADwAAAGRycy9kb3ducmV2LnhtbERPTWvCQBC9C/0PyxS8lGajB7HRVUpBUFTUtOB1yE6T&#10;0OxsyG5i9Ne7QsHbPN7nzJe9qURHjSstKxhFMQjizOqScwU/36v3KQjnkTVWlknBlRwsFy+DOSba&#10;XvhEXepzEULYJaig8L5OpHRZQQZdZGviwP3axqAPsMmlbvASwk0lx3E8kQZLDg0F1vRVUPaXtkbB&#10;pD3XlG72h+1UXrvxLW+3u+ObUsPX/nMGwlPvn+J/91qH+R8jeDwTLp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zxLr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92" o:spid="_x0000_s112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CkaMQA&#10;AADcAAAADwAAAGRycy9kb3ducmV2LnhtbERPTWvCQBC9F/wPywi9NRsDFY2uEgKhpbQHNZfeptkx&#10;CWZnY3arqb++Wyh4m8f7nPV2NJ240OBaywpmUQyCuLK65VpBeSieFiCcR9bYWSYFP+Rgu5k8rDHV&#10;9so7uux9LUIIuxQVNN73qZSuasigi2xPHLijHQz6AIda6gGvIdx0MonjuTTYcmhosKe8oeq0/zYK&#10;3vLiA3dfiVncuvzl/Zj15/LzWanH6ZitQHga/V38737VYf4ygb9nwgV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ApGjEAAAA3AAAAA8AAAAAAAAAAAAAAAAAmAIAAGRycy9k&#10;b3ducmV2LnhtbFBLBQYAAAAABAAEAPUAAACJAwAAAAA=&#10;" filled="f" stroked="f" strokeweight=".5pt">
                    <v:textbox>
                      <w:txbxContent>
                        <w:p w:rsidR="00761381" w:rsidRPr="00026392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31A39" w:rsidRPr="00C66B7C">
        <w:rPr>
          <w:shd w:val="clear" w:color="auto" w:fill="FFFFFF"/>
        </w:rPr>
        <w:t>Ц</w:t>
      </w:r>
      <w:r w:rsidR="00956CBB" w:rsidRPr="00C66B7C">
        <w:rPr>
          <w:shd w:val="clear" w:color="auto" w:fill="FFFFFF"/>
        </w:rPr>
        <w:t>е</w:t>
      </w:r>
      <w:r w:rsidR="00431A39" w:rsidRPr="00C66B7C">
        <w:rPr>
          <w:shd w:val="clear" w:color="auto" w:fill="FFFFFF"/>
        </w:rPr>
        <w:t>нтрифуга м</w:t>
      </w:r>
      <w:r w:rsidR="00956CBB" w:rsidRPr="00C66B7C">
        <w:rPr>
          <w:shd w:val="clear" w:color="auto" w:fill="FFFFFF"/>
        </w:rPr>
        <w:t>е</w:t>
      </w:r>
      <w:r w:rsidR="00431A39" w:rsidRPr="00C66B7C">
        <w:rPr>
          <w:shd w:val="clear" w:color="auto" w:fill="FFFFFF"/>
        </w:rPr>
        <w:t xml:space="preserve">дицинская </w:t>
      </w:r>
      <w:r w:rsidR="00431A39" w:rsidRPr="00C66B7C">
        <w:rPr>
          <w:shd w:val="clear" w:color="auto" w:fill="FFFFFF"/>
        </w:rPr>
        <w:br/>
        <w:t>РМ-6000</w:t>
      </w:r>
    </w:p>
    <w:p w:rsidR="00431A39" w:rsidRPr="00431A39" w:rsidRDefault="00431A39" w:rsidP="00431A39">
      <w:pPr>
        <w:pStyle w:val="a3"/>
      </w:pPr>
      <w:r w:rsidRPr="00FA310A">
        <w:rPr>
          <w:b/>
        </w:rPr>
        <w:t>20. Ц</w:t>
      </w:r>
      <w:r w:rsidR="00956CBB" w:rsidRPr="00FA310A">
        <w:rPr>
          <w:b/>
        </w:rPr>
        <w:t>е</w:t>
      </w:r>
      <w:r w:rsidRPr="00FA310A">
        <w:rPr>
          <w:b/>
        </w:rPr>
        <w:t>нтрифуга м</w:t>
      </w:r>
      <w:r w:rsidR="00956CBB" w:rsidRPr="00FA310A">
        <w:rPr>
          <w:b/>
        </w:rPr>
        <w:t>е</w:t>
      </w:r>
      <w:r w:rsidRPr="00FA310A">
        <w:rPr>
          <w:b/>
        </w:rPr>
        <w:t>дицинская РМ</w:t>
      </w:r>
      <w:r w:rsidR="00C66B7C" w:rsidRPr="00FA310A">
        <w:rPr>
          <w:b/>
        </w:rPr>
        <w:noBreakHyphen/>
      </w:r>
      <w:r w:rsidRPr="00FA310A">
        <w:rPr>
          <w:b/>
        </w:rPr>
        <w:t>6000</w:t>
      </w:r>
      <w:r w:rsidRPr="00FA310A">
        <w:t xml:space="preserve"> </w:t>
      </w:r>
      <w:r w:rsidRPr="00FA310A">
        <w:rPr>
          <w:b/>
        </w:rPr>
        <w:t>(ООО «</w:t>
      </w:r>
      <w:proofErr w:type="spellStart"/>
      <w:r w:rsidRPr="00FA310A">
        <w:rPr>
          <w:b/>
        </w:rPr>
        <w:t>Б</w:t>
      </w:r>
      <w:r w:rsidR="00956CBB" w:rsidRPr="00FA310A">
        <w:rPr>
          <w:b/>
        </w:rPr>
        <w:t>е</w:t>
      </w:r>
      <w:r w:rsidRPr="00FA310A">
        <w:rPr>
          <w:b/>
        </w:rPr>
        <w:t>лэлтика</w:t>
      </w:r>
      <w:proofErr w:type="spellEnd"/>
      <w:r w:rsidRPr="00FA310A">
        <w:rPr>
          <w:b/>
        </w:rPr>
        <w:t>», г.</w:t>
      </w:r>
      <w:r w:rsidR="00C66B7C" w:rsidRPr="00FA310A">
        <w:rPr>
          <w:b/>
        </w:rPr>
        <w:t> </w:t>
      </w:r>
      <w:r w:rsidRPr="00FA310A">
        <w:rPr>
          <w:b/>
        </w:rPr>
        <w:t>Минск)</w:t>
      </w:r>
      <w:r w:rsidR="00BE22B8" w:rsidRPr="00FA310A">
        <w:rPr>
          <w:b/>
        </w:rPr>
        <w:t> </w:t>
      </w:r>
      <w:r w:rsidR="00CA50CF" w:rsidRPr="00FA310A">
        <w:t xml:space="preserve">— </w:t>
      </w:r>
      <w:r w:rsidRPr="00FA310A">
        <w:t>это устройство, которо</w:t>
      </w:r>
      <w:r w:rsidR="00956CBB" w:rsidRPr="00FA310A">
        <w:t>е</w:t>
      </w:r>
      <w:r w:rsidRPr="00FA310A">
        <w:t xml:space="preserve"> помога</w:t>
      </w:r>
      <w:r w:rsidR="00956CBB" w:rsidRPr="00FA310A">
        <w:t>е</w:t>
      </w:r>
      <w:r w:rsidRPr="00FA310A">
        <w:t>т разд</w:t>
      </w:r>
      <w:r w:rsidR="00956CBB" w:rsidRPr="00FA310A">
        <w:t>е</w:t>
      </w:r>
      <w:r w:rsidRPr="00FA310A">
        <w:t>лять жидкости на различны</w:t>
      </w:r>
      <w:r w:rsidR="00956CBB" w:rsidRPr="00FA310A">
        <w:t>е</w:t>
      </w:r>
      <w:r w:rsidRPr="00FA310A">
        <w:t xml:space="preserve"> компон</w:t>
      </w:r>
      <w:r w:rsidR="00956CBB" w:rsidRPr="00FA310A">
        <w:t>е</w:t>
      </w:r>
      <w:r w:rsidRPr="00FA310A">
        <w:t>нты. Наприм</w:t>
      </w:r>
      <w:r w:rsidR="00956CBB" w:rsidRPr="00FA310A">
        <w:t>е</w:t>
      </w:r>
      <w:r w:rsidRPr="00FA310A">
        <w:t>р, для обработки крови. Ц</w:t>
      </w:r>
      <w:r w:rsidR="00956CBB" w:rsidRPr="00FA310A">
        <w:t>е</w:t>
      </w:r>
      <w:r w:rsidRPr="00FA310A">
        <w:t>нтрифуга при помощи ц</w:t>
      </w:r>
      <w:r w:rsidR="00956CBB" w:rsidRPr="00FA310A">
        <w:t>е</w:t>
      </w:r>
      <w:r w:rsidRPr="00FA310A">
        <w:t>нтроб</w:t>
      </w:r>
      <w:r w:rsidR="00956CBB" w:rsidRPr="00FA310A">
        <w:t>е</w:t>
      </w:r>
      <w:r w:rsidRPr="00FA310A">
        <w:t>жной силы помога</w:t>
      </w:r>
      <w:r w:rsidR="00956CBB" w:rsidRPr="00FA310A">
        <w:t>е</w:t>
      </w:r>
      <w:r w:rsidRPr="00FA310A">
        <w:t>т отд</w:t>
      </w:r>
      <w:r w:rsidR="00956CBB" w:rsidRPr="00FA310A">
        <w:t>е</w:t>
      </w:r>
      <w:r w:rsidRPr="00FA310A">
        <w:t>лить плазму от кл</w:t>
      </w:r>
      <w:r w:rsidR="00956CBB" w:rsidRPr="00FA310A">
        <w:t>е</w:t>
      </w:r>
      <w:r w:rsidRPr="00FA310A">
        <w:t>ток крови, что н</w:t>
      </w:r>
      <w:r w:rsidR="00956CBB" w:rsidRPr="00FA310A">
        <w:t>е</w:t>
      </w:r>
      <w:r w:rsidRPr="00FA310A">
        <w:t>обходимо для многих анализов и проц</w:t>
      </w:r>
      <w:r w:rsidR="00956CBB" w:rsidRPr="00FA310A">
        <w:t>е</w:t>
      </w:r>
      <w:r w:rsidRPr="00FA310A">
        <w:t>дур. В ц</w:t>
      </w:r>
      <w:r w:rsidR="00956CBB" w:rsidRPr="00FA310A">
        <w:t>е</w:t>
      </w:r>
      <w:r w:rsidRPr="00FA310A">
        <w:t>нтрифугах «</w:t>
      </w:r>
      <w:proofErr w:type="spellStart"/>
      <w:r w:rsidRPr="00FA310A">
        <w:t>Б</w:t>
      </w:r>
      <w:r w:rsidR="00956CBB" w:rsidRPr="00FA310A">
        <w:t>е</w:t>
      </w:r>
      <w:r w:rsidRPr="00FA310A">
        <w:t>лэлтики</w:t>
      </w:r>
      <w:proofErr w:type="spellEnd"/>
      <w:r w:rsidRPr="00FA310A">
        <w:t>» использу</w:t>
      </w:r>
      <w:r w:rsidR="00956CBB" w:rsidRPr="00FA310A">
        <w:t>е</w:t>
      </w:r>
      <w:r w:rsidRPr="00FA310A">
        <w:t xml:space="preserve">тся </w:t>
      </w:r>
      <w:proofErr w:type="spellStart"/>
      <w:r w:rsidRPr="00FA310A">
        <w:t>бак</w:t>
      </w:r>
      <w:r w:rsidR="00956CBB" w:rsidRPr="00FA310A">
        <w:t>е</w:t>
      </w:r>
      <w:r w:rsidRPr="00FA310A">
        <w:t>т</w:t>
      </w:r>
      <w:proofErr w:type="spellEnd"/>
      <w:r w:rsidRPr="00FA310A">
        <w:t xml:space="preserve">-ротор, </w:t>
      </w:r>
      <w:proofErr w:type="gramStart"/>
      <w:r w:rsidRPr="00FA310A">
        <w:t>который</w:t>
      </w:r>
      <w:proofErr w:type="gramEnd"/>
      <w:r w:rsidRPr="00FA310A">
        <w:t xml:space="preserve"> мож</w:t>
      </w:r>
      <w:r w:rsidR="00956CBB" w:rsidRPr="00FA310A">
        <w:t>е</w:t>
      </w:r>
      <w:r w:rsidRPr="00FA310A">
        <w:t>т одновр</w:t>
      </w:r>
      <w:r w:rsidR="00956CBB" w:rsidRPr="00FA310A">
        <w:t>е</w:t>
      </w:r>
      <w:r w:rsidRPr="00FA310A">
        <w:t>м</w:t>
      </w:r>
      <w:r w:rsidR="00956CBB" w:rsidRPr="00FA310A">
        <w:t>е</w:t>
      </w:r>
      <w:r w:rsidRPr="00FA310A">
        <w:t>нно обрабатывать множ</w:t>
      </w:r>
      <w:r w:rsidR="00956CBB" w:rsidRPr="00FA310A">
        <w:t>е</w:t>
      </w:r>
      <w:r w:rsidRPr="00FA310A">
        <w:t>ство конт</w:t>
      </w:r>
      <w:r w:rsidR="00956CBB" w:rsidRPr="00FA310A">
        <w:t>е</w:t>
      </w:r>
      <w:r w:rsidRPr="00FA310A">
        <w:t>йн</w:t>
      </w:r>
      <w:r w:rsidR="00956CBB" w:rsidRPr="00FA310A">
        <w:t>е</w:t>
      </w:r>
      <w:r w:rsidRPr="00FA310A">
        <w:t>ров. Наприм</w:t>
      </w:r>
      <w:r w:rsidR="00956CBB" w:rsidRPr="00FA310A">
        <w:t>е</w:t>
      </w:r>
      <w:r w:rsidRPr="00FA310A">
        <w:t>р, с помощью ротора с ш</w:t>
      </w:r>
      <w:r w:rsidR="00956CBB" w:rsidRPr="00FA310A">
        <w:t>е</w:t>
      </w:r>
      <w:r w:rsidRPr="00FA310A">
        <w:t>стью стаканами можно ц</w:t>
      </w:r>
      <w:r w:rsidR="00956CBB" w:rsidRPr="00FA310A">
        <w:t>е</w:t>
      </w:r>
      <w:r w:rsidRPr="00FA310A">
        <w:t>нтрифугировать 12</w:t>
      </w:r>
      <w:r w:rsidR="00A65C14" w:rsidRPr="00FA310A">
        <w:t> </w:t>
      </w:r>
      <w:r w:rsidRPr="00FA310A">
        <w:t>конт</w:t>
      </w:r>
      <w:r w:rsidR="00956CBB" w:rsidRPr="00FA310A">
        <w:t>е</w:t>
      </w:r>
      <w:r w:rsidRPr="00FA310A">
        <w:t>йн</w:t>
      </w:r>
      <w:r w:rsidR="00956CBB" w:rsidRPr="00FA310A">
        <w:t>е</w:t>
      </w:r>
      <w:r w:rsidRPr="00FA310A">
        <w:t>ров для заготовки крови. Им</w:t>
      </w:r>
      <w:r w:rsidR="00956CBB" w:rsidRPr="00FA310A">
        <w:t>е</w:t>
      </w:r>
      <w:r w:rsidRPr="00FA310A">
        <w:t>ются и сп</w:t>
      </w:r>
      <w:r w:rsidR="00956CBB" w:rsidRPr="00FA310A">
        <w:t>е</w:t>
      </w:r>
      <w:r w:rsidRPr="00FA310A">
        <w:t>циальны</w:t>
      </w:r>
      <w:r w:rsidR="00956CBB" w:rsidRPr="00FA310A">
        <w:t>е</w:t>
      </w:r>
      <w:r w:rsidRPr="00FA310A">
        <w:t xml:space="preserve"> унив</w:t>
      </w:r>
      <w:r w:rsidR="00956CBB" w:rsidRPr="00FA310A">
        <w:t>е</w:t>
      </w:r>
      <w:r w:rsidRPr="00FA310A">
        <w:t>рсальны</w:t>
      </w:r>
      <w:r w:rsidR="00956CBB" w:rsidRPr="00FA310A">
        <w:t>е</w:t>
      </w:r>
      <w:r w:rsidRPr="00FA310A">
        <w:t xml:space="preserve"> касс</w:t>
      </w:r>
      <w:r w:rsidR="00956CBB" w:rsidRPr="00FA310A">
        <w:t>е</w:t>
      </w:r>
      <w:r w:rsidRPr="00FA310A">
        <w:t>ты, которы</w:t>
      </w:r>
      <w:r w:rsidR="00956CBB" w:rsidRPr="00FA310A">
        <w:t>е</w:t>
      </w:r>
      <w:r w:rsidRPr="00FA310A">
        <w:t xml:space="preserve"> позволяют обрабатывать бол</w:t>
      </w:r>
      <w:r w:rsidR="00956CBB" w:rsidRPr="00FA310A">
        <w:t>ее</w:t>
      </w:r>
      <w:r w:rsidRPr="00FA310A">
        <w:t xml:space="preserve"> 100</w:t>
      </w:r>
      <w:r w:rsidR="00A65C14" w:rsidRPr="00FA310A">
        <w:t> </w:t>
      </w:r>
      <w:r w:rsidRPr="00FA310A">
        <w:t>пробирок одновр</w:t>
      </w:r>
      <w:r w:rsidR="00956CBB" w:rsidRPr="00FA310A">
        <w:t>е</w:t>
      </w:r>
      <w:r w:rsidRPr="00FA310A">
        <w:t>м</w:t>
      </w:r>
      <w:r w:rsidR="00956CBB" w:rsidRPr="00FA310A">
        <w:t>е</w:t>
      </w:r>
      <w:r w:rsidRPr="00FA310A">
        <w:t>нно. Это д</w:t>
      </w:r>
      <w:r w:rsidR="00956CBB" w:rsidRPr="00FA310A">
        <w:t>е</w:t>
      </w:r>
      <w:r w:rsidRPr="00FA310A">
        <w:t>ла</w:t>
      </w:r>
      <w:r w:rsidR="00956CBB" w:rsidRPr="00FA310A">
        <w:t>е</w:t>
      </w:r>
      <w:r w:rsidRPr="00FA310A">
        <w:t>т проц</w:t>
      </w:r>
      <w:r w:rsidR="00956CBB" w:rsidRPr="00FA310A">
        <w:t>е</w:t>
      </w:r>
      <w:r w:rsidRPr="00FA310A">
        <w:t>сс бол</w:t>
      </w:r>
      <w:r w:rsidR="00956CBB" w:rsidRPr="00FA310A">
        <w:t>ее</w:t>
      </w:r>
      <w:r w:rsidRPr="00FA310A">
        <w:t xml:space="preserve"> эфф</w:t>
      </w:r>
      <w:r w:rsidR="00956CBB" w:rsidRPr="00FA310A">
        <w:t>е</w:t>
      </w:r>
      <w:r w:rsidRPr="00FA310A">
        <w:t>ктивным и быстрым. Ц</w:t>
      </w:r>
      <w:r w:rsidR="00956CBB" w:rsidRPr="00FA310A">
        <w:t>е</w:t>
      </w:r>
      <w:r w:rsidRPr="00FA310A">
        <w:t>нтрифуги оснащ</w:t>
      </w:r>
      <w:r w:rsidR="00956CBB" w:rsidRPr="00FA310A">
        <w:t>е</w:t>
      </w:r>
      <w:r w:rsidRPr="00FA310A">
        <w:t>ны холодильными сист</w:t>
      </w:r>
      <w:r w:rsidR="00956CBB" w:rsidRPr="00FA310A">
        <w:t>е</w:t>
      </w:r>
      <w:r w:rsidRPr="00FA310A">
        <w:t>мами, которы</w:t>
      </w:r>
      <w:r w:rsidR="00956CBB" w:rsidRPr="00FA310A">
        <w:t>е</w:t>
      </w:r>
      <w:r w:rsidRPr="00FA310A">
        <w:t xml:space="preserve"> подд</w:t>
      </w:r>
      <w:r w:rsidR="00956CBB" w:rsidRPr="00FA310A">
        <w:t>е</w:t>
      </w:r>
      <w:r w:rsidRPr="00FA310A">
        <w:t>рживают опр</w:t>
      </w:r>
      <w:r w:rsidR="00956CBB" w:rsidRPr="00FA310A">
        <w:t>е</w:t>
      </w:r>
      <w:r w:rsidRPr="00FA310A">
        <w:t>д</w:t>
      </w:r>
      <w:r w:rsidR="00956CBB" w:rsidRPr="00FA310A">
        <w:t>е</w:t>
      </w:r>
      <w:r w:rsidRPr="00FA310A">
        <w:t>л</w:t>
      </w:r>
      <w:r w:rsidR="00A65C14" w:rsidRPr="00FA310A">
        <w:t>ё</w:t>
      </w:r>
      <w:r w:rsidRPr="00FA310A">
        <w:t>нную т</w:t>
      </w:r>
      <w:r w:rsidR="00956CBB" w:rsidRPr="00FA310A">
        <w:t>е</w:t>
      </w:r>
      <w:r w:rsidRPr="00FA310A">
        <w:t>мп</w:t>
      </w:r>
      <w:r w:rsidR="00956CBB" w:rsidRPr="00FA310A">
        <w:t>е</w:t>
      </w:r>
      <w:r w:rsidRPr="00FA310A">
        <w:t>ратуру в рабоч</w:t>
      </w:r>
      <w:r w:rsidR="00956CBB" w:rsidRPr="00FA310A">
        <w:t>е</w:t>
      </w:r>
      <w:r w:rsidRPr="00FA310A">
        <w:t>й кам</w:t>
      </w:r>
      <w:r w:rsidR="00956CBB" w:rsidRPr="00FA310A">
        <w:t>е</w:t>
      </w:r>
      <w:r w:rsidRPr="00FA310A">
        <w:t>р</w:t>
      </w:r>
      <w:r w:rsidR="00956CBB" w:rsidRPr="00FA310A">
        <w:t>е</w:t>
      </w:r>
      <w:r w:rsidRPr="00FA310A">
        <w:t>. Это позволя</w:t>
      </w:r>
      <w:r w:rsidR="00956CBB" w:rsidRPr="00FA310A">
        <w:t>е</w:t>
      </w:r>
      <w:r w:rsidRPr="00FA310A">
        <w:t>т работать с образцами при нужной т</w:t>
      </w:r>
      <w:r w:rsidR="00956CBB" w:rsidRPr="00FA310A">
        <w:t>е</w:t>
      </w:r>
      <w:r w:rsidRPr="00FA310A">
        <w:t>мп</w:t>
      </w:r>
      <w:r w:rsidR="00956CBB" w:rsidRPr="00FA310A">
        <w:t>е</w:t>
      </w:r>
      <w:r w:rsidRPr="00FA310A">
        <w:t>ратур</w:t>
      </w:r>
      <w:r w:rsidR="00956CBB" w:rsidRPr="00FA310A">
        <w:t>е</w:t>
      </w:r>
      <w:r w:rsidRPr="00FA310A">
        <w:t>, что особ</w:t>
      </w:r>
      <w:r w:rsidR="00956CBB" w:rsidRPr="00FA310A">
        <w:t>е</w:t>
      </w:r>
      <w:r w:rsidRPr="00FA310A">
        <w:t>нно важно для сохран</w:t>
      </w:r>
      <w:r w:rsidR="00956CBB" w:rsidRPr="00FA310A">
        <w:t>е</w:t>
      </w:r>
      <w:r w:rsidRPr="00FA310A">
        <w:t>ния их свойств. Эти м</w:t>
      </w:r>
      <w:r w:rsidR="00956CBB" w:rsidRPr="00FA310A">
        <w:t>е</w:t>
      </w:r>
      <w:r w:rsidRPr="00FA310A">
        <w:t>дицински</w:t>
      </w:r>
      <w:r w:rsidR="00956CBB" w:rsidRPr="00FA310A">
        <w:t>е</w:t>
      </w:r>
      <w:r w:rsidRPr="00FA310A">
        <w:t xml:space="preserve"> приборы используют эл</w:t>
      </w:r>
      <w:r w:rsidR="00956CBB" w:rsidRPr="00FA310A">
        <w:t>е</w:t>
      </w:r>
      <w:r w:rsidRPr="00FA310A">
        <w:t>ктродвигат</w:t>
      </w:r>
      <w:r w:rsidR="00956CBB" w:rsidRPr="00FA310A">
        <w:t>е</w:t>
      </w:r>
      <w:r w:rsidRPr="00FA310A">
        <w:t>ли, которы</w:t>
      </w:r>
      <w:r w:rsidR="00956CBB" w:rsidRPr="00FA310A">
        <w:t>е</w:t>
      </w:r>
      <w:r w:rsidRPr="00FA310A">
        <w:t xml:space="preserve"> н</w:t>
      </w:r>
      <w:r w:rsidR="00956CBB" w:rsidRPr="00FA310A">
        <w:t>е</w:t>
      </w:r>
      <w:r w:rsidRPr="00FA310A">
        <w:t xml:space="preserve"> тр</w:t>
      </w:r>
      <w:r w:rsidR="00956CBB" w:rsidRPr="00FA310A">
        <w:t>е</w:t>
      </w:r>
      <w:r w:rsidRPr="00FA310A">
        <w:t>буют обслуживания, что д</w:t>
      </w:r>
      <w:r w:rsidR="00956CBB" w:rsidRPr="00FA310A">
        <w:t>е</w:t>
      </w:r>
      <w:r w:rsidRPr="00FA310A">
        <w:t>ла</w:t>
      </w:r>
      <w:r w:rsidR="00956CBB" w:rsidRPr="00FA310A">
        <w:t>е</w:t>
      </w:r>
      <w:r w:rsidRPr="00FA310A">
        <w:t>т их бол</w:t>
      </w:r>
      <w:r w:rsidR="00956CBB" w:rsidRPr="00FA310A">
        <w:t>ее</w:t>
      </w:r>
      <w:r w:rsidRPr="00FA310A">
        <w:t xml:space="preserve"> над</w:t>
      </w:r>
      <w:r w:rsidR="00FA310A" w:rsidRPr="00FA310A">
        <w:t>ё</w:t>
      </w:r>
      <w:r w:rsidRPr="00FA310A">
        <w:t>жными.</w:t>
      </w:r>
    </w:p>
    <w:p w:rsidR="00431A39" w:rsidRPr="00431A39" w:rsidRDefault="00431A39" w:rsidP="00431A39">
      <w:pPr>
        <w:pStyle w:val="a3"/>
      </w:pPr>
      <w:r w:rsidRPr="00FA310A">
        <w:t>Ц</w:t>
      </w:r>
      <w:r w:rsidR="00956CBB" w:rsidRPr="00FA310A">
        <w:t>е</w:t>
      </w:r>
      <w:r w:rsidRPr="00FA310A">
        <w:t>нтрифуги «</w:t>
      </w:r>
      <w:proofErr w:type="spellStart"/>
      <w:r w:rsidRPr="00FA310A">
        <w:t>Б</w:t>
      </w:r>
      <w:r w:rsidR="00956CBB" w:rsidRPr="00FA310A">
        <w:t>е</w:t>
      </w:r>
      <w:r w:rsidRPr="00FA310A">
        <w:t>лэлтики</w:t>
      </w:r>
      <w:proofErr w:type="spellEnd"/>
      <w:r w:rsidRPr="00FA310A">
        <w:t>» им</w:t>
      </w:r>
      <w:r w:rsidR="00956CBB" w:rsidRPr="00FA310A">
        <w:t>е</w:t>
      </w:r>
      <w:r w:rsidRPr="00FA310A">
        <w:t>ют совр</w:t>
      </w:r>
      <w:r w:rsidR="00956CBB" w:rsidRPr="00FA310A">
        <w:t>е</w:t>
      </w:r>
      <w:r w:rsidRPr="00FA310A">
        <w:t>м</w:t>
      </w:r>
      <w:r w:rsidR="00956CBB" w:rsidRPr="00FA310A">
        <w:t>е</w:t>
      </w:r>
      <w:r w:rsidRPr="00FA310A">
        <w:t>нны</w:t>
      </w:r>
      <w:r w:rsidR="00956CBB" w:rsidRPr="00FA310A">
        <w:t>е</w:t>
      </w:r>
      <w:r w:rsidRPr="00FA310A">
        <w:t xml:space="preserve"> сист</w:t>
      </w:r>
      <w:r w:rsidR="00956CBB" w:rsidRPr="00FA310A">
        <w:t>е</w:t>
      </w:r>
      <w:r w:rsidRPr="00FA310A">
        <w:t>мы управл</w:t>
      </w:r>
      <w:r w:rsidR="00956CBB" w:rsidRPr="00FA310A">
        <w:t>е</w:t>
      </w:r>
      <w:r w:rsidRPr="00FA310A">
        <w:t>ния, которы</w:t>
      </w:r>
      <w:r w:rsidR="00956CBB" w:rsidRPr="00FA310A">
        <w:t>е</w:t>
      </w:r>
      <w:r w:rsidRPr="00FA310A">
        <w:t xml:space="preserve"> об</w:t>
      </w:r>
      <w:r w:rsidR="00956CBB" w:rsidRPr="00FA310A">
        <w:t>е</w:t>
      </w:r>
      <w:r w:rsidRPr="00FA310A">
        <w:t>сп</w:t>
      </w:r>
      <w:r w:rsidR="00956CBB" w:rsidRPr="00FA310A">
        <w:t>е</w:t>
      </w:r>
      <w:r w:rsidRPr="00FA310A">
        <w:t>чивают:</w:t>
      </w:r>
    </w:p>
    <w:p w:rsidR="00431A39" w:rsidRPr="00431A39" w:rsidRDefault="00431A39" w:rsidP="00431A39">
      <w:pPr>
        <w:pStyle w:val="a3"/>
      </w:pPr>
      <w:r w:rsidRPr="00FA310A">
        <w:t>•</w:t>
      </w:r>
      <w:r w:rsidR="00BE22B8" w:rsidRPr="00FA310A">
        <w:t xml:space="preserve"> </w:t>
      </w:r>
      <w:r w:rsidRPr="00FA310A">
        <w:t>разны</w:t>
      </w:r>
      <w:r w:rsidR="00956CBB" w:rsidRPr="00FA310A">
        <w:t>е</w:t>
      </w:r>
      <w:r w:rsidRPr="00FA310A">
        <w:t xml:space="preserve"> скорости: возможность р</w:t>
      </w:r>
      <w:r w:rsidR="00956CBB" w:rsidRPr="00FA310A">
        <w:t>е</w:t>
      </w:r>
      <w:r w:rsidRPr="00FA310A">
        <w:t>гулировать скорость разгона и тормож</w:t>
      </w:r>
      <w:r w:rsidR="00956CBB" w:rsidRPr="00FA310A">
        <w:t>е</w:t>
      </w:r>
      <w:r w:rsidRPr="00FA310A">
        <w:t>ния;</w:t>
      </w:r>
    </w:p>
    <w:p w:rsidR="00431A39" w:rsidRPr="00FA310A" w:rsidRDefault="00431A39" w:rsidP="00431A39">
      <w:pPr>
        <w:pStyle w:val="a3"/>
      </w:pPr>
      <w:r w:rsidRPr="00FA310A">
        <w:t>•</w:t>
      </w:r>
      <w:r w:rsidR="00BE22B8" w:rsidRPr="00FA310A">
        <w:t xml:space="preserve"> </w:t>
      </w:r>
      <w:r w:rsidRPr="00FA310A">
        <w:t>программировани</w:t>
      </w:r>
      <w:r w:rsidR="00956CBB" w:rsidRPr="00FA310A">
        <w:t>е</w:t>
      </w:r>
      <w:r w:rsidRPr="00FA310A">
        <w:t>: можно сохранить до 99</w:t>
      </w:r>
      <w:r w:rsidR="00FA310A" w:rsidRPr="00FA310A">
        <w:t> </w:t>
      </w:r>
      <w:r w:rsidRPr="00FA310A">
        <w:t>программ ц</w:t>
      </w:r>
      <w:r w:rsidR="00956CBB" w:rsidRPr="00FA310A">
        <w:t>е</w:t>
      </w:r>
      <w:r w:rsidRPr="00FA310A">
        <w:t>нтрифугирования, что позволя</w:t>
      </w:r>
      <w:r w:rsidR="00956CBB" w:rsidRPr="00FA310A">
        <w:t>е</w:t>
      </w:r>
      <w:r w:rsidRPr="00FA310A">
        <w:t>т л</w:t>
      </w:r>
      <w:r w:rsidR="00956CBB" w:rsidRPr="00FA310A">
        <w:t>е</w:t>
      </w:r>
      <w:r w:rsidRPr="00FA310A">
        <w:t>гко повторять нужны</w:t>
      </w:r>
      <w:r w:rsidR="00956CBB" w:rsidRPr="00FA310A">
        <w:t>е</w:t>
      </w:r>
      <w:r w:rsidRPr="00FA310A">
        <w:t xml:space="preserve"> проц</w:t>
      </w:r>
      <w:r w:rsidR="00956CBB" w:rsidRPr="00FA310A">
        <w:t>е</w:t>
      </w:r>
      <w:r w:rsidRPr="00FA310A">
        <w:t>ссы;</w:t>
      </w:r>
    </w:p>
    <w:p w:rsidR="00431A39" w:rsidRPr="00FA310A" w:rsidRDefault="00431A39" w:rsidP="00431A39">
      <w:pPr>
        <w:pStyle w:val="a3"/>
      </w:pPr>
      <w:r w:rsidRPr="00FA310A">
        <w:t>•</w:t>
      </w:r>
      <w:r w:rsidR="00BE22B8" w:rsidRPr="00FA310A">
        <w:t xml:space="preserve"> </w:t>
      </w:r>
      <w:r w:rsidRPr="00FA310A">
        <w:t>журнал ошибок: сист</w:t>
      </w:r>
      <w:r w:rsidR="00956CBB" w:rsidRPr="00FA310A">
        <w:t>е</w:t>
      </w:r>
      <w:r w:rsidRPr="00FA310A">
        <w:t>ма фиксиру</w:t>
      </w:r>
      <w:r w:rsidR="00956CBB" w:rsidRPr="00FA310A">
        <w:t>е</w:t>
      </w:r>
      <w:r w:rsidRPr="00FA310A">
        <w:t>т вс</w:t>
      </w:r>
      <w:r w:rsidR="00956CBB" w:rsidRPr="00FA310A">
        <w:t>е</w:t>
      </w:r>
      <w:r w:rsidRPr="00FA310A">
        <w:t xml:space="preserve"> ошибки и н</w:t>
      </w:r>
      <w:r w:rsidR="00956CBB" w:rsidRPr="00FA310A">
        <w:t>е</w:t>
      </w:r>
      <w:r w:rsidRPr="00FA310A">
        <w:t>штатны</w:t>
      </w:r>
      <w:r w:rsidR="00956CBB" w:rsidRPr="00FA310A">
        <w:t>е</w:t>
      </w:r>
      <w:r w:rsidRPr="00FA310A">
        <w:t xml:space="preserve"> ситуации, что помога</w:t>
      </w:r>
      <w:r w:rsidR="00956CBB" w:rsidRPr="00FA310A">
        <w:t>е</w:t>
      </w:r>
      <w:r w:rsidRPr="00FA310A">
        <w:t>т в обслуживании;</w:t>
      </w:r>
    </w:p>
    <w:p w:rsidR="00431A39" w:rsidRPr="00FA310A" w:rsidRDefault="00431A39" w:rsidP="00431A39">
      <w:pPr>
        <w:pStyle w:val="a3"/>
      </w:pPr>
      <w:r w:rsidRPr="00FA310A">
        <w:t>•</w:t>
      </w:r>
      <w:r w:rsidR="00BE22B8" w:rsidRPr="00FA310A">
        <w:t xml:space="preserve"> </w:t>
      </w:r>
      <w:r w:rsidRPr="00FA310A">
        <w:t>сист</w:t>
      </w:r>
      <w:r w:rsidR="00956CBB" w:rsidRPr="00FA310A">
        <w:t>е</w:t>
      </w:r>
      <w:r w:rsidRPr="00FA310A">
        <w:t>ма распознавания ротора: ц</w:t>
      </w:r>
      <w:r w:rsidR="00956CBB" w:rsidRPr="00FA310A">
        <w:t>е</w:t>
      </w:r>
      <w:r w:rsidRPr="00FA310A">
        <w:t>нтрифуга автоматич</w:t>
      </w:r>
      <w:r w:rsidR="00956CBB" w:rsidRPr="00FA310A">
        <w:t>е</w:t>
      </w:r>
      <w:r w:rsidRPr="00FA310A">
        <w:t>ски опр</w:t>
      </w:r>
      <w:r w:rsidR="00956CBB" w:rsidRPr="00FA310A">
        <w:t>е</w:t>
      </w:r>
      <w:r w:rsidRPr="00FA310A">
        <w:t>д</w:t>
      </w:r>
      <w:r w:rsidR="00956CBB" w:rsidRPr="00FA310A">
        <w:t>е</w:t>
      </w:r>
      <w:r w:rsidRPr="00FA310A">
        <w:t>ля</w:t>
      </w:r>
      <w:r w:rsidR="00956CBB" w:rsidRPr="00FA310A">
        <w:t>е</w:t>
      </w:r>
      <w:r w:rsidRPr="00FA310A">
        <w:t>т тип ротора, что упроща</w:t>
      </w:r>
      <w:r w:rsidR="00956CBB" w:rsidRPr="00FA310A">
        <w:t>е</w:t>
      </w:r>
      <w:r w:rsidRPr="00FA310A">
        <w:t xml:space="preserve">т </w:t>
      </w:r>
      <w:r w:rsidR="00956CBB" w:rsidRPr="00FA310A">
        <w:t>е</w:t>
      </w:r>
      <w:r w:rsidR="00FA310A" w:rsidRPr="00FA310A">
        <w:t>ё</w:t>
      </w:r>
      <w:r w:rsidRPr="00FA310A">
        <w:t xml:space="preserve"> использовани</w:t>
      </w:r>
      <w:r w:rsidR="00956CBB" w:rsidRPr="00FA310A">
        <w:t>е</w:t>
      </w:r>
      <w:r w:rsidRPr="00FA310A">
        <w:t>;</w:t>
      </w:r>
    </w:p>
    <w:p w:rsidR="00431A39" w:rsidRPr="00431A39" w:rsidRDefault="00431A39" w:rsidP="00431A39">
      <w:pPr>
        <w:pStyle w:val="a3"/>
      </w:pPr>
      <w:r w:rsidRPr="00FA310A">
        <w:t>•</w:t>
      </w:r>
      <w:r w:rsidR="00BE22B8" w:rsidRPr="00FA310A">
        <w:t xml:space="preserve"> </w:t>
      </w:r>
      <w:r w:rsidRPr="00FA310A">
        <w:t>частотно</w:t>
      </w:r>
      <w:r w:rsidR="00956CBB" w:rsidRPr="00FA310A">
        <w:t>е</w:t>
      </w:r>
      <w:r w:rsidRPr="00FA310A">
        <w:t xml:space="preserve"> р</w:t>
      </w:r>
      <w:r w:rsidR="00956CBB" w:rsidRPr="00FA310A">
        <w:t>е</w:t>
      </w:r>
      <w:r w:rsidRPr="00FA310A">
        <w:t>гулировани</w:t>
      </w:r>
      <w:r w:rsidR="00956CBB" w:rsidRPr="00FA310A">
        <w:t>е</w:t>
      </w:r>
      <w:r w:rsidRPr="00FA310A">
        <w:t>: это об</w:t>
      </w:r>
      <w:r w:rsidR="00956CBB" w:rsidRPr="00FA310A">
        <w:t>е</w:t>
      </w:r>
      <w:r w:rsidRPr="00FA310A">
        <w:t>сп</w:t>
      </w:r>
      <w:r w:rsidR="00956CBB" w:rsidRPr="00FA310A">
        <w:t>е</w:t>
      </w:r>
      <w:r w:rsidRPr="00FA310A">
        <w:t>чива</w:t>
      </w:r>
      <w:r w:rsidR="00956CBB" w:rsidRPr="00FA310A">
        <w:t>е</w:t>
      </w:r>
      <w:r w:rsidRPr="00FA310A">
        <w:t>т высокую точность и повторя</w:t>
      </w:r>
      <w:r w:rsidR="00956CBB" w:rsidRPr="00FA310A">
        <w:t>е</w:t>
      </w:r>
      <w:r w:rsidRPr="00FA310A">
        <w:t>мость р</w:t>
      </w:r>
      <w:r w:rsidR="00956CBB" w:rsidRPr="00FA310A">
        <w:t>е</w:t>
      </w:r>
      <w:r w:rsidRPr="00FA310A">
        <w:t>зультатов.</w:t>
      </w:r>
    </w:p>
    <w:p w:rsidR="00431A39" w:rsidRPr="00431A39" w:rsidRDefault="00431A39" w:rsidP="00431A39">
      <w:pPr>
        <w:pStyle w:val="a3"/>
      </w:pPr>
      <w:r w:rsidRPr="00FA310A">
        <w:t>Ц</w:t>
      </w:r>
      <w:r w:rsidR="00956CBB" w:rsidRPr="00FA310A">
        <w:t>е</w:t>
      </w:r>
      <w:r w:rsidRPr="00FA310A">
        <w:t>нтрифуга РМ-6000 адаптирована для условий работы в странах СНГ и мож</w:t>
      </w:r>
      <w:r w:rsidR="00956CBB" w:rsidRPr="00FA310A">
        <w:t>е</w:t>
      </w:r>
      <w:r w:rsidRPr="00FA310A">
        <w:t>т обрабатывать больши</w:t>
      </w:r>
      <w:r w:rsidR="00956CBB" w:rsidRPr="00FA310A">
        <w:t>е</w:t>
      </w:r>
      <w:r w:rsidRPr="00FA310A">
        <w:t xml:space="preserve"> объ</w:t>
      </w:r>
      <w:r w:rsidR="00FA310A">
        <w:t>ё</w:t>
      </w:r>
      <w:r w:rsidRPr="00FA310A">
        <w:t>мы конт</w:t>
      </w:r>
      <w:r w:rsidR="00956CBB" w:rsidRPr="00FA310A">
        <w:t>е</w:t>
      </w:r>
      <w:r w:rsidRPr="00FA310A">
        <w:t>йн</w:t>
      </w:r>
      <w:r w:rsidR="00956CBB" w:rsidRPr="00FA310A">
        <w:t>е</w:t>
      </w:r>
      <w:r w:rsidRPr="00FA310A">
        <w:t>ров для крови или пробирок.</w:t>
      </w:r>
    </w:p>
    <w:p w:rsidR="00431A39" w:rsidRPr="00431A39" w:rsidRDefault="00431A39" w:rsidP="00431A39">
      <w:pPr>
        <w:pStyle w:val="a3"/>
      </w:pPr>
      <w:r w:rsidRPr="00FA310A">
        <w:t>Компания «</w:t>
      </w:r>
      <w:proofErr w:type="spellStart"/>
      <w:r w:rsidRPr="00FA310A">
        <w:t>Б</w:t>
      </w:r>
      <w:r w:rsidR="00956CBB" w:rsidRPr="00FA310A">
        <w:t>е</w:t>
      </w:r>
      <w:r w:rsidRPr="00FA310A">
        <w:t>лэлтика</w:t>
      </w:r>
      <w:proofErr w:type="spellEnd"/>
      <w:r w:rsidRPr="00FA310A">
        <w:t>», основанная в 1997</w:t>
      </w:r>
      <w:r w:rsidR="00FA310A" w:rsidRPr="00FA310A">
        <w:t> </w:t>
      </w:r>
      <w:r w:rsidRPr="00FA310A">
        <w:t>г</w:t>
      </w:r>
      <w:r w:rsidR="00FA310A" w:rsidRPr="00FA310A">
        <w:t>оду</w:t>
      </w:r>
      <w:r w:rsidRPr="00FA310A">
        <w:t>, им</w:t>
      </w:r>
      <w:r w:rsidR="00956CBB" w:rsidRPr="00FA310A">
        <w:t>ее</w:t>
      </w:r>
      <w:r w:rsidRPr="00FA310A">
        <w:t>т собств</w:t>
      </w:r>
      <w:r w:rsidR="00956CBB" w:rsidRPr="00FA310A">
        <w:t>е</w:t>
      </w:r>
      <w:r w:rsidRPr="00FA310A">
        <w:t>нно</w:t>
      </w:r>
      <w:r w:rsidR="00956CBB" w:rsidRPr="00FA310A">
        <w:t>е</w:t>
      </w:r>
      <w:r w:rsidRPr="00FA310A">
        <w:t xml:space="preserve"> производство и команду высококвалифицированных сп</w:t>
      </w:r>
      <w:r w:rsidR="00956CBB" w:rsidRPr="00FA310A">
        <w:t>е</w:t>
      </w:r>
      <w:r w:rsidRPr="00FA310A">
        <w:t>циалистов, что позволя</w:t>
      </w:r>
      <w:r w:rsidR="00956CBB" w:rsidRPr="00FA310A">
        <w:t>е</w:t>
      </w:r>
      <w:r w:rsidRPr="00FA310A">
        <w:t>т д</w:t>
      </w:r>
      <w:r w:rsidR="00956CBB" w:rsidRPr="00FA310A">
        <w:t>е</w:t>
      </w:r>
      <w:r w:rsidRPr="00FA310A">
        <w:t>ржать планку лид</w:t>
      </w:r>
      <w:r w:rsidR="00956CBB" w:rsidRPr="00FA310A">
        <w:t>е</w:t>
      </w:r>
      <w:r w:rsidRPr="00FA310A">
        <w:t>ра по производству м</w:t>
      </w:r>
      <w:r w:rsidR="00956CBB" w:rsidRPr="00FA310A">
        <w:t>е</w:t>
      </w:r>
      <w:r w:rsidRPr="00FA310A">
        <w:t>дицинских ц</w:t>
      </w:r>
      <w:r w:rsidR="00956CBB" w:rsidRPr="00FA310A">
        <w:t>е</w:t>
      </w:r>
      <w:r w:rsidRPr="00FA310A">
        <w:t>нтрифуг ср</w:t>
      </w:r>
      <w:r w:rsidR="00956CBB" w:rsidRPr="00FA310A">
        <w:t>е</w:t>
      </w:r>
      <w:r w:rsidRPr="00FA310A">
        <w:t>ди стран СНГ.</w:t>
      </w:r>
    </w:p>
    <w:p w:rsidR="00664587" w:rsidRDefault="00431A39" w:rsidP="0028441A">
      <w:pPr>
        <w:pStyle w:val="a3"/>
      </w:pPr>
      <w:r w:rsidRPr="006771FB">
        <w:t>Инт</w:t>
      </w:r>
      <w:r w:rsidR="00956CBB" w:rsidRPr="006771FB">
        <w:t>е</w:t>
      </w:r>
      <w:r w:rsidRPr="006771FB">
        <w:t>р</w:t>
      </w:r>
      <w:r w:rsidR="00956CBB" w:rsidRPr="006771FB">
        <w:t>е</w:t>
      </w:r>
      <w:r w:rsidRPr="006771FB">
        <w:t>сно, чт</w:t>
      </w:r>
      <w:proofErr w:type="gramStart"/>
      <w:r w:rsidRPr="006771FB">
        <w:t>о ООО</w:t>
      </w:r>
      <w:proofErr w:type="gramEnd"/>
      <w:r w:rsidRPr="006771FB">
        <w:t xml:space="preserve"> «</w:t>
      </w:r>
      <w:proofErr w:type="spellStart"/>
      <w:r w:rsidRPr="006771FB">
        <w:t>Б</w:t>
      </w:r>
      <w:r w:rsidR="00956CBB" w:rsidRPr="006771FB">
        <w:t>е</w:t>
      </w:r>
      <w:r w:rsidRPr="006771FB">
        <w:t>лэлтика</w:t>
      </w:r>
      <w:proofErr w:type="spellEnd"/>
      <w:r w:rsidRPr="006771FB">
        <w:t>» поставило распр</w:t>
      </w:r>
      <w:r w:rsidR="00956CBB" w:rsidRPr="006771FB">
        <w:t>е</w:t>
      </w:r>
      <w:r w:rsidRPr="006771FB">
        <w:t>д</w:t>
      </w:r>
      <w:r w:rsidR="00956CBB" w:rsidRPr="006771FB">
        <w:t>е</w:t>
      </w:r>
      <w:r w:rsidRPr="006771FB">
        <w:t>лит</w:t>
      </w:r>
      <w:r w:rsidR="00956CBB" w:rsidRPr="006771FB">
        <w:t>е</w:t>
      </w:r>
      <w:r w:rsidRPr="006771FB">
        <w:t>льно</w:t>
      </w:r>
      <w:r w:rsidR="00956CBB" w:rsidRPr="006771FB">
        <w:t>е</w:t>
      </w:r>
      <w:r w:rsidRPr="006771FB">
        <w:t xml:space="preserve"> устройство, об</w:t>
      </w:r>
      <w:r w:rsidR="00956CBB" w:rsidRPr="006771FB">
        <w:t>е</w:t>
      </w:r>
      <w:r w:rsidRPr="006771FB">
        <w:t>сп</w:t>
      </w:r>
      <w:r w:rsidR="00956CBB" w:rsidRPr="006771FB">
        <w:t>е</w:t>
      </w:r>
      <w:r w:rsidRPr="006771FB">
        <w:t>чивающ</w:t>
      </w:r>
      <w:r w:rsidR="00956CBB" w:rsidRPr="006771FB">
        <w:t>ее</w:t>
      </w:r>
      <w:r w:rsidRPr="006771FB">
        <w:t xml:space="preserve"> эл</w:t>
      </w:r>
      <w:r w:rsidR="00956CBB" w:rsidRPr="006771FB">
        <w:t>е</w:t>
      </w:r>
      <w:r w:rsidRPr="006771FB">
        <w:t>ктроснабж</w:t>
      </w:r>
      <w:r w:rsidR="00956CBB" w:rsidRPr="006771FB">
        <w:t>е</w:t>
      </w:r>
      <w:r w:rsidRPr="006771FB">
        <w:t>ни</w:t>
      </w:r>
      <w:r w:rsidR="00956CBB" w:rsidRPr="006771FB">
        <w:t>е</w:t>
      </w:r>
      <w:r w:rsidRPr="006771FB">
        <w:t xml:space="preserve"> Дворца </w:t>
      </w:r>
      <w:r w:rsidR="006771FB" w:rsidRPr="006771FB">
        <w:t>Н</w:t>
      </w:r>
      <w:r w:rsidR="00956CBB" w:rsidRPr="006771FB">
        <w:t>е</w:t>
      </w:r>
      <w:r w:rsidRPr="006771FB">
        <w:t>зависимости, а такж</w:t>
      </w:r>
      <w:r w:rsidR="00956CBB" w:rsidRPr="006771FB">
        <w:t>е</w:t>
      </w:r>
      <w:r w:rsidRPr="006771FB">
        <w:t xml:space="preserve"> эл</w:t>
      </w:r>
      <w:r w:rsidR="00956CBB" w:rsidRPr="006771FB">
        <w:t>е</w:t>
      </w:r>
      <w:r w:rsidRPr="006771FB">
        <w:t>ктрооборудовани</w:t>
      </w:r>
      <w:r w:rsidR="00956CBB" w:rsidRPr="006771FB">
        <w:t>е</w:t>
      </w:r>
      <w:r w:rsidRPr="006771FB">
        <w:t xml:space="preserve"> для тр</w:t>
      </w:r>
      <w:r w:rsidR="00956CBB" w:rsidRPr="006771FB">
        <w:t>е</w:t>
      </w:r>
      <w:r w:rsidRPr="006771FB">
        <w:t>ть</w:t>
      </w:r>
      <w:r w:rsidR="00956CBB" w:rsidRPr="006771FB">
        <w:t>е</w:t>
      </w:r>
      <w:r w:rsidRPr="006771FB">
        <w:t>й линии Минского м</w:t>
      </w:r>
      <w:r w:rsidR="00956CBB" w:rsidRPr="006771FB">
        <w:t>е</w:t>
      </w:r>
      <w:r w:rsidRPr="006771FB">
        <w:t>трополит</w:t>
      </w:r>
      <w:r w:rsidR="00956CBB" w:rsidRPr="006771FB">
        <w:t>е</w:t>
      </w:r>
      <w:r w:rsidRPr="006771FB">
        <w:t xml:space="preserve">на, </w:t>
      </w:r>
      <w:proofErr w:type="spellStart"/>
      <w:r w:rsidRPr="006771FB">
        <w:t>Чижовк</w:t>
      </w:r>
      <w:r w:rsidR="006771FB" w:rsidRPr="006771FB">
        <w:t>а</w:t>
      </w:r>
      <w:proofErr w:type="spellEnd"/>
      <w:r w:rsidRPr="006771FB">
        <w:t>-Ар</w:t>
      </w:r>
      <w:r w:rsidR="00956CBB" w:rsidRPr="006771FB">
        <w:t>е</w:t>
      </w:r>
      <w:r w:rsidRPr="006771FB">
        <w:t>ны.</w:t>
      </w:r>
    </w:p>
    <w:p w:rsidR="00F73A59" w:rsidRDefault="00664587" w:rsidP="0028441A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1AF0019D" wp14:editId="047A9305">
                <wp:extent cx="2880000" cy="359967"/>
                <wp:effectExtent l="0" t="19050" r="34925" b="40640"/>
                <wp:docPr id="193" name="Группа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94" name="Прямая соединительная линия 194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95" name="Группа 195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96" name="Ромб 196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7" name="Ромб 197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" name="Ромб 198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995932F" id="Группа 193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">
                <v:line id="Прямая соединительная линия 194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" strokecolor="black [3213]" strokeweight="1pt">
                  <v:stroke joinstyle="miter"/>
                </v:line>
                <v:group id="Группа 195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<v:shape id="Ромб 196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" fillcolor="white [3212]" strokecolor="black [3213]" strokeweight="1pt"/>
                  <v:shape id="Ромб 197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" fillcolor="white [3212]" strokecolor="black [3213]" strokeweight="1pt"/>
                  <v:shape id="Ромб 198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F73A59" w:rsidRPr="00223D55" w:rsidRDefault="00F73A59" w:rsidP="00F73A59">
      <w:pPr>
        <w:pStyle w:val="af8"/>
      </w:pPr>
      <w:r w:rsidRPr="00223D55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6368" behindDoc="0" locked="0" layoutInCell="1" allowOverlap="1" wp14:anchorId="5AB0225C" wp14:editId="32231803">
                <wp:simplePos x="0" y="0"/>
                <wp:positionH relativeFrom="margin">
                  <wp:posOffset>3399155</wp:posOffset>
                </wp:positionH>
                <wp:positionV relativeFrom="margin">
                  <wp:posOffset>-62865</wp:posOffset>
                </wp:positionV>
                <wp:extent cx="3239770" cy="2267585"/>
                <wp:effectExtent l="0" t="0" r="17780" b="18415"/>
                <wp:wrapSquare wrapText="bothSides"/>
                <wp:docPr id="291" name="Группа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92" name="Прямоугольник: скругленные углы 292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62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93" name="Группа 293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94" name="Ромб 294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5" name="Надпись 295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28441A" w:rsidRDefault="00761381" w:rsidP="00F73A59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91" o:spid="_x0000_s1126" style="position:absolute;left:0;text-align:left;margin-left:267.65pt;margin-top:-4.95pt;width:255.1pt;height:178.55pt;z-index:251706368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CIwAAAABSZ2h0&#10;bG9uZwAAAzY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">
                <v:roundrect id="Прямоугольник: скругленные углы 292" o:spid="_x0000_s112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MY6cUA&#10;AADcAAAADwAAAGRycy9kb3ducmV2LnhtbESPQYvCMBSE7wv+h/AEL4umdlnRahQVBC97qFrQ26N5&#10;tsXmpTRR67/fLCx4HGbmG2ax6kwtHtS6yrKC8SgCQZxbXXGh4HTcDacgnEfWWFsmBS9ysFr2PhaY&#10;aPvklB4HX4gAYZeggtL7JpHS5SUZdCPbEAfvaluDPsi2kLrFZ4CbWsZRNJEGKw4LJTa0LSm/He5G&#10;wSYrLrvJ9+kr5ez2+XPMztt0vFdq0O/WcxCeOv8O/7f3WkE8i+HvTDg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sxjpxQAAANwAAAAPAAAAAAAAAAAAAAAAAJgCAABkcnMv&#10;ZG93bnJldi54bWxQSwUGAAAAAAQABAD1AAAAigMAAAAA&#10;" strokecolor="black [3213]" strokeweight="1pt">
                  <v:fill r:id="rId63" o:title="" recolor="t" rotate="t" type="frame"/>
                  <v:stroke joinstyle="miter"/>
                </v:roundrect>
                <v:group id="Группа 293" o:spid="_x0000_s112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w0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sk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OfDQxgAAANwA&#10;AAAPAAAAAAAAAAAAAAAAAKoCAABkcnMvZG93bnJldi54bWxQSwUGAAAAAAQABAD6AAAAnQMAAAAA&#10;">
                  <v:shape id="Ромб 294" o:spid="_x0000_s112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EGXsYA&#10;AADcAAAADwAAAGRycy9kb3ducmV2LnhtbESPQWvCQBSE70L/w/IKvYjZNBTR1FVKodCiYhuFXh/Z&#10;1yQ0+zZkNzH6611B8DjMzDfMYjWYWvTUusqygucoBkGcW11xoeCw/5jMQDiPrLG2TApO5GC1fBgt&#10;MNX2yD/UZ74QAcIuRQWl900qpctLMugi2xAH78+2Bn2QbSF1i8cAN7VM4ngqDVYcFkps6L2k/D/r&#10;jIJp99tQ9rXdrWfy1CfnoltvvsdKPT0Ob68gPA3+Hr61P7WCZP4C1zPhCMjl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EGXs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295" o:spid="_x0000_s113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xdYMUA&#10;AADcAAAADwAAAGRycy9kb3ducmV2LnhtbESPT4vCMBTE78J+h/AWvGlqwcWtRpGCrIge/HPZ27N5&#10;tsXmpdtErfvpjSB4HGbmN8xk1ppKXKlxpWUFg34EgjizuuRcwWG/6I1AOI+ssbJMCu7kYDb96Eww&#10;0fbGW7rufC4ChF2CCgrv60RKlxVk0PVtTRy8k20M+iCbXOoGbwFuKhlH0Zc0WHJYKLCmtKDsvLsY&#10;Bat0scHtMTaj/yr9WZ/m9d/hd6hU97Odj0F4av07/GovtYL4ewjPM+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zF1gxQAAANwAAAAPAAAAAAAAAAAAAAAAAJgCAABkcnMv&#10;ZG93bnJldi54bWxQSwUGAAAAAAQABAD1AAAAigMAAAAA&#10;" filled="f" stroked="f" strokeweight=".5pt">
                    <v:textbox>
                      <w:txbxContent>
                        <w:p w:rsidR="00761381" w:rsidRPr="0028441A" w:rsidRDefault="00761381" w:rsidP="00F73A59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223D55">
        <w:t>Св</w:t>
      </w:r>
      <w:r w:rsidR="00956CBB" w:rsidRPr="00223D55">
        <w:t>е</w:t>
      </w:r>
      <w:r w:rsidRPr="00223D55">
        <w:t>тодиодный св</w:t>
      </w:r>
      <w:r w:rsidR="00956CBB" w:rsidRPr="00223D55">
        <w:t>е</w:t>
      </w:r>
      <w:r w:rsidRPr="00223D55">
        <w:t xml:space="preserve">тильник </w:t>
      </w:r>
    </w:p>
    <w:p w:rsidR="00F73A59" w:rsidRPr="00223D55" w:rsidRDefault="00F73A59" w:rsidP="00F73A59">
      <w:pPr>
        <w:pStyle w:val="a3"/>
      </w:pPr>
      <w:r w:rsidRPr="00223D55">
        <w:rPr>
          <w:b/>
        </w:rPr>
        <w:t>21. Св</w:t>
      </w:r>
      <w:r w:rsidR="00956CBB" w:rsidRPr="00223D55">
        <w:rPr>
          <w:b/>
        </w:rPr>
        <w:t>е</w:t>
      </w:r>
      <w:r w:rsidRPr="00223D55">
        <w:rPr>
          <w:b/>
        </w:rPr>
        <w:t>тодиодный св</w:t>
      </w:r>
      <w:r w:rsidR="00956CBB" w:rsidRPr="00223D55">
        <w:rPr>
          <w:b/>
        </w:rPr>
        <w:t>е</w:t>
      </w:r>
      <w:r w:rsidRPr="00223D55">
        <w:rPr>
          <w:b/>
        </w:rPr>
        <w:t>тильник</w:t>
      </w:r>
      <w:r w:rsidRPr="00223D55">
        <w:t xml:space="preserve"> </w:t>
      </w:r>
      <w:r w:rsidRPr="00223D55">
        <w:rPr>
          <w:b/>
        </w:rPr>
        <w:t>RVE-LBX-RING-IN</w:t>
      </w:r>
      <w:r w:rsidR="00891F3E" w:rsidRPr="00223D55">
        <w:rPr>
          <w:b/>
        </w:rPr>
        <w:t> </w:t>
      </w:r>
      <w:r w:rsidRPr="00223D55">
        <w:rPr>
          <w:b/>
        </w:rPr>
        <w:t>4000К (ООО «</w:t>
      </w:r>
      <w:proofErr w:type="spellStart"/>
      <w:r w:rsidRPr="00223D55">
        <w:rPr>
          <w:b/>
        </w:rPr>
        <w:t>Св</w:t>
      </w:r>
      <w:r w:rsidR="00956CBB" w:rsidRPr="00223D55">
        <w:rPr>
          <w:b/>
        </w:rPr>
        <w:t>е</w:t>
      </w:r>
      <w:r w:rsidRPr="00223D55">
        <w:rPr>
          <w:b/>
        </w:rPr>
        <w:t>ткомпл</w:t>
      </w:r>
      <w:r w:rsidR="00956CBB" w:rsidRPr="00223D55">
        <w:rPr>
          <w:b/>
        </w:rPr>
        <w:t>е</w:t>
      </w:r>
      <w:r w:rsidRPr="00223D55">
        <w:rPr>
          <w:b/>
        </w:rPr>
        <w:t>ктэн</w:t>
      </w:r>
      <w:r w:rsidR="00956CBB" w:rsidRPr="00223D55">
        <w:rPr>
          <w:b/>
        </w:rPr>
        <w:t>е</w:t>
      </w:r>
      <w:r w:rsidRPr="00223D55">
        <w:rPr>
          <w:b/>
        </w:rPr>
        <w:t>рго</w:t>
      </w:r>
      <w:proofErr w:type="spellEnd"/>
      <w:r w:rsidRPr="00223D55">
        <w:rPr>
          <w:b/>
        </w:rPr>
        <w:t>», г.</w:t>
      </w:r>
      <w:r w:rsidR="00891F3E" w:rsidRPr="00223D55">
        <w:rPr>
          <w:b/>
        </w:rPr>
        <w:t> </w:t>
      </w:r>
      <w:r w:rsidRPr="00223D55">
        <w:rPr>
          <w:b/>
        </w:rPr>
        <w:t>Минск)</w:t>
      </w:r>
      <w:r w:rsidR="00BE22B8" w:rsidRPr="00223D55">
        <w:rPr>
          <w:b/>
        </w:rPr>
        <w:t> </w:t>
      </w:r>
      <w:r w:rsidR="00CA50CF" w:rsidRPr="00223D55">
        <w:t xml:space="preserve">— </w:t>
      </w:r>
      <w:r w:rsidRPr="00223D55">
        <w:t>это совр</w:t>
      </w:r>
      <w:r w:rsidR="00956CBB" w:rsidRPr="00223D55">
        <w:t>е</w:t>
      </w:r>
      <w:r w:rsidRPr="00223D55">
        <w:t>м</w:t>
      </w:r>
      <w:r w:rsidR="00956CBB" w:rsidRPr="00223D55">
        <w:t>е</w:t>
      </w:r>
      <w:r w:rsidRPr="00223D55">
        <w:t>нно</w:t>
      </w:r>
      <w:r w:rsidR="00956CBB" w:rsidRPr="00223D55">
        <w:t>е</w:t>
      </w:r>
      <w:r w:rsidRPr="00223D55">
        <w:t xml:space="preserve"> осв</w:t>
      </w:r>
      <w:r w:rsidR="00956CBB" w:rsidRPr="00223D55">
        <w:t>е</w:t>
      </w:r>
      <w:r w:rsidRPr="00223D55">
        <w:t>щ</w:t>
      </w:r>
      <w:r w:rsidR="00956CBB" w:rsidRPr="00223D55">
        <w:t>е</w:t>
      </w:r>
      <w:r w:rsidRPr="00223D55">
        <w:t>ни</w:t>
      </w:r>
      <w:r w:rsidR="00956CBB" w:rsidRPr="00223D55">
        <w:t>е</w:t>
      </w:r>
      <w:r w:rsidRPr="00223D55">
        <w:t>, которо</w:t>
      </w:r>
      <w:r w:rsidR="00956CBB" w:rsidRPr="00223D55">
        <w:t>е</w:t>
      </w:r>
      <w:r w:rsidRPr="00223D55">
        <w:t xml:space="preserve"> находит широко</w:t>
      </w:r>
      <w:r w:rsidR="00956CBB" w:rsidRPr="00223D55">
        <w:t>е</w:t>
      </w:r>
      <w:r w:rsidRPr="00223D55">
        <w:t xml:space="preserve"> прим</w:t>
      </w:r>
      <w:r w:rsidR="00956CBB" w:rsidRPr="00223D55">
        <w:t>е</w:t>
      </w:r>
      <w:r w:rsidRPr="00223D55">
        <w:t>н</w:t>
      </w:r>
      <w:r w:rsidR="00956CBB" w:rsidRPr="00223D55">
        <w:t>е</w:t>
      </w:r>
      <w:r w:rsidRPr="00223D55">
        <w:t>ни</w:t>
      </w:r>
      <w:r w:rsidR="00956CBB" w:rsidRPr="00223D55">
        <w:t>е</w:t>
      </w:r>
      <w:r w:rsidRPr="00223D55">
        <w:t xml:space="preserve"> в</w:t>
      </w:r>
      <w:r w:rsidR="00891F3E" w:rsidRPr="00223D55">
        <w:t> </w:t>
      </w:r>
      <w:r w:rsidRPr="00223D55">
        <w:t>различных областях, включая офисы (для создания комфортной рабоч</w:t>
      </w:r>
      <w:r w:rsidR="00956CBB" w:rsidRPr="00223D55">
        <w:t>е</w:t>
      </w:r>
      <w:r w:rsidRPr="00223D55">
        <w:t>й ср</w:t>
      </w:r>
      <w:r w:rsidR="00956CBB" w:rsidRPr="00223D55">
        <w:t>е</w:t>
      </w:r>
      <w:r w:rsidRPr="00223D55">
        <w:t>ды), торговы</w:t>
      </w:r>
      <w:r w:rsidR="00956CBB" w:rsidRPr="00223D55">
        <w:t>е</w:t>
      </w:r>
      <w:r w:rsidRPr="00223D55">
        <w:t xml:space="preserve"> площади (для выд</w:t>
      </w:r>
      <w:r w:rsidR="00956CBB" w:rsidRPr="00223D55">
        <w:t>е</w:t>
      </w:r>
      <w:r w:rsidRPr="00223D55">
        <w:t>л</w:t>
      </w:r>
      <w:r w:rsidR="00956CBB" w:rsidRPr="00223D55">
        <w:t>е</w:t>
      </w:r>
      <w:r w:rsidRPr="00223D55">
        <w:t>ния товаров) и жилы</w:t>
      </w:r>
      <w:r w:rsidR="00956CBB" w:rsidRPr="00223D55">
        <w:t>е</w:t>
      </w:r>
      <w:r w:rsidRPr="00223D55">
        <w:t xml:space="preserve"> пом</w:t>
      </w:r>
      <w:r w:rsidR="00956CBB" w:rsidRPr="00223D55">
        <w:t>е</w:t>
      </w:r>
      <w:r w:rsidRPr="00223D55">
        <w:t>щ</w:t>
      </w:r>
      <w:r w:rsidR="00956CBB" w:rsidRPr="00223D55">
        <w:t>е</w:t>
      </w:r>
      <w:r w:rsidRPr="00223D55">
        <w:t>ния (в кач</w:t>
      </w:r>
      <w:r w:rsidR="00956CBB" w:rsidRPr="00223D55">
        <w:t>е</w:t>
      </w:r>
      <w:r w:rsidRPr="00223D55">
        <w:t>ств</w:t>
      </w:r>
      <w:r w:rsidR="00956CBB" w:rsidRPr="00223D55">
        <w:t>е</w:t>
      </w:r>
      <w:r w:rsidRPr="00223D55">
        <w:t xml:space="preserve"> основного или дополнит</w:t>
      </w:r>
      <w:r w:rsidR="00956CBB" w:rsidRPr="00223D55">
        <w:t>е</w:t>
      </w:r>
      <w:r w:rsidRPr="00223D55">
        <w:t>льного источника св</w:t>
      </w:r>
      <w:r w:rsidR="00956CBB" w:rsidRPr="00223D55">
        <w:t>е</w:t>
      </w:r>
      <w:r w:rsidRPr="00223D55">
        <w:t>та).</w:t>
      </w:r>
    </w:p>
    <w:p w:rsidR="00F73A59" w:rsidRPr="00223D55" w:rsidRDefault="00F73A59" w:rsidP="00F73A59">
      <w:pPr>
        <w:pStyle w:val="a3"/>
      </w:pPr>
      <w:r w:rsidRPr="00223D55">
        <w:t>Цв</w:t>
      </w:r>
      <w:r w:rsidR="00956CBB" w:rsidRPr="00223D55">
        <w:t>е</w:t>
      </w:r>
      <w:r w:rsidRPr="00223D55">
        <w:t>товая т</w:t>
      </w:r>
      <w:r w:rsidR="00956CBB" w:rsidRPr="00223D55">
        <w:t>е</w:t>
      </w:r>
      <w:r w:rsidRPr="00223D55">
        <w:t>мп</w:t>
      </w:r>
      <w:r w:rsidR="00956CBB" w:rsidRPr="00223D55">
        <w:t>е</w:t>
      </w:r>
      <w:r w:rsidRPr="00223D55">
        <w:t>ратура: 4000K</w:t>
      </w:r>
      <w:r w:rsidR="00BE22B8" w:rsidRPr="00223D55">
        <w:t> </w:t>
      </w:r>
      <w:r w:rsidR="00CA50CF" w:rsidRPr="00223D55">
        <w:t xml:space="preserve">— </w:t>
      </w:r>
      <w:r w:rsidRPr="00223D55">
        <w:t>это н</w:t>
      </w:r>
      <w:r w:rsidR="00956CBB" w:rsidRPr="00223D55">
        <w:t>е</w:t>
      </w:r>
      <w:r w:rsidRPr="00223D55">
        <w:t>йтральный б</w:t>
      </w:r>
      <w:r w:rsidR="00956CBB" w:rsidRPr="00223D55">
        <w:t>е</w:t>
      </w:r>
      <w:r w:rsidRPr="00223D55">
        <w:t>лый св</w:t>
      </w:r>
      <w:r w:rsidR="00956CBB" w:rsidRPr="00223D55">
        <w:t>е</w:t>
      </w:r>
      <w:r w:rsidRPr="00223D55">
        <w:t>т, который созда</w:t>
      </w:r>
      <w:r w:rsidR="00891F3E" w:rsidRPr="00223D55">
        <w:t>ё</w:t>
      </w:r>
      <w:r w:rsidRPr="00223D55">
        <w:t>т комфортную атмосф</w:t>
      </w:r>
      <w:r w:rsidR="00956CBB" w:rsidRPr="00223D55">
        <w:t>е</w:t>
      </w:r>
      <w:r w:rsidRPr="00223D55">
        <w:t xml:space="preserve">ру для работы и отдыха. Он близок к </w:t>
      </w:r>
      <w:r w:rsidR="00956CBB" w:rsidRPr="00223D55">
        <w:t>е</w:t>
      </w:r>
      <w:r w:rsidRPr="00223D55">
        <w:t>ст</w:t>
      </w:r>
      <w:r w:rsidR="00956CBB" w:rsidRPr="00223D55">
        <w:t>е</w:t>
      </w:r>
      <w:r w:rsidRPr="00223D55">
        <w:t>ств</w:t>
      </w:r>
      <w:r w:rsidR="00956CBB" w:rsidRPr="00223D55">
        <w:t>е</w:t>
      </w:r>
      <w:r w:rsidRPr="00223D55">
        <w:t>нному дн</w:t>
      </w:r>
      <w:r w:rsidR="00956CBB" w:rsidRPr="00223D55">
        <w:t>е</w:t>
      </w:r>
      <w:r w:rsidRPr="00223D55">
        <w:t>вному св</w:t>
      </w:r>
      <w:r w:rsidR="00956CBB" w:rsidRPr="00223D55">
        <w:t>е</w:t>
      </w:r>
      <w:r w:rsidRPr="00223D55">
        <w:t>ту. Св</w:t>
      </w:r>
      <w:r w:rsidR="00956CBB" w:rsidRPr="00223D55">
        <w:t>е</w:t>
      </w:r>
      <w:r w:rsidRPr="00223D55">
        <w:t>тодиоды потр</w:t>
      </w:r>
      <w:r w:rsidR="00956CBB" w:rsidRPr="00223D55">
        <w:t>е</w:t>
      </w:r>
      <w:r w:rsidRPr="00223D55">
        <w:t>бляют значит</w:t>
      </w:r>
      <w:r w:rsidR="00956CBB" w:rsidRPr="00223D55">
        <w:t>е</w:t>
      </w:r>
      <w:r w:rsidRPr="00223D55">
        <w:t>льно м</w:t>
      </w:r>
      <w:r w:rsidR="00956CBB" w:rsidRPr="00223D55">
        <w:t>е</w:t>
      </w:r>
      <w:r w:rsidRPr="00223D55">
        <w:t>ньш</w:t>
      </w:r>
      <w:r w:rsidR="00956CBB" w:rsidRPr="00223D55">
        <w:t>е</w:t>
      </w:r>
      <w:r w:rsidRPr="00223D55">
        <w:t xml:space="preserve"> эл</w:t>
      </w:r>
      <w:r w:rsidR="00956CBB" w:rsidRPr="00223D55">
        <w:t>е</w:t>
      </w:r>
      <w:r w:rsidRPr="00223D55">
        <w:t>ктроэн</w:t>
      </w:r>
      <w:r w:rsidR="00956CBB" w:rsidRPr="00223D55">
        <w:t>е</w:t>
      </w:r>
      <w:r w:rsidRPr="00223D55">
        <w:t>ргии по сравн</w:t>
      </w:r>
      <w:r w:rsidR="00956CBB" w:rsidRPr="00223D55">
        <w:t>е</w:t>
      </w:r>
      <w:r w:rsidRPr="00223D55">
        <w:t>нию с</w:t>
      </w:r>
      <w:r w:rsidR="00891F3E" w:rsidRPr="00223D55">
        <w:t> </w:t>
      </w:r>
      <w:r w:rsidRPr="00223D55">
        <w:t>традиционными лампами, что позволя</w:t>
      </w:r>
      <w:r w:rsidR="00956CBB" w:rsidRPr="00223D55">
        <w:t>е</w:t>
      </w:r>
      <w:r w:rsidRPr="00223D55">
        <w:t>т сократить затраты на эл</w:t>
      </w:r>
      <w:r w:rsidR="00956CBB" w:rsidRPr="00223D55">
        <w:t>е</w:t>
      </w:r>
      <w:r w:rsidRPr="00223D55">
        <w:t>ктроэн</w:t>
      </w:r>
      <w:r w:rsidR="00956CBB" w:rsidRPr="00223D55">
        <w:t>е</w:t>
      </w:r>
      <w:r w:rsidRPr="00223D55">
        <w:t>ргию. Этот св</w:t>
      </w:r>
      <w:r w:rsidR="00956CBB" w:rsidRPr="00223D55">
        <w:t>е</w:t>
      </w:r>
      <w:r w:rsidRPr="00223D55">
        <w:t>тильник им</w:t>
      </w:r>
      <w:r w:rsidR="00956CBB" w:rsidRPr="00223D55">
        <w:t>ее</w:t>
      </w:r>
      <w:r w:rsidRPr="00223D55">
        <w:t>т длит</w:t>
      </w:r>
      <w:r w:rsidR="00956CBB" w:rsidRPr="00223D55">
        <w:t>е</w:t>
      </w:r>
      <w:r w:rsidRPr="00223D55">
        <w:t>льный срок службы, пр</w:t>
      </w:r>
      <w:r w:rsidR="00956CBB" w:rsidRPr="00223D55">
        <w:t>е</w:t>
      </w:r>
      <w:r w:rsidRPr="00223D55">
        <w:t>вышающий 25</w:t>
      </w:r>
      <w:r w:rsidR="00891F3E" w:rsidRPr="00223D55">
        <w:t> </w:t>
      </w:r>
      <w:r w:rsidRPr="00223D55">
        <w:t>000</w:t>
      </w:r>
      <w:r w:rsidR="00891F3E" w:rsidRPr="00223D55">
        <w:t> </w:t>
      </w:r>
      <w:r w:rsidRPr="00223D55">
        <w:t>часов, что снижа</w:t>
      </w:r>
      <w:r w:rsidR="00956CBB" w:rsidRPr="00223D55">
        <w:t>е</w:t>
      </w:r>
      <w:r w:rsidRPr="00223D55">
        <w:t>т н</w:t>
      </w:r>
      <w:r w:rsidR="00956CBB" w:rsidRPr="00223D55">
        <w:t>е</w:t>
      </w:r>
      <w:r w:rsidRPr="00223D55">
        <w:t>обходимость в частой зам</w:t>
      </w:r>
      <w:r w:rsidR="00956CBB" w:rsidRPr="00223D55">
        <w:t>е</w:t>
      </w:r>
      <w:r w:rsidRPr="00223D55">
        <w:t>н</w:t>
      </w:r>
      <w:r w:rsidR="00956CBB" w:rsidRPr="00223D55">
        <w:t>е</w:t>
      </w:r>
      <w:r w:rsidRPr="00223D55">
        <w:t>.</w:t>
      </w:r>
    </w:p>
    <w:p w:rsidR="00F73A59" w:rsidRPr="00F73A59" w:rsidRDefault="00F73A59" w:rsidP="00F73A59">
      <w:pPr>
        <w:pStyle w:val="a3"/>
      </w:pPr>
      <w:r w:rsidRPr="00223D55">
        <w:t>Таки</w:t>
      </w:r>
      <w:r w:rsidR="00956CBB" w:rsidRPr="00223D55">
        <w:t>е</w:t>
      </w:r>
      <w:r w:rsidRPr="00223D55">
        <w:t xml:space="preserve"> св</w:t>
      </w:r>
      <w:r w:rsidR="00956CBB" w:rsidRPr="00223D55">
        <w:t>е</w:t>
      </w:r>
      <w:r w:rsidRPr="00223D55">
        <w:t>тильники часто им</w:t>
      </w:r>
      <w:r w:rsidR="00956CBB" w:rsidRPr="00223D55">
        <w:t>е</w:t>
      </w:r>
      <w:r w:rsidRPr="00223D55">
        <w:t>ют простую сист</w:t>
      </w:r>
      <w:r w:rsidR="00956CBB" w:rsidRPr="00223D55">
        <w:t>е</w:t>
      </w:r>
      <w:r w:rsidRPr="00223D55">
        <w:t>му установки, что обл</w:t>
      </w:r>
      <w:r w:rsidR="00956CBB" w:rsidRPr="00223D55">
        <w:t>е</w:t>
      </w:r>
      <w:r w:rsidRPr="00223D55">
        <w:t>гча</w:t>
      </w:r>
      <w:r w:rsidR="00956CBB" w:rsidRPr="00223D55">
        <w:t>е</w:t>
      </w:r>
      <w:r w:rsidRPr="00223D55">
        <w:t>т их монтаж. Мод</w:t>
      </w:r>
      <w:r w:rsidR="00956CBB" w:rsidRPr="00223D55">
        <w:t>е</w:t>
      </w:r>
      <w:r w:rsidRPr="00223D55">
        <w:t>ль RVE-LBX-RING-IN им</w:t>
      </w:r>
      <w:r w:rsidR="00956CBB" w:rsidRPr="00223D55">
        <w:t>ее</w:t>
      </w:r>
      <w:r w:rsidRPr="00223D55">
        <w:t>т совр</w:t>
      </w:r>
      <w:r w:rsidR="00956CBB" w:rsidRPr="00223D55">
        <w:t>е</w:t>
      </w:r>
      <w:r w:rsidRPr="00223D55">
        <w:t>м</w:t>
      </w:r>
      <w:r w:rsidR="00956CBB" w:rsidRPr="00223D55">
        <w:t>е</w:t>
      </w:r>
      <w:r w:rsidRPr="00223D55">
        <w:t>нный дизайн, что позволя</w:t>
      </w:r>
      <w:r w:rsidR="00956CBB" w:rsidRPr="00223D55">
        <w:t>е</w:t>
      </w:r>
      <w:r w:rsidRPr="00223D55">
        <w:t xml:space="preserve">т </w:t>
      </w:r>
      <w:r w:rsidR="00956CBB" w:rsidRPr="00223D55">
        <w:t>е</w:t>
      </w:r>
      <w:r w:rsidRPr="00223D55">
        <w:t>й вписываться в различны</w:t>
      </w:r>
      <w:r w:rsidR="00956CBB" w:rsidRPr="00223D55">
        <w:t>е</w:t>
      </w:r>
      <w:r w:rsidRPr="00223D55">
        <w:t xml:space="preserve"> инт</w:t>
      </w:r>
      <w:r w:rsidR="00956CBB" w:rsidRPr="00223D55">
        <w:t>е</w:t>
      </w:r>
      <w:r w:rsidRPr="00223D55">
        <w:t>рь</w:t>
      </w:r>
      <w:r w:rsidR="00956CBB" w:rsidRPr="00223D55">
        <w:t>е</w:t>
      </w:r>
      <w:r w:rsidRPr="00223D55">
        <w:t>ры. Данный св</w:t>
      </w:r>
      <w:r w:rsidR="00956CBB" w:rsidRPr="00223D55">
        <w:t>е</w:t>
      </w:r>
      <w:r w:rsidRPr="00223D55">
        <w:t>тильник</w:t>
      </w:r>
      <w:r w:rsidR="00BE22B8" w:rsidRPr="00223D55">
        <w:t> </w:t>
      </w:r>
      <w:r w:rsidR="00CA50CF" w:rsidRPr="00223D55">
        <w:t xml:space="preserve">— </w:t>
      </w:r>
      <w:r w:rsidRPr="00223D55">
        <w:t>это отличный выбор для т</w:t>
      </w:r>
      <w:r w:rsidR="00956CBB" w:rsidRPr="00223D55">
        <w:t>е</w:t>
      </w:r>
      <w:r w:rsidRPr="00223D55">
        <w:t>х, кто ищ</w:t>
      </w:r>
      <w:r w:rsidR="00956CBB" w:rsidRPr="00223D55">
        <w:t>е</w:t>
      </w:r>
      <w:r w:rsidRPr="00223D55">
        <w:t>т кач</w:t>
      </w:r>
      <w:r w:rsidR="00956CBB" w:rsidRPr="00223D55">
        <w:t>е</w:t>
      </w:r>
      <w:r w:rsidRPr="00223D55">
        <w:t>ств</w:t>
      </w:r>
      <w:r w:rsidR="00956CBB" w:rsidRPr="00223D55">
        <w:t>е</w:t>
      </w:r>
      <w:r w:rsidRPr="00223D55">
        <w:t>нно</w:t>
      </w:r>
      <w:r w:rsidR="00956CBB" w:rsidRPr="00223D55">
        <w:t>е</w:t>
      </w:r>
      <w:r w:rsidRPr="00223D55">
        <w:t>, экономично</w:t>
      </w:r>
      <w:r w:rsidR="00956CBB" w:rsidRPr="00223D55">
        <w:t>е</w:t>
      </w:r>
      <w:r w:rsidRPr="00223D55">
        <w:t xml:space="preserve"> и стильно</w:t>
      </w:r>
      <w:r w:rsidR="00956CBB" w:rsidRPr="00223D55">
        <w:t>е</w:t>
      </w:r>
      <w:r w:rsidRPr="00223D55">
        <w:t xml:space="preserve"> осв</w:t>
      </w:r>
      <w:r w:rsidR="00956CBB" w:rsidRPr="00223D55">
        <w:t>е</w:t>
      </w:r>
      <w:r w:rsidRPr="00223D55">
        <w:t>щ</w:t>
      </w:r>
      <w:r w:rsidR="00956CBB" w:rsidRPr="00223D55">
        <w:t>е</w:t>
      </w:r>
      <w:r w:rsidRPr="00223D55">
        <w:t>ни</w:t>
      </w:r>
      <w:r w:rsidR="00956CBB" w:rsidRPr="00223D55">
        <w:t>е</w:t>
      </w:r>
      <w:r w:rsidRPr="00223D55">
        <w:t>.</w:t>
      </w:r>
    </w:p>
    <w:p w:rsidR="00F6242F" w:rsidRDefault="00F6242F" w:rsidP="00F73A59">
      <w:pPr>
        <w:pStyle w:val="a5"/>
      </w:pPr>
    </w:p>
    <w:p w:rsidR="00F73A59" w:rsidRDefault="00F6242F" w:rsidP="00F6242F">
      <w:pPr>
        <w:pStyle w:val="a5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291F5226" wp14:editId="319F3B32">
                <wp:extent cx="2880000" cy="359967"/>
                <wp:effectExtent l="0" t="19050" r="34925" b="40640"/>
                <wp:docPr id="296" name="Группа 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97" name="Прямая соединительная линия 29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98" name="Группа 29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99" name="Ромб 29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0" name="Ромб 30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1" name="Ромб 30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29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">
                <v:line id="Прямая соединительная линия 297" o:spid="_x0000_s1027" style="position:absolute;flip:y;visibility:visible;mso-wrap-style:square" from="0,1733" to="28800,1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J5CHscAAADcAAAADwAAAGRycy9kb3ducmV2LnhtbESPQWvCQBSE74X+h+UVvBTd6EFN6iq1&#10;ILEohaoXb6/Z1ySYfZvurpr++25B8DjMzDfMbNGZRlzI+dqyguEgAUFcWF1zqeCwX/WnIHxA1thY&#10;JgW/5GExf3yYYabtlT/psguliBD2GSqoQmgzKX1RkUE/sC1x9L6tMxiidKXUDq8Rbho5SpKxNFhz&#10;XKiwpbeKitPubBS8y5/Naem+ynwq89VxO/lIOX9WqvfUvb6ACNSFe/jWXmsFo3QC/2fiEZDz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onkIexwAAANwAAAAPAAAAAAAA&#10;AAAAAAAAAKECAABkcnMvZG93bnJldi54bWxQSwUGAAAAAAQABAD5AAAAlQMAAAAA&#10;" strokecolor="black [3213]" strokeweight="1pt">
                  <v:stroke joinstyle="miter"/>
                </v:line>
                <v:group id="Группа 298" o:spid="_x0000_s1028" style="position:absolute;left:10357;width:7997;height:3599" coordsize="7997,35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1io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adYqHCAAAA3AAAAA8A&#10;AAAAAAAAAAAAAAAAqgIAAGRycy9kb3ducmV2LnhtbFBLBQYAAAAABAAEAPoAAACZAwAAAAA=&#10;">
                  <v:shape id="Ромб 299" o:spid="_x0000_s1029" type="#_x0000_t4" style="position:absolute;left:2643;width:2701;height:35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BmkcIA&#10;AADcAAAADwAAAGRycy9kb3ducmV2LnhtbESPzYrCMBSF94LvEK7gTlOFkWnHKI4w4MKNTkGXl+ZO&#10;U2xuQpPR+vZGEFwezs/HWa5724ordaFxrGA2zUAQV043XCsof38mnyBCRNbYOiYFdwqwXg0HSyy0&#10;u/GBrsdYizTCoUAFJkZfSBkqQxbD1Hni5P25zmJMsqul7vCWxm0r51m2kBYbTgSDnraGqsvx3ybI&#10;9rTbf0fzUd3Lcu/PWPv2sFFqPOo3XyAi9fEdfrV3WsE8z+F5Jh0B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IGaRwgAAANwAAAAPAAAAAAAAAAAAAAAAAJgCAABkcnMvZG93&#10;bnJldi54bWxQSwUGAAAAAAQABAD1AAAAhwMAAAAA&#10;" fillcolor="white [3212]" strokecolor="black [3213]" strokeweight="1pt"/>
                  <v:shape id="Ромб 300" o:spid="_x0000_s1030" type="#_x0000_t4" style="position:absolute;left:6197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FVFsAA&#10;AADcAAAADwAAAGRycy9kb3ducmV2LnhtbERPTWsCMRC9F/ofwhS81ayVSlmNYgXBgxd1wR6HzbhZ&#10;3EzCJur67zuHQo+P971YDb5Td+pTG9jAZFyAIq6DbbkxUJ2271+gUka22AUmA09KsFq+viywtOHB&#10;B7ofc6MkhFOJBlzOsdQ61Y48pnGIxMJdQu8xC+wbbXt8SLjv9EdRzLTHlqXBYaSNo/p6vHkp2Zx3&#10;++/sPutnVe3jDzaxO6yNGb0N6zmoTEP+F/+5d9bAtJD5ckaOgF7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vFVFsAAAADcAAAADwAAAAAAAAAAAAAAAACYAgAAZHJzL2Rvd25y&#10;ZXYueG1sUEsFBgAAAAAEAAQA9QAAAIUDAAAAAA==&#10;" fillcolor="white [3212]" strokecolor="black [3213]" strokeweight="1pt"/>
                  <v:shape id="Ромб 301" o:spid="_x0000_s1031" type="#_x0000_t4" style="position:absolute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3wjcMA&#10;AADcAAAADwAAAGRycy9kb3ducmV2LnhtbESPX2vCMBTF3wd+h3AHe5tpNyZSjaLCoA++qAV9vDTX&#10;pqy5CU1m22+/DAZ7PJw/P856O9pOPKgPrWMF+TwDQVw73XKjoLp8vi5BhIissXNMCiYKsN3MntZY&#10;aDfwiR7n2Ig0wqFABSZGX0gZakMWw9x54uTdXW8xJtk3Uvc4pHHbybcsW0iLLSeCQU8HQ/XX+dsm&#10;yOFaHvfRfNRTVR39DRvfnXZKvTyPuxWISGP8D/+1S63gPcvh90w6An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b3wjcMAAADcAAAADwAAAAAAAAAAAAAAAACYAgAAZHJzL2Rv&#10;d25yZXYueG1sUEsFBgAAAAAEAAQA9QAAAIgD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F73A59">
        <w:br w:type="page"/>
      </w:r>
    </w:p>
    <w:p w:rsidR="00664587" w:rsidRPr="00431A39" w:rsidRDefault="00664587" w:rsidP="00431A39">
      <w:pPr>
        <w:pStyle w:val="af8"/>
      </w:pPr>
      <w:r w:rsidRPr="00F6242F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4080" behindDoc="0" locked="0" layoutInCell="1" allowOverlap="1" wp14:anchorId="15506F28" wp14:editId="49C50977">
                <wp:simplePos x="0" y="0"/>
                <wp:positionH relativeFrom="margin">
                  <wp:posOffset>3268980</wp:posOffset>
                </wp:positionH>
                <wp:positionV relativeFrom="margin">
                  <wp:posOffset>-38735</wp:posOffset>
                </wp:positionV>
                <wp:extent cx="3239770" cy="2267585"/>
                <wp:effectExtent l="0" t="0" r="17780" b="18415"/>
                <wp:wrapSquare wrapText="bothSides"/>
                <wp:docPr id="199" name="Группа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00" name="Прямоугольник: скругленные углы 200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64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01" name="Группа 201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02" name="Ромб 202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" name="Надпись 203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28441A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99" o:spid="_x0000_s1131" style="position:absolute;left:0;text-align:left;margin-left:257.4pt;margin-top:-3.05pt;width:255.1pt;height:178.55pt;z-index:251694080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C5AAA&#10;AABSZ2h0bG9uZwAABLA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">
                <v:roundrect id="Прямоугольник: скругленные углы 200" o:spid="_x0000_s113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LZOsEA&#10;AADcAAAADwAAAGRycy9kb3ducmV2LnhtbESPQYvCMBSE74L/ITxhbza1B1mqUVQQi+BBd/f+aJ5N&#10;sXkpTazVX78RFvY4zMw3zHI92Eb01PnasYJZkoIgLp2uuVLw/bWffoLwAVlj45gUPMnDejUeLTHX&#10;7sFn6i+hEhHCPkcFJoQ2l9KXhiz6xLXE0bu6zmKIsquk7vAR4baRWZrOpcWa44LBlnaGytvlbhX0&#10;L7M1RX394deRs0Lb0+GUBaU+JsNmASLQEP7Df+1CK4hEeJ+JR0C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y2TrBAAAA3AAAAA8AAAAAAAAAAAAAAAAAmAIAAGRycy9kb3du&#10;cmV2LnhtbFBLBQYAAAAABAAEAPUAAACGAwAAAAA=&#10;" strokecolor="black [3213]" strokeweight="1pt">
                  <v:fill r:id="rId65" o:title="" recolor="t" rotate="t" type="frame"/>
                  <v:stroke joinstyle="miter"/>
                </v:roundrect>
                <v:group id="Группа 201" o:spid="_x0000_s113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Ромб 202" o:spid="_x0000_s113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6uNsUA&#10;AADcAAAADwAAAGRycy9kb3ducmV2LnhtbESPQWvCQBSE74X+h+UVvBTdmINIzCpSKCgqrWnB6yP7&#10;TILZtyG7idFf7xYKHoeZ+YZJV4OpRU+tqywrmE4iEMS51RUXCn5/PsdzEM4ja6wtk4IbOVgtX19S&#10;TLS98pH6zBciQNglqKD0vkmkdHlJBt3ENsTBO9vWoA+yLaRu8RrgppZxFM2kwYrDQokNfZSUX7LO&#10;KJh1p4ay7eFrN5e3Pr4X3W7//a7U6G1YL0B4Gvwz/N/eaAVxFMPfmXAE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zq42xQAAANw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203" o:spid="_x0000_s113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P1CMYA&#10;AADcAAAADwAAAGRycy9kb3ducmV2LnhtbESPQWvCQBSE74X+h+UVvNWNEYukriKB0FL0YOqlt9fs&#10;Mwlm36bZbZL6612h4HGYmW+Y1WY0jeipc7VlBbNpBIK4sLrmUsHxM3tegnAeWWNjmRT8kYPN+vFh&#10;hYm2Ax+oz30pAoRdggoq79tESldUZNBNbUscvJPtDPogu1LqDocAN42Mo+hFGqw5LFTYUlpRcc5/&#10;jYKPNNvj4Ts2y0uTvu1O2/bn+LVQavI0bl9BeBr9PfzfftcK4mgOt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P1CMYAAADcAAAADwAAAAAAAAAAAAAAAACYAgAAZHJz&#10;L2Rvd25yZXYueG1sUEsFBgAAAAAEAAQA9QAAAIsDAAAAAA==&#10;" filled="f" stroked="f" strokeweight=".5pt">
                    <v:textbox>
                      <w:txbxContent>
                        <w:p w:rsidR="00761381" w:rsidRPr="0028441A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31A39" w:rsidRPr="00F6242F">
        <w:rPr>
          <w:shd w:val="clear" w:color="auto" w:fill="FFFFFF"/>
        </w:rPr>
        <w:t>Часы эл</w:t>
      </w:r>
      <w:r w:rsidR="00956CBB" w:rsidRPr="00F6242F">
        <w:rPr>
          <w:shd w:val="clear" w:color="auto" w:fill="FFFFFF"/>
        </w:rPr>
        <w:t>е</w:t>
      </w:r>
      <w:r w:rsidR="00431A39" w:rsidRPr="00F6242F">
        <w:rPr>
          <w:shd w:val="clear" w:color="auto" w:fill="FFFFFF"/>
        </w:rPr>
        <w:t>ктронны</w:t>
      </w:r>
      <w:r w:rsidR="00956CBB" w:rsidRPr="00F6242F">
        <w:rPr>
          <w:shd w:val="clear" w:color="auto" w:fill="FFFFFF"/>
        </w:rPr>
        <w:t>е</w:t>
      </w:r>
      <w:r w:rsidR="00431A39" w:rsidRPr="00F6242F">
        <w:rPr>
          <w:shd w:val="clear" w:color="auto" w:fill="FFFFFF"/>
        </w:rPr>
        <w:t xml:space="preserve"> наст</w:t>
      </w:r>
      <w:r w:rsidR="00956CBB" w:rsidRPr="00F6242F">
        <w:rPr>
          <w:shd w:val="clear" w:color="auto" w:fill="FFFFFF"/>
        </w:rPr>
        <w:t>е</w:t>
      </w:r>
      <w:r w:rsidR="00431A39" w:rsidRPr="00F6242F">
        <w:rPr>
          <w:shd w:val="clear" w:color="auto" w:fill="FFFFFF"/>
        </w:rPr>
        <w:t>нны</w:t>
      </w:r>
      <w:r w:rsidR="00956CBB" w:rsidRPr="00F6242F">
        <w:rPr>
          <w:shd w:val="clear" w:color="auto" w:fill="FFFFFF"/>
        </w:rPr>
        <w:t>е</w:t>
      </w:r>
      <w:r w:rsidR="00431A39" w:rsidRPr="00F6242F">
        <w:rPr>
          <w:shd w:val="clear" w:color="auto" w:fill="FFFFFF"/>
        </w:rPr>
        <w:t xml:space="preserve"> «ИНТ</w:t>
      </w:r>
      <w:r w:rsidR="00956CBB" w:rsidRPr="00F6242F">
        <w:rPr>
          <w:shd w:val="clear" w:color="auto" w:fill="FFFFFF"/>
        </w:rPr>
        <w:t>Е</w:t>
      </w:r>
      <w:r w:rsidR="00431A39" w:rsidRPr="00F6242F">
        <w:rPr>
          <w:shd w:val="clear" w:color="auto" w:fill="FFFFFF"/>
        </w:rPr>
        <w:t>ГРАЛ ЧЭ-03»-М</w:t>
      </w:r>
    </w:p>
    <w:p w:rsidR="00431A39" w:rsidRPr="00424576" w:rsidRDefault="00431A39" w:rsidP="00431A39">
      <w:pPr>
        <w:pStyle w:val="a3"/>
        <w:rPr>
          <w:spacing w:val="-4"/>
        </w:rPr>
      </w:pPr>
      <w:r w:rsidRPr="00424576">
        <w:rPr>
          <w:b/>
          <w:spacing w:val="-4"/>
          <w:shd w:val="clear" w:color="auto" w:fill="FFFFFF"/>
        </w:rPr>
        <w:t>22. Часы эл</w:t>
      </w:r>
      <w:r w:rsidR="00956CBB" w:rsidRPr="00424576">
        <w:rPr>
          <w:b/>
          <w:spacing w:val="-4"/>
          <w:shd w:val="clear" w:color="auto" w:fill="FFFFFF"/>
        </w:rPr>
        <w:t>е</w:t>
      </w:r>
      <w:r w:rsidRPr="00424576">
        <w:rPr>
          <w:b/>
          <w:spacing w:val="-4"/>
          <w:shd w:val="clear" w:color="auto" w:fill="FFFFFF"/>
        </w:rPr>
        <w:t>ктронны</w:t>
      </w:r>
      <w:r w:rsidR="00956CBB" w:rsidRPr="00424576">
        <w:rPr>
          <w:b/>
          <w:spacing w:val="-4"/>
          <w:shd w:val="clear" w:color="auto" w:fill="FFFFFF"/>
        </w:rPr>
        <w:t>е</w:t>
      </w:r>
      <w:r w:rsidRPr="00424576">
        <w:rPr>
          <w:b/>
          <w:spacing w:val="-4"/>
          <w:shd w:val="clear" w:color="auto" w:fill="FFFFFF"/>
        </w:rPr>
        <w:t xml:space="preserve"> наст</w:t>
      </w:r>
      <w:r w:rsidR="00956CBB" w:rsidRPr="00424576">
        <w:rPr>
          <w:b/>
          <w:spacing w:val="-4"/>
          <w:shd w:val="clear" w:color="auto" w:fill="FFFFFF"/>
        </w:rPr>
        <w:t>е</w:t>
      </w:r>
      <w:r w:rsidRPr="00424576">
        <w:rPr>
          <w:b/>
          <w:spacing w:val="-4"/>
          <w:shd w:val="clear" w:color="auto" w:fill="FFFFFF"/>
        </w:rPr>
        <w:t>нны</w:t>
      </w:r>
      <w:r w:rsidR="00956CBB" w:rsidRPr="00424576">
        <w:rPr>
          <w:b/>
          <w:spacing w:val="-4"/>
          <w:shd w:val="clear" w:color="auto" w:fill="FFFFFF"/>
        </w:rPr>
        <w:t>е</w:t>
      </w:r>
      <w:r w:rsidRPr="00424576">
        <w:rPr>
          <w:b/>
          <w:spacing w:val="-4"/>
          <w:shd w:val="clear" w:color="auto" w:fill="FFFFFF"/>
        </w:rPr>
        <w:t xml:space="preserve"> «ИНТ</w:t>
      </w:r>
      <w:r w:rsidR="00956CBB" w:rsidRPr="00424576">
        <w:rPr>
          <w:b/>
          <w:spacing w:val="-4"/>
          <w:shd w:val="clear" w:color="auto" w:fill="FFFFFF"/>
        </w:rPr>
        <w:t>Е</w:t>
      </w:r>
      <w:r w:rsidRPr="00424576">
        <w:rPr>
          <w:b/>
          <w:spacing w:val="-4"/>
          <w:shd w:val="clear" w:color="auto" w:fill="FFFFFF"/>
        </w:rPr>
        <w:t>ГРАЛ ЧЭ-03»-М</w:t>
      </w:r>
      <w:r w:rsidRPr="00424576">
        <w:rPr>
          <w:spacing w:val="-4"/>
          <w:shd w:val="clear" w:color="auto" w:fill="FFFFFF"/>
        </w:rPr>
        <w:t xml:space="preserve"> (</w:t>
      </w:r>
      <w:r w:rsidRPr="00424576">
        <w:rPr>
          <w:rStyle w:val="af3"/>
          <w:caps/>
          <w:spacing w:val="-4"/>
          <w:bdr w:val="none" w:sz="0" w:space="0" w:color="auto" w:frame="1"/>
        </w:rPr>
        <w:t>ОАО «ИНТ</w:t>
      </w:r>
      <w:r w:rsidR="00956CBB" w:rsidRPr="00424576">
        <w:rPr>
          <w:rStyle w:val="af3"/>
          <w:caps/>
          <w:spacing w:val="-4"/>
          <w:bdr w:val="none" w:sz="0" w:space="0" w:color="auto" w:frame="1"/>
        </w:rPr>
        <w:t>Е</w:t>
      </w:r>
      <w:r w:rsidRPr="00424576">
        <w:rPr>
          <w:rStyle w:val="af3"/>
          <w:caps/>
          <w:spacing w:val="-4"/>
          <w:bdr w:val="none" w:sz="0" w:space="0" w:color="auto" w:frame="1"/>
        </w:rPr>
        <w:t>ГРАЛ»</w:t>
      </w:r>
      <w:r w:rsidR="00BE22B8" w:rsidRPr="00424576">
        <w:rPr>
          <w:rStyle w:val="af3"/>
          <w:caps/>
          <w:spacing w:val="-4"/>
          <w:bdr w:val="none" w:sz="0" w:space="0" w:color="auto" w:frame="1"/>
        </w:rPr>
        <w:t> </w:t>
      </w:r>
      <w:r w:rsidR="00CA50CF" w:rsidRPr="00424576">
        <w:rPr>
          <w:rStyle w:val="af3"/>
          <w:caps/>
          <w:spacing w:val="-4"/>
          <w:bdr w:val="none" w:sz="0" w:space="0" w:color="auto" w:frame="1"/>
        </w:rPr>
        <w:t xml:space="preserve">— </w:t>
      </w:r>
      <w:r w:rsidRPr="00424576">
        <w:rPr>
          <w:b/>
          <w:spacing w:val="-4"/>
        </w:rPr>
        <w:t>управляющая компания холдинга «Инт</w:t>
      </w:r>
      <w:r w:rsidR="00956CBB" w:rsidRPr="00424576">
        <w:rPr>
          <w:b/>
          <w:spacing w:val="-4"/>
        </w:rPr>
        <w:t>е</w:t>
      </w:r>
      <w:r w:rsidRPr="00424576">
        <w:rPr>
          <w:b/>
          <w:spacing w:val="-4"/>
        </w:rPr>
        <w:t>грал», г.</w:t>
      </w:r>
      <w:r w:rsidR="00F6242F" w:rsidRPr="00424576">
        <w:rPr>
          <w:b/>
          <w:spacing w:val="-4"/>
        </w:rPr>
        <w:t> </w:t>
      </w:r>
      <w:r w:rsidRPr="00424576">
        <w:rPr>
          <w:b/>
          <w:spacing w:val="-4"/>
        </w:rPr>
        <w:t>Минск)</w:t>
      </w:r>
      <w:r w:rsidRPr="00424576">
        <w:rPr>
          <w:spacing w:val="-4"/>
        </w:rPr>
        <w:t xml:space="preserve"> отображают информацию на ч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тыр</w:t>
      </w:r>
      <w:r w:rsidR="004B1A9F" w:rsidRPr="00424576">
        <w:rPr>
          <w:spacing w:val="-4"/>
        </w:rPr>
        <w:t>ё</w:t>
      </w:r>
      <w:r w:rsidRPr="00424576">
        <w:rPr>
          <w:spacing w:val="-4"/>
        </w:rPr>
        <w:t>хразрядном цифровом жидкокристаллич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ском табло. Корпус часов выполн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н из м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талла. Напряж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ни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 xml:space="preserve"> питания об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сп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чива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тся двумя эл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м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нтами питания типа</w:t>
      </w:r>
      <w:r w:rsidR="004B1A9F" w:rsidRPr="00424576">
        <w:rPr>
          <w:spacing w:val="-4"/>
        </w:rPr>
        <w:t> </w:t>
      </w:r>
      <w:r w:rsidRPr="00424576">
        <w:rPr>
          <w:spacing w:val="-4"/>
        </w:rPr>
        <w:t>LR6, включ</w:t>
      </w:r>
      <w:r w:rsidR="004B1A9F" w:rsidRPr="00424576">
        <w:rPr>
          <w:spacing w:val="-4"/>
        </w:rPr>
        <w:t>ё</w:t>
      </w:r>
      <w:r w:rsidRPr="00424576">
        <w:rPr>
          <w:spacing w:val="-4"/>
        </w:rPr>
        <w:t>нными посл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доват</w:t>
      </w:r>
      <w:r w:rsidR="00956CBB" w:rsidRPr="00424576">
        <w:rPr>
          <w:spacing w:val="-4"/>
        </w:rPr>
        <w:t>е</w:t>
      </w:r>
      <w:r w:rsidRPr="00424576">
        <w:rPr>
          <w:spacing w:val="-4"/>
        </w:rPr>
        <w:t>льно.</w:t>
      </w:r>
    </w:p>
    <w:p w:rsidR="00431A39" w:rsidRPr="00424576" w:rsidRDefault="00431A39" w:rsidP="00424576">
      <w:pPr>
        <w:pStyle w:val="a3"/>
        <w:rPr>
          <w:sz w:val="26"/>
          <w:szCs w:val="26"/>
        </w:rPr>
      </w:pPr>
      <w:r w:rsidRPr="00424576">
        <w:t>Каки</w:t>
      </w:r>
      <w:r w:rsidR="00956CBB" w:rsidRPr="00424576">
        <w:t>е</w:t>
      </w:r>
      <w:r w:rsidRPr="00424576">
        <w:t xml:space="preserve"> функции </w:t>
      </w:r>
      <w:r w:rsidR="00956CBB" w:rsidRPr="00424576">
        <w:t>е</w:t>
      </w:r>
      <w:r w:rsidRPr="00424576">
        <w:t>сть в часах?</w:t>
      </w:r>
      <w:r w:rsidR="00424576">
        <w:t xml:space="preserve"> </w:t>
      </w:r>
      <w:r w:rsidRPr="00424576">
        <w:rPr>
          <w:sz w:val="26"/>
          <w:szCs w:val="26"/>
        </w:rPr>
        <w:t>Отображают т</w:t>
      </w:r>
      <w:r w:rsidR="00956CBB" w:rsidRPr="00424576">
        <w:rPr>
          <w:sz w:val="26"/>
          <w:szCs w:val="26"/>
        </w:rPr>
        <w:t>е</w:t>
      </w:r>
      <w:r w:rsidRPr="00424576">
        <w:rPr>
          <w:sz w:val="26"/>
          <w:szCs w:val="26"/>
        </w:rPr>
        <w:t>кущ</w:t>
      </w:r>
      <w:r w:rsidR="00956CBB" w:rsidRPr="00424576">
        <w:rPr>
          <w:sz w:val="26"/>
          <w:szCs w:val="26"/>
        </w:rPr>
        <w:t>ее</w:t>
      </w:r>
      <w:r w:rsidRPr="00424576">
        <w:rPr>
          <w:sz w:val="26"/>
          <w:szCs w:val="26"/>
        </w:rPr>
        <w:t xml:space="preserve"> вр</w:t>
      </w:r>
      <w:r w:rsidR="00956CBB" w:rsidRPr="00424576">
        <w:rPr>
          <w:sz w:val="26"/>
          <w:szCs w:val="26"/>
        </w:rPr>
        <w:t>е</w:t>
      </w:r>
      <w:r w:rsidRPr="00424576">
        <w:rPr>
          <w:sz w:val="26"/>
          <w:szCs w:val="26"/>
        </w:rPr>
        <w:t>мя в часах и минутах;</w:t>
      </w:r>
      <w:r w:rsidR="00424576">
        <w:rPr>
          <w:sz w:val="26"/>
          <w:szCs w:val="26"/>
        </w:rPr>
        <w:t xml:space="preserve"> </w:t>
      </w:r>
      <w:r w:rsidR="00956CBB" w:rsidRPr="00424576">
        <w:rPr>
          <w:sz w:val="26"/>
          <w:szCs w:val="26"/>
        </w:rPr>
        <w:t>е</w:t>
      </w:r>
      <w:r w:rsidRPr="00424576">
        <w:rPr>
          <w:sz w:val="26"/>
          <w:szCs w:val="26"/>
        </w:rPr>
        <w:t>сть функция будильника;</w:t>
      </w:r>
      <w:r w:rsidR="00424576">
        <w:rPr>
          <w:sz w:val="26"/>
          <w:szCs w:val="26"/>
        </w:rPr>
        <w:t xml:space="preserve"> </w:t>
      </w:r>
      <w:r w:rsidRPr="00424576">
        <w:rPr>
          <w:sz w:val="26"/>
          <w:szCs w:val="26"/>
        </w:rPr>
        <w:t>звук указыва</w:t>
      </w:r>
      <w:r w:rsidR="00956CBB" w:rsidRPr="00424576">
        <w:rPr>
          <w:sz w:val="26"/>
          <w:szCs w:val="26"/>
        </w:rPr>
        <w:t>е</w:t>
      </w:r>
      <w:r w:rsidRPr="00424576">
        <w:rPr>
          <w:sz w:val="26"/>
          <w:szCs w:val="26"/>
        </w:rPr>
        <w:t>т окончани</w:t>
      </w:r>
      <w:r w:rsidR="004B1A9F" w:rsidRPr="00424576">
        <w:rPr>
          <w:sz w:val="26"/>
          <w:szCs w:val="26"/>
        </w:rPr>
        <w:t>е</w:t>
      </w:r>
      <w:r w:rsidRPr="00424576">
        <w:rPr>
          <w:sz w:val="26"/>
          <w:szCs w:val="26"/>
        </w:rPr>
        <w:t xml:space="preserve"> каждого часа;</w:t>
      </w:r>
      <w:r w:rsidR="00424576">
        <w:rPr>
          <w:sz w:val="26"/>
          <w:szCs w:val="26"/>
        </w:rPr>
        <w:t xml:space="preserve"> </w:t>
      </w:r>
      <w:r w:rsidRPr="00424576">
        <w:rPr>
          <w:sz w:val="26"/>
          <w:szCs w:val="26"/>
        </w:rPr>
        <w:t>показыва</w:t>
      </w:r>
      <w:r w:rsidR="00956CBB" w:rsidRPr="00424576">
        <w:rPr>
          <w:sz w:val="26"/>
          <w:szCs w:val="26"/>
        </w:rPr>
        <w:t>е</w:t>
      </w:r>
      <w:r w:rsidRPr="00424576">
        <w:rPr>
          <w:sz w:val="26"/>
          <w:szCs w:val="26"/>
        </w:rPr>
        <w:t>т т</w:t>
      </w:r>
      <w:r w:rsidR="00956CBB" w:rsidRPr="00424576">
        <w:rPr>
          <w:sz w:val="26"/>
          <w:szCs w:val="26"/>
        </w:rPr>
        <w:t>е</w:t>
      </w:r>
      <w:r w:rsidRPr="00424576">
        <w:rPr>
          <w:sz w:val="26"/>
          <w:szCs w:val="26"/>
        </w:rPr>
        <w:t>мп</w:t>
      </w:r>
      <w:r w:rsidR="00956CBB" w:rsidRPr="00424576">
        <w:rPr>
          <w:sz w:val="26"/>
          <w:szCs w:val="26"/>
        </w:rPr>
        <w:t>е</w:t>
      </w:r>
      <w:r w:rsidRPr="00424576">
        <w:rPr>
          <w:sz w:val="26"/>
          <w:szCs w:val="26"/>
        </w:rPr>
        <w:t>ратуру окружающ</w:t>
      </w:r>
      <w:r w:rsidR="00956CBB" w:rsidRPr="00424576">
        <w:rPr>
          <w:sz w:val="26"/>
          <w:szCs w:val="26"/>
        </w:rPr>
        <w:t>е</w:t>
      </w:r>
      <w:r w:rsidRPr="00424576">
        <w:rPr>
          <w:sz w:val="26"/>
          <w:szCs w:val="26"/>
        </w:rPr>
        <w:t>го воздуха.</w:t>
      </w:r>
    </w:p>
    <w:p w:rsidR="00431A39" w:rsidRPr="00424576" w:rsidRDefault="00956CBB" w:rsidP="00431A39">
      <w:pPr>
        <w:pStyle w:val="a3"/>
      </w:pPr>
      <w:proofErr w:type="gramStart"/>
      <w:r w:rsidRPr="00424576">
        <w:t>Е</w:t>
      </w:r>
      <w:r w:rsidR="00431A39" w:rsidRPr="00424576">
        <w:t>сть сл</w:t>
      </w:r>
      <w:r w:rsidRPr="00424576">
        <w:t>е</w:t>
      </w:r>
      <w:r w:rsidR="00431A39" w:rsidRPr="00424576">
        <w:t>дующи</w:t>
      </w:r>
      <w:r w:rsidRPr="00424576">
        <w:t>е</w:t>
      </w:r>
      <w:r w:rsidR="00431A39" w:rsidRPr="00424576">
        <w:t xml:space="preserve"> р</w:t>
      </w:r>
      <w:r w:rsidRPr="00424576">
        <w:t>е</w:t>
      </w:r>
      <w:r w:rsidR="00431A39" w:rsidRPr="00424576">
        <w:t>жимы: основной р</w:t>
      </w:r>
      <w:r w:rsidRPr="00424576">
        <w:t>е</w:t>
      </w:r>
      <w:r w:rsidR="00431A39" w:rsidRPr="00424576">
        <w:t>жим (вр</w:t>
      </w:r>
      <w:r w:rsidRPr="00424576">
        <w:t>е</w:t>
      </w:r>
      <w:r w:rsidR="00431A39" w:rsidRPr="00424576">
        <w:t>мя отобража</w:t>
      </w:r>
      <w:r w:rsidRPr="00424576">
        <w:t>е</w:t>
      </w:r>
      <w:r w:rsidR="00431A39" w:rsidRPr="00424576">
        <w:t>тся в 24-часовом формат</w:t>
      </w:r>
      <w:r w:rsidRPr="00424576">
        <w:t>е</w:t>
      </w:r>
      <w:r w:rsidR="00431A39" w:rsidRPr="00424576">
        <w:t>, гд</w:t>
      </w:r>
      <w:r w:rsidRPr="00424576">
        <w:t>е</w:t>
      </w:r>
      <w:r w:rsidR="00431A39" w:rsidRPr="00424576">
        <w:t xml:space="preserve"> часы варьируются от</w:t>
      </w:r>
      <w:r w:rsidR="004B1A9F" w:rsidRPr="00424576">
        <w:t> </w:t>
      </w:r>
      <w:r w:rsidR="00431A39" w:rsidRPr="00424576">
        <w:t>0 до</w:t>
      </w:r>
      <w:r w:rsidR="004B1A9F" w:rsidRPr="00424576">
        <w:t> </w:t>
      </w:r>
      <w:r w:rsidR="00431A39" w:rsidRPr="00424576">
        <w:t>23, а минуты</w:t>
      </w:r>
      <w:r w:rsidR="00BE22B8" w:rsidRPr="00424576">
        <w:t> </w:t>
      </w:r>
      <w:r w:rsidR="00CA50CF" w:rsidRPr="00424576">
        <w:t xml:space="preserve">— </w:t>
      </w:r>
      <w:r w:rsidR="00431A39" w:rsidRPr="00424576">
        <w:t>от</w:t>
      </w:r>
      <w:r w:rsidR="004B1A9F" w:rsidRPr="00424576">
        <w:t> </w:t>
      </w:r>
      <w:r w:rsidR="00431A39" w:rsidRPr="00424576">
        <w:t>00 до</w:t>
      </w:r>
      <w:r w:rsidR="004B1A9F" w:rsidRPr="00424576">
        <w:t> </w:t>
      </w:r>
      <w:r w:rsidR="00B508AB" w:rsidRPr="00424576">
        <w:t>59; ч</w:t>
      </w:r>
      <w:r w:rsidR="00431A39" w:rsidRPr="00424576">
        <w:t>асы и минуты разд</w:t>
      </w:r>
      <w:r w:rsidRPr="00424576">
        <w:t>е</w:t>
      </w:r>
      <w:r w:rsidR="00431A39" w:rsidRPr="00424576">
        <w:t>л</w:t>
      </w:r>
      <w:r w:rsidRPr="00424576">
        <w:t>е</w:t>
      </w:r>
      <w:r w:rsidR="00431A39" w:rsidRPr="00424576">
        <w:t>ны мигающ</w:t>
      </w:r>
      <w:r w:rsidRPr="00424576">
        <w:t>е</w:t>
      </w:r>
      <w:r w:rsidR="00431A39" w:rsidRPr="00424576">
        <w:t>й точкой, что помога</w:t>
      </w:r>
      <w:r w:rsidRPr="00424576">
        <w:t>е</w:t>
      </w:r>
      <w:r w:rsidR="00431A39" w:rsidRPr="00424576">
        <w:t>т визуально выд</w:t>
      </w:r>
      <w:r w:rsidRPr="00424576">
        <w:t>е</w:t>
      </w:r>
      <w:r w:rsidR="00431A39" w:rsidRPr="00424576">
        <w:t>лить вр</w:t>
      </w:r>
      <w:r w:rsidRPr="00424576">
        <w:t>е</w:t>
      </w:r>
      <w:r w:rsidR="00431A39" w:rsidRPr="00424576">
        <w:t>м</w:t>
      </w:r>
      <w:r w:rsidRPr="00424576">
        <w:t>е</w:t>
      </w:r>
      <w:r w:rsidR="00431A39" w:rsidRPr="00424576">
        <w:t>нны</w:t>
      </w:r>
      <w:r w:rsidRPr="00424576">
        <w:t>е</w:t>
      </w:r>
      <w:r w:rsidR="00431A39" w:rsidRPr="00424576">
        <w:t xml:space="preserve"> знач</w:t>
      </w:r>
      <w:r w:rsidRPr="00424576">
        <w:t>е</w:t>
      </w:r>
      <w:r w:rsidR="00431A39" w:rsidRPr="00424576">
        <w:t>ния); р</w:t>
      </w:r>
      <w:r w:rsidRPr="00424576">
        <w:t>е</w:t>
      </w:r>
      <w:r w:rsidR="00431A39" w:rsidRPr="00424576">
        <w:t>жим т</w:t>
      </w:r>
      <w:r w:rsidRPr="00424576">
        <w:t>е</w:t>
      </w:r>
      <w:r w:rsidR="00431A39" w:rsidRPr="00424576">
        <w:t>мп</w:t>
      </w:r>
      <w:r w:rsidRPr="00424576">
        <w:t>е</w:t>
      </w:r>
      <w:r w:rsidR="00431A39" w:rsidRPr="00424576">
        <w:t>ратуры (устройство п</w:t>
      </w:r>
      <w:r w:rsidRPr="00424576">
        <w:t>е</w:t>
      </w:r>
      <w:r w:rsidR="00431A39" w:rsidRPr="00424576">
        <w:t>риодич</w:t>
      </w:r>
      <w:r w:rsidRPr="00424576">
        <w:t>е</w:t>
      </w:r>
      <w:r w:rsidR="00431A39" w:rsidRPr="00424576">
        <w:t>ски п</w:t>
      </w:r>
      <w:r w:rsidRPr="00424576">
        <w:t>е</w:t>
      </w:r>
      <w:r w:rsidR="00431A39" w:rsidRPr="00424576">
        <w:t>р</w:t>
      </w:r>
      <w:r w:rsidRPr="00424576">
        <w:t>е</w:t>
      </w:r>
      <w:r w:rsidR="00431A39" w:rsidRPr="00424576">
        <w:t>ходит в р</w:t>
      </w:r>
      <w:r w:rsidRPr="00424576">
        <w:t>е</w:t>
      </w:r>
      <w:r w:rsidR="00431A39" w:rsidRPr="00424576">
        <w:t>жим отображ</w:t>
      </w:r>
      <w:r w:rsidRPr="00424576">
        <w:t>е</w:t>
      </w:r>
      <w:r w:rsidR="00431A39" w:rsidRPr="00424576">
        <w:t>ния т</w:t>
      </w:r>
      <w:r w:rsidRPr="00424576">
        <w:t>е</w:t>
      </w:r>
      <w:r w:rsidR="00431A39" w:rsidRPr="00424576">
        <w:t>мп</w:t>
      </w:r>
      <w:r w:rsidRPr="00424576">
        <w:t>е</w:t>
      </w:r>
      <w:r w:rsidR="00431A39" w:rsidRPr="00424576">
        <w:t>ратуры окружающ</w:t>
      </w:r>
      <w:r w:rsidRPr="00424576">
        <w:t>е</w:t>
      </w:r>
      <w:r w:rsidR="00431A39" w:rsidRPr="00424576">
        <w:t>го воздуха</w:t>
      </w:r>
      <w:r w:rsidR="00B508AB" w:rsidRPr="00424576">
        <w:t> —</w:t>
      </w:r>
      <w:r w:rsidR="00431A39" w:rsidRPr="00424576">
        <w:t xml:space="preserve"> т</w:t>
      </w:r>
      <w:r w:rsidRPr="00424576">
        <w:t>е</w:t>
      </w:r>
      <w:r w:rsidR="00431A39" w:rsidRPr="00424576">
        <w:t>мп</w:t>
      </w:r>
      <w:r w:rsidRPr="00424576">
        <w:t>е</w:t>
      </w:r>
      <w:r w:rsidR="00431A39" w:rsidRPr="00424576">
        <w:t>ратура показыва</w:t>
      </w:r>
      <w:r w:rsidRPr="00424576">
        <w:t>е</w:t>
      </w:r>
      <w:r w:rsidR="00B508AB" w:rsidRPr="00424576">
        <w:t>тся в </w:t>
      </w:r>
      <w:r w:rsidR="00431A39" w:rsidRPr="00424576">
        <w:t>градусах Ц</w:t>
      </w:r>
      <w:r w:rsidRPr="00424576">
        <w:t>е</w:t>
      </w:r>
      <w:r w:rsidR="00431A39" w:rsidRPr="00424576">
        <w:t>льсия и мож</w:t>
      </w:r>
      <w:r w:rsidRPr="00424576">
        <w:t>е</w:t>
      </w:r>
      <w:r w:rsidR="00B508AB" w:rsidRPr="00424576">
        <w:t>т варьироваться от 5 до </w:t>
      </w:r>
      <w:r w:rsidR="00431A39" w:rsidRPr="00424576">
        <w:t>40</w:t>
      </w:r>
      <w:r w:rsidR="00B508AB" w:rsidRPr="00424576">
        <w:t> </w:t>
      </w:r>
      <w:r w:rsidR="00B508AB" w:rsidRPr="00424576">
        <w:rPr>
          <w:rFonts w:cs="Times New Roman"/>
        </w:rPr>
        <w:t>°</w:t>
      </w:r>
      <w:r w:rsidR="00B508AB" w:rsidRPr="00424576">
        <w:t>С</w:t>
      </w:r>
      <w:r w:rsidR="00431A39" w:rsidRPr="00424576">
        <w:t>).</w:t>
      </w:r>
      <w:proofErr w:type="gramEnd"/>
    </w:p>
    <w:p w:rsidR="00431A39" w:rsidRPr="00424576" w:rsidRDefault="00431A39" w:rsidP="00431A39">
      <w:pPr>
        <w:pStyle w:val="a3"/>
      </w:pPr>
      <w:r w:rsidRPr="00424576">
        <w:t>Для установки т</w:t>
      </w:r>
      <w:r w:rsidR="00956CBB" w:rsidRPr="00424576">
        <w:t>е</w:t>
      </w:r>
      <w:r w:rsidRPr="00424576">
        <w:t>кущ</w:t>
      </w:r>
      <w:r w:rsidR="00956CBB" w:rsidRPr="00424576">
        <w:t>е</w:t>
      </w:r>
      <w:r w:rsidRPr="00424576">
        <w:t>го вр</w:t>
      </w:r>
      <w:r w:rsidR="00956CBB" w:rsidRPr="00424576">
        <w:t>е</w:t>
      </w:r>
      <w:r w:rsidRPr="00424576">
        <w:t>м</w:t>
      </w:r>
      <w:r w:rsidR="00956CBB" w:rsidRPr="00424576">
        <w:t>е</w:t>
      </w:r>
      <w:r w:rsidRPr="00424576">
        <w:t>ни н</w:t>
      </w:r>
      <w:r w:rsidR="00956CBB" w:rsidRPr="00424576">
        <w:t>е</w:t>
      </w:r>
      <w:r w:rsidRPr="00424576">
        <w:t>обходимо п</w:t>
      </w:r>
      <w:r w:rsidR="00956CBB" w:rsidRPr="00424576">
        <w:t>е</w:t>
      </w:r>
      <w:r w:rsidRPr="00424576">
        <w:t>р</w:t>
      </w:r>
      <w:r w:rsidR="00956CBB" w:rsidRPr="00424576">
        <w:t>е</w:t>
      </w:r>
      <w:r w:rsidRPr="00424576">
        <w:t>йти в сп</w:t>
      </w:r>
      <w:r w:rsidR="00956CBB" w:rsidRPr="00424576">
        <w:t>е</w:t>
      </w:r>
      <w:r w:rsidRPr="00424576">
        <w:t>циальный р</w:t>
      </w:r>
      <w:r w:rsidR="00956CBB" w:rsidRPr="00424576">
        <w:t>е</w:t>
      </w:r>
      <w:r w:rsidRPr="00424576">
        <w:t>жим настройки, гд</w:t>
      </w:r>
      <w:r w:rsidR="00956CBB" w:rsidRPr="00424576">
        <w:t>е</w:t>
      </w:r>
      <w:r w:rsidRPr="00424576">
        <w:t xml:space="preserve"> можно корр</w:t>
      </w:r>
      <w:r w:rsidR="00956CBB" w:rsidRPr="00424576">
        <w:t>е</w:t>
      </w:r>
      <w:r w:rsidRPr="00424576">
        <w:t>ктировать часы и минуты, используя кнопки управл</w:t>
      </w:r>
      <w:r w:rsidR="00956CBB" w:rsidRPr="00424576">
        <w:t>е</w:t>
      </w:r>
      <w:r w:rsidRPr="00424576">
        <w:t>ния. Посл</w:t>
      </w:r>
      <w:r w:rsidR="00956CBB" w:rsidRPr="00424576">
        <w:t>е</w:t>
      </w:r>
      <w:r w:rsidRPr="00424576">
        <w:t xml:space="preserve"> зав</w:t>
      </w:r>
      <w:r w:rsidR="00956CBB" w:rsidRPr="00424576">
        <w:t>е</w:t>
      </w:r>
      <w:r w:rsidRPr="00424576">
        <w:t>рш</w:t>
      </w:r>
      <w:r w:rsidR="00956CBB" w:rsidRPr="00424576">
        <w:t>е</w:t>
      </w:r>
      <w:r w:rsidR="00B508AB" w:rsidRPr="00424576">
        <w:t>ния настройки</w:t>
      </w:r>
      <w:r w:rsidRPr="00424576">
        <w:t xml:space="preserve"> устройство возвраща</w:t>
      </w:r>
      <w:r w:rsidR="00956CBB" w:rsidRPr="00424576">
        <w:t>е</w:t>
      </w:r>
      <w:r w:rsidRPr="00424576">
        <w:t>тся в основной р</w:t>
      </w:r>
      <w:r w:rsidR="00956CBB" w:rsidRPr="00424576">
        <w:t>е</w:t>
      </w:r>
      <w:r w:rsidRPr="00424576">
        <w:t>жим отображ</w:t>
      </w:r>
      <w:r w:rsidR="00956CBB" w:rsidRPr="00424576">
        <w:t>е</w:t>
      </w:r>
      <w:r w:rsidRPr="00424576">
        <w:t>ния вр</w:t>
      </w:r>
      <w:r w:rsidR="00956CBB" w:rsidRPr="00424576">
        <w:t>е</w:t>
      </w:r>
      <w:r w:rsidRPr="00424576">
        <w:t>м</w:t>
      </w:r>
      <w:r w:rsidR="00956CBB" w:rsidRPr="00424576">
        <w:t>е</w:t>
      </w:r>
      <w:r w:rsidRPr="00424576">
        <w:t>ни, гд</w:t>
      </w:r>
      <w:r w:rsidR="00956CBB" w:rsidRPr="00424576">
        <w:t>е</w:t>
      </w:r>
      <w:r w:rsidRPr="00424576">
        <w:t xml:space="preserve"> можно установить будильник. Аналогично установк</w:t>
      </w:r>
      <w:r w:rsidR="00956CBB" w:rsidRPr="00424576">
        <w:t>е</w:t>
      </w:r>
      <w:r w:rsidRPr="00424576">
        <w:t xml:space="preserve"> т</w:t>
      </w:r>
      <w:r w:rsidR="00956CBB" w:rsidRPr="00424576">
        <w:t>е</w:t>
      </w:r>
      <w:r w:rsidRPr="00424576">
        <w:t>кущ</w:t>
      </w:r>
      <w:r w:rsidR="00956CBB" w:rsidRPr="00424576">
        <w:t>е</w:t>
      </w:r>
      <w:r w:rsidRPr="00424576">
        <w:t>го вр</w:t>
      </w:r>
      <w:r w:rsidR="00956CBB" w:rsidRPr="00424576">
        <w:t>е</w:t>
      </w:r>
      <w:r w:rsidRPr="00424576">
        <w:t>м</w:t>
      </w:r>
      <w:r w:rsidR="00956CBB" w:rsidRPr="00424576">
        <w:t>е</w:t>
      </w:r>
      <w:r w:rsidRPr="00424576">
        <w:t>ни зд</w:t>
      </w:r>
      <w:r w:rsidR="00956CBB" w:rsidRPr="00424576">
        <w:t>е</w:t>
      </w:r>
      <w:r w:rsidRPr="00424576">
        <w:t>сь такж</w:t>
      </w:r>
      <w:r w:rsidR="00956CBB" w:rsidRPr="00424576">
        <w:t>е</w:t>
      </w:r>
      <w:r w:rsidRPr="00424576">
        <w:t xml:space="preserve"> используются кнопки для настройки часов и минут будильника. Посл</w:t>
      </w:r>
      <w:r w:rsidR="00956CBB" w:rsidRPr="00424576">
        <w:t>е</w:t>
      </w:r>
      <w:r w:rsidRPr="00424576">
        <w:t xml:space="preserve"> установки контрольного вр</w:t>
      </w:r>
      <w:r w:rsidR="00956CBB" w:rsidRPr="00424576">
        <w:t>е</w:t>
      </w:r>
      <w:r w:rsidRPr="00424576">
        <w:t>м</w:t>
      </w:r>
      <w:r w:rsidR="00956CBB" w:rsidRPr="00424576">
        <w:t>е</w:t>
      </w:r>
      <w:r w:rsidR="006B6C4E" w:rsidRPr="00424576">
        <w:t>ни будильника</w:t>
      </w:r>
      <w:r w:rsidRPr="00424576">
        <w:t xml:space="preserve"> устройство сохранит эти настройки и в</w:t>
      </w:r>
      <w:r w:rsidR="00956CBB" w:rsidRPr="00424576">
        <w:t>е</w:t>
      </w:r>
      <w:r w:rsidRPr="00424576">
        <w:t>рн</w:t>
      </w:r>
      <w:r w:rsidR="006B6C4E" w:rsidRPr="00424576">
        <w:t>ё</w:t>
      </w:r>
      <w:r w:rsidRPr="00424576">
        <w:t>тся в основной р</w:t>
      </w:r>
      <w:r w:rsidR="00956CBB" w:rsidRPr="00424576">
        <w:t>е</w:t>
      </w:r>
      <w:r w:rsidRPr="00424576">
        <w:t>жим.</w:t>
      </w:r>
    </w:p>
    <w:p w:rsidR="00431A39" w:rsidRPr="00424576" w:rsidRDefault="00431A39" w:rsidP="00431A39">
      <w:pPr>
        <w:pStyle w:val="a3"/>
      </w:pPr>
      <w:r w:rsidRPr="00424576">
        <w:t>ОАО «ИНТ</w:t>
      </w:r>
      <w:r w:rsidR="00956CBB" w:rsidRPr="00424576">
        <w:t>Е</w:t>
      </w:r>
      <w:r w:rsidRPr="00424576">
        <w:t>ГРАЛ» было основано в 1973 г</w:t>
      </w:r>
      <w:r w:rsidR="006B6C4E" w:rsidRPr="00424576">
        <w:t>оду</w:t>
      </w:r>
      <w:r w:rsidRPr="00424576">
        <w:t>. Это одно из стар</w:t>
      </w:r>
      <w:r w:rsidR="00956CBB" w:rsidRPr="00424576">
        <w:t>е</w:t>
      </w:r>
      <w:r w:rsidRPr="00424576">
        <w:t>йших пр</w:t>
      </w:r>
      <w:r w:rsidR="00956CBB" w:rsidRPr="00424576">
        <w:t>е</w:t>
      </w:r>
      <w:r w:rsidRPr="00424576">
        <w:t>дприятий в области микроэл</w:t>
      </w:r>
      <w:r w:rsidR="00956CBB" w:rsidRPr="00424576">
        <w:t>е</w:t>
      </w:r>
      <w:r w:rsidRPr="00424576">
        <w:t>ктроники в стран</w:t>
      </w:r>
      <w:r w:rsidR="00956CBB" w:rsidRPr="00424576">
        <w:t>е</w:t>
      </w:r>
      <w:r w:rsidRPr="00424576">
        <w:t>.</w:t>
      </w:r>
    </w:p>
    <w:p w:rsidR="00424576" w:rsidRDefault="00431A39" w:rsidP="00F73A59">
      <w:pPr>
        <w:pStyle w:val="a3"/>
      </w:pPr>
      <w:r w:rsidRPr="00424576">
        <w:t>Завод сп</w:t>
      </w:r>
      <w:r w:rsidR="00956CBB" w:rsidRPr="00424576">
        <w:t>е</w:t>
      </w:r>
      <w:r w:rsidRPr="00424576">
        <w:t>циализиру</w:t>
      </w:r>
      <w:r w:rsidR="00956CBB" w:rsidRPr="00424576">
        <w:t>е</w:t>
      </w:r>
      <w:r w:rsidRPr="00424576">
        <w:t>тся на производств</w:t>
      </w:r>
      <w:r w:rsidR="00956CBB" w:rsidRPr="00424576">
        <w:t>е</w:t>
      </w:r>
      <w:r w:rsidRPr="00424576">
        <w:t xml:space="preserve"> приборов и инт</w:t>
      </w:r>
      <w:r w:rsidR="00956CBB" w:rsidRPr="00424576">
        <w:t>е</w:t>
      </w:r>
      <w:r w:rsidRPr="00424576">
        <w:t>гральных сх</w:t>
      </w:r>
      <w:r w:rsidR="00956CBB" w:rsidRPr="00424576">
        <w:t>е</w:t>
      </w:r>
      <w:r w:rsidRPr="00424576">
        <w:t>м. Эти устройства используются в самых разных сф</w:t>
      </w:r>
      <w:r w:rsidR="00956CBB" w:rsidRPr="00424576">
        <w:t>е</w:t>
      </w:r>
      <w:r w:rsidR="006B6C4E" w:rsidRPr="00424576">
        <w:t>рах —</w:t>
      </w:r>
      <w:r w:rsidRPr="00424576">
        <w:t xml:space="preserve"> от бытовой эл</w:t>
      </w:r>
      <w:r w:rsidR="00956CBB" w:rsidRPr="00424576">
        <w:t>е</w:t>
      </w:r>
      <w:r w:rsidRPr="00424576">
        <w:t>ктроники до космич</w:t>
      </w:r>
      <w:r w:rsidR="00956CBB" w:rsidRPr="00424576">
        <w:t>е</w:t>
      </w:r>
      <w:r w:rsidRPr="00424576">
        <w:t>ских т</w:t>
      </w:r>
      <w:r w:rsidR="00956CBB" w:rsidRPr="00424576">
        <w:t>е</w:t>
      </w:r>
      <w:r w:rsidRPr="00424576">
        <w:t>хнологий. Компания активно занима</w:t>
      </w:r>
      <w:r w:rsidR="00956CBB" w:rsidRPr="00424576">
        <w:t>е</w:t>
      </w:r>
      <w:r w:rsidRPr="00424576">
        <w:t>тся научными иссл</w:t>
      </w:r>
      <w:r w:rsidR="00956CBB" w:rsidRPr="00424576">
        <w:t>е</w:t>
      </w:r>
      <w:r w:rsidRPr="00424576">
        <w:t>дованиями и разработками, вн</w:t>
      </w:r>
      <w:r w:rsidR="00956CBB" w:rsidRPr="00424576">
        <w:t>е</w:t>
      </w:r>
      <w:r w:rsidRPr="00424576">
        <w:t>дряя новы</w:t>
      </w:r>
      <w:r w:rsidR="00956CBB" w:rsidRPr="00424576">
        <w:t>е</w:t>
      </w:r>
      <w:r w:rsidRPr="00424576">
        <w:t xml:space="preserve"> т</w:t>
      </w:r>
      <w:r w:rsidR="00956CBB" w:rsidRPr="00424576">
        <w:t>е</w:t>
      </w:r>
      <w:r w:rsidRPr="00424576">
        <w:t>хнологии и улучшая сущ</w:t>
      </w:r>
      <w:r w:rsidR="00956CBB" w:rsidRPr="00424576">
        <w:t>е</w:t>
      </w:r>
      <w:r w:rsidRPr="00424576">
        <w:t>ствующи</w:t>
      </w:r>
      <w:r w:rsidR="00956CBB" w:rsidRPr="00424576">
        <w:t>е</w:t>
      </w:r>
      <w:r w:rsidRPr="00424576">
        <w:t xml:space="preserve"> продукты, активно сотруднича</w:t>
      </w:r>
      <w:r w:rsidR="00956CBB" w:rsidRPr="00424576">
        <w:t>е</w:t>
      </w:r>
      <w:r w:rsidRPr="00424576">
        <w:t>т с уч</w:t>
      </w:r>
      <w:r w:rsidR="00956CBB" w:rsidRPr="00424576">
        <w:t>е</w:t>
      </w:r>
      <w:r w:rsidRPr="00424576">
        <w:t>бными зав</w:t>
      </w:r>
      <w:r w:rsidR="00956CBB" w:rsidRPr="00424576">
        <w:t>е</w:t>
      </w:r>
      <w:r w:rsidRPr="00424576">
        <w:t>д</w:t>
      </w:r>
      <w:r w:rsidR="00956CBB" w:rsidRPr="00424576">
        <w:t>е</w:t>
      </w:r>
      <w:r w:rsidRPr="00424576">
        <w:t>ниями и научными учр</w:t>
      </w:r>
      <w:r w:rsidR="00956CBB" w:rsidRPr="00424576">
        <w:t>е</w:t>
      </w:r>
      <w:r w:rsidRPr="00424576">
        <w:t>жд</w:t>
      </w:r>
      <w:r w:rsidR="00956CBB" w:rsidRPr="00424576">
        <w:t>е</w:t>
      </w:r>
      <w:r w:rsidRPr="00424576">
        <w:t>ниями, что способству</w:t>
      </w:r>
      <w:r w:rsidR="00956CBB" w:rsidRPr="00424576">
        <w:t>е</w:t>
      </w:r>
      <w:r w:rsidRPr="00424576">
        <w:t>т подготовк</w:t>
      </w:r>
      <w:r w:rsidR="00956CBB" w:rsidRPr="00424576">
        <w:t>е</w:t>
      </w:r>
      <w:r w:rsidRPr="00424576">
        <w:t xml:space="preserve"> квалифицированных сп</w:t>
      </w:r>
      <w:r w:rsidR="00956CBB" w:rsidRPr="00424576">
        <w:t>е</w:t>
      </w:r>
      <w:r w:rsidRPr="00424576">
        <w:t>циалистов в области микроэл</w:t>
      </w:r>
      <w:r w:rsidR="00956CBB" w:rsidRPr="00424576">
        <w:t>е</w:t>
      </w:r>
      <w:r w:rsidRPr="00424576">
        <w:t>ктроники; уд</w:t>
      </w:r>
      <w:r w:rsidR="00956CBB" w:rsidRPr="00424576">
        <w:t>е</w:t>
      </w:r>
      <w:r w:rsidRPr="00424576">
        <w:t>ля</w:t>
      </w:r>
      <w:r w:rsidR="00956CBB" w:rsidRPr="00424576">
        <w:t>е</w:t>
      </w:r>
      <w:r w:rsidRPr="00424576">
        <w:t>т внимани</w:t>
      </w:r>
      <w:r w:rsidR="00956CBB" w:rsidRPr="00424576">
        <w:t>е</w:t>
      </w:r>
      <w:r w:rsidRPr="00424576">
        <w:t xml:space="preserve"> вопросам экологии и устойчивого развития, вн</w:t>
      </w:r>
      <w:r w:rsidR="00956CBB" w:rsidRPr="00424576">
        <w:t>е</w:t>
      </w:r>
      <w:r w:rsidRPr="00424576">
        <w:t>дряя т</w:t>
      </w:r>
      <w:r w:rsidR="00956CBB" w:rsidRPr="00424576">
        <w:t>е</w:t>
      </w:r>
      <w:r w:rsidRPr="00424576">
        <w:t>хнологии, которы</w:t>
      </w:r>
      <w:r w:rsidR="00956CBB" w:rsidRPr="00424576">
        <w:t>е</w:t>
      </w:r>
      <w:r w:rsidRPr="00424576">
        <w:t xml:space="preserve"> минимизируют н</w:t>
      </w:r>
      <w:r w:rsidR="00956CBB" w:rsidRPr="00424576">
        <w:t>е</w:t>
      </w:r>
      <w:r w:rsidRPr="00424576">
        <w:t>гативно</w:t>
      </w:r>
      <w:r w:rsidR="00956CBB" w:rsidRPr="00424576">
        <w:t>е</w:t>
      </w:r>
      <w:r w:rsidRPr="00424576">
        <w:t xml:space="preserve"> возд</w:t>
      </w:r>
      <w:r w:rsidR="00956CBB" w:rsidRPr="00424576">
        <w:t>е</w:t>
      </w:r>
      <w:r w:rsidRPr="00424576">
        <w:t>йстви</w:t>
      </w:r>
      <w:r w:rsidR="00956CBB" w:rsidRPr="00424576">
        <w:t>е</w:t>
      </w:r>
      <w:r w:rsidRPr="00424576">
        <w:t xml:space="preserve"> на окружающую ср</w:t>
      </w:r>
      <w:r w:rsidR="00956CBB" w:rsidRPr="00424576">
        <w:t>е</w:t>
      </w:r>
      <w:r w:rsidRPr="00424576">
        <w:t>ду.</w:t>
      </w:r>
    </w:p>
    <w:p w:rsidR="00664587" w:rsidRDefault="00424576" w:rsidP="0042457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61503FD" wp14:editId="2F46E311">
                <wp:extent cx="2880000" cy="359967"/>
                <wp:effectExtent l="0" t="19050" r="34925" b="40640"/>
                <wp:docPr id="302" name="Группа 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303" name="Прямая соединительная линия 30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304" name="Группа 30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305" name="Ромб 30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6" name="Ромб 30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7" name="Ромб 30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30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">
                <v:line id="Прямая соединительная линия 303" o:spid="_x0000_s1027" style="position:absolute;flip:y;visibility:visible;mso-wrap-style:square" from="0,1733" to="28800,1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7eB8cAAADcAAAADwAAAGRycy9kb3ducmV2LnhtbESPQWsCMRSE7wX/Q3hCL1KzVqh2NYoW&#10;ZFsUQduLt+fmubu4eVmTVLf/vikIPQ4z8w0znbemFldyvrKsYNBPQBDnVldcKPj6XD2NQfiArLG2&#10;TAp+yMN81nmYYqrtjXd03YdCRAj7FBWUITSplD4vyaDv24Y4eifrDIYoXSG1w1uEm1o+J8mLNFhx&#10;XCixobeS8vP+2yj4kJf1eemORTaW2eqwGW1fOesp9dhtFxMQgdrwH76337WCYTKEvzPxCMjZ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JTt4HxwAAANwAAAAPAAAAAAAA&#10;AAAAAAAAAKECAABkcnMvZG93bnJldi54bWxQSwUGAAAAAAQABAD5AAAAlQMAAAAA&#10;" strokecolor="black [3213]" strokeweight="1pt">
                  <v:stroke joinstyle="miter"/>
                </v:line>
                <v:group id="Группа 304" o:spid="_x0000_s1028" style="position:absolute;left:10357;width:7997;height:3599" coordsize="7997,35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vyvs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yjC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78r7FAAAA3AAA&#10;AA8AAAAAAAAAAAAAAAAAqgIAAGRycy9kb3ducmV2LnhtbFBLBQYAAAAABAAEAPoAAACcAwAAAAA=&#10;">
                  <v:shape id="Ромб 305" o:spid="_x0000_s1029" type="#_x0000_t4" style="position:absolute;left:2643;width:2701;height:35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b2jsIA&#10;AADcAAAADwAAAGRycy9kb3ducmV2LnhtbESPzYrCMBSF9wO+Q7iCu2k6iiIdo6gw4MKNWtDlpbnT&#10;lGluQpPR+vZGEFwezs/HWax624ordaFxrOAry0EQV043XCsoTz+fcxAhImtsHZOCOwVYLQcfCyy0&#10;u/GBrsdYizTCoUAFJkZfSBkqQxZD5jxx8n5dZzEm2dVSd3hL47aV4zyfSYsNJ4JBT1tD1d/x3ybI&#10;9rzbb6KZVvey3PsL1r49rJUaDfv1N4hIfXyHX+2dVjDJp/A8k46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hvaOwgAAANwAAAAPAAAAAAAAAAAAAAAAAJgCAABkcnMvZG93&#10;bnJldi54bWxQSwUGAAAAAAQABAD1AAAAhwMAAAAA&#10;" fillcolor="white [3212]" strokecolor="black [3213]" strokeweight="1pt"/>
                  <v:shape id="Ромб 306" o:spid="_x0000_s1030" type="#_x0000_t4" style="position:absolute;left:6197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Ro+cMA&#10;AADcAAAADwAAAGRycy9kb3ducmV2LnhtbESPX2vCMBTF3wd+h3CFvc10jsnojKLCoA99aS24x0tz&#10;15Q1N6HJtH57Iwx8PJw/P856O9lBnGkMvWMFr4sMBHHrdM+dgub49fIBIkRkjYNjUnClANvN7GmN&#10;uXYXruhcx06kEQ45KjAx+lzK0BqyGBbOEyfvx40WY5JjJ/WIlzRuB7nMspW02HMiGPR0MNT+1n82&#10;QQ6notxH895em6b039j5odop9Tyfdp8gIk3xEf5vF1rBW7aC+5l0BOTm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lRo+cMAAADcAAAADwAAAAAAAAAAAAAAAACYAgAAZHJzL2Rv&#10;d25yZXYueG1sUEsFBgAAAAAEAAQA9QAAAIgDAAAAAA==&#10;" fillcolor="white [3212]" strokecolor="black [3213]" strokeweight="1pt"/>
                  <v:shape id="Ромб 307" o:spid="_x0000_s1031" type="#_x0000_t4" style="position:absolute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jNYsQA&#10;AADcAAAADwAAAGRycy9kb3ducmV2LnhtbESPX2vCMBTF3wd+h3AF32Y6ZXN0RlFh0Ie+VAvu8dLc&#10;NWXNTWgyW7/9Mhjs8XD+/Djb/WR7caMhdI4VPC0zEMSN0x23CurL++MriBCRNfaOScGdAux3s4ct&#10;5tqNXNHtHFuRRjjkqMDE6HMpQ2PIYlg6T5y8TzdYjEkOrdQDjmnc9nKVZS/SYseJYNDTyVDzdf62&#10;CXK6FuUxmufmXtel/8DW99VBqcV8OryBiDTF//Bfu9AK1tkGfs+kI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YzWLEAAAA3AAAAA8AAAAAAAAAAAAAAAAAmAIAAGRycy9k&#10;b3ducmV2LnhtbFBLBQYAAAAABAAEAPUAAACJAw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664587">
        <w:br w:type="page"/>
      </w:r>
    </w:p>
    <w:p w:rsidR="00664587" w:rsidRPr="00D532F9" w:rsidRDefault="00664587" w:rsidP="00326F6B">
      <w:pPr>
        <w:pStyle w:val="af8"/>
      </w:pPr>
      <w:bookmarkStart w:id="0" w:name="_GoBack"/>
      <w:r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6128" behindDoc="0" locked="0" layoutInCell="1" allowOverlap="1" wp14:anchorId="69407B04" wp14:editId="69BC352C">
                <wp:simplePos x="0" y="0"/>
                <wp:positionH relativeFrom="margin">
                  <wp:posOffset>3345815</wp:posOffset>
                </wp:positionH>
                <wp:positionV relativeFrom="margin">
                  <wp:posOffset>-105410</wp:posOffset>
                </wp:positionV>
                <wp:extent cx="3239770" cy="2267585"/>
                <wp:effectExtent l="0" t="0" r="17780" b="18415"/>
                <wp:wrapSquare wrapText="bothSides"/>
                <wp:docPr id="210" name="Группа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-405881" y="148856"/>
                          <a:chExt cx="3239770" cy="2267585"/>
                        </a:xfrm>
                      </wpg:grpSpPr>
                      <wps:wsp>
                        <wps:cNvPr id="211" name="Прямоугольник: скругленные углы 211"/>
                        <wps:cNvSpPr/>
                        <wps:spPr>
                          <a:xfrm>
                            <a:off x="-405881" y="148856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66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2" name="Группа 212"/>
                        <wpg:cNvGrpSpPr/>
                        <wpg:grpSpPr>
                          <a:xfrm>
                            <a:off x="-312685" y="248869"/>
                            <a:ext cx="509270" cy="638175"/>
                            <a:chOff x="-472174" y="100013"/>
                            <a:chExt cx="509270" cy="638175"/>
                          </a:xfrm>
                        </wpg:grpSpPr>
                        <wps:wsp>
                          <wps:cNvPr id="213" name="Ромб 213"/>
                          <wps:cNvSpPr/>
                          <wps:spPr>
                            <a:xfrm>
                              <a:off x="-472174" y="100013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" name="Надпись 214"/>
                          <wps:cNvSpPr txBox="1"/>
                          <wps:spPr>
                            <a:xfrm>
                              <a:off x="-458204" y="185738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28441A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10" o:spid="_x0000_s1136" style="position:absolute;left:0;text-align:left;margin-left:263.45pt;margin-top:-8.3pt;width:255.1pt;height:178.55pt;z-index:251696128;mso-wrap-distance-left:14.2pt;mso-wrap-distance-right:14.2pt;mso-position-horizontal-relative:margin;mso-position-vertical-relative:margin;mso-width-relative:margin;mso-height-relative:margin" coordorigin="-4058,1488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EKAAAAAFJnaHRsb25n&#10;AAABeg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EQAAAAAAAQEAOEJJTQQU&#10;AAAAAAAEAAAAAzhCSU0EDAAAAAAITgAAAAEAAACgAAAAcQAAAeAAANPgAAAIMgAYAAH/2P/tAAxB&#10;ZG9iZV9DTQAC/+4ADkFkb2JlAGSAAAAAAf/bAIQADAgICAkIDAkJDBELCgsRFQ8MDA8VGBMTFRMT&#10;GBEMDAwMDAwRDAwMDAwMDAwMDAwMDAwMDAwMDAwMDAwMDAwMDAENCwsNDg0QDg4QFA4ODhQUDg4O&#10;DhQRDAwMDAwREQwMDAwMDBEMDAwMDAwMDAwMDAwMDAwMDAwMDAwMDAwMDAwM/8AAEQgAcQ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">
                <v:roundrect id="Прямоугольник: скругленные углы 211" o:spid="_x0000_s1137" style="position:absolute;left:-4058;top:1488;width:32396;height:22676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SSxMQA&#10;AADcAAAADwAAAGRycy9kb3ducmV2LnhtbESP0WrCQBRE3wv+w3IF35pNlDaSuooIgkhfGv2Aa/aa&#10;Dc3eDdlVY76+Wyj0cZiZM8xqM9hW3Kn3jWMFWZKCIK6cbrhWcD7tX5cgfEDW2DomBU/ysFlPXlZY&#10;aPfgL7qXoRYRwr5ABSaErpDSV4Ys+sR1xNG7ut5iiLKvpe7xEeG2lfM0fZcWG44LBjvaGaq+y5tV&#10;cDyN5nJudounz7u3BY77W/6ZKTWbDtsPEIGG8B/+ax+0gnmWwe+Ze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0ksTEAAAA3AAAAA8AAAAAAAAAAAAAAAAAmAIAAGRycy9k&#10;b3ducmV2LnhtbFBLBQYAAAAABAAEAPUAAACJAwAAAAA=&#10;" strokecolor="black [3213]" strokeweight="1pt">
                  <v:fill r:id="rId67" o:title="" recolor="t" rotate="t" type="frame"/>
                  <v:stroke joinstyle="miter"/>
                </v:roundrect>
                <v:group id="Группа 212" o:spid="_x0000_s1138" style="position:absolute;left:-3126;top:2488;width:5091;height:6382" coordorigin="-4721,1000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qZWEc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4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plYRxgAAANwA&#10;AAAPAAAAAAAAAAAAAAAAAKoCAABkcnMvZG93bnJldi54bWxQSwUGAAAAAAQABAD6AAAAnQMAAAAA&#10;">
                  <v:shape id="Ромб 213" o:spid="_x0000_s1139" type="#_x0000_t4" style="position:absolute;left:-4721;top:1000;width:5091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udcMYA&#10;AADcAAAADwAAAGRycy9kb3ducmV2LnhtbESPQWvCQBSE74L/YXlCL0U3piCSZiMiCC222MZCr4/s&#10;axLMvg3ZTYz99V2h4HGYmW+YdDOaRgzUudqyguUiAkFcWF1zqeDrtJ+vQTiPrLGxTAqu5GCTTScp&#10;Jtpe+JOG3JciQNglqKDyvk2kdEVFBt3CtsTB+7GdQR9kV0rd4SXATSPjKFpJgzWHhQpb2lVUnPPe&#10;KFj13y3lr+/Hw1peh/i37A9vH49KPczG7TMIT6O/h//bL1pBvHyC25lwBG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ludcM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214" o:spid="_x0000_s1140" type="#_x0000_t202" style="position:absolute;left:-4582;top:1857;width:4952;height:41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P7ocYA&#10;AADcAAAADwAAAGRycy9kb3ducmV2LnhtbESPQWvCQBSE70L/w/IKvenG0IqkriIBUUp70Hrx9sw+&#10;k9DdtzG7Jml/fbcg9DjMzDfMYjVYIzpqfe1YwXSSgCAunK65VHD83IznIHxA1mgck4Jv8rBaPowW&#10;mGnX8566QyhFhLDPUEEVQpNJ6YuKLPqJa4ijd3GtxRBlW0rdYh/h1sg0SWbSYs1xocKG8oqKr8PN&#10;KnjLNx+4P6d2/mPy7ftl3VyPpxelnh6H9SuIQEP4D9/bO60gnT7D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P7ocYAAADcAAAADwAAAAAAAAAAAAAAAACYAgAAZHJz&#10;L2Rvd25yZXYueG1sUEsFBgAAAAAEAAQA9QAAAIsDAAAAAA==&#10;" filled="f" stroked="f" strokeweight=".5pt">
                    <v:textbox>
                      <w:txbxContent>
                        <w:p w:rsidR="00761381" w:rsidRPr="0028441A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bookmarkEnd w:id="0"/>
      <w:r w:rsidR="00326F6B">
        <w:rPr>
          <w:shd w:val="clear" w:color="auto" w:fill="FFFFFF"/>
        </w:rPr>
        <w:t>Лампа настольная TTL</w:t>
      </w:r>
      <w:r w:rsidR="00424576">
        <w:rPr>
          <w:shd w:val="clear" w:color="auto" w:fill="FFFFFF"/>
        </w:rPr>
        <w:noBreakHyphen/>
      </w:r>
      <w:r w:rsidR="00326F6B">
        <w:rPr>
          <w:shd w:val="clear" w:color="auto" w:fill="FFFFFF"/>
        </w:rPr>
        <w:t>006</w:t>
      </w:r>
      <w:r w:rsidR="00424576">
        <w:rPr>
          <w:shd w:val="clear" w:color="auto" w:fill="FFFFFF"/>
        </w:rPr>
        <w:t> </w:t>
      </w:r>
      <w:r w:rsidR="00326F6B">
        <w:rPr>
          <w:shd w:val="clear" w:color="auto" w:fill="FFFFFF"/>
        </w:rPr>
        <w:t>11W</w:t>
      </w:r>
      <w:r w:rsidR="00424576">
        <w:rPr>
          <w:shd w:val="clear" w:color="auto" w:fill="FFFFFF"/>
        </w:rPr>
        <w:t> </w:t>
      </w:r>
      <w:r w:rsidR="00326F6B">
        <w:rPr>
          <w:shd w:val="clear" w:color="auto" w:fill="FFFFFF"/>
        </w:rPr>
        <w:t>G23</w:t>
      </w:r>
      <w:r w:rsidR="00424576">
        <w:rPr>
          <w:shd w:val="clear" w:color="auto" w:fill="FFFFFF"/>
        </w:rPr>
        <w:t> </w:t>
      </w:r>
      <w:r w:rsidR="00326F6B">
        <w:rPr>
          <w:shd w:val="clear" w:color="auto" w:fill="FFFFFF"/>
        </w:rPr>
        <w:t>230V</w:t>
      </w:r>
    </w:p>
    <w:p w:rsidR="003429F2" w:rsidRPr="003429F2" w:rsidRDefault="003429F2" w:rsidP="003429F2">
      <w:pPr>
        <w:pStyle w:val="a3"/>
      </w:pPr>
      <w:r w:rsidRPr="00927B3F">
        <w:rPr>
          <w:b/>
        </w:rPr>
        <w:t>23. Лампа настольная TTL</w:t>
      </w:r>
      <w:r w:rsidR="00927B3F" w:rsidRPr="00927B3F">
        <w:rPr>
          <w:b/>
        </w:rPr>
        <w:noBreakHyphen/>
      </w:r>
      <w:r w:rsidRPr="00927B3F">
        <w:rPr>
          <w:b/>
        </w:rPr>
        <w:t>006</w:t>
      </w:r>
      <w:r w:rsidR="00927B3F" w:rsidRPr="00927B3F">
        <w:rPr>
          <w:b/>
        </w:rPr>
        <w:t> </w:t>
      </w:r>
      <w:r w:rsidRPr="00927B3F">
        <w:rPr>
          <w:b/>
        </w:rPr>
        <w:t>11W</w:t>
      </w:r>
      <w:r w:rsidR="00927B3F" w:rsidRPr="00927B3F">
        <w:rPr>
          <w:b/>
        </w:rPr>
        <w:t> </w:t>
      </w:r>
      <w:r w:rsidRPr="00927B3F">
        <w:rPr>
          <w:b/>
        </w:rPr>
        <w:t>G23</w:t>
      </w:r>
      <w:r w:rsidR="00927B3F" w:rsidRPr="00927B3F">
        <w:rPr>
          <w:b/>
        </w:rPr>
        <w:t> </w:t>
      </w:r>
      <w:r w:rsidRPr="00927B3F">
        <w:rPr>
          <w:b/>
        </w:rPr>
        <w:t>230V</w:t>
      </w:r>
      <w:r w:rsidRPr="00927B3F">
        <w:t xml:space="preserve"> </w:t>
      </w:r>
      <w:r w:rsidRPr="00927B3F">
        <w:rPr>
          <w:b/>
        </w:rPr>
        <w:t>(ООО «</w:t>
      </w:r>
      <w:proofErr w:type="spellStart"/>
      <w:r w:rsidRPr="00927B3F">
        <w:rPr>
          <w:b/>
        </w:rPr>
        <w:t>Санэн</w:t>
      </w:r>
      <w:r w:rsidR="00956CBB" w:rsidRPr="00927B3F">
        <w:rPr>
          <w:b/>
        </w:rPr>
        <w:t>е</w:t>
      </w:r>
      <w:r w:rsidRPr="00927B3F">
        <w:rPr>
          <w:b/>
        </w:rPr>
        <w:t>рджи</w:t>
      </w:r>
      <w:proofErr w:type="spellEnd"/>
      <w:r w:rsidRPr="00927B3F">
        <w:rPr>
          <w:b/>
        </w:rPr>
        <w:t>», г.</w:t>
      </w:r>
      <w:r w:rsidR="00927B3F" w:rsidRPr="00927B3F">
        <w:rPr>
          <w:b/>
        </w:rPr>
        <w:t> </w:t>
      </w:r>
      <w:r w:rsidRPr="00927B3F">
        <w:rPr>
          <w:b/>
        </w:rPr>
        <w:t>Минск)</w:t>
      </w:r>
      <w:r w:rsidR="00BE22B8" w:rsidRPr="00927B3F">
        <w:t> </w:t>
      </w:r>
      <w:r w:rsidR="00CA50CF" w:rsidRPr="00927B3F">
        <w:t xml:space="preserve">— </w:t>
      </w:r>
      <w:r w:rsidRPr="00927B3F">
        <w:t>востр</w:t>
      </w:r>
      <w:r w:rsidR="00956CBB" w:rsidRPr="00927B3F">
        <w:t>е</w:t>
      </w:r>
      <w:r w:rsidRPr="00927B3F">
        <w:t>бованный товар ср</w:t>
      </w:r>
      <w:r w:rsidR="00956CBB" w:rsidRPr="00927B3F">
        <w:t>е</w:t>
      </w:r>
      <w:r w:rsidRPr="00927B3F">
        <w:t>ди осв</w:t>
      </w:r>
      <w:r w:rsidR="00956CBB" w:rsidRPr="00927B3F">
        <w:t>е</w:t>
      </w:r>
      <w:r w:rsidRPr="00927B3F">
        <w:t>тит</w:t>
      </w:r>
      <w:r w:rsidR="00956CBB" w:rsidRPr="00927B3F">
        <w:t>е</w:t>
      </w:r>
      <w:r w:rsidRPr="00927B3F">
        <w:t>льных приборов. Об</w:t>
      </w:r>
      <w:r w:rsidR="00956CBB" w:rsidRPr="00927B3F">
        <w:t>е</w:t>
      </w:r>
      <w:r w:rsidRPr="00927B3F">
        <w:t>сп</w:t>
      </w:r>
      <w:r w:rsidR="00956CBB" w:rsidRPr="00927B3F">
        <w:t>е</w:t>
      </w:r>
      <w:r w:rsidRPr="00927B3F">
        <w:t>чива</w:t>
      </w:r>
      <w:r w:rsidR="00956CBB" w:rsidRPr="00927B3F">
        <w:t>е</w:t>
      </w:r>
      <w:r w:rsidRPr="00927B3F">
        <w:t>т комфортно</w:t>
      </w:r>
      <w:r w:rsidR="00956CBB" w:rsidRPr="00927B3F">
        <w:t>е</w:t>
      </w:r>
      <w:r w:rsidRPr="00927B3F">
        <w:t xml:space="preserve"> осв</w:t>
      </w:r>
      <w:r w:rsidR="00956CBB" w:rsidRPr="00927B3F">
        <w:t>е</w:t>
      </w:r>
      <w:r w:rsidRPr="00927B3F">
        <w:t>щ</w:t>
      </w:r>
      <w:r w:rsidR="00956CBB" w:rsidRPr="00927B3F">
        <w:t>е</w:t>
      </w:r>
      <w:r w:rsidRPr="00927B3F">
        <w:t>ни</w:t>
      </w:r>
      <w:r w:rsidR="00956CBB" w:rsidRPr="00927B3F">
        <w:t>е</w:t>
      </w:r>
      <w:r w:rsidRPr="00927B3F">
        <w:t xml:space="preserve"> в рабочих зонах и на письм</w:t>
      </w:r>
      <w:r w:rsidR="00956CBB" w:rsidRPr="00927B3F">
        <w:t>е</w:t>
      </w:r>
      <w:r w:rsidRPr="00927B3F">
        <w:t>нных столах. Осв</w:t>
      </w:r>
      <w:r w:rsidR="00956CBB" w:rsidRPr="00927B3F">
        <w:t>е</w:t>
      </w:r>
      <w:r w:rsidRPr="00927B3F">
        <w:t>щ</w:t>
      </w:r>
      <w:r w:rsidR="00956CBB" w:rsidRPr="00927B3F">
        <w:t>е</w:t>
      </w:r>
      <w:r w:rsidRPr="00927B3F">
        <w:t>ни</w:t>
      </w:r>
      <w:r w:rsidR="00956CBB" w:rsidRPr="00927B3F">
        <w:t>е</w:t>
      </w:r>
      <w:r w:rsidRPr="00927B3F">
        <w:t xml:space="preserve"> св</w:t>
      </w:r>
      <w:r w:rsidR="00956CBB" w:rsidRPr="00927B3F">
        <w:t>е</w:t>
      </w:r>
      <w:r w:rsidRPr="00927B3F">
        <w:t>тодиодными настольными лампами им</w:t>
      </w:r>
      <w:r w:rsidR="00956CBB" w:rsidRPr="00927B3F">
        <w:t>ее</w:t>
      </w:r>
      <w:r w:rsidRPr="00927B3F">
        <w:t>т сл</w:t>
      </w:r>
      <w:r w:rsidR="00956CBB" w:rsidRPr="00927B3F">
        <w:t>е</w:t>
      </w:r>
      <w:r w:rsidRPr="00927B3F">
        <w:t>дующи</w:t>
      </w:r>
      <w:r w:rsidR="00956CBB" w:rsidRPr="00927B3F">
        <w:t>е</w:t>
      </w:r>
      <w:r w:rsidRPr="00927B3F">
        <w:t xml:space="preserve"> пр</w:t>
      </w:r>
      <w:r w:rsidR="00956CBB" w:rsidRPr="00927B3F">
        <w:t>е</w:t>
      </w:r>
      <w:r w:rsidRPr="00927B3F">
        <w:t>имущ</w:t>
      </w:r>
      <w:r w:rsidR="00956CBB" w:rsidRPr="00927B3F">
        <w:t>е</w:t>
      </w:r>
      <w:r w:rsidRPr="00927B3F">
        <w:t>ства: бол</w:t>
      </w:r>
      <w:r w:rsidR="00956CBB" w:rsidRPr="00927B3F">
        <w:t>ее</w:t>
      </w:r>
      <w:r w:rsidRPr="00927B3F">
        <w:t xml:space="preserve"> высокая эфф</w:t>
      </w:r>
      <w:r w:rsidR="00956CBB" w:rsidRPr="00927B3F">
        <w:t>е</w:t>
      </w:r>
      <w:r w:rsidRPr="00927B3F">
        <w:t>ктивность, ч</w:t>
      </w:r>
      <w:r w:rsidR="00956CBB" w:rsidRPr="00927B3F">
        <w:t>е</w:t>
      </w:r>
      <w:r w:rsidRPr="00927B3F">
        <w:t>м у ламп компактных люмин</w:t>
      </w:r>
      <w:r w:rsidR="00956CBB" w:rsidRPr="00927B3F">
        <w:t>е</w:t>
      </w:r>
      <w:r w:rsidRPr="00927B3F">
        <w:t>сц</w:t>
      </w:r>
      <w:r w:rsidR="00956CBB" w:rsidRPr="00927B3F">
        <w:t>е</w:t>
      </w:r>
      <w:r w:rsidRPr="00927B3F">
        <w:t>нтных, а т</w:t>
      </w:r>
      <w:r w:rsidR="00956CBB" w:rsidRPr="00927B3F">
        <w:t>е</w:t>
      </w:r>
      <w:r w:rsidRPr="00927B3F">
        <w:t>м бол</w:t>
      </w:r>
      <w:r w:rsidR="00956CBB" w:rsidRPr="00927B3F">
        <w:t>ее</w:t>
      </w:r>
      <w:r w:rsidRPr="00927B3F">
        <w:t xml:space="preserve"> у</w:t>
      </w:r>
      <w:r w:rsidR="00927B3F">
        <w:t> </w:t>
      </w:r>
      <w:r w:rsidR="004B7317">
        <w:t>ламп накаливания. Они о</w:t>
      </w:r>
      <w:r w:rsidRPr="00927B3F">
        <w:t>б</w:t>
      </w:r>
      <w:r w:rsidR="00956CBB" w:rsidRPr="00927B3F">
        <w:t>е</w:t>
      </w:r>
      <w:r w:rsidRPr="00927B3F">
        <w:t>сп</w:t>
      </w:r>
      <w:r w:rsidR="00956CBB" w:rsidRPr="00927B3F">
        <w:t>е</w:t>
      </w:r>
      <w:r w:rsidRPr="00927B3F">
        <w:t>чива</w:t>
      </w:r>
      <w:r w:rsidR="00927B3F" w:rsidRPr="00927B3F">
        <w:t>ю</w:t>
      </w:r>
      <w:r w:rsidRPr="00927B3F">
        <w:t>т мало</w:t>
      </w:r>
      <w:r w:rsidR="00956CBB" w:rsidRPr="00927B3F">
        <w:t>е</w:t>
      </w:r>
      <w:r w:rsidRPr="00927B3F">
        <w:t xml:space="preserve"> потр</w:t>
      </w:r>
      <w:r w:rsidR="00956CBB" w:rsidRPr="00927B3F">
        <w:t>е</w:t>
      </w:r>
      <w:r w:rsidRPr="00927B3F">
        <w:t>бл</w:t>
      </w:r>
      <w:r w:rsidR="00956CBB" w:rsidRPr="00927B3F">
        <w:t>е</w:t>
      </w:r>
      <w:r w:rsidRPr="00927B3F">
        <w:t>ни</w:t>
      </w:r>
      <w:r w:rsidR="00956CBB" w:rsidRPr="00927B3F">
        <w:t>е</w:t>
      </w:r>
      <w:r w:rsidRPr="00927B3F">
        <w:t xml:space="preserve"> эн</w:t>
      </w:r>
      <w:r w:rsidR="00956CBB" w:rsidRPr="00927B3F">
        <w:t>е</w:t>
      </w:r>
      <w:r w:rsidRPr="00927B3F">
        <w:t>ргии, н</w:t>
      </w:r>
      <w:r w:rsidR="00956CBB" w:rsidRPr="00927B3F">
        <w:t>е</w:t>
      </w:r>
      <w:r w:rsidRPr="00927B3F">
        <w:t xml:space="preserve"> сод</w:t>
      </w:r>
      <w:r w:rsidR="00956CBB" w:rsidRPr="00927B3F">
        <w:t>е</w:t>
      </w:r>
      <w:r w:rsidRPr="00927B3F">
        <w:t>рж</w:t>
      </w:r>
      <w:r w:rsidR="00927B3F" w:rsidRPr="00927B3F">
        <w:t>а</w:t>
      </w:r>
      <w:r w:rsidRPr="00927B3F">
        <w:t xml:space="preserve">т </w:t>
      </w:r>
      <w:r w:rsidR="00927B3F" w:rsidRPr="00927B3F">
        <w:t xml:space="preserve">ртути </w:t>
      </w:r>
      <w:r w:rsidRPr="00927B3F">
        <w:t>в состав</w:t>
      </w:r>
      <w:r w:rsidR="00956CBB" w:rsidRPr="00927B3F">
        <w:t>е</w:t>
      </w:r>
      <w:r w:rsidRPr="00927B3F">
        <w:t>. Работают в 10</w:t>
      </w:r>
      <w:r w:rsidR="00927B3F" w:rsidRPr="00927B3F">
        <w:t> </w:t>
      </w:r>
      <w:r w:rsidRPr="00927B3F">
        <w:t>раз дольш</w:t>
      </w:r>
      <w:r w:rsidR="00956CBB" w:rsidRPr="00927B3F">
        <w:t>е</w:t>
      </w:r>
      <w:r w:rsidRPr="00927B3F">
        <w:t>, ч</w:t>
      </w:r>
      <w:r w:rsidR="00956CBB" w:rsidRPr="00927B3F">
        <w:t>е</w:t>
      </w:r>
      <w:r w:rsidRPr="00927B3F">
        <w:t>м люмин</w:t>
      </w:r>
      <w:r w:rsidR="00956CBB" w:rsidRPr="00927B3F">
        <w:t>е</w:t>
      </w:r>
      <w:r w:rsidRPr="00927B3F">
        <w:t>сц</w:t>
      </w:r>
      <w:r w:rsidR="00956CBB" w:rsidRPr="00927B3F">
        <w:t>е</w:t>
      </w:r>
      <w:r w:rsidRPr="00927B3F">
        <w:t>нтны</w:t>
      </w:r>
      <w:r w:rsidR="00956CBB" w:rsidRPr="00927B3F">
        <w:t>е</w:t>
      </w:r>
      <w:r w:rsidRPr="00927B3F">
        <w:t xml:space="preserve"> св</w:t>
      </w:r>
      <w:r w:rsidR="00956CBB" w:rsidRPr="00927B3F">
        <w:t>е</w:t>
      </w:r>
      <w:r w:rsidRPr="00927B3F">
        <w:t>тильники и</w:t>
      </w:r>
      <w:r w:rsidR="004B7317">
        <w:t> </w:t>
      </w:r>
      <w:r w:rsidRPr="00927B3F">
        <w:t>в</w:t>
      </w:r>
      <w:r w:rsidR="004B7317">
        <w:t> </w:t>
      </w:r>
      <w:r w:rsidRPr="00927B3F">
        <w:t>100</w:t>
      </w:r>
      <w:r w:rsidR="00927B3F" w:rsidRPr="00927B3F">
        <w:t> </w:t>
      </w:r>
      <w:r w:rsidRPr="00927B3F">
        <w:t>раз дольш</w:t>
      </w:r>
      <w:r w:rsidR="00956CBB" w:rsidRPr="00927B3F">
        <w:t>е</w:t>
      </w:r>
      <w:r w:rsidRPr="00927B3F">
        <w:t xml:space="preserve"> привычной лампы накаливания.</w:t>
      </w:r>
    </w:p>
    <w:p w:rsidR="003429F2" w:rsidRPr="003429F2" w:rsidRDefault="003429F2" w:rsidP="003429F2">
      <w:pPr>
        <w:pStyle w:val="a3"/>
      </w:pPr>
      <w:r w:rsidRPr="004B7317">
        <w:t>От настольной лампы н</w:t>
      </w:r>
      <w:r w:rsidR="00956CBB" w:rsidRPr="004B7317">
        <w:t>е</w:t>
      </w:r>
      <w:r w:rsidRPr="004B7317">
        <w:t>обходимо отличать торш</w:t>
      </w:r>
      <w:r w:rsidR="00956CBB" w:rsidRPr="004B7317">
        <w:t>е</w:t>
      </w:r>
      <w:r w:rsidRPr="004B7317">
        <w:t>р</w:t>
      </w:r>
      <w:r w:rsidR="00BE22B8" w:rsidRPr="004B7317">
        <w:t> </w:t>
      </w:r>
      <w:r w:rsidR="00CA50CF" w:rsidRPr="004B7317">
        <w:t xml:space="preserve">— </w:t>
      </w:r>
      <w:r w:rsidRPr="004B7317">
        <w:t>напольный св</w:t>
      </w:r>
      <w:r w:rsidR="00956CBB" w:rsidRPr="004B7317">
        <w:t>е</w:t>
      </w:r>
      <w:r w:rsidRPr="004B7317">
        <w:t>тильник с</w:t>
      </w:r>
      <w:r w:rsidR="004B7317" w:rsidRPr="004B7317">
        <w:t> </w:t>
      </w:r>
      <w:r w:rsidRPr="004B7317">
        <w:t>длинной ножкой и абажуром на в</w:t>
      </w:r>
      <w:r w:rsidR="00956CBB" w:rsidRPr="004B7317">
        <w:t>е</w:t>
      </w:r>
      <w:r w:rsidRPr="004B7317">
        <w:t>рхн</w:t>
      </w:r>
      <w:r w:rsidR="00956CBB" w:rsidRPr="004B7317">
        <w:t>е</w:t>
      </w:r>
      <w:r w:rsidRPr="004B7317">
        <w:t>й части. Использу</w:t>
      </w:r>
      <w:r w:rsidR="00956CBB" w:rsidRPr="004B7317">
        <w:t>е</w:t>
      </w:r>
      <w:r w:rsidRPr="004B7317">
        <w:t>тся для общ</w:t>
      </w:r>
      <w:r w:rsidR="00956CBB" w:rsidRPr="004B7317">
        <w:t>е</w:t>
      </w:r>
      <w:r w:rsidRPr="004B7317">
        <w:t>го осв</w:t>
      </w:r>
      <w:r w:rsidR="00956CBB" w:rsidRPr="004B7317">
        <w:t>е</w:t>
      </w:r>
      <w:r w:rsidRPr="004B7317">
        <w:t>щ</w:t>
      </w:r>
      <w:r w:rsidR="00956CBB" w:rsidRPr="004B7317">
        <w:t>е</w:t>
      </w:r>
      <w:r w:rsidRPr="004B7317">
        <w:t>ния, часто располага</w:t>
      </w:r>
      <w:r w:rsidR="00956CBB" w:rsidRPr="004B7317">
        <w:t>е</w:t>
      </w:r>
      <w:r w:rsidRPr="004B7317">
        <w:t>тся в углах или рядом с кр</w:t>
      </w:r>
      <w:r w:rsidR="00956CBB" w:rsidRPr="004B7317">
        <w:t>е</w:t>
      </w:r>
      <w:r w:rsidRPr="004B7317">
        <w:t>слом для чт</w:t>
      </w:r>
      <w:r w:rsidR="00956CBB" w:rsidRPr="004B7317">
        <w:t>е</w:t>
      </w:r>
      <w:r w:rsidRPr="004B7317">
        <w:t>ния.</w:t>
      </w:r>
    </w:p>
    <w:p w:rsidR="003429F2" w:rsidRPr="003429F2" w:rsidRDefault="003429F2" w:rsidP="003429F2">
      <w:pPr>
        <w:pStyle w:val="a3"/>
      </w:pPr>
      <w:r w:rsidRPr="00D540FF">
        <w:t>Осв</w:t>
      </w:r>
      <w:r w:rsidR="00956CBB" w:rsidRPr="00D540FF">
        <w:t>е</w:t>
      </w:r>
      <w:r w:rsidRPr="00D540FF">
        <w:t>тит</w:t>
      </w:r>
      <w:r w:rsidR="00956CBB" w:rsidRPr="00D540FF">
        <w:t>е</w:t>
      </w:r>
      <w:r w:rsidR="004B7317" w:rsidRPr="00D540FF">
        <w:t>льным</w:t>
      </w:r>
      <w:r w:rsidRPr="00D540FF">
        <w:t xml:space="preserve"> </w:t>
      </w:r>
      <w:r w:rsidR="004B7317" w:rsidRPr="00D540FF">
        <w:t>«</w:t>
      </w:r>
      <w:r w:rsidRPr="00D540FF">
        <w:t>родств</w:t>
      </w:r>
      <w:r w:rsidR="00956CBB" w:rsidRPr="00D540FF">
        <w:t>е</w:t>
      </w:r>
      <w:r w:rsidRPr="00D540FF">
        <w:t>нником</w:t>
      </w:r>
      <w:r w:rsidR="004B7317" w:rsidRPr="00D540FF">
        <w:t>»</w:t>
      </w:r>
      <w:r w:rsidRPr="00D540FF">
        <w:t xml:space="preserve"> ламп</w:t>
      </w:r>
      <w:r w:rsidR="00956CBB" w:rsidRPr="00D540FF">
        <w:t>е</w:t>
      </w:r>
      <w:r w:rsidRPr="00D540FF">
        <w:t xml:space="preserve"> явля</w:t>
      </w:r>
      <w:r w:rsidR="00956CBB" w:rsidRPr="00D540FF">
        <w:t>е</w:t>
      </w:r>
      <w:r w:rsidRPr="00D540FF">
        <w:t>тся и бра</w:t>
      </w:r>
      <w:r w:rsidR="00BE22B8" w:rsidRPr="00D540FF">
        <w:t> </w:t>
      </w:r>
      <w:r w:rsidR="00CA50CF" w:rsidRPr="00D540FF">
        <w:t xml:space="preserve">— </w:t>
      </w:r>
      <w:r w:rsidRPr="00D540FF">
        <w:t>наст</w:t>
      </w:r>
      <w:r w:rsidR="00956CBB" w:rsidRPr="00D540FF">
        <w:t>е</w:t>
      </w:r>
      <w:r w:rsidRPr="00D540FF">
        <w:t>нный св</w:t>
      </w:r>
      <w:r w:rsidR="00956CBB" w:rsidRPr="00D540FF">
        <w:t>е</w:t>
      </w:r>
      <w:r w:rsidRPr="00D540FF">
        <w:t>тильник, который использу</w:t>
      </w:r>
      <w:r w:rsidR="00956CBB" w:rsidRPr="00D540FF">
        <w:t>е</w:t>
      </w:r>
      <w:r w:rsidRPr="00D540FF">
        <w:t>тся для создания дополнит</w:t>
      </w:r>
      <w:r w:rsidR="00956CBB" w:rsidRPr="00D540FF">
        <w:t>е</w:t>
      </w:r>
      <w:r w:rsidRPr="00D540FF">
        <w:t>льного осв</w:t>
      </w:r>
      <w:r w:rsidR="00956CBB" w:rsidRPr="00D540FF">
        <w:t>е</w:t>
      </w:r>
      <w:r w:rsidRPr="00D540FF">
        <w:t>щ</w:t>
      </w:r>
      <w:r w:rsidR="00956CBB" w:rsidRPr="00D540FF">
        <w:t>е</w:t>
      </w:r>
      <w:r w:rsidRPr="00D540FF">
        <w:t xml:space="preserve">ния. </w:t>
      </w:r>
      <w:proofErr w:type="gramStart"/>
      <w:r w:rsidRPr="00D540FF">
        <w:t>Мож</w:t>
      </w:r>
      <w:r w:rsidR="00956CBB" w:rsidRPr="00D540FF">
        <w:t>е</w:t>
      </w:r>
      <w:r w:rsidRPr="00D540FF">
        <w:t>т служить основным источником св</w:t>
      </w:r>
      <w:r w:rsidR="00956CBB" w:rsidRPr="00D540FF">
        <w:t>е</w:t>
      </w:r>
      <w:r w:rsidRPr="00D540FF">
        <w:t>та в н</w:t>
      </w:r>
      <w:r w:rsidR="00956CBB" w:rsidRPr="00D540FF">
        <w:t>е</w:t>
      </w:r>
      <w:r w:rsidRPr="00D540FF">
        <w:t>больших пом</w:t>
      </w:r>
      <w:r w:rsidR="00956CBB" w:rsidRPr="00D540FF">
        <w:t>е</w:t>
      </w:r>
      <w:r w:rsidRPr="00D540FF">
        <w:t>щ</w:t>
      </w:r>
      <w:r w:rsidR="00956CBB" w:rsidRPr="00D540FF">
        <w:t>е</w:t>
      </w:r>
      <w:r w:rsidRPr="00D540FF">
        <w:t>ниях или дополнит</w:t>
      </w:r>
      <w:r w:rsidR="00956CBB" w:rsidRPr="00D540FF">
        <w:t>е</w:t>
      </w:r>
      <w:r w:rsidRPr="00D540FF">
        <w:t>льным</w:t>
      </w:r>
      <w:r w:rsidR="004B7317" w:rsidRPr="00D540FF">
        <w:t> —</w:t>
      </w:r>
      <w:r w:rsidRPr="00D540FF">
        <w:t xml:space="preserve"> в</w:t>
      </w:r>
      <w:r w:rsidR="004B7317" w:rsidRPr="00D540FF">
        <w:t> </w:t>
      </w:r>
      <w:r w:rsidRPr="00D540FF">
        <w:t>больших.</w:t>
      </w:r>
      <w:proofErr w:type="gramEnd"/>
      <w:r w:rsidRPr="00D540FF">
        <w:t xml:space="preserve"> Часто им</w:t>
      </w:r>
      <w:r w:rsidR="00956CBB" w:rsidRPr="00D540FF">
        <w:t>ее</w:t>
      </w:r>
      <w:r w:rsidRPr="00D540FF">
        <w:t>т д</w:t>
      </w:r>
      <w:r w:rsidR="00956CBB" w:rsidRPr="00D540FF">
        <w:t>е</w:t>
      </w:r>
      <w:r w:rsidRPr="00D540FF">
        <w:t>коративный эл</w:t>
      </w:r>
      <w:r w:rsidR="00956CBB" w:rsidRPr="00D540FF">
        <w:t>е</w:t>
      </w:r>
      <w:r w:rsidRPr="00D540FF">
        <w:t>м</w:t>
      </w:r>
      <w:r w:rsidR="00956CBB" w:rsidRPr="00D540FF">
        <w:t>е</w:t>
      </w:r>
      <w:r w:rsidRPr="00D540FF">
        <w:t>нт, мож</w:t>
      </w:r>
      <w:r w:rsidR="00956CBB" w:rsidRPr="00D540FF">
        <w:t>е</w:t>
      </w:r>
      <w:r w:rsidRPr="00D540FF">
        <w:t>т быть выполн</w:t>
      </w:r>
      <w:r w:rsidR="00956CBB" w:rsidRPr="00D540FF">
        <w:t>е</w:t>
      </w:r>
      <w:r w:rsidRPr="00D540FF">
        <w:t>но в различных стилях. Люстра</w:t>
      </w:r>
      <w:r w:rsidR="00BE22B8" w:rsidRPr="00D540FF">
        <w:t> </w:t>
      </w:r>
      <w:r w:rsidR="00CA50CF" w:rsidRPr="00D540FF">
        <w:t xml:space="preserve">— </w:t>
      </w:r>
      <w:r w:rsidRPr="00D540FF">
        <w:t>потолочный св</w:t>
      </w:r>
      <w:r w:rsidR="00956CBB" w:rsidRPr="00D540FF">
        <w:t>е</w:t>
      </w:r>
      <w:r w:rsidR="00D540FF" w:rsidRPr="00D540FF">
        <w:t>тильник</w:t>
      </w:r>
      <w:r w:rsidRPr="00D540FF">
        <w:t xml:space="preserve"> </w:t>
      </w:r>
      <w:r w:rsidR="00D540FF" w:rsidRPr="00D540FF">
        <w:t>(</w:t>
      </w:r>
      <w:r w:rsidRPr="00D540FF">
        <w:t>обычно с н</w:t>
      </w:r>
      <w:r w:rsidR="00956CBB" w:rsidRPr="00D540FF">
        <w:t>е</w:t>
      </w:r>
      <w:r w:rsidRPr="00D540FF">
        <w:t>сколькими источниками св</w:t>
      </w:r>
      <w:r w:rsidR="00956CBB" w:rsidRPr="00D540FF">
        <w:t>е</w:t>
      </w:r>
      <w:r w:rsidRPr="00D540FF">
        <w:t>та</w:t>
      </w:r>
      <w:r w:rsidR="00D540FF" w:rsidRPr="00D540FF">
        <w:t>)</w:t>
      </w:r>
      <w:r w:rsidRPr="00D540FF">
        <w:t>. Часто явля</w:t>
      </w:r>
      <w:r w:rsidR="00956CBB" w:rsidRPr="00D540FF">
        <w:t>е</w:t>
      </w:r>
      <w:r w:rsidRPr="00D540FF">
        <w:t>тся ц</w:t>
      </w:r>
      <w:r w:rsidR="00956CBB" w:rsidRPr="00D540FF">
        <w:t>е</w:t>
      </w:r>
      <w:r w:rsidRPr="00D540FF">
        <w:t>нтральным эл</w:t>
      </w:r>
      <w:r w:rsidR="00956CBB" w:rsidRPr="00D540FF">
        <w:t>е</w:t>
      </w:r>
      <w:r w:rsidRPr="00D540FF">
        <w:t>м</w:t>
      </w:r>
      <w:r w:rsidR="00956CBB" w:rsidRPr="00D540FF">
        <w:t>е</w:t>
      </w:r>
      <w:r w:rsidRPr="00D540FF">
        <w:t>нтом инт</w:t>
      </w:r>
      <w:r w:rsidR="00956CBB" w:rsidRPr="00D540FF">
        <w:t>е</w:t>
      </w:r>
      <w:r w:rsidRPr="00D540FF">
        <w:t>рь</w:t>
      </w:r>
      <w:r w:rsidR="00956CBB" w:rsidRPr="00D540FF">
        <w:t>е</w:t>
      </w:r>
      <w:r w:rsidRPr="00D540FF">
        <w:t>ра и мож</w:t>
      </w:r>
      <w:r w:rsidR="00956CBB" w:rsidRPr="00D540FF">
        <w:t>е</w:t>
      </w:r>
      <w:r w:rsidRPr="00D540FF">
        <w:t>т быть оч</w:t>
      </w:r>
      <w:r w:rsidR="00956CBB" w:rsidRPr="00D540FF">
        <w:t>е</w:t>
      </w:r>
      <w:r w:rsidRPr="00D540FF">
        <w:t>нь д</w:t>
      </w:r>
      <w:r w:rsidR="00956CBB" w:rsidRPr="00D540FF">
        <w:t>е</w:t>
      </w:r>
      <w:r w:rsidRPr="00D540FF">
        <w:t>коративной.</w:t>
      </w:r>
    </w:p>
    <w:p w:rsidR="003429F2" w:rsidRPr="003429F2" w:rsidRDefault="003429F2" w:rsidP="003429F2">
      <w:pPr>
        <w:pStyle w:val="a3"/>
      </w:pPr>
      <w:r w:rsidRPr="00D540FF">
        <w:t>ООО «</w:t>
      </w:r>
      <w:proofErr w:type="spellStart"/>
      <w:r w:rsidRPr="00D540FF">
        <w:t>СанЭн</w:t>
      </w:r>
      <w:r w:rsidR="00956CBB" w:rsidRPr="00D540FF">
        <w:t>е</w:t>
      </w:r>
      <w:r w:rsidRPr="00D540FF">
        <w:t>рджи</w:t>
      </w:r>
      <w:proofErr w:type="spellEnd"/>
      <w:r w:rsidRPr="00D540FF">
        <w:t>» явля</w:t>
      </w:r>
      <w:r w:rsidR="00956CBB" w:rsidRPr="00D540FF">
        <w:t>е</w:t>
      </w:r>
      <w:r w:rsidRPr="00D540FF">
        <w:t>тся одним из в</w:t>
      </w:r>
      <w:r w:rsidR="00956CBB" w:rsidRPr="00D540FF">
        <w:t>е</w:t>
      </w:r>
      <w:r w:rsidRPr="00D540FF">
        <w:t>дущих производит</w:t>
      </w:r>
      <w:r w:rsidR="00956CBB" w:rsidRPr="00D540FF">
        <w:t>е</w:t>
      </w:r>
      <w:r w:rsidRPr="00D540FF">
        <w:t>л</w:t>
      </w:r>
      <w:r w:rsidR="00956CBB" w:rsidRPr="00D540FF">
        <w:t>е</w:t>
      </w:r>
      <w:r w:rsidRPr="00D540FF">
        <w:t>й и поставщиков св</w:t>
      </w:r>
      <w:r w:rsidR="00956CBB" w:rsidRPr="00D540FF">
        <w:t>е</w:t>
      </w:r>
      <w:r w:rsidRPr="00D540FF">
        <w:t>тот</w:t>
      </w:r>
      <w:r w:rsidR="00956CBB" w:rsidRPr="00D540FF">
        <w:t>е</w:t>
      </w:r>
      <w:r w:rsidRPr="00D540FF">
        <w:t>хнич</w:t>
      </w:r>
      <w:r w:rsidR="00956CBB" w:rsidRPr="00D540FF">
        <w:t>е</w:t>
      </w:r>
      <w:r w:rsidRPr="00D540FF">
        <w:t>ского оборудования в Б</w:t>
      </w:r>
      <w:r w:rsidR="00956CBB" w:rsidRPr="00D540FF">
        <w:t>е</w:t>
      </w:r>
      <w:r w:rsidRPr="00D540FF">
        <w:t>ларуси, а такж</w:t>
      </w:r>
      <w:r w:rsidR="00956CBB" w:rsidRPr="00D540FF">
        <w:t>е</w:t>
      </w:r>
      <w:r w:rsidRPr="00D540FF">
        <w:t xml:space="preserve"> официальным дил</w:t>
      </w:r>
      <w:r w:rsidR="00956CBB" w:rsidRPr="00D540FF">
        <w:t>е</w:t>
      </w:r>
      <w:r w:rsidRPr="00D540FF">
        <w:t xml:space="preserve">ром компании </w:t>
      </w:r>
      <w:proofErr w:type="spellStart"/>
      <w:r w:rsidRPr="00D540FF">
        <w:t>Feron</w:t>
      </w:r>
      <w:proofErr w:type="spellEnd"/>
      <w:r w:rsidRPr="00D540FF">
        <w:t>. Основно</w:t>
      </w:r>
      <w:r w:rsidR="00956CBB" w:rsidRPr="00D540FF">
        <w:t>е</w:t>
      </w:r>
      <w:r w:rsidRPr="00D540FF">
        <w:t xml:space="preserve"> направл</w:t>
      </w:r>
      <w:r w:rsidR="00956CBB" w:rsidRPr="00D540FF">
        <w:t>е</w:t>
      </w:r>
      <w:r w:rsidRPr="00D540FF">
        <w:t>ни</w:t>
      </w:r>
      <w:r w:rsidR="00956CBB" w:rsidRPr="00D540FF">
        <w:t>е</w:t>
      </w:r>
      <w:r w:rsidRPr="00D540FF">
        <w:t xml:space="preserve"> д</w:t>
      </w:r>
      <w:r w:rsidR="00956CBB" w:rsidRPr="00D540FF">
        <w:t>е</w:t>
      </w:r>
      <w:r w:rsidRPr="00D540FF">
        <w:t>ят</w:t>
      </w:r>
      <w:r w:rsidR="00956CBB" w:rsidRPr="00D540FF">
        <w:t>е</w:t>
      </w:r>
      <w:r w:rsidRPr="00D540FF">
        <w:t>льности компании заключа</w:t>
      </w:r>
      <w:r w:rsidR="00956CBB" w:rsidRPr="00D540FF">
        <w:t>е</w:t>
      </w:r>
      <w:r w:rsidRPr="00D540FF">
        <w:t>тся в</w:t>
      </w:r>
      <w:r w:rsidR="00D540FF" w:rsidRPr="00D540FF">
        <w:t> </w:t>
      </w:r>
      <w:r w:rsidRPr="00D540FF">
        <w:t>разработк</w:t>
      </w:r>
      <w:r w:rsidR="00956CBB" w:rsidRPr="00D540FF">
        <w:t>е</w:t>
      </w:r>
      <w:r w:rsidRPr="00D540FF">
        <w:t xml:space="preserve"> эн</w:t>
      </w:r>
      <w:r w:rsidR="00956CBB" w:rsidRPr="00D540FF">
        <w:t>е</w:t>
      </w:r>
      <w:r w:rsidRPr="00D540FF">
        <w:t>ргосб</w:t>
      </w:r>
      <w:r w:rsidR="00956CBB" w:rsidRPr="00D540FF">
        <w:t>е</w:t>
      </w:r>
      <w:r w:rsidRPr="00D540FF">
        <w:t>р</w:t>
      </w:r>
      <w:r w:rsidR="00956CBB" w:rsidRPr="00D540FF">
        <w:t>е</w:t>
      </w:r>
      <w:r w:rsidRPr="00D540FF">
        <w:t>гающих св</w:t>
      </w:r>
      <w:r w:rsidR="00956CBB" w:rsidRPr="00D540FF">
        <w:t>е</w:t>
      </w:r>
      <w:r w:rsidRPr="00D540FF">
        <w:t>товых сист</w:t>
      </w:r>
      <w:r w:rsidR="00956CBB" w:rsidRPr="00D540FF">
        <w:t>е</w:t>
      </w:r>
      <w:r w:rsidRPr="00D540FF">
        <w:t>м.</w:t>
      </w:r>
    </w:p>
    <w:p w:rsidR="003429F2" w:rsidRPr="003429F2" w:rsidRDefault="003429F2" w:rsidP="003429F2">
      <w:pPr>
        <w:pStyle w:val="a3"/>
      </w:pPr>
      <w:r w:rsidRPr="00316011">
        <w:t>Компания активно использу</w:t>
      </w:r>
      <w:r w:rsidR="00956CBB" w:rsidRPr="00316011">
        <w:t>е</w:t>
      </w:r>
      <w:r w:rsidRPr="00316011">
        <w:t>т свои собств</w:t>
      </w:r>
      <w:r w:rsidR="00956CBB" w:rsidRPr="00316011">
        <w:t>е</w:t>
      </w:r>
      <w:r w:rsidRPr="00316011">
        <w:t>нны</w:t>
      </w:r>
      <w:r w:rsidR="00956CBB" w:rsidRPr="00316011">
        <w:t>е</w:t>
      </w:r>
      <w:r w:rsidRPr="00316011">
        <w:t xml:space="preserve"> разработки, а такж</w:t>
      </w:r>
      <w:r w:rsidR="00956CBB" w:rsidRPr="00316011">
        <w:t>е</w:t>
      </w:r>
      <w:r w:rsidRPr="00316011">
        <w:t xml:space="preserve"> заимству</w:t>
      </w:r>
      <w:r w:rsidR="00956CBB" w:rsidRPr="00316011">
        <w:t>е</w:t>
      </w:r>
      <w:r w:rsidRPr="00316011">
        <w:t>т п</w:t>
      </w:r>
      <w:r w:rsidR="00956CBB" w:rsidRPr="00316011">
        <w:t>е</w:t>
      </w:r>
      <w:r w:rsidRPr="00316011">
        <w:t>р</w:t>
      </w:r>
      <w:r w:rsidR="00956CBB" w:rsidRPr="00316011">
        <w:t>е</w:t>
      </w:r>
      <w:r w:rsidRPr="00316011">
        <w:t>довы</w:t>
      </w:r>
      <w:r w:rsidR="00956CBB" w:rsidRPr="00316011">
        <w:t>е</w:t>
      </w:r>
      <w:r w:rsidRPr="00316011">
        <w:t xml:space="preserve"> р</w:t>
      </w:r>
      <w:r w:rsidR="00956CBB" w:rsidRPr="00316011">
        <w:t>е</w:t>
      </w:r>
      <w:r w:rsidRPr="00316011">
        <w:t>ш</w:t>
      </w:r>
      <w:r w:rsidR="00956CBB" w:rsidRPr="00316011">
        <w:t>е</w:t>
      </w:r>
      <w:r w:rsidRPr="00316011">
        <w:t xml:space="preserve">ния из </w:t>
      </w:r>
      <w:r w:rsidR="00956CBB" w:rsidRPr="00316011">
        <w:t>е</w:t>
      </w:r>
      <w:r w:rsidRPr="00316011">
        <w:t>вроп</w:t>
      </w:r>
      <w:r w:rsidR="00956CBB" w:rsidRPr="00316011">
        <w:t>е</w:t>
      </w:r>
      <w:r w:rsidRPr="00316011">
        <w:t>йской практики, что позволя</w:t>
      </w:r>
      <w:r w:rsidR="00956CBB" w:rsidRPr="00316011">
        <w:t>е</w:t>
      </w:r>
      <w:r w:rsidRPr="00316011">
        <w:t>т вн</w:t>
      </w:r>
      <w:r w:rsidR="00956CBB" w:rsidRPr="00316011">
        <w:t>е</w:t>
      </w:r>
      <w:r w:rsidRPr="00316011">
        <w:t>дрять новы</w:t>
      </w:r>
      <w:r w:rsidR="00956CBB" w:rsidRPr="00316011">
        <w:t>е</w:t>
      </w:r>
      <w:r w:rsidRPr="00316011">
        <w:t xml:space="preserve"> т</w:t>
      </w:r>
      <w:r w:rsidR="00956CBB" w:rsidRPr="00316011">
        <w:t>е</w:t>
      </w:r>
      <w:r w:rsidRPr="00316011">
        <w:t>хнологии в свою продукцию. Вс</w:t>
      </w:r>
      <w:r w:rsidR="00956CBB" w:rsidRPr="00316011">
        <w:t>е</w:t>
      </w:r>
      <w:r w:rsidRPr="00316011">
        <w:t xml:space="preserve"> изд</w:t>
      </w:r>
      <w:r w:rsidR="00956CBB" w:rsidRPr="00316011">
        <w:t>е</w:t>
      </w:r>
      <w:r w:rsidRPr="00316011">
        <w:t>лия, выпуска</w:t>
      </w:r>
      <w:r w:rsidR="00956CBB" w:rsidRPr="00316011">
        <w:t>е</w:t>
      </w:r>
      <w:r w:rsidRPr="00316011">
        <w:t>мы</w:t>
      </w:r>
      <w:r w:rsidR="00956CBB" w:rsidRPr="00316011">
        <w:t>е</w:t>
      </w:r>
      <w:r w:rsidRPr="00316011">
        <w:t xml:space="preserve"> под бр</w:t>
      </w:r>
      <w:r w:rsidR="00956CBB" w:rsidRPr="00316011">
        <w:t>е</w:t>
      </w:r>
      <w:r w:rsidRPr="00316011">
        <w:t>ндом «</w:t>
      </w:r>
      <w:proofErr w:type="spellStart"/>
      <w:r w:rsidRPr="00316011">
        <w:t>СанЭн</w:t>
      </w:r>
      <w:r w:rsidR="00956CBB" w:rsidRPr="00316011">
        <w:t>е</w:t>
      </w:r>
      <w:r w:rsidRPr="00316011">
        <w:t>рджи</w:t>
      </w:r>
      <w:proofErr w:type="spellEnd"/>
      <w:r w:rsidRPr="00316011">
        <w:t>», производятся из высококач</w:t>
      </w:r>
      <w:r w:rsidR="00956CBB" w:rsidRPr="00316011">
        <w:t>е</w:t>
      </w:r>
      <w:r w:rsidRPr="00316011">
        <w:t>ств</w:t>
      </w:r>
      <w:r w:rsidR="00956CBB" w:rsidRPr="00316011">
        <w:t>е</w:t>
      </w:r>
      <w:r w:rsidRPr="00316011">
        <w:t>нных мат</w:t>
      </w:r>
      <w:r w:rsidR="00956CBB" w:rsidRPr="00316011">
        <w:t>е</w:t>
      </w:r>
      <w:r w:rsidRPr="00316011">
        <w:t>риалов и</w:t>
      </w:r>
      <w:r w:rsidR="00316011" w:rsidRPr="00316011">
        <w:t> </w:t>
      </w:r>
      <w:r w:rsidRPr="00316011">
        <w:t>компл</w:t>
      </w:r>
      <w:r w:rsidR="00956CBB" w:rsidRPr="00316011">
        <w:t>е</w:t>
      </w:r>
      <w:r w:rsidRPr="00316011">
        <w:t>ктующих, что об</w:t>
      </w:r>
      <w:r w:rsidR="00956CBB" w:rsidRPr="00316011">
        <w:t>е</w:t>
      </w:r>
      <w:r w:rsidRPr="00316011">
        <w:t>сп</w:t>
      </w:r>
      <w:r w:rsidR="00956CBB" w:rsidRPr="00316011">
        <w:t>е</w:t>
      </w:r>
      <w:r w:rsidRPr="00316011">
        <w:t>чива</w:t>
      </w:r>
      <w:r w:rsidR="00956CBB" w:rsidRPr="00316011">
        <w:t>е</w:t>
      </w:r>
      <w:r w:rsidRPr="00316011">
        <w:t>т их б</w:t>
      </w:r>
      <w:r w:rsidR="00956CBB" w:rsidRPr="00316011">
        <w:t>е</w:t>
      </w:r>
      <w:r w:rsidRPr="00316011">
        <w:t>зопасность и долгов</w:t>
      </w:r>
      <w:r w:rsidR="00956CBB" w:rsidRPr="00316011">
        <w:t>е</w:t>
      </w:r>
      <w:r w:rsidRPr="00316011">
        <w:t>чность.</w:t>
      </w:r>
    </w:p>
    <w:p w:rsidR="00664587" w:rsidRDefault="00664587" w:rsidP="00664587">
      <w:pPr>
        <w:pStyle w:val="a3"/>
        <w:rPr>
          <w:noProof/>
        </w:rPr>
      </w:pPr>
    </w:p>
    <w:p w:rsidR="00664587" w:rsidRDefault="00664587" w:rsidP="00D540FF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11C51A56" wp14:editId="519022CB">
                <wp:extent cx="2880000" cy="359967"/>
                <wp:effectExtent l="0" t="19050" r="34925" b="40640"/>
                <wp:docPr id="215" name="Группа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16" name="Прямая соединительная линия 216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17" name="Группа 217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18" name="Ромб 218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" name="Ромб 219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" name="Ромб 220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E3B60B2" id="Группа 215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">
                <v:line id="Прямая соединительная линия 216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" strokecolor="black [3213]" strokeweight="1pt">
                  <v:stroke joinstyle="miter"/>
                </v:line>
                <v:group id="Группа 217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<v:shape id="Ромб 218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" fillcolor="white [3212]" strokecolor="black [3213]" strokeweight="1pt"/>
                  <v:shape id="Ромб 219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" fillcolor="white [3212]" strokecolor="black [3213]" strokeweight="1pt"/>
                  <v:shape id="Ромб 220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64587" w:rsidRPr="003429F2" w:rsidRDefault="00664587" w:rsidP="003429F2">
      <w:pPr>
        <w:pStyle w:val="af8"/>
      </w:pPr>
      <w:r w:rsidRPr="00316011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8176" behindDoc="0" locked="0" layoutInCell="1" allowOverlap="1" wp14:anchorId="1687C85B" wp14:editId="721E14B6">
                <wp:simplePos x="0" y="0"/>
                <wp:positionH relativeFrom="margin">
                  <wp:posOffset>3292475</wp:posOffset>
                </wp:positionH>
                <wp:positionV relativeFrom="margin">
                  <wp:posOffset>-59055</wp:posOffset>
                </wp:positionV>
                <wp:extent cx="3239770" cy="2267585"/>
                <wp:effectExtent l="0" t="0" r="17780" b="18415"/>
                <wp:wrapSquare wrapText="bothSides"/>
                <wp:docPr id="221" name="Группа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22" name="Прямоугольник: скругленные углы 222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68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23" name="Группа 223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24" name="Ромб 224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5" name="Надпись 225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28441A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21" o:spid="_x0000_s1141" style="position:absolute;left:0;text-align:left;margin-left:259.25pt;margin-top:-4.65pt;width:255.1pt;height:178.55pt;z-index:251698176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">
                <v:roundrect id="Прямоугольник: скругленные углы 222" o:spid="_x0000_s114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P++MUA&#10;AADcAAAADwAAAGRycy9kb3ducmV2LnhtbESPQWuDQBSE74X8h+UFcinJGgtSTDZBQgKFXloV6fHh&#10;vqrUfSvuVs2/7xYKPQ4z8w1zPC+mFxONrrOsYL+LQBDXVnfcKCiL2/YZhPPIGnvLpOBODs6n1cMR&#10;U21nfqcp940IEHYpKmi9H1IpXd2SQbezA3HwPu1o0Ac5NlKPOAe46WUcRYk02HFYaHGgS0v1V/5t&#10;AiX5KJ4uxWOVV3P2OvA1u5XRm1Kb9ZIdQHha/H/4r/2iFcRxDL9nwhGQp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Q/74xQAAANwAAAAPAAAAAAAAAAAAAAAAAJgCAABkcnMv&#10;ZG93bnJldi54bWxQSwUGAAAAAAQABAD1AAAAigMAAAAA&#10;" strokecolor="black [3213]" strokeweight="1pt">
                  <v:fill r:id="rId69" o:title="" recolor="t" rotate="t" type="frame"/>
                  <v:stroke joinstyle="miter"/>
                </v:roundrect>
                <v:group id="Группа 223" o:spid="_x0000_s114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4Y5N8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Uky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4Y5N8QAAADcAAAA&#10;DwAAAAAAAAAAAAAAAACqAgAAZHJzL2Rvd25yZXYueG1sUEsFBgAAAAAEAAQA+gAAAJsDAAAAAA==&#10;">
                  <v:shape id="Ромб 224" o:spid="_x0000_s114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7PucUA&#10;AADcAAAADwAAAGRycy9kb3ducmV2LnhtbESPQWvCQBSE74L/YXmFXopuDEUkukoRhBZb1Ch4fWSf&#10;STD7NmQ3MfbXd4WCx2FmvmEWq95UoqPGlZYVTMYRCOLM6pJzBafjZjQD4TyyxsoyKbiTg9VyOFhg&#10;ou2ND9SlPhcBwi5BBYX3dSKlywoy6Ma2Jg7exTYGfZBNLnWDtwA3lYyjaCoNlhwWCqxpXVB2TVuj&#10;YNqea0q/fnbbmbx38W/ebr/3b0q9vvQfcxCeev8M/7c/tYI4fofH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3s+5xQAAANw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225" o:spid="_x0000_s114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OUh8YA&#10;AADcAAAADwAAAGRycy9kb3ducmV2LnhtbESPQWvCQBSE74X+h+UVems2BiySZhUJSKXoQZtLb6/Z&#10;ZxLMvk2zaxL99d1CweMwM98w2WoyrRiod41lBbMoBkFcWt1wpaD43LwsQDiPrLG1TAqu5GC1fHzI&#10;MNV25AMNR1+JAGGXooLa+y6V0pU1GXSR7YiDd7K9QR9kX0nd4xjgppVJHL9Kgw2HhRo7ymsqz8eL&#10;UfCRb/Z4+E7M4tbm77vTuvspvuZKPT9N6zcQniZ/D/+3t1pBkszh70w4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OUh8YAAADcAAAADwAAAAAAAAAAAAAAAACYAgAAZHJz&#10;L2Rvd25yZXYueG1sUEsFBgAAAAAEAAQA9QAAAIsDAAAAAA==&#10;" filled="f" stroked="f" strokeweight=".5pt">
                    <v:textbox>
                      <w:txbxContent>
                        <w:p w:rsidR="00761381" w:rsidRPr="0028441A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3429F2" w:rsidRPr="00316011">
        <w:rPr>
          <w:shd w:val="clear" w:color="auto" w:fill="FFFFFF"/>
        </w:rPr>
        <w:t>Эл</w:t>
      </w:r>
      <w:r w:rsidR="00956CBB" w:rsidRPr="00316011">
        <w:rPr>
          <w:shd w:val="clear" w:color="auto" w:fill="FFFFFF"/>
        </w:rPr>
        <w:t>е</w:t>
      </w:r>
      <w:r w:rsidR="003429F2" w:rsidRPr="00316011">
        <w:rPr>
          <w:shd w:val="clear" w:color="auto" w:fill="FFFFFF"/>
        </w:rPr>
        <w:t>ктров</w:t>
      </w:r>
      <w:r w:rsidR="00956CBB" w:rsidRPr="00316011">
        <w:rPr>
          <w:shd w:val="clear" w:color="auto" w:fill="FFFFFF"/>
        </w:rPr>
        <w:t>е</w:t>
      </w:r>
      <w:r w:rsidR="003429F2" w:rsidRPr="00316011">
        <w:rPr>
          <w:shd w:val="clear" w:color="auto" w:fill="FFFFFF"/>
        </w:rPr>
        <w:t>лосип</w:t>
      </w:r>
      <w:r w:rsidR="00956CBB" w:rsidRPr="00316011">
        <w:rPr>
          <w:shd w:val="clear" w:color="auto" w:fill="FFFFFF"/>
        </w:rPr>
        <w:t>е</w:t>
      </w:r>
      <w:r w:rsidR="003429F2" w:rsidRPr="00316011">
        <w:rPr>
          <w:shd w:val="clear" w:color="auto" w:fill="FFFFFF"/>
        </w:rPr>
        <w:t>д «Аист»</w:t>
      </w:r>
    </w:p>
    <w:p w:rsidR="003429F2" w:rsidRPr="00AA61B6" w:rsidRDefault="003429F2" w:rsidP="003429F2">
      <w:pPr>
        <w:pStyle w:val="a3"/>
        <w:rPr>
          <w:sz w:val="26"/>
          <w:szCs w:val="26"/>
        </w:rPr>
      </w:pPr>
      <w:r w:rsidRPr="00AA61B6">
        <w:rPr>
          <w:b/>
          <w:sz w:val="26"/>
          <w:szCs w:val="26"/>
        </w:rPr>
        <w:t xml:space="preserve">24. </w:t>
      </w:r>
      <w:proofErr w:type="spellStart"/>
      <w:r w:rsidRPr="00AA61B6">
        <w:rPr>
          <w:b/>
          <w:sz w:val="26"/>
          <w:szCs w:val="26"/>
        </w:rPr>
        <w:t>Эл</w:t>
      </w:r>
      <w:r w:rsidR="00956CBB" w:rsidRPr="00AA61B6">
        <w:rPr>
          <w:b/>
          <w:sz w:val="26"/>
          <w:szCs w:val="26"/>
        </w:rPr>
        <w:t>е</w:t>
      </w:r>
      <w:r w:rsidRPr="00AA61B6">
        <w:rPr>
          <w:b/>
          <w:sz w:val="26"/>
          <w:szCs w:val="26"/>
        </w:rPr>
        <w:t>ктров</w:t>
      </w:r>
      <w:r w:rsidR="00956CBB" w:rsidRPr="00AA61B6">
        <w:rPr>
          <w:b/>
          <w:sz w:val="26"/>
          <w:szCs w:val="26"/>
        </w:rPr>
        <w:t>е</w:t>
      </w:r>
      <w:r w:rsidRPr="00AA61B6">
        <w:rPr>
          <w:b/>
          <w:sz w:val="26"/>
          <w:szCs w:val="26"/>
        </w:rPr>
        <w:t>лосип</w:t>
      </w:r>
      <w:r w:rsidR="00956CBB" w:rsidRPr="00AA61B6">
        <w:rPr>
          <w:b/>
          <w:sz w:val="26"/>
          <w:szCs w:val="26"/>
        </w:rPr>
        <w:t>е</w:t>
      </w:r>
      <w:r w:rsidRPr="00AA61B6">
        <w:rPr>
          <w:b/>
          <w:sz w:val="26"/>
          <w:szCs w:val="26"/>
        </w:rPr>
        <w:t>д</w:t>
      </w:r>
      <w:proofErr w:type="spellEnd"/>
      <w:r w:rsidRPr="00AA61B6">
        <w:rPr>
          <w:b/>
          <w:sz w:val="26"/>
          <w:szCs w:val="26"/>
        </w:rPr>
        <w:t xml:space="preserve"> «Аист»</w:t>
      </w:r>
      <w:r w:rsidRPr="00AA61B6">
        <w:rPr>
          <w:sz w:val="26"/>
          <w:szCs w:val="26"/>
        </w:rPr>
        <w:t xml:space="preserve"> </w:t>
      </w:r>
      <w:r w:rsidRPr="00AA61B6">
        <w:rPr>
          <w:b/>
          <w:sz w:val="26"/>
          <w:szCs w:val="26"/>
        </w:rPr>
        <w:t>(ООО «</w:t>
      </w:r>
      <w:proofErr w:type="spellStart"/>
      <w:r w:rsidRPr="00AA61B6">
        <w:rPr>
          <w:b/>
          <w:sz w:val="26"/>
          <w:szCs w:val="26"/>
        </w:rPr>
        <w:t>МотоВ</w:t>
      </w:r>
      <w:r w:rsidR="00956CBB" w:rsidRPr="00AA61B6">
        <w:rPr>
          <w:b/>
          <w:sz w:val="26"/>
          <w:szCs w:val="26"/>
        </w:rPr>
        <w:t>е</w:t>
      </w:r>
      <w:r w:rsidRPr="00AA61B6">
        <w:rPr>
          <w:b/>
          <w:sz w:val="26"/>
          <w:szCs w:val="26"/>
        </w:rPr>
        <w:t>лоЗавод</w:t>
      </w:r>
      <w:proofErr w:type="spellEnd"/>
      <w:r w:rsidRPr="00AA61B6">
        <w:rPr>
          <w:b/>
          <w:sz w:val="26"/>
          <w:szCs w:val="26"/>
        </w:rPr>
        <w:t>», г.</w:t>
      </w:r>
      <w:r w:rsidR="00316011" w:rsidRPr="00AA61B6">
        <w:rPr>
          <w:b/>
          <w:sz w:val="26"/>
          <w:szCs w:val="26"/>
        </w:rPr>
        <w:t> </w:t>
      </w:r>
      <w:r w:rsidRPr="00AA61B6">
        <w:rPr>
          <w:b/>
          <w:sz w:val="26"/>
          <w:szCs w:val="26"/>
        </w:rPr>
        <w:t xml:space="preserve">Минск) </w:t>
      </w:r>
      <w:r w:rsidRPr="00AA61B6">
        <w:rPr>
          <w:sz w:val="26"/>
          <w:szCs w:val="26"/>
        </w:rPr>
        <w:t>на с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годняшний д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нь вызыва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наибольший инт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с у покупат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й. Он оснащ</w:t>
      </w:r>
      <w:r w:rsidR="00316011" w:rsidRPr="00AA61B6">
        <w:rPr>
          <w:sz w:val="26"/>
          <w:szCs w:val="26"/>
        </w:rPr>
        <w:t>ё</w:t>
      </w:r>
      <w:r w:rsidRPr="00AA61B6">
        <w:rPr>
          <w:sz w:val="26"/>
          <w:szCs w:val="26"/>
        </w:rPr>
        <w:t>н эл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ктроприводом, который функциониру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как умный ассист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нт. Производит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ль «</w:t>
      </w:r>
      <w:proofErr w:type="spellStart"/>
      <w:r w:rsidRPr="00AA61B6">
        <w:rPr>
          <w:sz w:val="26"/>
          <w:szCs w:val="26"/>
        </w:rPr>
        <w:t>Мотов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лозавод</w:t>
      </w:r>
      <w:proofErr w:type="spellEnd"/>
      <w:r w:rsidRPr="00AA61B6">
        <w:rPr>
          <w:sz w:val="26"/>
          <w:szCs w:val="26"/>
        </w:rPr>
        <w:t>» прим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ня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хнологии </w:t>
      </w:r>
      <w:proofErr w:type="spellStart"/>
      <w:r w:rsidRPr="00AA61B6">
        <w:rPr>
          <w:sz w:val="26"/>
          <w:szCs w:val="26"/>
        </w:rPr>
        <w:t>VeloUp</w:t>
      </w:r>
      <w:proofErr w:type="spellEnd"/>
      <w:r w:rsidRPr="00AA61B6">
        <w:rPr>
          <w:sz w:val="26"/>
          <w:szCs w:val="26"/>
        </w:rPr>
        <w:t>, аналогичны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м, которы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используют 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дущи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компании в 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вроп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и США. Сист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ма работа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сл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дующим образом: при подъ</w:t>
      </w:r>
      <w:r w:rsidR="00316011" w:rsidRPr="00AA61B6">
        <w:rPr>
          <w:sz w:val="26"/>
          <w:szCs w:val="26"/>
        </w:rPr>
        <w:t>ё</w:t>
      </w:r>
      <w:r w:rsidRPr="00AA61B6">
        <w:rPr>
          <w:sz w:val="26"/>
          <w:szCs w:val="26"/>
        </w:rPr>
        <w:t>м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в гору или пр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одол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нии дорожных пр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пятствий </w:t>
      </w:r>
      <w:proofErr w:type="spellStart"/>
      <w:r w:rsidRPr="00AA61B6">
        <w:rPr>
          <w:sz w:val="26"/>
          <w:szCs w:val="26"/>
        </w:rPr>
        <w:t>эл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ктров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лосип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</w:t>
      </w:r>
      <w:proofErr w:type="spellEnd"/>
      <w:r w:rsidRPr="00AA61B6">
        <w:rPr>
          <w:sz w:val="26"/>
          <w:szCs w:val="26"/>
        </w:rPr>
        <w:t xml:space="preserve"> автоматич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ски рассчитыва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н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обходимую мощность на основ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силы, с которой водит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ль нажима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на 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дали, обл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гчая проц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сс 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зды.</w:t>
      </w:r>
    </w:p>
    <w:p w:rsidR="003429F2" w:rsidRPr="00AA61B6" w:rsidRDefault="003429F2" w:rsidP="003429F2">
      <w:pPr>
        <w:pStyle w:val="a3"/>
        <w:rPr>
          <w:sz w:val="26"/>
          <w:szCs w:val="26"/>
        </w:rPr>
      </w:pPr>
      <w:r w:rsidRPr="00AA61B6">
        <w:rPr>
          <w:sz w:val="26"/>
          <w:szCs w:val="26"/>
        </w:rPr>
        <w:t>Мод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ль </w:t>
      </w:r>
      <w:proofErr w:type="gramStart"/>
      <w:r w:rsidRPr="00AA61B6">
        <w:rPr>
          <w:sz w:val="26"/>
          <w:szCs w:val="26"/>
        </w:rPr>
        <w:t>б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лорусского</w:t>
      </w:r>
      <w:proofErr w:type="gramEnd"/>
      <w:r w:rsidRPr="00AA61B6">
        <w:rPr>
          <w:sz w:val="26"/>
          <w:szCs w:val="26"/>
        </w:rPr>
        <w:t xml:space="preserve"> </w:t>
      </w:r>
      <w:proofErr w:type="spellStart"/>
      <w:r w:rsidRPr="00AA61B6">
        <w:rPr>
          <w:sz w:val="26"/>
          <w:szCs w:val="26"/>
        </w:rPr>
        <w:t>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логибрида</w:t>
      </w:r>
      <w:proofErr w:type="spellEnd"/>
      <w:r w:rsidRPr="00AA61B6">
        <w:rPr>
          <w:sz w:val="26"/>
          <w:szCs w:val="26"/>
        </w:rPr>
        <w:t xml:space="preserve"> AIST </w:t>
      </w:r>
      <w:proofErr w:type="spellStart"/>
      <w:r w:rsidRPr="00AA61B6">
        <w:rPr>
          <w:sz w:val="26"/>
          <w:szCs w:val="26"/>
        </w:rPr>
        <w:t>Amper</w:t>
      </w:r>
      <w:proofErr w:type="spellEnd"/>
      <w:r w:rsidRPr="00AA61B6">
        <w:rPr>
          <w:sz w:val="26"/>
          <w:szCs w:val="26"/>
        </w:rPr>
        <w:t xml:space="preserve"> пр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дставля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т собой </w:t>
      </w:r>
      <w:proofErr w:type="spellStart"/>
      <w:r w:rsidRPr="00AA61B6">
        <w:rPr>
          <w:sz w:val="26"/>
          <w:szCs w:val="26"/>
        </w:rPr>
        <w:t>эл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ктров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лосип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</w:t>
      </w:r>
      <w:proofErr w:type="spellEnd"/>
      <w:r w:rsidRPr="00AA61B6">
        <w:rPr>
          <w:sz w:val="26"/>
          <w:szCs w:val="26"/>
        </w:rPr>
        <w:t xml:space="preserve"> с</w:t>
      </w:r>
      <w:r w:rsid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задним приводом, ид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ально подходящий для городских по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здок. Он оснащ</w:t>
      </w:r>
      <w:r w:rsidR="009141B5" w:rsidRPr="00AA61B6">
        <w:rPr>
          <w:sz w:val="26"/>
          <w:szCs w:val="26"/>
        </w:rPr>
        <w:t>ё</w:t>
      </w:r>
      <w:r w:rsidRPr="00AA61B6">
        <w:rPr>
          <w:sz w:val="26"/>
          <w:szCs w:val="26"/>
        </w:rPr>
        <w:t>н багажником, щитками и 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дн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й фарой. Алюмини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вая рама и</w:t>
      </w:r>
      <w:r w:rsidR="009141B5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амортизационная вилка об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сп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чивают комфортно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катани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. 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лосип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 им</w:t>
      </w:r>
      <w:r w:rsidR="00956CBB" w:rsidRPr="00AA61B6">
        <w:rPr>
          <w:sz w:val="26"/>
          <w:szCs w:val="26"/>
        </w:rPr>
        <w:t>ее</w:t>
      </w:r>
      <w:r w:rsidRPr="00AA61B6">
        <w:rPr>
          <w:sz w:val="26"/>
          <w:szCs w:val="26"/>
        </w:rPr>
        <w:t>т 7</w:t>
      </w:r>
      <w:r w:rsidR="009141B5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скорост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й с 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ключат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лями японского производит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ля, а такж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удобную вращающуюся ручку для 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ключ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ния. Тормоза отличаются л</w:t>
      </w:r>
      <w:r w:rsidR="009141B5" w:rsidRPr="00AA61B6">
        <w:rPr>
          <w:sz w:val="26"/>
          <w:szCs w:val="26"/>
        </w:rPr>
        <w:t>ё</w:t>
      </w:r>
      <w:r w:rsidRPr="00AA61B6">
        <w:rPr>
          <w:sz w:val="26"/>
          <w:szCs w:val="26"/>
        </w:rPr>
        <w:t>гким 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сом и</w:t>
      </w:r>
      <w:r w:rsidR="009141B5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 xml:space="preserve">простотой обслуживания. </w:t>
      </w:r>
      <w:proofErr w:type="spellStart"/>
      <w:r w:rsidRPr="00AA61B6">
        <w:rPr>
          <w:sz w:val="26"/>
          <w:szCs w:val="26"/>
        </w:rPr>
        <w:t>Эл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ктров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лосип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</w:t>
      </w:r>
      <w:proofErr w:type="spellEnd"/>
      <w:r w:rsidRPr="00AA61B6">
        <w:rPr>
          <w:sz w:val="26"/>
          <w:szCs w:val="26"/>
        </w:rPr>
        <w:t xml:space="preserve"> работа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на лити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вой батар</w:t>
      </w:r>
      <w:r w:rsidR="00956CBB" w:rsidRPr="00AA61B6">
        <w:rPr>
          <w:sz w:val="26"/>
          <w:szCs w:val="26"/>
        </w:rPr>
        <w:t>ее</w:t>
      </w:r>
      <w:r w:rsidRPr="00AA61B6">
        <w:rPr>
          <w:sz w:val="26"/>
          <w:szCs w:val="26"/>
        </w:rPr>
        <w:t xml:space="preserve"> </w:t>
      </w:r>
      <w:proofErr w:type="spellStart"/>
      <w:r w:rsidRPr="00AA61B6">
        <w:rPr>
          <w:sz w:val="26"/>
          <w:szCs w:val="26"/>
        </w:rPr>
        <w:t>Li-ion</w:t>
      </w:r>
      <w:proofErr w:type="spellEnd"/>
      <w:r w:rsidRPr="00AA61B6">
        <w:rPr>
          <w:sz w:val="26"/>
          <w:szCs w:val="26"/>
        </w:rPr>
        <w:t>, которая сохраня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свою мощность на протяж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нии вс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го срока службы. Зарядка батар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и от с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ти занима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4</w:t>
      </w:r>
      <w:r w:rsidR="009141B5" w:rsidRPr="00AA61B6">
        <w:rPr>
          <w:sz w:val="26"/>
          <w:szCs w:val="26"/>
        </w:rPr>
        <w:t>–</w:t>
      </w:r>
      <w:r w:rsidRPr="00AA61B6">
        <w:rPr>
          <w:sz w:val="26"/>
          <w:szCs w:val="26"/>
        </w:rPr>
        <w:t>6</w:t>
      </w:r>
      <w:r w:rsidR="009141B5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ч, адапт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р входит в компл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кт. Максимальная скорость 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лосип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да достига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36</w:t>
      </w:r>
      <w:r w:rsidR="009141B5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км/ч, а запас хода составля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до</w:t>
      </w:r>
      <w:r w:rsidR="009141B5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70</w:t>
      </w:r>
      <w:r w:rsidR="009141B5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км при активном использовании 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дал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й. Т</w:t>
      </w:r>
      <w:r w:rsidR="00956CBB" w:rsidRPr="00AA61B6">
        <w:rPr>
          <w:sz w:val="26"/>
          <w:szCs w:val="26"/>
        </w:rPr>
        <w:t>е</w:t>
      </w:r>
      <w:r w:rsidR="009141B5" w:rsidRPr="00AA61B6">
        <w:rPr>
          <w:sz w:val="26"/>
          <w:szCs w:val="26"/>
        </w:rPr>
        <w:t xml:space="preserve">хнология </w:t>
      </w:r>
      <w:proofErr w:type="spellStart"/>
      <w:r w:rsidR="009141B5" w:rsidRPr="00AA61B6">
        <w:rPr>
          <w:sz w:val="26"/>
          <w:szCs w:val="26"/>
        </w:rPr>
        <w:t>VeloUp</w:t>
      </w:r>
      <w:proofErr w:type="spellEnd"/>
      <w:r w:rsidRPr="00AA61B6">
        <w:rPr>
          <w:sz w:val="26"/>
          <w:szCs w:val="26"/>
        </w:rPr>
        <w:t xml:space="preserve"> помога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добавлять мощность на</w:t>
      </w:r>
      <w:r w:rsidR="009141B5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сложных участках дороги.</w:t>
      </w:r>
    </w:p>
    <w:p w:rsidR="003429F2" w:rsidRPr="00AA61B6" w:rsidRDefault="003429F2" w:rsidP="003429F2">
      <w:pPr>
        <w:pStyle w:val="a3"/>
        <w:rPr>
          <w:sz w:val="26"/>
          <w:szCs w:val="26"/>
        </w:rPr>
      </w:pPr>
      <w:r w:rsidRPr="00AA61B6">
        <w:rPr>
          <w:sz w:val="26"/>
          <w:szCs w:val="26"/>
        </w:rPr>
        <w:t>История марки AIST насчитыва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бол</w:t>
      </w:r>
      <w:r w:rsidR="00956CBB" w:rsidRPr="00AA61B6">
        <w:rPr>
          <w:sz w:val="26"/>
          <w:szCs w:val="26"/>
        </w:rPr>
        <w:t>ее</w:t>
      </w:r>
      <w:r w:rsidRPr="00AA61B6">
        <w:rPr>
          <w:sz w:val="26"/>
          <w:szCs w:val="26"/>
        </w:rPr>
        <w:t xml:space="preserve"> 70</w:t>
      </w:r>
      <w:r w:rsidR="009141B5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л</w:t>
      </w:r>
      <w:r w:rsidR="00956CBB" w:rsidRPr="00AA61B6">
        <w:rPr>
          <w:sz w:val="26"/>
          <w:szCs w:val="26"/>
        </w:rPr>
        <w:t>е</w:t>
      </w:r>
      <w:r w:rsidR="009141B5" w:rsidRPr="00AA61B6">
        <w:rPr>
          <w:sz w:val="26"/>
          <w:szCs w:val="26"/>
        </w:rPr>
        <w:t>т —</w:t>
      </w:r>
      <w:r w:rsidRPr="00AA61B6">
        <w:rPr>
          <w:sz w:val="26"/>
          <w:szCs w:val="26"/>
        </w:rPr>
        <w:t xml:space="preserve"> начиная с</w:t>
      </w:r>
      <w:r w:rsidR="009141B5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1947</w:t>
      </w:r>
      <w:r w:rsidR="009141B5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г</w:t>
      </w:r>
      <w:r w:rsidR="009141B5" w:rsidRPr="00AA61B6">
        <w:rPr>
          <w:sz w:val="26"/>
          <w:szCs w:val="26"/>
        </w:rPr>
        <w:t>ода</w:t>
      </w:r>
      <w:r w:rsidRPr="00AA61B6">
        <w:rPr>
          <w:sz w:val="26"/>
          <w:szCs w:val="26"/>
        </w:rPr>
        <w:t>. За это вр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мя было продано свыш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55</w:t>
      </w:r>
      <w:r w:rsidR="00677046" w:rsidRPr="00AA61B6">
        <w:rPr>
          <w:sz w:val="26"/>
          <w:szCs w:val="26"/>
        </w:rPr>
        <w:t> 000 000 </w:t>
      </w:r>
      <w:r w:rsidRPr="00AA61B6">
        <w:rPr>
          <w:sz w:val="26"/>
          <w:szCs w:val="26"/>
        </w:rPr>
        <w:t>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лосип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дов под этим бр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ндом. С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годня AIST пр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длага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широкий мод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льный ряд, который удовл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творя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потр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бности различных пользоват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й</w:t>
      </w:r>
      <w:r w:rsidR="00BE22B8" w:rsidRPr="00AA61B6">
        <w:rPr>
          <w:sz w:val="26"/>
          <w:szCs w:val="26"/>
        </w:rPr>
        <w:t> </w:t>
      </w:r>
      <w:r w:rsidR="00CA50CF" w:rsidRPr="00AA61B6">
        <w:rPr>
          <w:sz w:val="26"/>
          <w:szCs w:val="26"/>
        </w:rPr>
        <w:t xml:space="preserve">— </w:t>
      </w:r>
      <w:r w:rsidRPr="00AA61B6">
        <w:rPr>
          <w:sz w:val="26"/>
          <w:szCs w:val="26"/>
        </w:rPr>
        <w:t>от 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лосип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дов для повс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дн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вных по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здок до мод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й для активного фитн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са и прогулок.</w:t>
      </w:r>
    </w:p>
    <w:p w:rsidR="003429F2" w:rsidRPr="00AA61B6" w:rsidRDefault="003429F2" w:rsidP="003429F2">
      <w:pPr>
        <w:pStyle w:val="a3"/>
        <w:rPr>
          <w:sz w:val="26"/>
          <w:szCs w:val="26"/>
        </w:rPr>
      </w:pPr>
      <w:r w:rsidRPr="00AA61B6">
        <w:rPr>
          <w:sz w:val="26"/>
          <w:szCs w:val="26"/>
        </w:rPr>
        <w:t>Компания активно участву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в социальных про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ктах и спортивных сор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внованиях м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ждународного уровня. Она явля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тся 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хнич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ским партн</w:t>
      </w:r>
      <w:r w:rsidR="00677046" w:rsidRPr="00AA61B6">
        <w:rPr>
          <w:sz w:val="26"/>
          <w:szCs w:val="26"/>
        </w:rPr>
        <w:t>ё</w:t>
      </w:r>
      <w:r w:rsidRPr="00AA61B6">
        <w:rPr>
          <w:sz w:val="26"/>
          <w:szCs w:val="26"/>
        </w:rPr>
        <w:t>ром национальной команды Б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ларуси по 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лоспорту, на 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лосип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дах AIST были установл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ны олимпийский 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корд и</w:t>
      </w:r>
      <w:r w:rsid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два национальных 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корда на 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лотр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во вр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мя Олимпиады в Лондон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. Бр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нд AIST такж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был официальным партн</w:t>
      </w:r>
      <w:r w:rsidR="00AA61B6" w:rsidRPr="00AA61B6">
        <w:rPr>
          <w:sz w:val="26"/>
          <w:szCs w:val="26"/>
        </w:rPr>
        <w:t>ё</w:t>
      </w:r>
      <w:r w:rsidRPr="00AA61B6">
        <w:rPr>
          <w:sz w:val="26"/>
          <w:szCs w:val="26"/>
        </w:rPr>
        <w:t>ром Ч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мпионата мира 2013 года по 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лосип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дному спорту на тр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к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в Минск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, гд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на 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лосип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дах выступали как б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лорусски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спортсм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нки, так и</w:t>
      </w:r>
      <w:r w:rsid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логонщики из Индии.</w:t>
      </w:r>
    </w:p>
    <w:p w:rsidR="00AA61B6" w:rsidRPr="00AA61B6" w:rsidRDefault="003429F2" w:rsidP="00A97F21">
      <w:pPr>
        <w:pStyle w:val="a3"/>
        <w:rPr>
          <w:sz w:val="26"/>
          <w:szCs w:val="26"/>
        </w:rPr>
      </w:pPr>
      <w:r w:rsidRPr="00AA61B6">
        <w:rPr>
          <w:sz w:val="26"/>
          <w:szCs w:val="26"/>
        </w:rPr>
        <w:t>AIST сохраня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лучши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традиции прошлого, прим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ня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т совр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м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нны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хнологии и</w:t>
      </w:r>
      <w:r w:rsid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с</w:t>
      </w:r>
      <w:r w:rsid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ув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нностью смотрит в будущ</w:t>
      </w:r>
      <w:r w:rsidR="00956CBB" w:rsidRPr="00AA61B6">
        <w:rPr>
          <w:sz w:val="26"/>
          <w:szCs w:val="26"/>
        </w:rPr>
        <w:t>ее</w:t>
      </w:r>
      <w:r w:rsidRPr="00AA61B6">
        <w:rPr>
          <w:sz w:val="26"/>
          <w:szCs w:val="26"/>
        </w:rPr>
        <w:t>. Доступность, простота в эксплуатации и</w:t>
      </w:r>
      <w:r w:rsidR="00AA61B6" w:rsidRPr="00AA61B6">
        <w:rPr>
          <w:sz w:val="26"/>
          <w:szCs w:val="26"/>
        </w:rPr>
        <w:t> </w:t>
      </w:r>
      <w:r w:rsidRPr="00AA61B6">
        <w:rPr>
          <w:sz w:val="26"/>
          <w:szCs w:val="26"/>
        </w:rPr>
        <w:t>над</w:t>
      </w:r>
      <w:r w:rsidR="00AA61B6" w:rsidRPr="00AA61B6">
        <w:rPr>
          <w:sz w:val="26"/>
          <w:szCs w:val="26"/>
        </w:rPr>
        <w:t>ё</w:t>
      </w:r>
      <w:r w:rsidRPr="00AA61B6">
        <w:rPr>
          <w:sz w:val="26"/>
          <w:szCs w:val="26"/>
        </w:rPr>
        <w:t>жность</w:t>
      </w:r>
      <w:r w:rsidR="00BE22B8" w:rsidRPr="00AA61B6">
        <w:rPr>
          <w:sz w:val="26"/>
          <w:szCs w:val="26"/>
        </w:rPr>
        <w:t> </w:t>
      </w:r>
      <w:r w:rsidR="00CA50CF" w:rsidRPr="00AA61B6">
        <w:rPr>
          <w:sz w:val="26"/>
          <w:szCs w:val="26"/>
        </w:rPr>
        <w:t xml:space="preserve">— </w:t>
      </w:r>
      <w:r w:rsidRPr="00AA61B6">
        <w:rPr>
          <w:sz w:val="26"/>
          <w:szCs w:val="26"/>
        </w:rPr>
        <w:t>ключ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вы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характ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ристики марки, которы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 xml:space="preserve"> способствуют </w:t>
      </w:r>
      <w:r w:rsidR="00956CBB" w:rsidRPr="00AA61B6">
        <w:rPr>
          <w:sz w:val="26"/>
          <w:szCs w:val="26"/>
        </w:rPr>
        <w:t>е</w:t>
      </w:r>
      <w:r w:rsidR="00AA61B6" w:rsidRPr="00AA61B6">
        <w:rPr>
          <w:sz w:val="26"/>
          <w:szCs w:val="26"/>
        </w:rPr>
        <w:t>ё</w:t>
      </w:r>
      <w:r w:rsidRPr="00AA61B6">
        <w:rPr>
          <w:sz w:val="26"/>
          <w:szCs w:val="26"/>
        </w:rPr>
        <w:t xml:space="preserve"> популярности ср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ди любит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й и проф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ссионалов в</w:t>
      </w:r>
      <w:r w:rsidR="00956CBB" w:rsidRPr="00AA61B6">
        <w:rPr>
          <w:sz w:val="26"/>
          <w:szCs w:val="26"/>
        </w:rPr>
        <w:t>е</w:t>
      </w:r>
      <w:r w:rsidRPr="00AA61B6">
        <w:rPr>
          <w:sz w:val="26"/>
          <w:szCs w:val="26"/>
        </w:rPr>
        <w:t>лоспорта.</w:t>
      </w:r>
    </w:p>
    <w:p w:rsidR="00AA61B6" w:rsidRDefault="00AA61B6" w:rsidP="00A97F21">
      <w:pPr>
        <w:pStyle w:val="a3"/>
      </w:pPr>
    </w:p>
    <w:p w:rsidR="00664587" w:rsidRDefault="00AA61B6" w:rsidP="00AA61B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3A4CE770" wp14:editId="335782AA">
                <wp:extent cx="2880000" cy="359967"/>
                <wp:effectExtent l="0" t="19050" r="34925" b="40640"/>
                <wp:docPr id="309" name="Группа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310" name="Прямая соединительная линия 310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311" name="Группа 311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312" name="Ромб 312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3" name="Ромб 313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4" name="Ромб 314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309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">
                <v:line id="Прямая соединительная линия 310" o:spid="_x0000_s1027" style="position:absolute;flip:y;visibility:visible;mso-wrap-style:square" from="0,1733" to="28800,1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XWrcQAAADcAAAADwAAAGRycy9kb3ducmV2LnhtbERPz2vCMBS+D/Y/hDfwMmaqA63VKFOQ&#10;ThRhustuz+atLTYvNYna/ffLYbDjx/d7tuhMI27kfG1ZwaCfgCAurK65VPB5XL+kIHxA1thYJgU/&#10;5GExf3yYYabtnT/odgiliCHsM1RQhdBmUvqiIoO+b1viyH1bZzBE6EqpHd5juGnkMElG0mDNsaHC&#10;llYVFefD1SjYyMv2vHSnMk9lvv7ajfcTzp+V6j11b1MQgbrwL/5zv2sFr4M4P56JR0DO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8RdatxAAAANwAAAAPAAAAAAAAAAAA&#10;AAAAAKECAABkcnMvZG93bnJldi54bWxQSwUGAAAAAAQABAD5AAAAkgMAAAAA&#10;" strokecolor="black [3213]" strokeweight="1pt">
                  <v:stroke joinstyle="miter"/>
                </v:line>
                <v:group id="Группа 311" o:spid="_x0000_s1028" style="position:absolute;left:10357;width:7997;height:3599" coordsize="7997,35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Ромб 312" o:spid="_x0000_s1029" type="#_x0000_t4" style="position:absolute;left:2643;width:2701;height:35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b4J8MA&#10;AADcAAAADwAAAGRycy9kb3ducmV2LnhtbESPX2vCMBTF3wd+h3CFvc20HY5Rm4oKAx980RXm46W5&#10;a8qam9BErd9+EQZ7PJw/P061nuwgrjSG3rGCfJGBIG6d7rlT0Hx+vLyDCBFZ4+CYFNwpwLqePVVY&#10;anfjI11PsRNphEOJCkyMvpQytIYshoXzxMn7dqPFmOTYST3iLY3bQRZZ9iYt9pwIBj3tDLU/p4tN&#10;kN3X/rCNZtnem+bgz9j54bhR6nk+bVYgIk3xP/zX3msFr3kBjzPpCMj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Lb4J8MAAADcAAAADwAAAAAAAAAAAAAAAACYAgAAZHJzL2Rv&#10;d25yZXYueG1sUEsFBgAAAAAEAAQA9QAAAIgDAAAAAA==&#10;" fillcolor="white [3212]" strokecolor="black [3213]" strokeweight="1pt"/>
                  <v:shape id="Ромб 313" o:spid="_x0000_s1030" type="#_x0000_t4" style="position:absolute;left:6197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pdvMIA&#10;AADcAAAADwAAAGRycy9kb3ducmV2LnhtbESPzYrCMBSF98K8Q7gD7mzqiIN0jOIIggs3OgVneWmu&#10;TbG5CU3U+vZGEFwezs/HmS9724ordaFxrGCc5SCIK6cbrhWUf5vRDESIyBpbx6TgTgGWi4/BHAvt&#10;bryn6yHWIo1wKFCBidEXUobKkMWQOU+cvJPrLMYku1rqDm9p3LbyK8+/pcWGE8Ggp7Wh6ny42ARZ&#10;H7e732im1b0sd/4fa9/uV0oNP/vVD4hIfXyHX+2tVjAZT+B5Jh0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+l28wgAAANwAAAAPAAAAAAAAAAAAAAAAAJgCAABkcnMvZG93&#10;bnJldi54bWxQSwUGAAAAAAQABAD1AAAAhwMAAAAA&#10;" fillcolor="white [3212]" strokecolor="black [3213]" strokeweight="1pt"/>
                  <v:shape id="Ромб 314" o:spid="_x0000_s1031" type="#_x0000_t4" style="position:absolute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PFyMQA&#10;AADcAAAADwAAAGRycy9kb3ducmV2LnhtbESPy2rDMBBF94X8g5hAd42c9EFxo4QkUPDCm6SGZDlY&#10;E8vEGglLtZ2/rwqFLi/3cbjr7WQ7MVAfWscKlosMBHHtdMuNgurr8+kdRIjIGjvHpOBOAbab2cMa&#10;c+1GPtJwio1IIxxyVGBi9LmUoTZkMSycJ07e1fUWY5J9I3WPYxq3nVxl2Zu02HIiGPR0MFTfTt82&#10;QQ7notxH81rfq6r0F2x8d9wp9Tifdh8gIk3xP/zXLrSC5+UL/J5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TxcjEAAAA3AAAAA8AAAAAAAAAAAAAAAAAmAIAAGRycy9k&#10;b3ducmV2LnhtbFBLBQYAAAAABAAEAPUAAACJAw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664587">
        <w:br w:type="page"/>
      </w:r>
    </w:p>
    <w:p w:rsidR="00664587" w:rsidRPr="003429F2" w:rsidRDefault="00664587" w:rsidP="003429F2">
      <w:pPr>
        <w:pStyle w:val="af8"/>
      </w:pPr>
      <w:r w:rsidRPr="00AA61B6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0224" behindDoc="0" locked="0" layoutInCell="1" allowOverlap="1" wp14:anchorId="4743774E" wp14:editId="0244CAE0">
                <wp:simplePos x="0" y="0"/>
                <wp:positionH relativeFrom="margin">
                  <wp:posOffset>3239770</wp:posOffset>
                </wp:positionH>
                <wp:positionV relativeFrom="margin">
                  <wp:posOffset>-21590</wp:posOffset>
                </wp:positionV>
                <wp:extent cx="3239770" cy="2267585"/>
                <wp:effectExtent l="0" t="0" r="17780" b="18415"/>
                <wp:wrapSquare wrapText="bothSides"/>
                <wp:docPr id="232" name="Группа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33" name="Прямоугольник: скругленные углы 233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70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61381" w:rsidRPr="008F1241" w:rsidRDefault="00761381" w:rsidP="0070504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4" name="Группа 234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35" name="Ромб 235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6" name="Надпись 236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761381" w:rsidRPr="0028441A" w:rsidRDefault="00761381" w:rsidP="0066458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be-BY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2" o:spid="_x0000_s1146" style="position:absolute;left:0;text-align:left;margin-left:255.1pt;margin-top:-1.7pt;width:255.1pt;height:178.55pt;z-index:251700224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">
                <v:roundrect id="Прямоугольник: скругленные углы 233" o:spid="_x0000_s114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hnK8cA&#10;AADcAAAADwAAAGRycy9kb3ducmV2LnhtbESP3WrCQBSE7wu+w3IEb0Q3VSoldSNWKdpCwWqQXh6y&#10;Jz+YPRuy2xjfvlsQejnMzDfMctWbWnTUusqygsdpBII4s7riQkF6eps8g3AeWWNtmRTcyMEqGTws&#10;Mdb2yl/UHX0hAoRdjApK75tYSpeVZNBNbUMcvNy2Bn2QbSF1i9cAN7WcRdFCGqw4LJTY0Kak7HL8&#10;MQryJj2PPzYp717Tz213OH/z0/teqdGwX7+A8NT7//C9vdcKZvM5/J0JR0A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IZyvHAAAA3AAAAA8AAAAAAAAAAAAAAAAAmAIAAGRy&#10;cy9kb3ducmV2LnhtbFBLBQYAAAAABAAEAPUAAACMAwAAAAA=&#10;" strokecolor="black [3213]" strokeweight="1pt">
                  <v:fill r:id="rId71" o:title="" recolor="t" rotate="t" type="frame"/>
                  <v:stroke joinstyle="miter"/>
                  <v:textbox>
                    <w:txbxContent>
                      <w:p w:rsidR="00761381" w:rsidRPr="008F1241" w:rsidRDefault="00761381" w:rsidP="00705041">
                        <w:pPr>
                          <w:jc w:val="center"/>
                        </w:pPr>
                      </w:p>
                    </w:txbxContent>
                  </v:textbox>
                </v:roundrect>
                <v:group id="Группа 234" o:spid="_x0000_s114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Y3n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ki7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jeexgAAANwA&#10;AAAPAAAAAAAAAAAAAAAAAKoCAABkcnMvZG93bnJldi54bWxQSwUGAAAAAAQABAD6AAAAnQMAAAAA&#10;">
                  <v:shape id="Ромб 235" o:spid="_x0000_s114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v8/8YA&#10;AADcAAAADwAAAGRycy9kb3ducmV2LnhtbESPQWvCQBSE7wX/w/IEL6VuTKmE6CoiCIot1bTQ6yP7&#10;TILZtyG7ibG/vlso9DjMzDfMcj2YWvTUusqygtk0AkGcW11xoeDzY/eUgHAeWWNtmRTcycF6NXpY&#10;Yqrtjc/UZ74QAcIuRQWl900qpctLMuimtiEO3sW2Bn2QbSF1i7cAN7WMo2guDVYcFkpsaFtSfs06&#10;o2DefTWUHd7ej4m89/F30R1fT49KTcbDZgHC0+D/w3/tvVYQP7/A75lw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v8/8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236" o:spid="_x0000_s115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icLccA&#10;AADcAAAADwAAAGRycy9kb3ducmV2LnhtbESPzWrDMBCE74G+g9hCbolcl4bgRjHGYFJCesjPpbet&#10;tbFNrZVrKY7Tp68KhRyHmfmGWaWjacVAvWssK3iaRyCIS6sbrhScjsVsCcJ5ZI2tZVJwIwfp+mGy&#10;wkTbK+9pOPhKBAi7BBXU3neJlK6syaCb2444eGfbG/RB9pXUPV4D3LQyjqKFNNhwWKixo7ym8utw&#10;MQq2efGO+8/YLH/afLM7Z9336eNFqenjmL2C8DT6e/i//aYVxM8L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4nC3HAAAA3AAAAA8AAAAAAAAAAAAAAAAAmAIAAGRy&#10;cy9kb3ducmV2LnhtbFBLBQYAAAAABAAEAPUAAACMAwAAAAA=&#10;" filled="f" stroked="f" strokeweight=".5pt">
                    <v:textbox>
                      <w:txbxContent>
                        <w:p w:rsidR="00761381" w:rsidRPr="0028441A" w:rsidRDefault="00761381" w:rsidP="0066458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be-BY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3429F2" w:rsidRPr="00AA61B6">
        <w:t>Каб</w:t>
      </w:r>
      <w:r w:rsidR="00956CBB" w:rsidRPr="00AA61B6">
        <w:t>е</w:t>
      </w:r>
      <w:r w:rsidR="003429F2" w:rsidRPr="00AA61B6">
        <w:t>ль т</w:t>
      </w:r>
      <w:r w:rsidR="00956CBB" w:rsidRPr="00AA61B6">
        <w:t>е</w:t>
      </w:r>
      <w:r w:rsidR="003429F2" w:rsidRPr="00AA61B6">
        <w:t>л</w:t>
      </w:r>
      <w:r w:rsidR="00956CBB" w:rsidRPr="00AA61B6">
        <w:t>е</w:t>
      </w:r>
      <w:r w:rsidR="003429F2" w:rsidRPr="00AA61B6">
        <w:t>фонный</w:t>
      </w:r>
    </w:p>
    <w:p w:rsidR="003429F2" w:rsidRPr="008B43F6" w:rsidRDefault="003429F2" w:rsidP="003429F2">
      <w:pPr>
        <w:pStyle w:val="a3"/>
        <w:rPr>
          <w:sz w:val="26"/>
          <w:szCs w:val="26"/>
        </w:rPr>
      </w:pPr>
      <w:r w:rsidRPr="008B43F6">
        <w:rPr>
          <w:b/>
          <w:sz w:val="26"/>
          <w:szCs w:val="26"/>
        </w:rPr>
        <w:t>25. Каб</w:t>
      </w:r>
      <w:r w:rsidR="00956CBB" w:rsidRPr="008B43F6">
        <w:rPr>
          <w:b/>
          <w:sz w:val="26"/>
          <w:szCs w:val="26"/>
        </w:rPr>
        <w:t>е</w:t>
      </w:r>
      <w:r w:rsidRPr="008B43F6">
        <w:rPr>
          <w:b/>
          <w:sz w:val="26"/>
          <w:szCs w:val="26"/>
        </w:rPr>
        <w:t>ль т</w:t>
      </w:r>
      <w:r w:rsidR="00956CBB" w:rsidRPr="008B43F6">
        <w:rPr>
          <w:b/>
          <w:sz w:val="26"/>
          <w:szCs w:val="26"/>
        </w:rPr>
        <w:t>е</w:t>
      </w:r>
      <w:r w:rsidRPr="008B43F6">
        <w:rPr>
          <w:b/>
          <w:sz w:val="26"/>
          <w:szCs w:val="26"/>
        </w:rPr>
        <w:t>л</w:t>
      </w:r>
      <w:r w:rsidR="00956CBB" w:rsidRPr="008B43F6">
        <w:rPr>
          <w:b/>
          <w:sz w:val="26"/>
          <w:szCs w:val="26"/>
        </w:rPr>
        <w:t>е</w:t>
      </w:r>
      <w:r w:rsidRPr="008B43F6">
        <w:rPr>
          <w:b/>
          <w:sz w:val="26"/>
          <w:szCs w:val="26"/>
        </w:rPr>
        <w:t>фонный</w:t>
      </w:r>
      <w:r w:rsidRPr="008B43F6">
        <w:rPr>
          <w:sz w:val="26"/>
          <w:szCs w:val="26"/>
        </w:rPr>
        <w:t xml:space="preserve"> </w:t>
      </w:r>
      <w:r w:rsidRPr="008B43F6">
        <w:rPr>
          <w:b/>
          <w:sz w:val="26"/>
          <w:szCs w:val="26"/>
        </w:rPr>
        <w:t>(СЗАО «</w:t>
      </w:r>
      <w:proofErr w:type="spellStart"/>
      <w:r w:rsidRPr="008B43F6">
        <w:rPr>
          <w:b/>
          <w:sz w:val="26"/>
          <w:szCs w:val="26"/>
        </w:rPr>
        <w:t>Б</w:t>
      </w:r>
      <w:r w:rsidR="00956CBB" w:rsidRPr="008B43F6">
        <w:rPr>
          <w:b/>
          <w:sz w:val="26"/>
          <w:szCs w:val="26"/>
        </w:rPr>
        <w:t>е</w:t>
      </w:r>
      <w:r w:rsidRPr="008B43F6">
        <w:rPr>
          <w:b/>
          <w:sz w:val="26"/>
          <w:szCs w:val="26"/>
        </w:rPr>
        <w:t>лт</w:t>
      </w:r>
      <w:r w:rsidR="00956CBB" w:rsidRPr="008B43F6">
        <w:rPr>
          <w:b/>
          <w:sz w:val="26"/>
          <w:szCs w:val="26"/>
        </w:rPr>
        <w:t>е</w:t>
      </w:r>
      <w:r w:rsidRPr="008B43F6">
        <w:rPr>
          <w:b/>
          <w:sz w:val="26"/>
          <w:szCs w:val="26"/>
        </w:rPr>
        <w:t>л</w:t>
      </w:r>
      <w:r w:rsidR="00956CBB" w:rsidRPr="008B43F6">
        <w:rPr>
          <w:b/>
          <w:sz w:val="26"/>
          <w:szCs w:val="26"/>
        </w:rPr>
        <w:t>е</w:t>
      </w:r>
      <w:r w:rsidRPr="008B43F6">
        <w:rPr>
          <w:b/>
          <w:sz w:val="26"/>
          <w:szCs w:val="26"/>
        </w:rPr>
        <w:t>каб</w:t>
      </w:r>
      <w:r w:rsidR="00956CBB" w:rsidRPr="008B43F6">
        <w:rPr>
          <w:b/>
          <w:sz w:val="26"/>
          <w:szCs w:val="26"/>
        </w:rPr>
        <w:t>е</w:t>
      </w:r>
      <w:r w:rsidRPr="008B43F6">
        <w:rPr>
          <w:b/>
          <w:sz w:val="26"/>
          <w:szCs w:val="26"/>
        </w:rPr>
        <w:t>ль</w:t>
      </w:r>
      <w:proofErr w:type="spellEnd"/>
      <w:r w:rsidRPr="008B43F6">
        <w:rPr>
          <w:b/>
          <w:sz w:val="26"/>
          <w:szCs w:val="26"/>
        </w:rPr>
        <w:t>» г.</w:t>
      </w:r>
      <w:r w:rsidR="00AA61B6" w:rsidRPr="008B43F6">
        <w:rPr>
          <w:b/>
          <w:sz w:val="26"/>
          <w:szCs w:val="26"/>
        </w:rPr>
        <w:t> </w:t>
      </w:r>
      <w:r w:rsidRPr="008B43F6">
        <w:rPr>
          <w:b/>
          <w:sz w:val="26"/>
          <w:szCs w:val="26"/>
        </w:rPr>
        <w:t>Минск)</w:t>
      </w:r>
      <w:r w:rsidRPr="008B43F6">
        <w:rPr>
          <w:sz w:val="26"/>
          <w:szCs w:val="26"/>
        </w:rPr>
        <w:t xml:space="preserve"> пр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дназнач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 для эксплуатации в</w:t>
      </w:r>
      <w:r w:rsidR="00AA61B6" w:rsidRPr="008B43F6">
        <w:rPr>
          <w:sz w:val="26"/>
          <w:szCs w:val="26"/>
        </w:rPr>
        <w:t> </w:t>
      </w:r>
      <w:r w:rsidRPr="008B43F6">
        <w:rPr>
          <w:sz w:val="26"/>
          <w:szCs w:val="26"/>
        </w:rPr>
        <w:t>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стных п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рвичных с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тях связи.</w:t>
      </w:r>
    </w:p>
    <w:p w:rsidR="003429F2" w:rsidRPr="008B43F6" w:rsidRDefault="003429F2" w:rsidP="003429F2">
      <w:pPr>
        <w:pStyle w:val="a3"/>
        <w:rPr>
          <w:sz w:val="26"/>
          <w:szCs w:val="26"/>
        </w:rPr>
      </w:pPr>
      <w:r w:rsidRPr="008B43F6">
        <w:rPr>
          <w:sz w:val="26"/>
          <w:szCs w:val="26"/>
        </w:rPr>
        <w:t>У пр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дприятия 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сть собств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нная лаборатория, которая оснащ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на совр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нным испытат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льным оборудовани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м и ср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дствами изм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ний, что позволя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т 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й проводить вс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кат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гории испытаний каб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льно-проводниковой продукции и мат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риалов, использу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мых в каб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льном производств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. Лаборатория пр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доставля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 услуги по испытаниям и изм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ниям для сторонних заказчиков, включая пров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рку эл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ктрич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ских парам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тров, физико-м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ханич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ских характ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ристик, климатич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ских испытаний. Многи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ср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дства изм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ний и лабораторно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оборудовани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заводской лаборатории являются уникальными для 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спублики 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ларусь и обладают высокими характ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ристиками, что подч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ркива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 их точность и над</w:t>
      </w:r>
      <w:r w:rsidR="00766F83" w:rsidRPr="008B43F6">
        <w:rPr>
          <w:sz w:val="26"/>
          <w:szCs w:val="26"/>
        </w:rPr>
        <w:t>ё</w:t>
      </w:r>
      <w:r w:rsidRPr="008B43F6">
        <w:rPr>
          <w:sz w:val="26"/>
          <w:szCs w:val="26"/>
        </w:rPr>
        <w:t>жность.</w:t>
      </w:r>
    </w:p>
    <w:p w:rsidR="003429F2" w:rsidRPr="008B43F6" w:rsidRDefault="003429F2" w:rsidP="003429F2">
      <w:pPr>
        <w:pStyle w:val="a3"/>
        <w:rPr>
          <w:sz w:val="26"/>
          <w:szCs w:val="26"/>
        </w:rPr>
      </w:pPr>
      <w:r w:rsidRPr="00DD65E2">
        <w:rPr>
          <w:sz w:val="26"/>
          <w:szCs w:val="26"/>
        </w:rPr>
        <w:t>СЗАО «</w:t>
      </w:r>
      <w:proofErr w:type="spellStart"/>
      <w:r w:rsidRPr="00DD65E2">
        <w:rPr>
          <w:sz w:val="26"/>
          <w:szCs w:val="26"/>
        </w:rPr>
        <w:t>Б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лт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л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каб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ль</w:t>
      </w:r>
      <w:proofErr w:type="spellEnd"/>
      <w:r w:rsidRPr="00DD65E2">
        <w:rPr>
          <w:sz w:val="26"/>
          <w:szCs w:val="26"/>
        </w:rPr>
        <w:t>» активно работа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т на рынк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 xml:space="preserve"> Р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спублики Б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ларусь с</w:t>
      </w:r>
      <w:r w:rsidR="00766F83" w:rsidRPr="00DD65E2">
        <w:rPr>
          <w:sz w:val="26"/>
          <w:szCs w:val="26"/>
        </w:rPr>
        <w:t> </w:t>
      </w:r>
      <w:r w:rsidRPr="00DD65E2">
        <w:rPr>
          <w:sz w:val="26"/>
          <w:szCs w:val="26"/>
        </w:rPr>
        <w:t>1996</w:t>
      </w:r>
      <w:r w:rsidR="00766F83" w:rsidRPr="00DD65E2">
        <w:rPr>
          <w:sz w:val="26"/>
          <w:szCs w:val="26"/>
        </w:rPr>
        <w:t> года</w:t>
      </w:r>
      <w:r w:rsidRPr="00DD65E2">
        <w:rPr>
          <w:sz w:val="26"/>
          <w:szCs w:val="26"/>
        </w:rPr>
        <w:t>, сп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циализируясь на производств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 xml:space="preserve"> и р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ализации каб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льно-проводниковой продукции. Основно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 xml:space="preserve"> направл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ни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 xml:space="preserve"> д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ят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льности компании заключа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тся в создании высококач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ств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нных каб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л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й и проводов, что достига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тся благодаря использованию совр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м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нного оборудования от в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дущих заруб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жных производит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л</w:t>
      </w:r>
      <w:r w:rsidR="00956CBB" w:rsidRPr="00DD65E2">
        <w:rPr>
          <w:sz w:val="26"/>
          <w:szCs w:val="26"/>
        </w:rPr>
        <w:t>е</w:t>
      </w:r>
      <w:r w:rsidRPr="00DD65E2">
        <w:rPr>
          <w:sz w:val="26"/>
          <w:szCs w:val="26"/>
        </w:rPr>
        <w:t>й.</w:t>
      </w:r>
    </w:p>
    <w:p w:rsidR="003429F2" w:rsidRPr="008B43F6" w:rsidRDefault="003429F2" w:rsidP="003429F2">
      <w:pPr>
        <w:pStyle w:val="a3"/>
        <w:rPr>
          <w:sz w:val="26"/>
          <w:szCs w:val="26"/>
        </w:rPr>
      </w:pPr>
      <w:r w:rsidRPr="008B43F6">
        <w:rPr>
          <w:sz w:val="26"/>
          <w:szCs w:val="26"/>
        </w:rPr>
        <w:t>Кач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ство продукции явля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тся приорит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том для пр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дприятия, и это об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сп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чива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тся наличи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м собств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нной аккр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дитованной лаборатории, которая работа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 по стандартам ISO</w:t>
      </w:r>
      <w:r w:rsidR="00766F83" w:rsidRPr="008B43F6">
        <w:rPr>
          <w:sz w:val="26"/>
          <w:szCs w:val="26"/>
        </w:rPr>
        <w:t> </w:t>
      </w:r>
      <w:r w:rsidRPr="008B43F6">
        <w:rPr>
          <w:sz w:val="26"/>
          <w:szCs w:val="26"/>
        </w:rPr>
        <w:t>IEC</w:t>
      </w:r>
      <w:r w:rsidR="00766F83" w:rsidRPr="008B43F6">
        <w:rPr>
          <w:sz w:val="26"/>
          <w:szCs w:val="26"/>
        </w:rPr>
        <w:t> </w:t>
      </w:r>
      <w:r w:rsidRPr="008B43F6">
        <w:rPr>
          <w:sz w:val="26"/>
          <w:szCs w:val="26"/>
        </w:rPr>
        <w:t>17025. Лаборатория проводит вс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сторонни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испытания готовой продукции, что подтв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ржда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т </w:t>
      </w:r>
      <w:r w:rsidR="00956CBB" w:rsidRPr="008B43F6">
        <w:rPr>
          <w:sz w:val="26"/>
          <w:szCs w:val="26"/>
        </w:rPr>
        <w:t>е</w:t>
      </w:r>
      <w:r w:rsidR="00C67BEE" w:rsidRPr="008B43F6">
        <w:rPr>
          <w:sz w:val="26"/>
          <w:szCs w:val="26"/>
        </w:rPr>
        <w:t>ё</w:t>
      </w:r>
      <w:r w:rsidRPr="008B43F6">
        <w:rPr>
          <w:sz w:val="26"/>
          <w:szCs w:val="26"/>
        </w:rPr>
        <w:t xml:space="preserve"> соотв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тстви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высоким стандартам.</w:t>
      </w:r>
    </w:p>
    <w:p w:rsidR="003429F2" w:rsidRPr="008B43F6" w:rsidRDefault="003429F2" w:rsidP="003429F2">
      <w:pPr>
        <w:pStyle w:val="a3"/>
        <w:rPr>
          <w:sz w:val="26"/>
          <w:szCs w:val="26"/>
        </w:rPr>
      </w:pPr>
      <w:r w:rsidRPr="008B43F6">
        <w:rPr>
          <w:sz w:val="26"/>
          <w:szCs w:val="26"/>
        </w:rPr>
        <w:t>С мом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нта сво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го основания СЗАО «</w:t>
      </w:r>
      <w:proofErr w:type="spellStart"/>
      <w:r w:rsidRPr="008B43F6">
        <w:rPr>
          <w:sz w:val="26"/>
          <w:szCs w:val="26"/>
        </w:rPr>
        <w:t>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каб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</w:t>
      </w:r>
      <w:proofErr w:type="spellEnd"/>
      <w:r w:rsidRPr="008B43F6">
        <w:rPr>
          <w:sz w:val="26"/>
          <w:szCs w:val="26"/>
        </w:rPr>
        <w:t>» нац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но на выпуск только высококач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ств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нной продукции. Вся продукция с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ртифицирована в Национальной сист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с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ртификации и соотв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тству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 тр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бованиям 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хнич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ского 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глам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нта Тамож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нного союза.</w:t>
      </w:r>
    </w:p>
    <w:p w:rsidR="003429F2" w:rsidRPr="008B43F6" w:rsidRDefault="003429F2" w:rsidP="003429F2">
      <w:pPr>
        <w:pStyle w:val="a3"/>
        <w:rPr>
          <w:sz w:val="26"/>
          <w:szCs w:val="26"/>
        </w:rPr>
      </w:pPr>
      <w:r w:rsidRPr="008B43F6">
        <w:rPr>
          <w:sz w:val="26"/>
          <w:szCs w:val="26"/>
        </w:rPr>
        <w:t>Компания явля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тся чл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ном н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скольких проф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ссиональных ассоциаций, включая 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ждународную Ассоциацию «</w:t>
      </w:r>
      <w:proofErr w:type="spellStart"/>
      <w:r w:rsidRPr="008B43F6">
        <w:rPr>
          <w:sz w:val="26"/>
          <w:szCs w:val="26"/>
        </w:rPr>
        <w:t>Инт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ркаб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</w:t>
      </w:r>
      <w:proofErr w:type="spellEnd"/>
      <w:r w:rsidRPr="008B43F6">
        <w:rPr>
          <w:sz w:val="26"/>
          <w:szCs w:val="26"/>
        </w:rPr>
        <w:t>», НП «Ассоциация «Эл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ктрокаб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ль» и</w:t>
      </w:r>
      <w:r w:rsidR="00C67BEE" w:rsidRPr="008B43F6">
        <w:rPr>
          <w:sz w:val="26"/>
          <w:szCs w:val="26"/>
        </w:rPr>
        <w:t> </w:t>
      </w:r>
      <w:r w:rsidRPr="008B43F6">
        <w:rPr>
          <w:sz w:val="26"/>
          <w:szCs w:val="26"/>
        </w:rPr>
        <w:t>Ассоциацию «</w:t>
      </w:r>
      <w:proofErr w:type="spellStart"/>
      <w:r w:rsidRPr="008B43F6">
        <w:rPr>
          <w:sz w:val="26"/>
          <w:szCs w:val="26"/>
        </w:rPr>
        <w:t>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лкаб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</w:t>
      </w:r>
      <w:proofErr w:type="spellEnd"/>
      <w:r w:rsidRPr="008B43F6">
        <w:rPr>
          <w:sz w:val="26"/>
          <w:szCs w:val="26"/>
        </w:rPr>
        <w:t>». Это подч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ркива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т </w:t>
      </w:r>
      <w:r w:rsidR="00956CBB" w:rsidRPr="008B43F6">
        <w:rPr>
          <w:sz w:val="26"/>
          <w:szCs w:val="26"/>
        </w:rPr>
        <w:t>е</w:t>
      </w:r>
      <w:r w:rsidR="00C67BEE" w:rsidRPr="008B43F6">
        <w:rPr>
          <w:sz w:val="26"/>
          <w:szCs w:val="26"/>
        </w:rPr>
        <w:t>ё</w:t>
      </w:r>
      <w:r w:rsidRPr="008B43F6">
        <w:rPr>
          <w:sz w:val="26"/>
          <w:szCs w:val="26"/>
        </w:rPr>
        <w:t xml:space="preserve"> активно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участи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в отрасл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вых инициативах и сотруднич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ство с другими организациями.</w:t>
      </w:r>
    </w:p>
    <w:p w:rsidR="003429F2" w:rsidRPr="008B43F6" w:rsidRDefault="003429F2" w:rsidP="003429F2">
      <w:pPr>
        <w:pStyle w:val="a3"/>
        <w:rPr>
          <w:sz w:val="26"/>
          <w:szCs w:val="26"/>
        </w:rPr>
      </w:pPr>
      <w:r w:rsidRPr="008B43F6">
        <w:rPr>
          <w:sz w:val="26"/>
          <w:szCs w:val="26"/>
        </w:rPr>
        <w:t>Кли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нтами СЗАО «</w:t>
      </w:r>
      <w:proofErr w:type="spellStart"/>
      <w:r w:rsidRPr="008B43F6">
        <w:rPr>
          <w:sz w:val="26"/>
          <w:szCs w:val="26"/>
        </w:rPr>
        <w:t>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каб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</w:t>
      </w:r>
      <w:proofErr w:type="spellEnd"/>
      <w:r w:rsidRPr="008B43F6">
        <w:rPr>
          <w:sz w:val="26"/>
          <w:szCs w:val="26"/>
        </w:rPr>
        <w:t>» являются крупн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йши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пр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дприятия 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ларуси и</w:t>
      </w:r>
      <w:r w:rsidR="00DD65E2">
        <w:rPr>
          <w:sz w:val="26"/>
          <w:szCs w:val="26"/>
        </w:rPr>
        <w:t> </w:t>
      </w:r>
      <w:r w:rsidRPr="008B43F6">
        <w:rPr>
          <w:sz w:val="26"/>
          <w:szCs w:val="26"/>
        </w:rPr>
        <w:t>России, ср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ди которых можно выд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лить таки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организации, как «</w:t>
      </w:r>
      <w:proofErr w:type="spellStart"/>
      <w:r w:rsidRPr="008B43F6">
        <w:rPr>
          <w:sz w:val="26"/>
          <w:szCs w:val="26"/>
        </w:rPr>
        <w:t>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ком</w:t>
      </w:r>
      <w:proofErr w:type="spellEnd"/>
      <w:r w:rsidRPr="008B43F6">
        <w:rPr>
          <w:sz w:val="26"/>
          <w:szCs w:val="26"/>
        </w:rPr>
        <w:t>», ГПО «</w:t>
      </w:r>
      <w:proofErr w:type="spellStart"/>
      <w:r w:rsidRPr="008B43F6">
        <w:rPr>
          <w:sz w:val="26"/>
          <w:szCs w:val="26"/>
        </w:rPr>
        <w:t>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лэн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рго</w:t>
      </w:r>
      <w:proofErr w:type="spellEnd"/>
      <w:r w:rsidRPr="008B43F6">
        <w:rPr>
          <w:sz w:val="26"/>
          <w:szCs w:val="26"/>
        </w:rPr>
        <w:t>», 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лорусская ж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зная дорога, «</w:t>
      </w:r>
      <w:proofErr w:type="spellStart"/>
      <w:r w:rsidRPr="008B43F6">
        <w:rPr>
          <w:sz w:val="26"/>
          <w:szCs w:val="26"/>
        </w:rPr>
        <w:t>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лэл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ктромонтаж</w:t>
      </w:r>
      <w:proofErr w:type="spellEnd"/>
      <w:r w:rsidRPr="008B43F6">
        <w:rPr>
          <w:sz w:val="26"/>
          <w:szCs w:val="26"/>
        </w:rPr>
        <w:t>», «Рост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ком», «Газпром», «Российски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ж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зны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дороги» и холдинг МРСК, а такж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други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страны СНГ. Это свид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льству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 о высоком уровн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дов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рия к продукции компан</w:t>
      </w:r>
      <w:proofErr w:type="gramStart"/>
      <w:r w:rsidRPr="008B43F6">
        <w:rPr>
          <w:sz w:val="26"/>
          <w:szCs w:val="26"/>
        </w:rPr>
        <w:t xml:space="preserve">ии и </w:t>
      </w:r>
      <w:r w:rsidR="00956CBB" w:rsidRPr="008B43F6">
        <w:rPr>
          <w:sz w:val="26"/>
          <w:szCs w:val="26"/>
        </w:rPr>
        <w:t>е</w:t>
      </w:r>
      <w:r w:rsidR="00C67BEE" w:rsidRPr="008B43F6">
        <w:rPr>
          <w:sz w:val="26"/>
          <w:szCs w:val="26"/>
        </w:rPr>
        <w:t>ё</w:t>
      </w:r>
      <w:proofErr w:type="gramEnd"/>
      <w:r w:rsidRPr="008B43F6">
        <w:rPr>
          <w:sz w:val="26"/>
          <w:szCs w:val="26"/>
        </w:rPr>
        <w:t xml:space="preserve"> значимости на рынк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каб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льно-проводниковой продукции.</w:t>
      </w:r>
    </w:p>
    <w:p w:rsidR="008B43F6" w:rsidRPr="008B43F6" w:rsidRDefault="003429F2" w:rsidP="003429F2">
      <w:pPr>
        <w:pStyle w:val="a3"/>
        <w:rPr>
          <w:sz w:val="26"/>
          <w:szCs w:val="26"/>
        </w:rPr>
      </w:pPr>
      <w:r w:rsidRPr="008B43F6">
        <w:rPr>
          <w:sz w:val="26"/>
          <w:szCs w:val="26"/>
        </w:rPr>
        <w:t>СЗАО «</w:t>
      </w:r>
      <w:proofErr w:type="spellStart"/>
      <w:r w:rsidRPr="008B43F6">
        <w:rPr>
          <w:sz w:val="26"/>
          <w:szCs w:val="26"/>
        </w:rPr>
        <w:t>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лт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каб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</w:t>
      </w:r>
      <w:proofErr w:type="spellEnd"/>
      <w:r w:rsidRPr="008B43F6">
        <w:rPr>
          <w:sz w:val="26"/>
          <w:szCs w:val="26"/>
        </w:rPr>
        <w:t>» 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гулярно участву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 в м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ждународных сп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циализированных выставках, гд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д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монстриру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т свою продукцию и достиж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ния. Компания была удосто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на множ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ства наград и пр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мий, включая признани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на</w:t>
      </w:r>
      <w:r w:rsidR="008B43F6" w:rsidRPr="008B43F6">
        <w:rPr>
          <w:sz w:val="26"/>
          <w:szCs w:val="26"/>
        </w:rPr>
        <w:t> </w:t>
      </w:r>
      <w:r w:rsidRPr="008B43F6">
        <w:rPr>
          <w:sz w:val="26"/>
          <w:szCs w:val="26"/>
        </w:rPr>
        <w:t>крупн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йш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й выставк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 xml:space="preserve"> каб</w:t>
      </w:r>
      <w:r w:rsidR="00956CBB" w:rsidRPr="008B43F6">
        <w:rPr>
          <w:sz w:val="26"/>
          <w:szCs w:val="26"/>
        </w:rPr>
        <w:t>е</w:t>
      </w:r>
      <w:r w:rsidRPr="008B43F6">
        <w:rPr>
          <w:sz w:val="26"/>
          <w:szCs w:val="26"/>
        </w:rPr>
        <w:t>льной продукции «CABEX».</w:t>
      </w:r>
    </w:p>
    <w:p w:rsidR="008B43F6" w:rsidRDefault="008B43F6" w:rsidP="003429F2">
      <w:pPr>
        <w:pStyle w:val="a3"/>
      </w:pPr>
    </w:p>
    <w:p w:rsidR="00664587" w:rsidRDefault="008B43F6" w:rsidP="008B43F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0D0D97F3" wp14:editId="5D8AEE1D">
                <wp:extent cx="2880000" cy="359967"/>
                <wp:effectExtent l="0" t="19050" r="34925" b="40640"/>
                <wp:docPr id="315" name="Группа 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316" name="Прямая соединительная линия 316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317" name="Группа 317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318" name="Ромб 318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9" name="Ромб 319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4" name="Ромб 204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315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">
                <v:line id="Прямая соединительная линия 316" o:spid="_x0000_s1027" style="position:absolute;flip:y;visibility:visible;mso-wrap-style:square" from="0,1733" to="28800,1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DrQscAAADcAAAADwAAAGRycy9kb3ducmV2LnhtbESPQWsCMRSE70L/Q3iCl1KzKli7NUoV&#10;ZJWWQm0vvb1unruLm5c1ibr+eyMUPA4z8w0znbemFidyvrKsYNBPQBDnVldcKPj5Xj1NQPiArLG2&#10;TAou5GE+e+hMMdX2zF902oZCRAj7FBWUITSplD4vyaDv24Y4ejvrDIYoXSG1w3OEm1oOk2QsDVYc&#10;F0psaFlSvt8ejYKNPLzvF+6vyCYyW/1+PH++cPaoVK/bvr2CCNSGe/i/vdYKRoMx3M7E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c4OtCxwAAANwAAAAPAAAAAAAA&#10;AAAAAAAAAKECAABkcnMvZG93bnJldi54bWxQSwUGAAAAAAQABAD5AAAAlQMAAAAA&#10;" strokecolor="black [3213]" strokeweight="1pt">
                  <v:stroke joinstyle="miter"/>
                </v:line>
                <v:group id="Группа 317" o:spid="_x0000_s1028" style="position:absolute;left:10357;width:7997;height:3599" coordsize="7997,35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D6FM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mrz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PoUxgAAANwA&#10;AAAPAAAAAAAAAAAAAAAAAKoCAABkcnMvZG93bnJldi54bWxQSwUGAAAAAAQABAD6AAAAnQMAAAAA&#10;">
                  <v:shape id="Ромб 318" o:spid="_x0000_s1029" type="#_x0000_t4" style="position:absolute;left:2643;width:2701;height:35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zcEA&#10;AADcAAAADwAAAGRycy9kb3ducmV2LnhtbERPTWvCQBC9C/0PyxR6040tSkndBCsUPHhRA+1xyE6z&#10;odnZJbvV+O87h4LHx/ve1JMf1IXG1Ac2sFwUoIjbYHvuDDTnj/krqJSRLQ6BycCNEtTVw2yDpQ1X&#10;PtLllDslIZxKNOByjqXWqXXkMS1CJBbuO4wes8Cx03bEq4T7QT8XxVp77FkaHEbaOWp/Tr9eSnaf&#10;+8N7dqv21jSH+IVdHI5bY54ep+0bqExTvov/3Xtr4GUpa+WMHAFd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lez83BAAAA3AAAAA8AAAAAAAAAAAAAAAAAmAIAAGRycy9kb3du&#10;cmV2LnhtbFBLBQYAAAAABAAEAPUAAACGAwAAAAA=&#10;" fillcolor="white [3212]" strokecolor="black [3213]" strokeweight="1pt"/>
                  <v:shape id="Ромб 319" o:spid="_x0000_s1030" type="#_x0000_t4" style="position:absolute;left:6197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JqVsQA&#10;AADcAAAADwAAAGRycy9kb3ducmV2LnhtbESPX2vCMBTF3wd+h3CFvc1Ux8bWGUWFQR/6oivo46W5&#10;NsXmJjRZW7/9Mhjs8XD+/Djr7WQ7MVAfWscKlosMBHHtdMuNgurr8+kNRIjIGjvHpOBOAbab2cMa&#10;c+1GPtJwio1IIxxyVGBi9LmUoTZkMSycJ07e1fUWY5J9I3WPYxq3nVxl2au02HIiGPR0MFTfTt82&#10;QQ7notxH81Lfq6r0F2x8d9wp9Tifdh8gIk3xP/zXLrSC5+U7/J5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SalbEAAAA3AAAAA8AAAAAAAAAAAAAAAAAmAIAAGRycy9k&#10;b3ducmV2LnhtbFBLBQYAAAAABAAEAPUAAACJAwAAAAA=&#10;" fillcolor="white [3212]" strokecolor="black [3213]" strokeweight="1pt"/>
                  <v:shape id="Ромб 204" o:spid="_x0000_s1031" type="#_x0000_t4" style="position:absolute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tciMMA&#10;AADcAAAADwAAAGRycy9kb3ducmV2LnhtbESPy2rDMBBF94H+g5hCd7Gc0JTiRglpoOBFNkkN6XKw&#10;ppaJNRKW6sffV4FCl5f7ONztfrKdGKgPrWMFqywHQVw73XKjoPr8WL6CCBFZY+eYFMwUYL97WGyx&#10;0G7kMw2X2Ig0wqFABSZGX0gZakMWQ+Y8cfK+XW8xJtk3Uvc4pnHbyXWev0iLLSeCQU9HQ/Xt8mMT&#10;5HgtT+/RbOq5qk7+CxvfnQ9KPT1OhzcQkab4H/5rl1rBOn+G+5l0BO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ytciMMAAADcAAAADwAAAAAAAAAAAAAAAACYAgAAZHJzL2Rv&#10;d25yZXYueG1sUEsFBgAAAAAEAAQA9QAAAIgD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664587">
        <w:br w:type="page"/>
      </w:r>
    </w:p>
    <w:p w:rsidR="003429F2" w:rsidRPr="00DD65E2" w:rsidRDefault="00BE22B8" w:rsidP="000C533E">
      <w:pPr>
        <w:pStyle w:val="a3"/>
        <w:ind w:firstLine="0"/>
        <w:jc w:val="center"/>
        <w:rPr>
          <w:b/>
        </w:rPr>
      </w:pPr>
      <w:r w:rsidRPr="00DD65E2">
        <w:rPr>
          <w:b/>
        </w:rPr>
        <w:lastRenderedPageBreak/>
        <w:t>Экскурсии:</w:t>
      </w:r>
    </w:p>
    <w:p w:rsidR="003429F2" w:rsidRPr="00DD65E2" w:rsidRDefault="003429F2" w:rsidP="0028441A">
      <w:pPr>
        <w:pStyle w:val="a3"/>
        <w:numPr>
          <w:ilvl w:val="0"/>
          <w:numId w:val="6"/>
        </w:numPr>
      </w:pPr>
      <w:r w:rsidRPr="00DD65E2">
        <w:t>УП «Г</w:t>
      </w:r>
      <w:r w:rsidR="00956CBB" w:rsidRPr="00DD65E2">
        <w:t>е</w:t>
      </w:r>
      <w:r w:rsidRPr="00DD65E2">
        <w:t>ф</w:t>
      </w:r>
      <w:r w:rsidR="00956CBB" w:rsidRPr="00DD65E2">
        <w:t>е</w:t>
      </w:r>
      <w:r w:rsidRPr="00DD65E2">
        <w:t>ст-т</w:t>
      </w:r>
      <w:r w:rsidR="00956CBB" w:rsidRPr="00DD65E2">
        <w:t>е</w:t>
      </w:r>
      <w:r w:rsidRPr="00DD65E2">
        <w:t>хника» (г.</w:t>
      </w:r>
      <w:r w:rsidR="00DD65E2" w:rsidRPr="00DD65E2">
        <w:t> </w:t>
      </w:r>
      <w:r w:rsidRPr="00DD65E2">
        <w:t>Бр</w:t>
      </w:r>
      <w:r w:rsidR="00956CBB" w:rsidRPr="00DD65E2">
        <w:t>е</w:t>
      </w:r>
      <w:r w:rsidRPr="00DD65E2">
        <w:t>ст);</w:t>
      </w:r>
    </w:p>
    <w:p w:rsidR="003429F2" w:rsidRPr="00DD65E2" w:rsidRDefault="003429F2" w:rsidP="0028441A">
      <w:pPr>
        <w:pStyle w:val="a3"/>
        <w:numPr>
          <w:ilvl w:val="0"/>
          <w:numId w:val="6"/>
        </w:numPr>
        <w:rPr>
          <w:rStyle w:val="af0"/>
          <w:color w:val="auto"/>
          <w:u w:val="none"/>
        </w:rPr>
      </w:pPr>
      <w:r w:rsidRPr="00DD65E2">
        <w:t>ОАО «</w:t>
      </w:r>
      <w:proofErr w:type="spellStart"/>
      <w:r w:rsidRPr="00DD65E2">
        <w:t>Пол</w:t>
      </w:r>
      <w:r w:rsidR="00956CBB" w:rsidRPr="00DD65E2">
        <w:t>е</w:t>
      </w:r>
      <w:r w:rsidRPr="00DD65E2">
        <w:t>сь</w:t>
      </w:r>
      <w:r w:rsidR="00956CBB" w:rsidRPr="00DD65E2">
        <w:t>е</w:t>
      </w:r>
      <w:r w:rsidRPr="00DD65E2">
        <w:t>эл</w:t>
      </w:r>
      <w:r w:rsidR="00956CBB" w:rsidRPr="00DD65E2">
        <w:t>е</w:t>
      </w:r>
      <w:r w:rsidRPr="00DD65E2">
        <w:t>ктромаш</w:t>
      </w:r>
      <w:proofErr w:type="spellEnd"/>
      <w:r w:rsidRPr="00DD65E2">
        <w:t>» (г.</w:t>
      </w:r>
      <w:r w:rsidR="00DD65E2" w:rsidRPr="00DD65E2">
        <w:t> </w:t>
      </w:r>
      <w:r w:rsidRPr="00DD65E2">
        <w:t>Лунин</w:t>
      </w:r>
      <w:r w:rsidR="00956CBB" w:rsidRPr="00DD65E2">
        <w:t>е</w:t>
      </w:r>
      <w:r w:rsidRPr="00DD65E2">
        <w:t>ц);</w:t>
      </w:r>
    </w:p>
    <w:p w:rsidR="00DD65E2" w:rsidRPr="00DD65E2" w:rsidRDefault="003429F2" w:rsidP="0028441A">
      <w:pPr>
        <w:pStyle w:val="a3"/>
        <w:numPr>
          <w:ilvl w:val="0"/>
          <w:numId w:val="6"/>
        </w:numPr>
      </w:pPr>
      <w:proofErr w:type="spellStart"/>
      <w:r w:rsidRPr="00DD65E2">
        <w:t>Б</w:t>
      </w:r>
      <w:r w:rsidR="00956CBB" w:rsidRPr="00DD65E2">
        <w:t>е</w:t>
      </w:r>
      <w:r w:rsidRPr="00DD65E2">
        <w:t>р</w:t>
      </w:r>
      <w:r w:rsidR="00956CBB" w:rsidRPr="00DD65E2">
        <w:t>е</w:t>
      </w:r>
      <w:r w:rsidRPr="00DD65E2">
        <w:t>стовицкий</w:t>
      </w:r>
      <w:proofErr w:type="spellEnd"/>
      <w:r w:rsidRPr="00DD65E2">
        <w:t xml:space="preserve"> РЭС филиал РУП «</w:t>
      </w:r>
      <w:proofErr w:type="spellStart"/>
      <w:r w:rsidRPr="00DD65E2">
        <w:t>Гродноэн</w:t>
      </w:r>
      <w:r w:rsidR="00956CBB" w:rsidRPr="00DD65E2">
        <w:t>е</w:t>
      </w:r>
      <w:r w:rsidRPr="00DD65E2">
        <w:t>рго</w:t>
      </w:r>
      <w:proofErr w:type="spellEnd"/>
      <w:r w:rsidRPr="00DD65E2">
        <w:t xml:space="preserve">» </w:t>
      </w:r>
    </w:p>
    <w:p w:rsidR="003429F2" w:rsidRPr="00DD65E2" w:rsidRDefault="003429F2" w:rsidP="00DD65E2">
      <w:pPr>
        <w:pStyle w:val="a3"/>
        <w:ind w:left="1060" w:firstLine="0"/>
      </w:pPr>
      <w:r w:rsidRPr="00DD65E2">
        <w:t>(г.</w:t>
      </w:r>
      <w:r w:rsidR="00DD65E2" w:rsidRPr="00DD65E2">
        <w:t> </w:t>
      </w:r>
      <w:r w:rsidRPr="00DD65E2">
        <w:t>п.</w:t>
      </w:r>
      <w:r w:rsidR="00DD65E2" w:rsidRPr="00DD65E2">
        <w:t> </w:t>
      </w:r>
      <w:r w:rsidRPr="00DD65E2">
        <w:t>Большая Б</w:t>
      </w:r>
      <w:r w:rsidR="00956CBB" w:rsidRPr="00DD65E2">
        <w:t>е</w:t>
      </w:r>
      <w:r w:rsidRPr="00DD65E2">
        <w:t>р</w:t>
      </w:r>
      <w:r w:rsidR="00956CBB" w:rsidRPr="00DD65E2">
        <w:t>е</w:t>
      </w:r>
      <w:r w:rsidRPr="00DD65E2">
        <w:t>стовица, Гродн</w:t>
      </w:r>
      <w:r w:rsidR="00956CBB" w:rsidRPr="00DD65E2">
        <w:t>е</w:t>
      </w:r>
      <w:r w:rsidRPr="00DD65E2">
        <w:t>нский р-н);</w:t>
      </w:r>
    </w:p>
    <w:p w:rsidR="003429F2" w:rsidRPr="00DD65E2" w:rsidRDefault="003429F2" w:rsidP="0028441A">
      <w:pPr>
        <w:pStyle w:val="a3"/>
        <w:numPr>
          <w:ilvl w:val="0"/>
          <w:numId w:val="6"/>
        </w:numPr>
      </w:pPr>
      <w:r w:rsidRPr="00DD65E2">
        <w:t>ПУ «</w:t>
      </w:r>
      <w:proofErr w:type="spellStart"/>
      <w:r w:rsidRPr="00DD65E2">
        <w:t>Волковыскгаз</w:t>
      </w:r>
      <w:proofErr w:type="spellEnd"/>
      <w:r w:rsidRPr="00DD65E2">
        <w:t>» (г.</w:t>
      </w:r>
      <w:r w:rsidR="00DD65E2" w:rsidRPr="00DD65E2">
        <w:t> </w:t>
      </w:r>
      <w:r w:rsidRPr="00DD65E2">
        <w:t xml:space="preserve">Волковыск, </w:t>
      </w:r>
      <w:proofErr w:type="gramStart"/>
      <w:r w:rsidRPr="00DD65E2">
        <w:t>Гродн</w:t>
      </w:r>
      <w:r w:rsidR="00956CBB" w:rsidRPr="00DD65E2">
        <w:t>е</w:t>
      </w:r>
      <w:r w:rsidRPr="00DD65E2">
        <w:t>нская</w:t>
      </w:r>
      <w:proofErr w:type="gramEnd"/>
      <w:r w:rsidR="00DD65E2" w:rsidRPr="00DD65E2">
        <w:t> </w:t>
      </w:r>
      <w:r w:rsidRPr="00DD65E2">
        <w:t>обл.);</w:t>
      </w:r>
    </w:p>
    <w:p w:rsidR="003429F2" w:rsidRPr="00DD65E2" w:rsidRDefault="003429F2" w:rsidP="0028441A">
      <w:pPr>
        <w:pStyle w:val="a3"/>
        <w:numPr>
          <w:ilvl w:val="0"/>
          <w:numId w:val="6"/>
        </w:numPr>
      </w:pPr>
      <w:r w:rsidRPr="00DD65E2">
        <w:t>ОАО «Радиот</w:t>
      </w:r>
      <w:r w:rsidR="00956CBB" w:rsidRPr="00DD65E2">
        <w:t>е</w:t>
      </w:r>
      <w:r w:rsidRPr="00DD65E2">
        <w:t>хника» (г.</w:t>
      </w:r>
      <w:r w:rsidR="00DD65E2" w:rsidRPr="00DD65E2">
        <w:t> </w:t>
      </w:r>
      <w:r w:rsidRPr="00DD65E2">
        <w:t>Ошмяны, Гродн</w:t>
      </w:r>
      <w:r w:rsidR="00956CBB" w:rsidRPr="00DD65E2">
        <w:t>е</w:t>
      </w:r>
      <w:r w:rsidRPr="00DD65E2">
        <w:t>нская</w:t>
      </w:r>
      <w:r w:rsidR="00DD65E2" w:rsidRPr="00DD65E2">
        <w:t> </w:t>
      </w:r>
      <w:r w:rsidRPr="00DD65E2">
        <w:t>обл.);</w:t>
      </w:r>
    </w:p>
    <w:p w:rsidR="003429F2" w:rsidRPr="00DD65E2" w:rsidRDefault="003429F2" w:rsidP="0028441A">
      <w:pPr>
        <w:pStyle w:val="a3"/>
        <w:numPr>
          <w:ilvl w:val="0"/>
          <w:numId w:val="6"/>
        </w:numPr>
      </w:pPr>
      <w:r w:rsidRPr="00DD65E2">
        <w:t>РУП «</w:t>
      </w:r>
      <w:proofErr w:type="spellStart"/>
      <w:r w:rsidRPr="00DD65E2">
        <w:t>Гродноэн</w:t>
      </w:r>
      <w:r w:rsidR="00956CBB" w:rsidRPr="00DD65E2">
        <w:t>е</w:t>
      </w:r>
      <w:r w:rsidRPr="00DD65E2">
        <w:t>рго</w:t>
      </w:r>
      <w:proofErr w:type="spellEnd"/>
      <w:r w:rsidRPr="00DD65E2">
        <w:t>» (г.</w:t>
      </w:r>
      <w:r w:rsidR="00DD65E2" w:rsidRPr="00DD65E2">
        <w:t> </w:t>
      </w:r>
      <w:r w:rsidRPr="00DD65E2">
        <w:t>Гродно);</w:t>
      </w:r>
    </w:p>
    <w:p w:rsidR="003429F2" w:rsidRPr="00DD65E2" w:rsidRDefault="003429F2" w:rsidP="0028441A">
      <w:pPr>
        <w:pStyle w:val="a3"/>
        <w:numPr>
          <w:ilvl w:val="0"/>
          <w:numId w:val="6"/>
        </w:numPr>
      </w:pPr>
      <w:r w:rsidRPr="00DD65E2">
        <w:t>Компл</w:t>
      </w:r>
      <w:r w:rsidR="00956CBB" w:rsidRPr="00DD65E2">
        <w:t>е</w:t>
      </w:r>
      <w:r w:rsidRPr="00DD65E2">
        <w:t>кс «</w:t>
      </w:r>
      <w:proofErr w:type="spellStart"/>
      <w:r w:rsidRPr="00DD65E2">
        <w:t>Юнилайт</w:t>
      </w:r>
      <w:proofErr w:type="spellEnd"/>
      <w:r w:rsidRPr="00DD65E2">
        <w:t>» (г.</w:t>
      </w:r>
      <w:r w:rsidR="00DD65E2" w:rsidRPr="00DD65E2">
        <w:t> </w:t>
      </w:r>
      <w:r w:rsidRPr="00DD65E2">
        <w:t xml:space="preserve">Марьина Горка, </w:t>
      </w:r>
      <w:proofErr w:type="spellStart"/>
      <w:r w:rsidRPr="00DD65E2">
        <w:t>Пуховичский</w:t>
      </w:r>
      <w:proofErr w:type="spellEnd"/>
      <w:r w:rsidRPr="00DD65E2">
        <w:t xml:space="preserve"> р-н);</w:t>
      </w:r>
    </w:p>
    <w:p w:rsidR="003429F2" w:rsidRPr="00DD65E2" w:rsidRDefault="003429F2" w:rsidP="0028441A">
      <w:pPr>
        <w:pStyle w:val="a3"/>
        <w:numPr>
          <w:ilvl w:val="0"/>
          <w:numId w:val="6"/>
        </w:numPr>
      </w:pPr>
      <w:r w:rsidRPr="00DD65E2">
        <w:t>ЗАО «Атлант» (г. Минск);</w:t>
      </w:r>
    </w:p>
    <w:p w:rsidR="003429F2" w:rsidRPr="00DD65E2" w:rsidRDefault="002847E6" w:rsidP="0028441A">
      <w:pPr>
        <w:pStyle w:val="a3"/>
        <w:numPr>
          <w:ilvl w:val="0"/>
          <w:numId w:val="6"/>
        </w:numPr>
      </w:pPr>
      <w:hyperlink r:id="rId72" w:tgtFrame="_blank" w:history="1">
        <w:r w:rsidR="003429F2" w:rsidRPr="00DD65E2">
          <w:rPr>
            <w:rStyle w:val="af0"/>
            <w:color w:val="auto"/>
            <w:u w:val="none"/>
          </w:rPr>
          <w:t>Филиал «</w:t>
        </w:r>
        <w:proofErr w:type="gramStart"/>
        <w:r w:rsidR="003429F2" w:rsidRPr="00DD65E2">
          <w:rPr>
            <w:rStyle w:val="af0"/>
            <w:color w:val="auto"/>
            <w:u w:val="none"/>
          </w:rPr>
          <w:t>Минская</w:t>
        </w:r>
        <w:proofErr w:type="gramEnd"/>
        <w:r w:rsidR="003429F2" w:rsidRPr="00DD65E2">
          <w:rPr>
            <w:rStyle w:val="af0"/>
            <w:color w:val="auto"/>
            <w:u w:val="none"/>
          </w:rPr>
          <w:t xml:space="preserve"> ТЭЦ-4» РУП «</w:t>
        </w:r>
        <w:proofErr w:type="spellStart"/>
        <w:r w:rsidR="003429F2" w:rsidRPr="00DD65E2">
          <w:rPr>
            <w:rStyle w:val="af0"/>
            <w:color w:val="auto"/>
            <w:u w:val="none"/>
          </w:rPr>
          <w:t>Минскэн</w:t>
        </w:r>
        <w:r w:rsidR="00956CBB" w:rsidRPr="00DD65E2">
          <w:rPr>
            <w:rStyle w:val="af0"/>
            <w:color w:val="auto"/>
            <w:u w:val="none"/>
          </w:rPr>
          <w:t>е</w:t>
        </w:r>
        <w:r w:rsidR="003429F2" w:rsidRPr="00DD65E2">
          <w:rPr>
            <w:rStyle w:val="af0"/>
            <w:color w:val="auto"/>
            <w:u w:val="none"/>
          </w:rPr>
          <w:t>рго</w:t>
        </w:r>
        <w:proofErr w:type="spellEnd"/>
        <w:r w:rsidR="003429F2" w:rsidRPr="00DD65E2">
          <w:rPr>
            <w:rStyle w:val="af0"/>
            <w:color w:val="auto"/>
            <w:u w:val="none"/>
          </w:rPr>
          <w:t>»</w:t>
        </w:r>
      </w:hyperlink>
      <w:r w:rsidR="003429F2" w:rsidRPr="00DD65E2">
        <w:t xml:space="preserve"> (г. Минск);</w:t>
      </w:r>
    </w:p>
    <w:p w:rsidR="003429F2" w:rsidRPr="00DD65E2" w:rsidRDefault="003429F2" w:rsidP="0028441A">
      <w:pPr>
        <w:pStyle w:val="a3"/>
        <w:numPr>
          <w:ilvl w:val="0"/>
          <w:numId w:val="6"/>
        </w:numPr>
      </w:pPr>
      <w:r w:rsidRPr="00DD65E2">
        <w:t xml:space="preserve">ОАО </w:t>
      </w:r>
      <w:r w:rsidR="00DD65E2" w:rsidRPr="00DD65E2">
        <w:t>«Управляющая компания холдинга “</w:t>
      </w:r>
      <w:proofErr w:type="spellStart"/>
      <w:r w:rsidR="002847E6">
        <w:fldChar w:fldCharType="begin"/>
      </w:r>
      <w:r w:rsidR="002847E6">
        <w:instrText xml:space="preserve"> HYPERLINK "https://prodetok.by/exkursii_detjam" \l "m6" </w:instrText>
      </w:r>
      <w:r w:rsidR="002847E6">
        <w:fldChar w:fldCharType="separate"/>
      </w:r>
      <w:r w:rsidRPr="00DD65E2">
        <w:rPr>
          <w:rStyle w:val="af0"/>
          <w:color w:val="auto"/>
          <w:u w:val="none"/>
        </w:rPr>
        <w:t>Б</w:t>
      </w:r>
      <w:r w:rsidR="00956CBB" w:rsidRPr="00DD65E2">
        <w:rPr>
          <w:rStyle w:val="af0"/>
          <w:color w:val="auto"/>
          <w:u w:val="none"/>
        </w:rPr>
        <w:t>е</w:t>
      </w:r>
      <w:r w:rsidRPr="00DD65E2">
        <w:rPr>
          <w:rStyle w:val="af0"/>
          <w:color w:val="auto"/>
          <w:u w:val="none"/>
        </w:rPr>
        <w:t>лкоммунмаш</w:t>
      </w:r>
      <w:proofErr w:type="spellEnd"/>
      <w:r w:rsidR="002847E6">
        <w:rPr>
          <w:rStyle w:val="af0"/>
          <w:color w:val="auto"/>
          <w:u w:val="none"/>
        </w:rPr>
        <w:fldChar w:fldCharType="end"/>
      </w:r>
      <w:r w:rsidR="00DD65E2" w:rsidRPr="00DD65E2">
        <w:t>”</w:t>
      </w:r>
      <w:r w:rsidRPr="00DD65E2">
        <w:t>» (г. Минск);</w:t>
      </w:r>
    </w:p>
    <w:p w:rsidR="003429F2" w:rsidRPr="00DD65E2" w:rsidRDefault="003429F2" w:rsidP="0028441A">
      <w:pPr>
        <w:pStyle w:val="a3"/>
        <w:numPr>
          <w:ilvl w:val="0"/>
          <w:numId w:val="6"/>
        </w:numPr>
      </w:pPr>
      <w:r w:rsidRPr="00DD65E2">
        <w:t>Муз</w:t>
      </w:r>
      <w:r w:rsidR="00956CBB" w:rsidRPr="00DD65E2">
        <w:t>е</w:t>
      </w:r>
      <w:r w:rsidRPr="00DD65E2">
        <w:t>й минского м</w:t>
      </w:r>
      <w:r w:rsidR="00956CBB" w:rsidRPr="00DD65E2">
        <w:t>е</w:t>
      </w:r>
      <w:r w:rsidRPr="00DD65E2">
        <w:t>трополит</w:t>
      </w:r>
      <w:r w:rsidR="00956CBB" w:rsidRPr="00DD65E2">
        <w:t>е</w:t>
      </w:r>
      <w:r w:rsidRPr="00DD65E2">
        <w:t>на (г. Минск).</w:t>
      </w:r>
    </w:p>
    <w:p w:rsidR="003429F2" w:rsidRDefault="003429F2" w:rsidP="003429F2">
      <w:pPr>
        <w:pStyle w:val="a3"/>
      </w:pPr>
    </w:p>
    <w:p w:rsidR="000C533E" w:rsidRPr="003429F2" w:rsidRDefault="000C533E" w:rsidP="003429F2">
      <w:pPr>
        <w:pStyle w:val="a3"/>
      </w:pPr>
    </w:p>
    <w:p w:rsidR="003429F2" w:rsidRPr="00DD65E2" w:rsidRDefault="003429F2" w:rsidP="000C533E">
      <w:pPr>
        <w:pStyle w:val="a3"/>
        <w:ind w:firstLine="0"/>
        <w:jc w:val="center"/>
        <w:rPr>
          <w:b/>
        </w:rPr>
      </w:pPr>
      <w:r w:rsidRPr="00DD65E2">
        <w:rPr>
          <w:b/>
        </w:rPr>
        <w:t>Проф</w:t>
      </w:r>
      <w:r w:rsidR="00956CBB" w:rsidRPr="00DD65E2">
        <w:rPr>
          <w:b/>
        </w:rPr>
        <w:t>е</w:t>
      </w:r>
      <w:r w:rsidRPr="00DD65E2">
        <w:rPr>
          <w:b/>
        </w:rPr>
        <w:t>ссии:</w:t>
      </w:r>
    </w:p>
    <w:p w:rsidR="003429F2" w:rsidRPr="00DD65E2" w:rsidRDefault="003429F2" w:rsidP="0028441A">
      <w:pPr>
        <w:pStyle w:val="a3"/>
        <w:numPr>
          <w:ilvl w:val="0"/>
          <w:numId w:val="7"/>
        </w:numPr>
      </w:pPr>
      <w:r w:rsidRPr="00DD65E2">
        <w:t>инж</w:t>
      </w:r>
      <w:r w:rsidR="00956CBB" w:rsidRPr="00DD65E2">
        <w:t>е</w:t>
      </w:r>
      <w:r w:rsidRPr="00DD65E2">
        <w:t>н</w:t>
      </w:r>
      <w:r w:rsidR="00956CBB" w:rsidRPr="00DD65E2">
        <w:t>е</w:t>
      </w:r>
      <w:r w:rsidRPr="00DD65E2">
        <w:t>р-эл</w:t>
      </w:r>
      <w:r w:rsidR="00956CBB" w:rsidRPr="00DD65E2">
        <w:t>е</w:t>
      </w:r>
      <w:r w:rsidRPr="00DD65E2">
        <w:t>ктрик</w:t>
      </w:r>
      <w:r w:rsidR="00DD65E2" w:rsidRPr="00DD65E2">
        <w:t>;</w:t>
      </w:r>
    </w:p>
    <w:p w:rsidR="003429F2" w:rsidRPr="00DD65E2" w:rsidRDefault="003429F2" w:rsidP="0028441A">
      <w:pPr>
        <w:pStyle w:val="a3"/>
        <w:numPr>
          <w:ilvl w:val="0"/>
          <w:numId w:val="7"/>
        </w:numPr>
      </w:pPr>
      <w:proofErr w:type="gramStart"/>
      <w:r w:rsidRPr="00DD65E2">
        <w:t>инж</w:t>
      </w:r>
      <w:r w:rsidR="00956CBB" w:rsidRPr="00DD65E2">
        <w:t>е</w:t>
      </w:r>
      <w:r w:rsidRPr="00DD65E2">
        <w:t>н</w:t>
      </w:r>
      <w:r w:rsidR="00956CBB" w:rsidRPr="00DD65E2">
        <w:t>е</w:t>
      </w:r>
      <w:r w:rsidRPr="00DD65E2">
        <w:t>р-эл</w:t>
      </w:r>
      <w:r w:rsidR="00956CBB" w:rsidRPr="00DD65E2">
        <w:t>е</w:t>
      </w:r>
      <w:r w:rsidRPr="00DD65E2">
        <w:t>ктроник</w:t>
      </w:r>
      <w:proofErr w:type="gramEnd"/>
      <w:r w:rsidR="00DD65E2" w:rsidRPr="00DD65E2">
        <w:t>;</w:t>
      </w:r>
    </w:p>
    <w:p w:rsidR="003429F2" w:rsidRPr="00DD65E2" w:rsidRDefault="003429F2" w:rsidP="0028441A">
      <w:pPr>
        <w:pStyle w:val="a3"/>
        <w:numPr>
          <w:ilvl w:val="0"/>
          <w:numId w:val="7"/>
        </w:numPr>
      </w:pPr>
      <w:r w:rsidRPr="00DD65E2">
        <w:t>инж</w:t>
      </w:r>
      <w:r w:rsidR="00956CBB" w:rsidRPr="00DD65E2">
        <w:t>е</w:t>
      </w:r>
      <w:r w:rsidRPr="00DD65E2">
        <w:t>н</w:t>
      </w:r>
      <w:r w:rsidR="00956CBB" w:rsidRPr="00DD65E2">
        <w:t>е</w:t>
      </w:r>
      <w:r w:rsidRPr="00DD65E2">
        <w:t>р-эн</w:t>
      </w:r>
      <w:r w:rsidR="00956CBB" w:rsidRPr="00DD65E2">
        <w:t>е</w:t>
      </w:r>
      <w:r w:rsidRPr="00DD65E2">
        <w:t>рг</w:t>
      </w:r>
      <w:r w:rsidR="00956CBB" w:rsidRPr="00DD65E2">
        <w:t>е</w:t>
      </w:r>
      <w:r w:rsidRPr="00DD65E2">
        <w:t>тик</w:t>
      </w:r>
      <w:r w:rsidR="00DD65E2" w:rsidRPr="00DD65E2">
        <w:t>;</w:t>
      </w:r>
    </w:p>
    <w:p w:rsidR="003429F2" w:rsidRPr="00DD65E2" w:rsidRDefault="003429F2" w:rsidP="0028441A">
      <w:pPr>
        <w:pStyle w:val="a3"/>
        <w:numPr>
          <w:ilvl w:val="0"/>
          <w:numId w:val="7"/>
        </w:numPr>
      </w:pPr>
      <w:r w:rsidRPr="00DD65E2">
        <w:t>инж</w:t>
      </w:r>
      <w:r w:rsidR="00956CBB" w:rsidRPr="00DD65E2">
        <w:t>е</w:t>
      </w:r>
      <w:r w:rsidRPr="00DD65E2">
        <w:t>н</w:t>
      </w:r>
      <w:r w:rsidR="00956CBB" w:rsidRPr="00DD65E2">
        <w:t>е</w:t>
      </w:r>
      <w:r w:rsidRPr="00DD65E2">
        <w:t>р-конструктор</w:t>
      </w:r>
      <w:r w:rsidR="00DD65E2" w:rsidRPr="00DD65E2">
        <w:t>;</w:t>
      </w:r>
    </w:p>
    <w:p w:rsidR="003429F2" w:rsidRPr="00DD65E2" w:rsidRDefault="003429F2" w:rsidP="0028441A">
      <w:pPr>
        <w:pStyle w:val="a3"/>
        <w:numPr>
          <w:ilvl w:val="0"/>
          <w:numId w:val="7"/>
        </w:numPr>
      </w:pPr>
      <w:r w:rsidRPr="00DD65E2">
        <w:t>дизайн</w:t>
      </w:r>
      <w:r w:rsidR="00956CBB" w:rsidRPr="00DD65E2">
        <w:t>е</w:t>
      </w:r>
      <w:r w:rsidRPr="00DD65E2">
        <w:t>р</w:t>
      </w:r>
      <w:r w:rsidR="00DD65E2" w:rsidRPr="00DD65E2">
        <w:t>;</w:t>
      </w:r>
    </w:p>
    <w:p w:rsidR="003429F2" w:rsidRPr="00DD65E2" w:rsidRDefault="003429F2" w:rsidP="0028441A">
      <w:pPr>
        <w:pStyle w:val="a3"/>
        <w:numPr>
          <w:ilvl w:val="0"/>
          <w:numId w:val="7"/>
        </w:numPr>
      </w:pPr>
      <w:r w:rsidRPr="00DD65E2">
        <w:t>т</w:t>
      </w:r>
      <w:r w:rsidR="00956CBB" w:rsidRPr="00DD65E2">
        <w:t>е</w:t>
      </w:r>
      <w:r w:rsidRPr="00DD65E2">
        <w:t>хнолог</w:t>
      </w:r>
      <w:r w:rsidR="00DD65E2" w:rsidRPr="00DD65E2">
        <w:t>;</w:t>
      </w:r>
    </w:p>
    <w:p w:rsidR="003429F2" w:rsidRPr="00DD65E2" w:rsidRDefault="003429F2" w:rsidP="0028441A">
      <w:pPr>
        <w:pStyle w:val="a3"/>
        <w:numPr>
          <w:ilvl w:val="0"/>
          <w:numId w:val="7"/>
        </w:numPr>
      </w:pPr>
      <w:r w:rsidRPr="00DD65E2">
        <w:t>эл</w:t>
      </w:r>
      <w:r w:rsidR="00956CBB" w:rsidRPr="00DD65E2">
        <w:t>е</w:t>
      </w:r>
      <w:r w:rsidRPr="00DD65E2">
        <w:t>ктрик</w:t>
      </w:r>
      <w:r w:rsidR="00DD65E2" w:rsidRPr="00DD65E2">
        <w:t>;</w:t>
      </w:r>
    </w:p>
    <w:p w:rsidR="003429F2" w:rsidRPr="00DD65E2" w:rsidRDefault="003429F2" w:rsidP="0028441A">
      <w:pPr>
        <w:pStyle w:val="a3"/>
        <w:numPr>
          <w:ilvl w:val="0"/>
          <w:numId w:val="7"/>
        </w:numPr>
        <w:rPr>
          <w:rStyle w:val="af3"/>
          <w:b w:val="0"/>
          <w:bCs w:val="0"/>
        </w:rPr>
      </w:pPr>
      <w:r w:rsidRPr="00DD65E2">
        <w:t>э</w:t>
      </w:r>
      <w:r w:rsidRPr="00DD65E2">
        <w:rPr>
          <w:rStyle w:val="af3"/>
          <w:b w:val="0"/>
          <w:bCs w:val="0"/>
        </w:rPr>
        <w:t>л</w:t>
      </w:r>
      <w:r w:rsidR="00956CBB" w:rsidRPr="00DD65E2">
        <w:rPr>
          <w:rStyle w:val="af3"/>
          <w:b w:val="0"/>
          <w:bCs w:val="0"/>
        </w:rPr>
        <w:t>е</w:t>
      </w:r>
      <w:r w:rsidRPr="00DD65E2">
        <w:rPr>
          <w:rStyle w:val="af3"/>
          <w:b w:val="0"/>
          <w:bCs w:val="0"/>
        </w:rPr>
        <w:t>ктросл</w:t>
      </w:r>
      <w:r w:rsidR="00956CBB" w:rsidRPr="00DD65E2">
        <w:rPr>
          <w:rStyle w:val="af3"/>
          <w:b w:val="0"/>
          <w:bCs w:val="0"/>
        </w:rPr>
        <w:t>е</w:t>
      </w:r>
      <w:r w:rsidRPr="00DD65E2">
        <w:rPr>
          <w:rStyle w:val="af3"/>
          <w:b w:val="0"/>
          <w:bCs w:val="0"/>
        </w:rPr>
        <w:t>сарь</w:t>
      </w:r>
      <w:r w:rsidR="00DD65E2" w:rsidRPr="00DD65E2">
        <w:t>;</w:t>
      </w:r>
    </w:p>
    <w:p w:rsidR="003429F2" w:rsidRPr="00DD65E2" w:rsidRDefault="003429F2" w:rsidP="0028441A">
      <w:pPr>
        <w:pStyle w:val="a3"/>
        <w:numPr>
          <w:ilvl w:val="0"/>
          <w:numId w:val="7"/>
        </w:numPr>
        <w:rPr>
          <w:rStyle w:val="af3"/>
          <w:b w:val="0"/>
          <w:bCs w:val="0"/>
        </w:rPr>
      </w:pPr>
      <w:r w:rsidRPr="00DD65E2">
        <w:rPr>
          <w:rStyle w:val="af3"/>
          <w:b w:val="0"/>
          <w:bCs w:val="0"/>
        </w:rPr>
        <w:t>эл</w:t>
      </w:r>
      <w:r w:rsidR="00956CBB" w:rsidRPr="00DD65E2">
        <w:rPr>
          <w:rStyle w:val="af3"/>
          <w:b w:val="0"/>
          <w:bCs w:val="0"/>
        </w:rPr>
        <w:t>е</w:t>
      </w:r>
      <w:r w:rsidRPr="00DD65E2">
        <w:rPr>
          <w:rStyle w:val="af3"/>
          <w:b w:val="0"/>
          <w:bCs w:val="0"/>
        </w:rPr>
        <w:t>ктромонт</w:t>
      </w:r>
      <w:r w:rsidR="00DD65E2" w:rsidRPr="00DD65E2">
        <w:rPr>
          <w:rStyle w:val="af3"/>
          <w:b w:val="0"/>
          <w:bCs w:val="0"/>
        </w:rPr>
        <w:t>ё</w:t>
      </w:r>
      <w:r w:rsidRPr="00DD65E2">
        <w:rPr>
          <w:rStyle w:val="af3"/>
          <w:b w:val="0"/>
          <w:bCs w:val="0"/>
        </w:rPr>
        <w:t>р</w:t>
      </w:r>
      <w:r w:rsidR="00DD65E2" w:rsidRPr="00DD65E2">
        <w:t>;</w:t>
      </w:r>
    </w:p>
    <w:p w:rsidR="003429F2" w:rsidRPr="00DD65E2" w:rsidRDefault="003429F2" w:rsidP="0028441A">
      <w:pPr>
        <w:pStyle w:val="a3"/>
        <w:numPr>
          <w:ilvl w:val="0"/>
          <w:numId w:val="7"/>
        </w:numPr>
        <w:rPr>
          <w:rStyle w:val="af3"/>
          <w:b w:val="0"/>
          <w:bCs w:val="0"/>
        </w:rPr>
      </w:pPr>
      <w:r w:rsidRPr="00DD65E2">
        <w:rPr>
          <w:rStyle w:val="af3"/>
          <w:b w:val="0"/>
          <w:bCs w:val="0"/>
        </w:rPr>
        <w:t>эл</w:t>
      </w:r>
      <w:r w:rsidR="00956CBB" w:rsidRPr="00DD65E2">
        <w:rPr>
          <w:rStyle w:val="af3"/>
          <w:b w:val="0"/>
          <w:bCs w:val="0"/>
        </w:rPr>
        <w:t>е</w:t>
      </w:r>
      <w:r w:rsidRPr="00DD65E2">
        <w:rPr>
          <w:rStyle w:val="af3"/>
          <w:b w:val="0"/>
          <w:bCs w:val="0"/>
        </w:rPr>
        <w:t>ктромонтажник</w:t>
      </w:r>
      <w:r w:rsidR="00DD65E2" w:rsidRPr="00DD65E2">
        <w:t>;</w:t>
      </w:r>
    </w:p>
    <w:p w:rsidR="003429F2" w:rsidRPr="00DD65E2" w:rsidRDefault="003429F2" w:rsidP="0028441A">
      <w:pPr>
        <w:pStyle w:val="a3"/>
        <w:numPr>
          <w:ilvl w:val="0"/>
          <w:numId w:val="7"/>
        </w:numPr>
      </w:pPr>
      <w:r w:rsidRPr="00DD65E2">
        <w:rPr>
          <w:rStyle w:val="af3"/>
          <w:b w:val="0"/>
          <w:bCs w:val="0"/>
        </w:rPr>
        <w:t>программист</w:t>
      </w:r>
      <w:r w:rsidR="00DD65E2" w:rsidRPr="00DD65E2">
        <w:t>.</w:t>
      </w:r>
    </w:p>
    <w:p w:rsidR="00520A67" w:rsidRDefault="00520A67" w:rsidP="00DD65E2">
      <w:pPr>
        <w:pStyle w:val="a3"/>
        <w:ind w:firstLine="0"/>
      </w:pPr>
    </w:p>
    <w:sectPr w:rsidR="00520A67" w:rsidSect="00430950">
      <w:headerReference w:type="default" r:id="rId73"/>
      <w:footerReference w:type="default" r:id="rId74"/>
      <w:pgSz w:w="11906" w:h="16838"/>
      <w:pgMar w:top="11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47E6" w:rsidRDefault="002847E6" w:rsidP="00AA1ABA">
      <w:pPr>
        <w:spacing w:after="0" w:line="240" w:lineRule="auto"/>
      </w:pPr>
      <w:r>
        <w:separator/>
      </w:r>
    </w:p>
  </w:endnote>
  <w:endnote w:type="continuationSeparator" w:id="0">
    <w:p w:rsidR="002847E6" w:rsidRDefault="002847E6" w:rsidP="00AA1A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Minion Pro">
    <w:altName w:val="Cambria Math"/>
    <w:panose1 w:val="00000000000000000000"/>
    <w:charset w:val="00"/>
    <w:family w:val="roman"/>
    <w:notTrueType/>
    <w:pitch w:val="variable"/>
    <w:sig w:usb0="00000001" w:usb1="00000001" w:usb2="00000000" w:usb3="00000000" w:csb0="0000019F" w:csb1="00000000"/>
  </w:font>
  <w:font w:name="Pragmatica">
    <w:altName w:val="Corbel"/>
    <w:charset w:val="00"/>
    <w:family w:val="auto"/>
    <w:pitch w:val="variable"/>
    <w:sig w:usb0="00000001" w:usb1="500078FB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4237273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color w:val="404040" w:themeColor="text1" w:themeTint="BF"/>
        <w:sz w:val="24"/>
      </w:rPr>
    </w:sdtEndPr>
    <w:sdtContent>
      <w:p w:rsidR="00761381" w:rsidRPr="0003005E" w:rsidRDefault="00761381" w:rsidP="0055343A">
        <w:pPr>
          <w:pStyle w:val="ad"/>
          <w:jc w:val="center"/>
          <w:rPr>
            <w:rFonts w:ascii="Times New Roman" w:hAnsi="Times New Roman" w:cs="Times New Roman"/>
            <w:color w:val="404040" w:themeColor="text1" w:themeTint="BF"/>
            <w:sz w:val="24"/>
          </w:rPr>
        </w:pP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begin"/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instrText>PAGE   \* MERGEFORMAT</w:instrText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separate"/>
        </w:r>
        <w:r w:rsidR="00A80B28">
          <w:rPr>
            <w:rFonts w:ascii="Times New Roman" w:hAnsi="Times New Roman" w:cs="Times New Roman"/>
            <w:noProof/>
            <w:color w:val="404040" w:themeColor="text1" w:themeTint="BF"/>
            <w:sz w:val="24"/>
          </w:rPr>
          <w:t>33</w:t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47E6" w:rsidRDefault="002847E6" w:rsidP="00AA1ABA">
      <w:pPr>
        <w:spacing w:after="0" w:line="240" w:lineRule="auto"/>
      </w:pPr>
      <w:r>
        <w:separator/>
      </w:r>
    </w:p>
  </w:footnote>
  <w:footnote w:type="continuationSeparator" w:id="0">
    <w:p w:rsidR="002847E6" w:rsidRDefault="002847E6" w:rsidP="00AA1A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1381" w:rsidRPr="0028441A" w:rsidRDefault="00761381" w:rsidP="0028441A">
    <w:pPr>
      <w:pStyle w:val="ab"/>
      <w:spacing w:after="240"/>
      <w:jc w:val="right"/>
      <w:rPr>
        <w:rFonts w:ascii="Times New Roman" w:hAnsi="Times New Roman" w:cs="Times New Roman"/>
        <w:color w:val="404040" w:themeColor="text1" w:themeTint="BF"/>
        <w:sz w:val="24"/>
        <w:szCs w:val="24"/>
        <w:lang w:val="be-BY"/>
      </w:rPr>
    </w:pPr>
    <w:r w:rsidRPr="00956CBB">
      <w:rPr>
        <w:rFonts w:ascii="Times New Roman" w:hAnsi="Times New Roman" w:cs="Times New Roman"/>
        <w:color w:val="404040" w:themeColor="text1" w:themeTint="BF"/>
        <w:sz w:val="24"/>
        <w:szCs w:val="24"/>
      </w:rPr>
      <w:t xml:space="preserve">Игра </w:t>
    </w:r>
    <w:r w:rsidRPr="00956CBB">
      <w:rPr>
        <w:rFonts w:ascii="Times New Roman" w:hAnsi="Times New Roman" w:cs="Times New Roman"/>
        <w:color w:val="404040" w:themeColor="text1" w:themeTint="BF"/>
        <w:sz w:val="24"/>
        <w:szCs w:val="24"/>
        <w:lang w:val="be-BY"/>
      </w:rPr>
      <w:t>“</w:t>
    </w:r>
    <w:r w:rsidRPr="00956CBB">
      <w:rPr>
        <w:rFonts w:ascii="Times New Roman" w:hAnsi="Times New Roman" w:cs="Times New Roman"/>
        <w:color w:val="404040" w:themeColor="text1" w:themeTint="BF"/>
        <w:sz w:val="24"/>
        <w:szCs w:val="24"/>
      </w:rPr>
      <w:t>МЕМО. Электронная промышленность</w:t>
    </w:r>
    <w:r w:rsidRPr="00956CBB">
      <w:rPr>
        <w:rFonts w:ascii="Times New Roman" w:hAnsi="Times New Roman" w:cs="Times New Roman"/>
        <w:color w:val="404040" w:themeColor="text1" w:themeTint="BF"/>
        <w:sz w:val="24"/>
        <w:szCs w:val="24"/>
        <w:lang w:val="be-BY"/>
      </w:rPr>
      <w:t>”</w:t>
    </w:r>
    <w:r w:rsidRPr="00956CBB">
      <w:rPr>
        <w:rFonts w:ascii="Times New Roman" w:hAnsi="Times New Roman" w:cs="Times New Roman"/>
        <w:color w:val="404040" w:themeColor="text1" w:themeTint="BF"/>
        <w:sz w:val="24"/>
        <w:szCs w:val="24"/>
      </w:rPr>
      <w:ptab w:relativeTo="margin" w:alignment="right" w:leader="none"/>
    </w:r>
    <w:proofErr w:type="spellStart"/>
    <w:r w:rsidRPr="00956CBB">
      <w:rPr>
        <w:rFonts w:ascii="Times New Roman" w:hAnsi="Times New Roman" w:cs="Times New Roman"/>
        <w:color w:val="404040" w:themeColor="text1" w:themeTint="BF"/>
        <w:sz w:val="24"/>
        <w:szCs w:val="24"/>
      </w:rPr>
      <w:t>Мультымедыйны</w:t>
    </w:r>
    <w:proofErr w:type="spellEnd"/>
    <w:r w:rsidRPr="00956CBB">
      <w:rPr>
        <w:rFonts w:ascii="Times New Roman" w:hAnsi="Times New Roman" w:cs="Times New Roman"/>
        <w:color w:val="404040" w:themeColor="text1" w:themeTint="BF"/>
        <w:sz w:val="24"/>
        <w:szCs w:val="24"/>
      </w:rPr>
      <w:t xml:space="preserve"> </w:t>
    </w:r>
    <w:proofErr w:type="spellStart"/>
    <w:r w:rsidRPr="00956CBB">
      <w:rPr>
        <w:rFonts w:ascii="Times New Roman" w:hAnsi="Times New Roman" w:cs="Times New Roman"/>
        <w:color w:val="404040" w:themeColor="text1" w:themeTint="BF"/>
        <w:sz w:val="24"/>
        <w:szCs w:val="24"/>
      </w:rPr>
      <w:t>дадатак</w:t>
    </w:r>
    <w:proofErr w:type="spellEnd"/>
    <w:r w:rsidRPr="00956CBB">
      <w:rPr>
        <w:rFonts w:ascii="Times New Roman" w:hAnsi="Times New Roman" w:cs="Times New Roman"/>
        <w:color w:val="404040" w:themeColor="text1" w:themeTint="BF"/>
        <w:sz w:val="24"/>
        <w:szCs w:val="24"/>
      </w:rPr>
      <w:t xml:space="preserve"> да </w:t>
    </w:r>
    <w:proofErr w:type="spellStart"/>
    <w:r w:rsidRPr="00956CBB">
      <w:rPr>
        <w:rFonts w:ascii="Times New Roman" w:hAnsi="Times New Roman" w:cs="Times New Roman"/>
        <w:color w:val="404040" w:themeColor="text1" w:themeTint="BF"/>
        <w:sz w:val="24"/>
        <w:szCs w:val="24"/>
      </w:rPr>
      <w:t>часопіса</w:t>
    </w:r>
    <w:proofErr w:type="spellEnd"/>
    <w:r w:rsidRPr="00956CBB">
      <w:rPr>
        <w:rFonts w:ascii="Times New Roman" w:hAnsi="Times New Roman" w:cs="Times New Roman"/>
        <w:color w:val="404040" w:themeColor="text1" w:themeTint="BF"/>
        <w:sz w:val="24"/>
        <w:szCs w:val="24"/>
      </w:rPr>
      <w:t xml:space="preserve"> </w:t>
    </w:r>
    <w:r w:rsidRPr="00956CBB">
      <w:rPr>
        <w:rFonts w:ascii="Times New Roman" w:hAnsi="Times New Roman" w:cs="Times New Roman"/>
        <w:color w:val="404040" w:themeColor="text1" w:themeTint="BF"/>
        <w:sz w:val="24"/>
        <w:szCs w:val="24"/>
      </w:rPr>
      <w:br/>
      <w:t>“Пачатковая школа” № 0</w:t>
    </w:r>
    <w:r w:rsidRPr="00956CBB">
      <w:rPr>
        <w:rFonts w:ascii="Times New Roman" w:hAnsi="Times New Roman" w:cs="Times New Roman"/>
        <w:color w:val="404040" w:themeColor="text1" w:themeTint="BF"/>
        <w:sz w:val="24"/>
        <w:szCs w:val="24"/>
        <w:lang w:val="be-BY"/>
      </w:rPr>
      <w:t>2</w:t>
    </w:r>
    <w:r w:rsidRPr="00956CBB">
      <w:rPr>
        <w:rFonts w:ascii="Times New Roman" w:hAnsi="Times New Roman" w:cs="Times New Roman"/>
        <w:color w:val="404040" w:themeColor="text1" w:themeTint="BF"/>
        <w:sz w:val="24"/>
        <w:szCs w:val="24"/>
      </w:rPr>
      <w:t>/202</w:t>
    </w:r>
    <w:r w:rsidRPr="00956CBB">
      <w:rPr>
        <w:rFonts w:ascii="Times New Roman" w:hAnsi="Times New Roman" w:cs="Times New Roman"/>
        <w:color w:val="404040" w:themeColor="text1" w:themeTint="BF"/>
        <w:sz w:val="24"/>
        <w:szCs w:val="24"/>
        <w:lang w:val="be-BY"/>
      </w:rPr>
      <w:t>5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9C428C"/>
    <w:multiLevelType w:val="hybridMultilevel"/>
    <w:tmpl w:val="76AC0754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">
    <w:nsid w:val="2CD7717C"/>
    <w:multiLevelType w:val="hybridMultilevel"/>
    <w:tmpl w:val="F544DE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38F2FCA"/>
    <w:multiLevelType w:val="hybridMultilevel"/>
    <w:tmpl w:val="21344CAC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3">
    <w:nsid w:val="364838AC"/>
    <w:multiLevelType w:val="hybridMultilevel"/>
    <w:tmpl w:val="B93CB2A8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4">
    <w:nsid w:val="38EE3718"/>
    <w:multiLevelType w:val="hybridMultilevel"/>
    <w:tmpl w:val="B010C29E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5">
    <w:nsid w:val="42630725"/>
    <w:multiLevelType w:val="hybridMultilevel"/>
    <w:tmpl w:val="632AD482"/>
    <w:lvl w:ilvl="0" w:tplc="0409000D">
      <w:start w:val="1"/>
      <w:numFmt w:val="bullet"/>
      <w:lvlText w:val=""/>
      <w:lvlJc w:val="left"/>
      <w:pPr>
        <w:ind w:left="11" w:hanging="360"/>
      </w:pPr>
      <w:rPr>
        <w:rFonts w:ascii="Wingdings" w:hAnsi="Wingdings" w:hint="default"/>
      </w:rPr>
    </w:lvl>
    <w:lvl w:ilvl="1" w:tplc="0628A9F6">
      <w:numFmt w:val="bullet"/>
      <w:lvlText w:val="•"/>
      <w:lvlJc w:val="left"/>
      <w:pPr>
        <w:ind w:left="731" w:hanging="360"/>
      </w:pPr>
      <w:rPr>
        <w:rFonts w:ascii="Times New Roman" w:eastAsia="Calibri" w:hAnsi="Times New Roman" w:cs="Times New Roman" w:hint="default"/>
      </w:rPr>
    </w:lvl>
    <w:lvl w:ilvl="2" w:tplc="04090005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6">
    <w:nsid w:val="4CD30519"/>
    <w:multiLevelType w:val="hybridMultilevel"/>
    <w:tmpl w:val="886CFC00"/>
    <w:lvl w:ilvl="0" w:tplc="040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7">
    <w:nsid w:val="55642306"/>
    <w:multiLevelType w:val="hybridMultilevel"/>
    <w:tmpl w:val="95F8E714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8">
    <w:nsid w:val="561D65B1"/>
    <w:multiLevelType w:val="hybridMultilevel"/>
    <w:tmpl w:val="AF12C3CA"/>
    <w:lvl w:ilvl="0" w:tplc="F3A0CFDC">
      <w:start w:val="1"/>
      <w:numFmt w:val="decimal"/>
      <w:lvlText w:val="%1."/>
      <w:lvlJc w:val="left"/>
      <w:pPr>
        <w:ind w:left="7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9">
    <w:nsid w:val="6E8249A0"/>
    <w:multiLevelType w:val="hybridMultilevel"/>
    <w:tmpl w:val="7EDC4E96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0">
    <w:nsid w:val="7E2A5EA6"/>
    <w:multiLevelType w:val="hybridMultilevel"/>
    <w:tmpl w:val="A06A7B4E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6"/>
  </w:num>
  <w:num w:numId="4">
    <w:abstractNumId w:val="10"/>
  </w:num>
  <w:num w:numId="5">
    <w:abstractNumId w:val="5"/>
  </w:num>
  <w:num w:numId="6">
    <w:abstractNumId w:val="9"/>
  </w:num>
  <w:num w:numId="7">
    <w:abstractNumId w:val="2"/>
  </w:num>
  <w:num w:numId="8">
    <w:abstractNumId w:val="0"/>
  </w:num>
  <w:num w:numId="9">
    <w:abstractNumId w:val="7"/>
  </w:num>
  <w:num w:numId="10">
    <w:abstractNumId w:val="3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3A6B"/>
    <w:rsid w:val="00026392"/>
    <w:rsid w:val="0003005E"/>
    <w:rsid w:val="00077B66"/>
    <w:rsid w:val="00081B0F"/>
    <w:rsid w:val="000829ED"/>
    <w:rsid w:val="000A2619"/>
    <w:rsid w:val="000C533E"/>
    <w:rsid w:val="000C5F48"/>
    <w:rsid w:val="00101B76"/>
    <w:rsid w:val="00116595"/>
    <w:rsid w:val="0011723F"/>
    <w:rsid w:val="00122435"/>
    <w:rsid w:val="0016122E"/>
    <w:rsid w:val="001736AE"/>
    <w:rsid w:val="001A3BA5"/>
    <w:rsid w:val="001A71EA"/>
    <w:rsid w:val="001B3E47"/>
    <w:rsid w:val="001D7A3B"/>
    <w:rsid w:val="001E5027"/>
    <w:rsid w:val="00215E5C"/>
    <w:rsid w:val="00223D55"/>
    <w:rsid w:val="00232BE6"/>
    <w:rsid w:val="00240C65"/>
    <w:rsid w:val="00267DBC"/>
    <w:rsid w:val="0028441A"/>
    <w:rsid w:val="002847E6"/>
    <w:rsid w:val="00293A6B"/>
    <w:rsid w:val="00295FE3"/>
    <w:rsid w:val="002D111F"/>
    <w:rsid w:val="002D1E2D"/>
    <w:rsid w:val="00316011"/>
    <w:rsid w:val="00320EA1"/>
    <w:rsid w:val="0032149F"/>
    <w:rsid w:val="00326F6B"/>
    <w:rsid w:val="003429F2"/>
    <w:rsid w:val="00364C83"/>
    <w:rsid w:val="003A3332"/>
    <w:rsid w:val="003A5CDC"/>
    <w:rsid w:val="003E59BE"/>
    <w:rsid w:val="004001D0"/>
    <w:rsid w:val="00407CBB"/>
    <w:rsid w:val="0041643B"/>
    <w:rsid w:val="00424576"/>
    <w:rsid w:val="00430950"/>
    <w:rsid w:val="00431A39"/>
    <w:rsid w:val="004334D6"/>
    <w:rsid w:val="00434CD0"/>
    <w:rsid w:val="0044587F"/>
    <w:rsid w:val="00462D44"/>
    <w:rsid w:val="00466911"/>
    <w:rsid w:val="00467E5F"/>
    <w:rsid w:val="004849E7"/>
    <w:rsid w:val="00484FAD"/>
    <w:rsid w:val="00485F06"/>
    <w:rsid w:val="004A0346"/>
    <w:rsid w:val="004A6EA8"/>
    <w:rsid w:val="004B1A9F"/>
    <w:rsid w:val="004B4953"/>
    <w:rsid w:val="004B7317"/>
    <w:rsid w:val="004C3F9F"/>
    <w:rsid w:val="004D1807"/>
    <w:rsid w:val="004D2365"/>
    <w:rsid w:val="004D70F6"/>
    <w:rsid w:val="004E1045"/>
    <w:rsid w:val="00520A67"/>
    <w:rsid w:val="0055343A"/>
    <w:rsid w:val="0056388C"/>
    <w:rsid w:val="00572542"/>
    <w:rsid w:val="00583A60"/>
    <w:rsid w:val="0058697C"/>
    <w:rsid w:val="005921A6"/>
    <w:rsid w:val="005B6C7B"/>
    <w:rsid w:val="005C1476"/>
    <w:rsid w:val="005E1BF2"/>
    <w:rsid w:val="00601142"/>
    <w:rsid w:val="00602055"/>
    <w:rsid w:val="0060509D"/>
    <w:rsid w:val="00624910"/>
    <w:rsid w:val="00634256"/>
    <w:rsid w:val="00644704"/>
    <w:rsid w:val="0065476C"/>
    <w:rsid w:val="00660B83"/>
    <w:rsid w:val="00664587"/>
    <w:rsid w:val="00673AA5"/>
    <w:rsid w:val="00677046"/>
    <w:rsid w:val="006771FB"/>
    <w:rsid w:val="00691DE5"/>
    <w:rsid w:val="006B54CA"/>
    <w:rsid w:val="006B6C4E"/>
    <w:rsid w:val="006F01B9"/>
    <w:rsid w:val="00705041"/>
    <w:rsid w:val="00732082"/>
    <w:rsid w:val="00735FA1"/>
    <w:rsid w:val="0074422D"/>
    <w:rsid w:val="00754F1A"/>
    <w:rsid w:val="00761381"/>
    <w:rsid w:val="00763579"/>
    <w:rsid w:val="00763C35"/>
    <w:rsid w:val="00766F83"/>
    <w:rsid w:val="007840F5"/>
    <w:rsid w:val="00786C30"/>
    <w:rsid w:val="00796A2F"/>
    <w:rsid w:val="007A441E"/>
    <w:rsid w:val="007B2EB3"/>
    <w:rsid w:val="007E1F07"/>
    <w:rsid w:val="007F6D02"/>
    <w:rsid w:val="00802CF5"/>
    <w:rsid w:val="00811ACA"/>
    <w:rsid w:val="0083404E"/>
    <w:rsid w:val="00836EAB"/>
    <w:rsid w:val="0084020C"/>
    <w:rsid w:val="00845910"/>
    <w:rsid w:val="008468B8"/>
    <w:rsid w:val="0085564F"/>
    <w:rsid w:val="00856CD5"/>
    <w:rsid w:val="00860272"/>
    <w:rsid w:val="008903B3"/>
    <w:rsid w:val="00891F3E"/>
    <w:rsid w:val="008B43F6"/>
    <w:rsid w:val="008C011A"/>
    <w:rsid w:val="008C1CE4"/>
    <w:rsid w:val="008C2A38"/>
    <w:rsid w:val="008D1620"/>
    <w:rsid w:val="008F1241"/>
    <w:rsid w:val="00904715"/>
    <w:rsid w:val="009141B5"/>
    <w:rsid w:val="00916CB4"/>
    <w:rsid w:val="00925E25"/>
    <w:rsid w:val="00927B3F"/>
    <w:rsid w:val="009436AC"/>
    <w:rsid w:val="00955834"/>
    <w:rsid w:val="00956CBB"/>
    <w:rsid w:val="009679AE"/>
    <w:rsid w:val="00985F93"/>
    <w:rsid w:val="009F34C9"/>
    <w:rsid w:val="009F6432"/>
    <w:rsid w:val="00A56255"/>
    <w:rsid w:val="00A65C14"/>
    <w:rsid w:val="00A80B28"/>
    <w:rsid w:val="00A97F21"/>
    <w:rsid w:val="00AA1ABA"/>
    <w:rsid w:val="00AA61B6"/>
    <w:rsid w:val="00AD3FE5"/>
    <w:rsid w:val="00AE0335"/>
    <w:rsid w:val="00B02534"/>
    <w:rsid w:val="00B05BF2"/>
    <w:rsid w:val="00B3605C"/>
    <w:rsid w:val="00B4276C"/>
    <w:rsid w:val="00B508AB"/>
    <w:rsid w:val="00B527D0"/>
    <w:rsid w:val="00B7398D"/>
    <w:rsid w:val="00BC5DB5"/>
    <w:rsid w:val="00BD253A"/>
    <w:rsid w:val="00BD70CC"/>
    <w:rsid w:val="00BE22B8"/>
    <w:rsid w:val="00BE48F7"/>
    <w:rsid w:val="00C03518"/>
    <w:rsid w:val="00C20DE6"/>
    <w:rsid w:val="00C249AC"/>
    <w:rsid w:val="00C25908"/>
    <w:rsid w:val="00C66B7C"/>
    <w:rsid w:val="00C67BEE"/>
    <w:rsid w:val="00C8091C"/>
    <w:rsid w:val="00CA50CF"/>
    <w:rsid w:val="00CA663C"/>
    <w:rsid w:val="00CB7CAA"/>
    <w:rsid w:val="00CC30CE"/>
    <w:rsid w:val="00D532F9"/>
    <w:rsid w:val="00D540FF"/>
    <w:rsid w:val="00D65D22"/>
    <w:rsid w:val="00D82DBC"/>
    <w:rsid w:val="00D842D7"/>
    <w:rsid w:val="00DA429C"/>
    <w:rsid w:val="00DB303C"/>
    <w:rsid w:val="00DB34D2"/>
    <w:rsid w:val="00DD023A"/>
    <w:rsid w:val="00DD5D4D"/>
    <w:rsid w:val="00DD65E2"/>
    <w:rsid w:val="00DE57A4"/>
    <w:rsid w:val="00E2015A"/>
    <w:rsid w:val="00E21860"/>
    <w:rsid w:val="00E30CCC"/>
    <w:rsid w:val="00E831D7"/>
    <w:rsid w:val="00EA0CBA"/>
    <w:rsid w:val="00EA3EEE"/>
    <w:rsid w:val="00EC779E"/>
    <w:rsid w:val="00EF2371"/>
    <w:rsid w:val="00F035D3"/>
    <w:rsid w:val="00F1267E"/>
    <w:rsid w:val="00F302E7"/>
    <w:rsid w:val="00F32975"/>
    <w:rsid w:val="00F6242F"/>
    <w:rsid w:val="00F73A59"/>
    <w:rsid w:val="00F748BF"/>
    <w:rsid w:val="00F83D0E"/>
    <w:rsid w:val="00F87869"/>
    <w:rsid w:val="00FA310A"/>
    <w:rsid w:val="00FD3039"/>
    <w:rsid w:val="00FF73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4D2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64C8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64587"/>
    <w:pPr>
      <w:keepNext/>
      <w:keepLines/>
      <w:spacing w:before="40" w:after="0" w:line="256" w:lineRule="auto"/>
      <w:outlineLvl w:val="2"/>
    </w:pPr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Основной ТЕКСТ"/>
    <w:basedOn w:val="a"/>
    <w:link w:val="a4"/>
    <w:qFormat/>
    <w:rsid w:val="0003005E"/>
    <w:pPr>
      <w:spacing w:after="0" w:line="240" w:lineRule="auto"/>
      <w:ind w:firstLine="340"/>
      <w:jc w:val="both"/>
    </w:pPr>
    <w:rPr>
      <w:rFonts w:ascii="Times New Roman" w:hAnsi="Times New Roman"/>
      <w:sz w:val="28"/>
      <w:szCs w:val="28"/>
    </w:rPr>
  </w:style>
  <w:style w:type="paragraph" w:customStyle="1" w:styleId="a5">
    <w:name w:val="[Без стиля]"/>
    <w:rsid w:val="00AA1AB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customStyle="1" w:styleId="a4">
    <w:name w:val="Основной ТЕКСТ Знак"/>
    <w:basedOn w:val="a0"/>
    <w:link w:val="a3"/>
    <w:rsid w:val="0003005E"/>
    <w:rPr>
      <w:rFonts w:ascii="Times New Roman" w:hAnsi="Times New Roman"/>
      <w:sz w:val="28"/>
      <w:szCs w:val="28"/>
    </w:rPr>
  </w:style>
  <w:style w:type="paragraph" w:customStyle="1" w:styleId="14">
    <w:name w:val="Основоной текст 14 пт"/>
    <w:basedOn w:val="a"/>
    <w:uiPriority w:val="99"/>
    <w:rsid w:val="00AA1ABA"/>
    <w:pPr>
      <w:autoSpaceDE w:val="0"/>
      <w:autoSpaceDN w:val="0"/>
      <w:adjustRightInd w:val="0"/>
      <w:spacing w:after="0" w:line="336" w:lineRule="atLeast"/>
      <w:ind w:firstLine="340"/>
      <w:jc w:val="both"/>
      <w:textAlignment w:val="center"/>
    </w:pPr>
    <w:rPr>
      <w:rFonts w:ascii="Pragmatica" w:hAnsi="Pragmatica" w:cs="Pragmatica"/>
      <w:color w:val="000000"/>
      <w:sz w:val="28"/>
      <w:szCs w:val="28"/>
    </w:rPr>
  </w:style>
  <w:style w:type="paragraph" w:styleId="a6">
    <w:name w:val="Title"/>
    <w:basedOn w:val="14"/>
    <w:link w:val="a7"/>
    <w:uiPriority w:val="99"/>
    <w:qFormat/>
    <w:rsid w:val="00AA1ABA"/>
    <w:pPr>
      <w:spacing w:after="170"/>
      <w:ind w:firstLine="0"/>
      <w:jc w:val="center"/>
    </w:pPr>
    <w:rPr>
      <w:b/>
      <w:bCs/>
    </w:rPr>
  </w:style>
  <w:style w:type="character" w:customStyle="1" w:styleId="a7">
    <w:name w:val="Название Знак"/>
    <w:basedOn w:val="a0"/>
    <w:link w:val="a6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styleId="a8">
    <w:name w:val="Subtitle"/>
    <w:basedOn w:val="14"/>
    <w:link w:val="a9"/>
    <w:uiPriority w:val="99"/>
    <w:qFormat/>
    <w:rsid w:val="00AA1ABA"/>
    <w:pPr>
      <w:spacing w:before="170" w:after="57"/>
    </w:pPr>
    <w:rPr>
      <w:b/>
      <w:bCs/>
    </w:rPr>
  </w:style>
  <w:style w:type="character" w:customStyle="1" w:styleId="a9">
    <w:name w:val="Подзаголовок Знак"/>
    <w:basedOn w:val="a0"/>
    <w:link w:val="a8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customStyle="1" w:styleId="aa">
    <w:name w:val="ПодПодзвголовок"/>
    <w:basedOn w:val="a8"/>
    <w:uiPriority w:val="99"/>
    <w:rsid w:val="00AA1ABA"/>
    <w:pPr>
      <w:spacing w:before="57"/>
    </w:pPr>
    <w:rPr>
      <w:b w:val="0"/>
      <w:bCs w:val="0"/>
      <w:i/>
      <w:iCs/>
    </w:rPr>
  </w:style>
  <w:style w:type="character" w:customStyle="1" w:styleId="ITALIC">
    <w:name w:val="ITALIC"/>
    <w:uiPriority w:val="99"/>
    <w:rsid w:val="00AA1ABA"/>
    <w:rPr>
      <w:rFonts w:ascii="Pragmatica" w:hAnsi="Pragmatica" w:cs="Pragmatica"/>
      <w:i/>
      <w:iCs/>
    </w:rPr>
  </w:style>
  <w:style w:type="paragraph" w:customStyle="1" w:styleId="1">
    <w:name w:val="ЗАГ 1"/>
    <w:basedOn w:val="a6"/>
    <w:next w:val="10"/>
    <w:link w:val="11"/>
    <w:qFormat/>
    <w:rsid w:val="008D1620"/>
    <w:pPr>
      <w:spacing w:after="240" w:line="240" w:lineRule="auto"/>
    </w:pPr>
    <w:rPr>
      <w:rFonts w:ascii="Times New Roman" w:hAnsi="Times New Roman"/>
    </w:rPr>
  </w:style>
  <w:style w:type="paragraph" w:customStyle="1" w:styleId="10">
    <w:name w:val="ПодЗАГ 1"/>
    <w:basedOn w:val="a8"/>
    <w:link w:val="12"/>
    <w:qFormat/>
    <w:rsid w:val="0003005E"/>
    <w:pPr>
      <w:spacing w:line="240" w:lineRule="auto"/>
    </w:pPr>
    <w:rPr>
      <w:rFonts w:ascii="Times New Roman" w:hAnsi="Times New Roman"/>
    </w:rPr>
  </w:style>
  <w:style w:type="character" w:customStyle="1" w:styleId="11">
    <w:name w:val="ЗАГ 1 Знак"/>
    <w:basedOn w:val="a7"/>
    <w:link w:val="1"/>
    <w:rsid w:val="008D1620"/>
    <w:rPr>
      <w:rFonts w:ascii="Times New Roman" w:hAnsi="Times New Roman" w:cs="Pragmatica"/>
      <w:b/>
      <w:bCs/>
      <w:color w:val="000000"/>
      <w:sz w:val="28"/>
      <w:szCs w:val="28"/>
    </w:rPr>
  </w:style>
  <w:style w:type="paragraph" w:customStyle="1" w:styleId="21">
    <w:name w:val="ПодЗАГ 2"/>
    <w:basedOn w:val="10"/>
    <w:link w:val="22"/>
    <w:qFormat/>
    <w:rsid w:val="00DB34D2"/>
    <w:pPr>
      <w:spacing w:before="57"/>
    </w:pPr>
    <w:rPr>
      <w:i/>
    </w:rPr>
  </w:style>
  <w:style w:type="character" w:customStyle="1" w:styleId="12">
    <w:name w:val="ПодЗАГ 1 Знак"/>
    <w:basedOn w:val="a9"/>
    <w:link w:val="10"/>
    <w:rsid w:val="0003005E"/>
    <w:rPr>
      <w:rFonts w:ascii="Times New Roman" w:hAnsi="Times New Roman" w:cs="Pragmatica"/>
      <w:b/>
      <w:bCs/>
      <w:color w:val="000000"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2">
    <w:name w:val="ПодЗАГ 2 Знак"/>
    <w:basedOn w:val="12"/>
    <w:link w:val="21"/>
    <w:rsid w:val="00DB34D2"/>
    <w:rPr>
      <w:rFonts w:ascii="Pragmatica" w:hAnsi="Pragmatica" w:cs="Pragmatica"/>
      <w:b/>
      <w:bCs/>
      <w:i/>
      <w:color w:val="000000"/>
      <w:sz w:val="28"/>
      <w:szCs w:val="28"/>
    </w:rPr>
  </w:style>
  <w:style w:type="character" w:customStyle="1" w:styleId="ac">
    <w:name w:val="Верхний колонтитул Знак"/>
    <w:basedOn w:val="a0"/>
    <w:link w:val="ab"/>
    <w:uiPriority w:val="99"/>
    <w:rsid w:val="00AA1ABA"/>
  </w:style>
  <w:style w:type="paragraph" w:styleId="ad">
    <w:name w:val="footer"/>
    <w:basedOn w:val="a"/>
    <w:link w:val="ae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A1ABA"/>
  </w:style>
  <w:style w:type="table" w:styleId="af">
    <w:name w:val="Table Grid"/>
    <w:basedOn w:val="a1"/>
    <w:uiPriority w:val="39"/>
    <w:rsid w:val="005534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DB34D2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DB34D2"/>
    <w:pPr>
      <w:ind w:left="720"/>
      <w:contextualSpacing/>
    </w:pPr>
  </w:style>
  <w:style w:type="paragraph" w:styleId="af2">
    <w:name w:val="Normal (Web)"/>
    <w:basedOn w:val="a"/>
    <w:uiPriority w:val="99"/>
    <w:unhideWhenUsed/>
    <w:rsid w:val="00DB34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basedOn w:val="a0"/>
    <w:uiPriority w:val="22"/>
    <w:qFormat/>
    <w:rsid w:val="00DB34D2"/>
    <w:rPr>
      <w:b/>
      <w:bCs/>
    </w:rPr>
  </w:style>
  <w:style w:type="character" w:styleId="af4">
    <w:name w:val="FollowedHyperlink"/>
    <w:basedOn w:val="a0"/>
    <w:uiPriority w:val="99"/>
    <w:semiHidden/>
    <w:unhideWhenUsed/>
    <w:rsid w:val="00DB34D2"/>
    <w:rPr>
      <w:color w:val="954F72" w:themeColor="followedHyperlink"/>
      <w:u w:val="single"/>
    </w:rPr>
  </w:style>
  <w:style w:type="paragraph" w:styleId="af5">
    <w:name w:val="No Spacing"/>
    <w:uiPriority w:val="1"/>
    <w:qFormat/>
    <w:rsid w:val="00DB34D2"/>
    <w:pPr>
      <w:spacing w:after="0" w:line="240" w:lineRule="auto"/>
    </w:pPr>
  </w:style>
  <w:style w:type="paragraph" w:customStyle="1" w:styleId="af6">
    <w:name w:val="Вопрос в тексте"/>
    <w:basedOn w:val="a3"/>
    <w:link w:val="af7"/>
    <w:qFormat/>
    <w:rsid w:val="00B4276C"/>
    <w:pPr>
      <w:spacing w:before="57"/>
    </w:pPr>
    <w:rPr>
      <w:i/>
      <w:iCs/>
      <w:lang w:val="be-BY"/>
    </w:rPr>
  </w:style>
  <w:style w:type="character" w:customStyle="1" w:styleId="af7">
    <w:name w:val="Вопрос в тексте Знак"/>
    <w:basedOn w:val="a4"/>
    <w:link w:val="af6"/>
    <w:rsid w:val="00B4276C"/>
    <w:rPr>
      <w:rFonts w:ascii="Pragmatica" w:hAnsi="Pragmatica"/>
      <w:i/>
      <w:iCs/>
      <w:sz w:val="28"/>
      <w:szCs w:val="28"/>
      <w:lang w:val="be-BY"/>
    </w:rPr>
  </w:style>
  <w:style w:type="character" w:customStyle="1" w:styleId="UnresolvedMention">
    <w:name w:val="Unresolved Mention"/>
    <w:basedOn w:val="a0"/>
    <w:uiPriority w:val="99"/>
    <w:semiHidden/>
    <w:unhideWhenUsed/>
    <w:rsid w:val="0085564F"/>
    <w:rPr>
      <w:color w:val="605E5C"/>
      <w:shd w:val="clear" w:color="auto" w:fill="E1DFDD"/>
    </w:rPr>
  </w:style>
  <w:style w:type="paragraph" w:customStyle="1" w:styleId="af8">
    <w:name w:val="Заг МЕМО"/>
    <w:next w:val="a5"/>
    <w:link w:val="af9"/>
    <w:qFormat/>
    <w:rsid w:val="00520A67"/>
    <w:pPr>
      <w:spacing w:after="240" w:line="240" w:lineRule="auto"/>
      <w:ind w:left="340"/>
    </w:pPr>
    <w:rPr>
      <w:rFonts w:ascii="Arial Black" w:hAnsi="Arial Black"/>
      <w:noProof/>
      <w:color w:val="C00000"/>
      <w:sz w:val="36"/>
      <w:szCs w:val="28"/>
    </w:rPr>
  </w:style>
  <w:style w:type="character" w:customStyle="1" w:styleId="af9">
    <w:name w:val="Заг МЕМО Знак"/>
    <w:basedOn w:val="a0"/>
    <w:link w:val="af8"/>
    <w:rsid w:val="00520A67"/>
    <w:rPr>
      <w:rFonts w:ascii="Arial Black" w:hAnsi="Arial Black"/>
      <w:noProof/>
      <w:color w:val="C00000"/>
      <w:sz w:val="36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664587"/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styleId="afa">
    <w:name w:val="Intense Emphasis"/>
    <w:uiPriority w:val="21"/>
    <w:qFormat/>
    <w:rsid w:val="00664587"/>
    <w:rPr>
      <w:i/>
      <w:iCs/>
      <w:color w:val="5B9BD5"/>
    </w:rPr>
  </w:style>
  <w:style w:type="character" w:customStyle="1" w:styleId="20">
    <w:name w:val="Заголовок 2 Знак"/>
    <w:basedOn w:val="a0"/>
    <w:link w:val="2"/>
    <w:uiPriority w:val="9"/>
    <w:rsid w:val="00364C8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afb">
    <w:name w:val="Subtle Emphasis"/>
    <w:uiPriority w:val="19"/>
    <w:qFormat/>
    <w:rsid w:val="00364C83"/>
    <w:rPr>
      <w:i/>
      <w:iCs/>
      <w:color w:val="404040"/>
    </w:rPr>
  </w:style>
  <w:style w:type="character" w:styleId="afc">
    <w:name w:val="Emphasis"/>
    <w:basedOn w:val="a0"/>
    <w:uiPriority w:val="20"/>
    <w:qFormat/>
    <w:rsid w:val="0058697C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4D2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64C8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64587"/>
    <w:pPr>
      <w:keepNext/>
      <w:keepLines/>
      <w:spacing w:before="40" w:after="0" w:line="256" w:lineRule="auto"/>
      <w:outlineLvl w:val="2"/>
    </w:pPr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Основной ТЕКСТ"/>
    <w:basedOn w:val="a"/>
    <w:link w:val="a4"/>
    <w:qFormat/>
    <w:rsid w:val="0003005E"/>
    <w:pPr>
      <w:spacing w:after="0" w:line="240" w:lineRule="auto"/>
      <w:ind w:firstLine="340"/>
      <w:jc w:val="both"/>
    </w:pPr>
    <w:rPr>
      <w:rFonts w:ascii="Times New Roman" w:hAnsi="Times New Roman"/>
      <w:sz w:val="28"/>
      <w:szCs w:val="28"/>
    </w:rPr>
  </w:style>
  <w:style w:type="paragraph" w:customStyle="1" w:styleId="a5">
    <w:name w:val="[Без стиля]"/>
    <w:rsid w:val="00AA1AB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customStyle="1" w:styleId="a4">
    <w:name w:val="Основной ТЕКСТ Знак"/>
    <w:basedOn w:val="a0"/>
    <w:link w:val="a3"/>
    <w:rsid w:val="0003005E"/>
    <w:rPr>
      <w:rFonts w:ascii="Times New Roman" w:hAnsi="Times New Roman"/>
      <w:sz w:val="28"/>
      <w:szCs w:val="28"/>
    </w:rPr>
  </w:style>
  <w:style w:type="paragraph" w:customStyle="1" w:styleId="14">
    <w:name w:val="Основоной текст 14 пт"/>
    <w:basedOn w:val="a"/>
    <w:uiPriority w:val="99"/>
    <w:rsid w:val="00AA1ABA"/>
    <w:pPr>
      <w:autoSpaceDE w:val="0"/>
      <w:autoSpaceDN w:val="0"/>
      <w:adjustRightInd w:val="0"/>
      <w:spacing w:after="0" w:line="336" w:lineRule="atLeast"/>
      <w:ind w:firstLine="340"/>
      <w:jc w:val="both"/>
      <w:textAlignment w:val="center"/>
    </w:pPr>
    <w:rPr>
      <w:rFonts w:ascii="Pragmatica" w:hAnsi="Pragmatica" w:cs="Pragmatica"/>
      <w:color w:val="000000"/>
      <w:sz w:val="28"/>
      <w:szCs w:val="28"/>
    </w:rPr>
  </w:style>
  <w:style w:type="paragraph" w:styleId="a6">
    <w:name w:val="Title"/>
    <w:basedOn w:val="14"/>
    <w:link w:val="a7"/>
    <w:uiPriority w:val="99"/>
    <w:qFormat/>
    <w:rsid w:val="00AA1ABA"/>
    <w:pPr>
      <w:spacing w:after="170"/>
      <w:ind w:firstLine="0"/>
      <w:jc w:val="center"/>
    </w:pPr>
    <w:rPr>
      <w:b/>
      <w:bCs/>
    </w:rPr>
  </w:style>
  <w:style w:type="character" w:customStyle="1" w:styleId="a7">
    <w:name w:val="Название Знак"/>
    <w:basedOn w:val="a0"/>
    <w:link w:val="a6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styleId="a8">
    <w:name w:val="Subtitle"/>
    <w:basedOn w:val="14"/>
    <w:link w:val="a9"/>
    <w:uiPriority w:val="99"/>
    <w:qFormat/>
    <w:rsid w:val="00AA1ABA"/>
    <w:pPr>
      <w:spacing w:before="170" w:after="57"/>
    </w:pPr>
    <w:rPr>
      <w:b/>
      <w:bCs/>
    </w:rPr>
  </w:style>
  <w:style w:type="character" w:customStyle="1" w:styleId="a9">
    <w:name w:val="Подзаголовок Знак"/>
    <w:basedOn w:val="a0"/>
    <w:link w:val="a8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customStyle="1" w:styleId="aa">
    <w:name w:val="ПодПодзвголовок"/>
    <w:basedOn w:val="a8"/>
    <w:uiPriority w:val="99"/>
    <w:rsid w:val="00AA1ABA"/>
    <w:pPr>
      <w:spacing w:before="57"/>
    </w:pPr>
    <w:rPr>
      <w:b w:val="0"/>
      <w:bCs w:val="0"/>
      <w:i/>
      <w:iCs/>
    </w:rPr>
  </w:style>
  <w:style w:type="character" w:customStyle="1" w:styleId="ITALIC">
    <w:name w:val="ITALIC"/>
    <w:uiPriority w:val="99"/>
    <w:rsid w:val="00AA1ABA"/>
    <w:rPr>
      <w:rFonts w:ascii="Pragmatica" w:hAnsi="Pragmatica" w:cs="Pragmatica"/>
      <w:i/>
      <w:iCs/>
    </w:rPr>
  </w:style>
  <w:style w:type="paragraph" w:customStyle="1" w:styleId="1">
    <w:name w:val="ЗАГ 1"/>
    <w:basedOn w:val="a6"/>
    <w:next w:val="10"/>
    <w:link w:val="11"/>
    <w:qFormat/>
    <w:rsid w:val="008D1620"/>
    <w:pPr>
      <w:spacing w:after="240" w:line="240" w:lineRule="auto"/>
    </w:pPr>
    <w:rPr>
      <w:rFonts w:ascii="Times New Roman" w:hAnsi="Times New Roman"/>
    </w:rPr>
  </w:style>
  <w:style w:type="paragraph" w:customStyle="1" w:styleId="10">
    <w:name w:val="ПодЗАГ 1"/>
    <w:basedOn w:val="a8"/>
    <w:link w:val="12"/>
    <w:qFormat/>
    <w:rsid w:val="0003005E"/>
    <w:pPr>
      <w:spacing w:line="240" w:lineRule="auto"/>
    </w:pPr>
    <w:rPr>
      <w:rFonts w:ascii="Times New Roman" w:hAnsi="Times New Roman"/>
    </w:rPr>
  </w:style>
  <w:style w:type="character" w:customStyle="1" w:styleId="11">
    <w:name w:val="ЗАГ 1 Знак"/>
    <w:basedOn w:val="a7"/>
    <w:link w:val="1"/>
    <w:rsid w:val="008D1620"/>
    <w:rPr>
      <w:rFonts w:ascii="Times New Roman" w:hAnsi="Times New Roman" w:cs="Pragmatica"/>
      <w:b/>
      <w:bCs/>
      <w:color w:val="000000"/>
      <w:sz w:val="28"/>
      <w:szCs w:val="28"/>
    </w:rPr>
  </w:style>
  <w:style w:type="paragraph" w:customStyle="1" w:styleId="21">
    <w:name w:val="ПодЗАГ 2"/>
    <w:basedOn w:val="10"/>
    <w:link w:val="22"/>
    <w:qFormat/>
    <w:rsid w:val="00DB34D2"/>
    <w:pPr>
      <w:spacing w:before="57"/>
    </w:pPr>
    <w:rPr>
      <w:i/>
    </w:rPr>
  </w:style>
  <w:style w:type="character" w:customStyle="1" w:styleId="12">
    <w:name w:val="ПодЗАГ 1 Знак"/>
    <w:basedOn w:val="a9"/>
    <w:link w:val="10"/>
    <w:rsid w:val="0003005E"/>
    <w:rPr>
      <w:rFonts w:ascii="Times New Roman" w:hAnsi="Times New Roman" w:cs="Pragmatica"/>
      <w:b/>
      <w:bCs/>
      <w:color w:val="000000"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2">
    <w:name w:val="ПодЗАГ 2 Знак"/>
    <w:basedOn w:val="12"/>
    <w:link w:val="21"/>
    <w:rsid w:val="00DB34D2"/>
    <w:rPr>
      <w:rFonts w:ascii="Pragmatica" w:hAnsi="Pragmatica" w:cs="Pragmatica"/>
      <w:b/>
      <w:bCs/>
      <w:i/>
      <w:color w:val="000000"/>
      <w:sz w:val="28"/>
      <w:szCs w:val="28"/>
    </w:rPr>
  </w:style>
  <w:style w:type="character" w:customStyle="1" w:styleId="ac">
    <w:name w:val="Верхний колонтитул Знак"/>
    <w:basedOn w:val="a0"/>
    <w:link w:val="ab"/>
    <w:uiPriority w:val="99"/>
    <w:rsid w:val="00AA1ABA"/>
  </w:style>
  <w:style w:type="paragraph" w:styleId="ad">
    <w:name w:val="footer"/>
    <w:basedOn w:val="a"/>
    <w:link w:val="ae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A1ABA"/>
  </w:style>
  <w:style w:type="table" w:styleId="af">
    <w:name w:val="Table Grid"/>
    <w:basedOn w:val="a1"/>
    <w:uiPriority w:val="39"/>
    <w:rsid w:val="005534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DB34D2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DB34D2"/>
    <w:pPr>
      <w:ind w:left="720"/>
      <w:contextualSpacing/>
    </w:pPr>
  </w:style>
  <w:style w:type="paragraph" w:styleId="af2">
    <w:name w:val="Normal (Web)"/>
    <w:basedOn w:val="a"/>
    <w:uiPriority w:val="99"/>
    <w:unhideWhenUsed/>
    <w:rsid w:val="00DB34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basedOn w:val="a0"/>
    <w:uiPriority w:val="22"/>
    <w:qFormat/>
    <w:rsid w:val="00DB34D2"/>
    <w:rPr>
      <w:b/>
      <w:bCs/>
    </w:rPr>
  </w:style>
  <w:style w:type="character" w:styleId="af4">
    <w:name w:val="FollowedHyperlink"/>
    <w:basedOn w:val="a0"/>
    <w:uiPriority w:val="99"/>
    <w:semiHidden/>
    <w:unhideWhenUsed/>
    <w:rsid w:val="00DB34D2"/>
    <w:rPr>
      <w:color w:val="954F72" w:themeColor="followedHyperlink"/>
      <w:u w:val="single"/>
    </w:rPr>
  </w:style>
  <w:style w:type="paragraph" w:styleId="af5">
    <w:name w:val="No Spacing"/>
    <w:uiPriority w:val="1"/>
    <w:qFormat/>
    <w:rsid w:val="00DB34D2"/>
    <w:pPr>
      <w:spacing w:after="0" w:line="240" w:lineRule="auto"/>
    </w:pPr>
  </w:style>
  <w:style w:type="paragraph" w:customStyle="1" w:styleId="af6">
    <w:name w:val="Вопрос в тексте"/>
    <w:basedOn w:val="a3"/>
    <w:link w:val="af7"/>
    <w:qFormat/>
    <w:rsid w:val="00B4276C"/>
    <w:pPr>
      <w:spacing w:before="57"/>
    </w:pPr>
    <w:rPr>
      <w:i/>
      <w:iCs/>
      <w:lang w:val="be-BY"/>
    </w:rPr>
  </w:style>
  <w:style w:type="character" w:customStyle="1" w:styleId="af7">
    <w:name w:val="Вопрос в тексте Знак"/>
    <w:basedOn w:val="a4"/>
    <w:link w:val="af6"/>
    <w:rsid w:val="00B4276C"/>
    <w:rPr>
      <w:rFonts w:ascii="Pragmatica" w:hAnsi="Pragmatica"/>
      <w:i/>
      <w:iCs/>
      <w:sz w:val="28"/>
      <w:szCs w:val="28"/>
      <w:lang w:val="be-BY"/>
    </w:rPr>
  </w:style>
  <w:style w:type="character" w:customStyle="1" w:styleId="UnresolvedMention">
    <w:name w:val="Unresolved Mention"/>
    <w:basedOn w:val="a0"/>
    <w:uiPriority w:val="99"/>
    <w:semiHidden/>
    <w:unhideWhenUsed/>
    <w:rsid w:val="0085564F"/>
    <w:rPr>
      <w:color w:val="605E5C"/>
      <w:shd w:val="clear" w:color="auto" w:fill="E1DFDD"/>
    </w:rPr>
  </w:style>
  <w:style w:type="paragraph" w:customStyle="1" w:styleId="af8">
    <w:name w:val="Заг МЕМО"/>
    <w:next w:val="a5"/>
    <w:link w:val="af9"/>
    <w:qFormat/>
    <w:rsid w:val="00520A67"/>
    <w:pPr>
      <w:spacing w:after="240" w:line="240" w:lineRule="auto"/>
      <w:ind w:left="340"/>
    </w:pPr>
    <w:rPr>
      <w:rFonts w:ascii="Arial Black" w:hAnsi="Arial Black"/>
      <w:noProof/>
      <w:color w:val="C00000"/>
      <w:sz w:val="36"/>
      <w:szCs w:val="28"/>
    </w:rPr>
  </w:style>
  <w:style w:type="character" w:customStyle="1" w:styleId="af9">
    <w:name w:val="Заг МЕМО Знак"/>
    <w:basedOn w:val="a0"/>
    <w:link w:val="af8"/>
    <w:rsid w:val="00520A67"/>
    <w:rPr>
      <w:rFonts w:ascii="Arial Black" w:hAnsi="Arial Black"/>
      <w:noProof/>
      <w:color w:val="C00000"/>
      <w:sz w:val="36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664587"/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styleId="afa">
    <w:name w:val="Intense Emphasis"/>
    <w:uiPriority w:val="21"/>
    <w:qFormat/>
    <w:rsid w:val="00664587"/>
    <w:rPr>
      <w:i/>
      <w:iCs/>
      <w:color w:val="5B9BD5"/>
    </w:rPr>
  </w:style>
  <w:style w:type="character" w:customStyle="1" w:styleId="20">
    <w:name w:val="Заголовок 2 Знак"/>
    <w:basedOn w:val="a0"/>
    <w:link w:val="2"/>
    <w:uiPriority w:val="9"/>
    <w:rsid w:val="00364C8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afb">
    <w:name w:val="Subtle Emphasis"/>
    <w:uiPriority w:val="19"/>
    <w:qFormat/>
    <w:rsid w:val="00364C83"/>
    <w:rPr>
      <w:i/>
      <w:iCs/>
      <w:color w:val="404040"/>
    </w:rPr>
  </w:style>
  <w:style w:type="character" w:styleId="afc">
    <w:name w:val="Emphasis"/>
    <w:basedOn w:val="a0"/>
    <w:uiPriority w:val="20"/>
    <w:qFormat/>
    <w:rsid w:val="0058697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3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2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6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7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8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9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6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0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3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5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4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4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3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75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70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B%D0%B0%D0%BC%D0%BF%D0%B0-%D1%84%D0%B0%D1%80%D0%B0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6.png"/><Relationship Id="rId39" Type="http://schemas.openxmlformats.org/officeDocument/2006/relationships/image" Target="media/image13.png"/><Relationship Id="rId21" Type="http://schemas.openxmlformats.org/officeDocument/2006/relationships/hyperlink" Target="https://brtz.by/index.php?option=com_content&amp;view=article&amp;id=1%3Aplant&amp;catid=6%3A2024-01-09-11-16-15&amp;Itemid=3&amp;lang=ru" TargetMode="External"/><Relationship Id="rId34" Type="http://schemas.openxmlformats.org/officeDocument/2006/relationships/image" Target="media/image10.jpg"/><Relationship Id="rId42" Type="http://schemas.openxmlformats.org/officeDocument/2006/relationships/image" Target="media/image14.jpg"/><Relationship Id="rId47" Type="http://schemas.openxmlformats.org/officeDocument/2006/relationships/image" Target="media/image15.jpg"/><Relationship Id="rId50" Type="http://schemas.openxmlformats.org/officeDocument/2006/relationships/image" Target="media/image30.png"/><Relationship Id="rId55" Type="http://schemas.openxmlformats.org/officeDocument/2006/relationships/image" Target="media/image20.png"/><Relationship Id="rId63" Type="http://schemas.openxmlformats.org/officeDocument/2006/relationships/image" Target="media/image42.jpeg"/><Relationship Id="rId68" Type="http://schemas.openxmlformats.org/officeDocument/2006/relationships/image" Target="media/image28.pn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0.pn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A1%D1%82%D0%B5%D0%BA%D0%BB%D0%BE" TargetMode="External"/><Relationship Id="rId29" Type="http://schemas.openxmlformats.org/officeDocument/2006/relationships/image" Target="media/image14.jpeg"/><Relationship Id="rId11" Type="http://schemas.openxmlformats.org/officeDocument/2006/relationships/hyperlink" Target="https://ru.wikipedia.org/wiki/%D0%9D%D0%B5%D0%BF%D1%80%D0%B5%D1%80%D1%8B%D0%B2%D0%BD%D0%BE%D0%B5_%D0%BF%D1%80%D0%BE%D0%B8%D0%B7%D0%B2%D0%BE%D0%B4%D1%81%D1%82%D0%B2%D0%BE" TargetMode="External"/><Relationship Id="rId24" Type="http://schemas.openxmlformats.org/officeDocument/2006/relationships/image" Target="media/image5.jpg"/><Relationship Id="rId32" Type="http://schemas.openxmlformats.org/officeDocument/2006/relationships/image" Target="media/image9.jpg"/><Relationship Id="rId37" Type="http://schemas.openxmlformats.org/officeDocument/2006/relationships/image" Target="media/image11.jpg"/><Relationship Id="rId40" Type="http://schemas.openxmlformats.org/officeDocument/2006/relationships/image" Target="media/image24.png"/><Relationship Id="rId45" Type="http://schemas.openxmlformats.org/officeDocument/2006/relationships/hyperlink" Target="https://aresa-techno.by/tehnika-dlja-kuhni/mul-tivarki/ar-2008" TargetMode="External"/><Relationship Id="rId53" Type="http://schemas.openxmlformats.org/officeDocument/2006/relationships/image" Target="media/image19.png"/><Relationship Id="rId58" Type="http://schemas.openxmlformats.org/officeDocument/2006/relationships/image" Target="media/image21.png"/><Relationship Id="rId66" Type="http://schemas.openxmlformats.org/officeDocument/2006/relationships/image" Target="media/image25.jpg"/><Relationship Id="rId7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s://ru.wikipedia.org/wiki/%D0%AD%D0%BD%D0%B5%D1%80%D0%B3%D0%BE%D1%81%D0%B1%D0%B5%D1%80%D0%B5%D0%B3%D0%B0%D1%8E%D1%89%D0%B0%D1%8F_%D0%BB%D0%B0%D0%BC%D0%BF%D0%B0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7.jpg"/><Relationship Id="rId36" Type="http://schemas.openxmlformats.org/officeDocument/2006/relationships/hyperlink" Target="http://belelectro.com/www.belectro.com" TargetMode="External"/><Relationship Id="rId49" Type="http://schemas.openxmlformats.org/officeDocument/2006/relationships/image" Target="media/image16.png"/><Relationship Id="rId57" Type="http://schemas.openxmlformats.org/officeDocument/2006/relationships/hyperlink" Target="https://belomo.by/company/brands/vavilov/" TargetMode="External"/><Relationship Id="rId61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image" Target="media/image3.jpg"/><Relationship Id="rId31" Type="http://schemas.openxmlformats.org/officeDocument/2006/relationships/image" Target="media/image16.jpeg"/><Relationship Id="rId44" Type="http://schemas.openxmlformats.org/officeDocument/2006/relationships/hyperlink" Target="https://aresa-techno.by/tehnika-dlja-kuhni/mul-tivarki/ar-2008" TargetMode="External"/><Relationship Id="rId52" Type="http://schemas.openxmlformats.org/officeDocument/2006/relationships/image" Target="media/image18.png"/><Relationship Id="rId60" Type="http://schemas.openxmlformats.org/officeDocument/2006/relationships/image" Target="media/image22.jpg"/><Relationship Id="rId65" Type="http://schemas.openxmlformats.org/officeDocument/2006/relationships/image" Target="media/image44.jpeg"/><Relationship Id="rId73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hyperlink" Target="https://ru.wikipedia.org/wiki/%D0%96%D0%B5%D0%BB%D0%B5%D0%B7%D0%BD%D0%BE%D0%B4%D0%BE%D1%80%D0%BE%D0%B6%D0%BD%D1%8B%D0%B9_%D1%82%D1%80%D0%B0%D0%BD%D1%81%D0%BF%D0%BE%D1%80%D1%82" TargetMode="External"/><Relationship Id="rId22" Type="http://schemas.openxmlformats.org/officeDocument/2006/relationships/image" Target="media/image4.jpg"/><Relationship Id="rId27" Type="http://schemas.openxmlformats.org/officeDocument/2006/relationships/image" Target="media/image12.png"/><Relationship Id="rId30" Type="http://schemas.openxmlformats.org/officeDocument/2006/relationships/image" Target="media/image8.jpg"/><Relationship Id="rId35" Type="http://schemas.openxmlformats.org/officeDocument/2006/relationships/image" Target="media/image20.jpeg"/><Relationship Id="rId43" Type="http://schemas.openxmlformats.org/officeDocument/2006/relationships/image" Target="media/image26.jpeg"/><Relationship Id="rId48" Type="http://schemas.openxmlformats.org/officeDocument/2006/relationships/image" Target="media/image28.jpeg"/><Relationship Id="rId56" Type="http://schemas.openxmlformats.org/officeDocument/2006/relationships/image" Target="media/image36.png"/><Relationship Id="rId64" Type="http://schemas.openxmlformats.org/officeDocument/2006/relationships/image" Target="media/image24.jpg"/><Relationship Id="rId69" Type="http://schemas.openxmlformats.org/officeDocument/2006/relationships/image" Target="media/image48.png"/><Relationship Id="rId8" Type="http://schemas.openxmlformats.org/officeDocument/2006/relationships/endnotes" Target="endnotes.xml"/><Relationship Id="rId51" Type="http://schemas.openxmlformats.org/officeDocument/2006/relationships/image" Target="media/image17.png"/><Relationship Id="rId72" Type="http://schemas.openxmlformats.org/officeDocument/2006/relationships/hyperlink" Target="https://web.minskenergo.by/filialy/minskaya-tets-4/" TargetMode="External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B%D0%B0%D0%BC%D0%BF%D0%B0_%D0%BD%D0%B0%D0%BA%D0%B0%D0%BB%D0%B8%D0%B2%D0%B0%D0%BD%D0%B8%D1%8F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2.jpeg"/><Relationship Id="rId46" Type="http://schemas.openxmlformats.org/officeDocument/2006/relationships/hyperlink" Target="https://aresa-techno.by/tehnika-dlja-kuhni/mul-tivarki/ar-2008" TargetMode="External"/><Relationship Id="rId59" Type="http://schemas.openxmlformats.org/officeDocument/2006/relationships/image" Target="media/image38.png"/><Relationship Id="rId67" Type="http://schemas.openxmlformats.org/officeDocument/2006/relationships/image" Target="media/image27.jpeg"/><Relationship Id="rId20" Type="http://schemas.openxmlformats.org/officeDocument/2006/relationships/image" Target="media/image6.jpeg"/><Relationship Id="rId41" Type="http://schemas.openxmlformats.org/officeDocument/2006/relationships/hyperlink" Target="https://zenit.by/products/svetilnik-dku-03-1h70-044-uhl1" TargetMode="External"/><Relationship Id="rId54" Type="http://schemas.openxmlformats.org/officeDocument/2006/relationships/image" Target="media/image34.png"/><Relationship Id="rId62" Type="http://schemas.openxmlformats.org/officeDocument/2006/relationships/image" Target="media/image23.jpg"/><Relationship Id="rId70" Type="http://schemas.openxmlformats.org/officeDocument/2006/relationships/image" Target="media/image29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&#1057;&#1090;&#1072;&#1089;&#1077;&#1083;&#1100;&#1082;&#1086;%20&#1059;&#1083;&#1100;&#1103;&#1085;&#1072;\!!&#1055;&#1064;%20&#1076;&#1080;&#1089;&#1082;\+&#1064;&#1072;&#1073;&#1083;&#1086;&#1085;%20&#1076;&#1083;&#1103;%20&#1044;&#1048;&#1057;&#1050;&#1040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2D7ADA-62CF-476E-AB39-CF2FC517D6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+Шаблон для ДИСКА.dotx</Template>
  <TotalTime>4</TotalTime>
  <Pages>33</Pages>
  <Words>9651</Words>
  <Characters>55011</Characters>
  <Application>Microsoft Office Word</Application>
  <DocSecurity>0</DocSecurity>
  <Lines>458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m32</dc:creator>
  <cp:lastModifiedBy>Яна Капуста</cp:lastModifiedBy>
  <cp:revision>4</cp:revision>
  <dcterms:created xsi:type="dcterms:W3CDTF">2025-02-27T13:37:00Z</dcterms:created>
  <dcterms:modified xsi:type="dcterms:W3CDTF">2025-02-28T06:01:00Z</dcterms:modified>
</cp:coreProperties>
</file>