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2B0EF4" w14:textId="77777777" w:rsidR="00405EBE" w:rsidRPr="007A66F8" w:rsidRDefault="00405EBE" w:rsidP="00405EBE">
      <w:pPr>
        <w:pStyle w:val="af8"/>
        <w:tabs>
          <w:tab w:val="left" w:pos="4695"/>
        </w:tabs>
        <w:ind w:left="0"/>
        <w:jc w:val="center"/>
        <w:rPr>
          <w:rFonts w:ascii="Times New Roman" w:hAnsi="Times New Roman" w:cs="Times New Roman"/>
          <w:b/>
          <w:color w:val="auto"/>
        </w:rPr>
      </w:pPr>
      <w:r w:rsidRPr="007A66F8">
        <w:rPr>
          <w:rFonts w:ascii="Times New Roman" w:hAnsi="Times New Roman" w:cs="Times New Roman"/>
          <w:b/>
          <w:color w:val="auto"/>
        </w:rPr>
        <w:t>Бр</w:t>
      </w:r>
      <w:r w:rsidR="00180FA2" w:rsidRPr="007A66F8">
        <w:rPr>
          <w:rFonts w:ascii="Times New Roman" w:hAnsi="Times New Roman" w:cs="Times New Roman"/>
          <w:b/>
          <w:color w:val="auto"/>
        </w:rPr>
        <w:t>е</w:t>
      </w:r>
      <w:r w:rsidRPr="007A66F8">
        <w:rPr>
          <w:rFonts w:ascii="Times New Roman" w:hAnsi="Times New Roman" w:cs="Times New Roman"/>
          <w:b/>
          <w:color w:val="auto"/>
        </w:rPr>
        <w:t>стская область</w:t>
      </w:r>
    </w:p>
    <w:p w14:paraId="4BE99635" w14:textId="77777777" w:rsidR="00293A6B" w:rsidRPr="007A66F8" w:rsidRDefault="00FD3039" w:rsidP="00F947DA">
      <w:pPr>
        <w:pStyle w:val="af8"/>
      </w:pPr>
      <w:r w:rsidRPr="007A66F8">
        <w:rPr>
          <w:lang w:eastAsia="ru-RU"/>
        </w:rPr>
        <mc:AlternateContent>
          <mc:Choice Requires="wpg">
            <w:drawing>
              <wp:anchor distT="0" distB="0" distL="180340" distR="180340" simplePos="0" relativeHeight="251657216" behindDoc="0" locked="0" layoutInCell="1" allowOverlap="1" wp14:anchorId="73F15B4B" wp14:editId="0D4831ED">
                <wp:simplePos x="0" y="0"/>
                <wp:positionH relativeFrom="margin">
                  <wp:posOffset>3395980</wp:posOffset>
                </wp:positionH>
                <wp:positionV relativeFrom="margin">
                  <wp:posOffset>529590</wp:posOffset>
                </wp:positionV>
                <wp:extent cx="3239770" cy="2267585"/>
                <wp:effectExtent l="0" t="0" r="17780" b="18415"/>
                <wp:wrapSquare wrapText="bothSides"/>
                <wp:docPr id="23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4" name="Прямоугольник: скругленные углы 24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8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5" name="Группа 25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6" name="Ромб 26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" name="Надпись 27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8F19408" w14:textId="77777777" w:rsidR="00633EAD" w:rsidRPr="003F28D3" w:rsidRDefault="00633EAD" w:rsidP="00FD3039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73F15B4B" id="Группа 23" o:spid="_x0000_s1026" style="position:absolute;left:0;text-align:left;margin-left:267.4pt;margin-top:41.7pt;width:255.1pt;height:178.55pt;z-index:251657216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">
                <v:roundrect id="Прямоугольник: скругленные углы 24" o:spid="_x0000_s1027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" strokecolor="black [3213]" strokeweight="1pt">
                  <v:fill r:id="rId9" o:title="" recolor="t" rotate="t" type="frame"/>
                  <v:stroke joinstyle="miter"/>
                </v:roundrect>
                <v:group id="Группа 25" o:spid="_x0000_s1028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type id="_x0000_t4" coordsize="21600,21600" o:spt="4" path="m10800,l,10800,10800,21600,21600,10800xe">
                    <v:stroke joinstyle="miter"/>
                    <v:path gradientshapeok="t" o:connecttype="rect" textboxrect="5400,5400,16200,16200"/>
                  </v:shapetype>
                  <v:shape id="Ромб 26" o:spid="_x0000_s1029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" fillcolor="#c00000" strokecolor="#f2f2f2 [3052]" strokeweight="2.25pt">
                    <v:shadow on="t" color="black [3213]" opacity="26214f" offset=".34742mm,.06125mm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Надпись 27" o:spid="_x0000_s1030" type="#_x0000_t202" style="position:absolute;left:71;top:1000;width:4953;height:4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khG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" filled="f" stroked="f" strokeweight=".5pt">
                    <v:textbox>
                      <w:txbxContent>
                        <w:p w14:paraId="68F19408" w14:textId="77777777" w:rsidR="00633EAD" w:rsidRPr="003F28D3" w:rsidRDefault="00633EAD" w:rsidP="00FD3039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F947DA" w:rsidRPr="007A66F8">
        <w:t>Конструктор «Строит</w:t>
      </w:r>
      <w:r w:rsidR="00180FA2" w:rsidRPr="007A66F8">
        <w:t>е</w:t>
      </w:r>
      <w:r w:rsidR="00F947DA" w:rsidRPr="007A66F8">
        <w:t>ль»</w:t>
      </w:r>
    </w:p>
    <w:p w14:paraId="5B345AD9" w14:textId="77777777" w:rsidR="00F947DA" w:rsidRPr="007A66F8" w:rsidRDefault="00F947DA" w:rsidP="00F947DA">
      <w:pPr>
        <w:pStyle w:val="a3"/>
        <w:rPr>
          <w:b/>
        </w:rPr>
      </w:pPr>
      <w:r w:rsidRPr="007A66F8">
        <w:rPr>
          <w:b/>
        </w:rPr>
        <w:t>1. Конструктор «Строит</w:t>
      </w:r>
      <w:r w:rsidR="00180FA2" w:rsidRPr="007A66F8">
        <w:rPr>
          <w:b/>
        </w:rPr>
        <w:t>е</w:t>
      </w:r>
      <w:r w:rsidRPr="007A66F8">
        <w:rPr>
          <w:b/>
        </w:rPr>
        <w:t>ль» (СООО «ПП Пол</w:t>
      </w:r>
      <w:r w:rsidR="00180FA2" w:rsidRPr="007A66F8">
        <w:rPr>
          <w:b/>
        </w:rPr>
        <w:t>е</w:t>
      </w:r>
      <w:r w:rsidRPr="007A66F8">
        <w:rPr>
          <w:b/>
        </w:rPr>
        <w:t>сь</w:t>
      </w:r>
      <w:r w:rsidR="00180FA2" w:rsidRPr="007A66F8">
        <w:rPr>
          <w:b/>
        </w:rPr>
        <w:t>е</w:t>
      </w:r>
      <w:r w:rsidRPr="007A66F8">
        <w:rPr>
          <w:b/>
        </w:rPr>
        <w:t xml:space="preserve">», г. Кобрин), </w:t>
      </w:r>
      <w:r w:rsidRPr="007A66F8">
        <w:t>как и други</w:t>
      </w:r>
      <w:r w:rsidR="00180FA2" w:rsidRPr="007A66F8">
        <w:t>е</w:t>
      </w:r>
      <w:r w:rsidRPr="007A66F8">
        <w:t xml:space="preserve"> пластмассовы</w:t>
      </w:r>
      <w:r w:rsidR="00180FA2" w:rsidRPr="007A66F8">
        <w:t>е</w:t>
      </w:r>
      <w:r w:rsidRPr="007A66F8">
        <w:t xml:space="preserve"> игрушки, создан из</w:t>
      </w:r>
      <w:r w:rsidRPr="007A66F8">
        <w:rPr>
          <w:b/>
        </w:rPr>
        <w:t xml:space="preserve"> </w:t>
      </w:r>
      <w:r w:rsidRPr="007A66F8">
        <w:t>сырья, которо</w:t>
      </w:r>
      <w:r w:rsidR="00180FA2" w:rsidRPr="007A66F8">
        <w:t>е</w:t>
      </w:r>
      <w:r w:rsidRPr="007A66F8">
        <w:t xml:space="preserve"> прошло с</w:t>
      </w:r>
      <w:r w:rsidR="00180FA2" w:rsidRPr="007A66F8">
        <w:t>е</w:t>
      </w:r>
      <w:r w:rsidRPr="007A66F8">
        <w:t>ртификацию, с</w:t>
      </w:r>
      <w:r w:rsidR="00EE67F9" w:rsidRPr="007A66F8">
        <w:t> </w:t>
      </w:r>
      <w:r w:rsidRPr="007A66F8">
        <w:t>прим</w:t>
      </w:r>
      <w:r w:rsidR="00180FA2" w:rsidRPr="007A66F8">
        <w:t>е</w:t>
      </w:r>
      <w:r w:rsidRPr="007A66F8">
        <w:t>н</w:t>
      </w:r>
      <w:r w:rsidR="00180FA2" w:rsidRPr="007A66F8">
        <w:t>е</w:t>
      </w:r>
      <w:r w:rsidRPr="007A66F8">
        <w:t>ни</w:t>
      </w:r>
      <w:r w:rsidR="00180FA2" w:rsidRPr="007A66F8">
        <w:t>е</w:t>
      </w:r>
      <w:r w:rsidRPr="007A66F8">
        <w:t>м красит</w:t>
      </w:r>
      <w:r w:rsidR="00180FA2" w:rsidRPr="007A66F8">
        <w:t>е</w:t>
      </w:r>
      <w:r w:rsidRPr="007A66F8">
        <w:t>л</w:t>
      </w:r>
      <w:r w:rsidR="00180FA2" w:rsidRPr="007A66F8">
        <w:t>е</w:t>
      </w:r>
      <w:r w:rsidRPr="007A66F8">
        <w:t>й, пригодных к</w:t>
      </w:r>
      <w:r w:rsidR="00EE67F9" w:rsidRPr="007A66F8">
        <w:t> </w:t>
      </w:r>
      <w:r w:rsidRPr="007A66F8">
        <w:t>контакту с</w:t>
      </w:r>
      <w:r w:rsidR="00EE67F9" w:rsidRPr="007A66F8">
        <w:t> </w:t>
      </w:r>
      <w:r w:rsidRPr="007A66F8">
        <w:t>пищ</w:t>
      </w:r>
      <w:r w:rsidR="00180FA2" w:rsidRPr="007A66F8">
        <w:t>е</w:t>
      </w:r>
      <w:r w:rsidRPr="007A66F8">
        <w:t>выми продуктами.</w:t>
      </w:r>
    </w:p>
    <w:p w14:paraId="028E30BF" w14:textId="77777777" w:rsidR="00F97C12" w:rsidRPr="007A66F8" w:rsidRDefault="00F947DA" w:rsidP="00F947DA">
      <w:pPr>
        <w:pStyle w:val="a3"/>
        <w:rPr>
          <w:shd w:val="clear" w:color="auto" w:fill="FFFFFF"/>
        </w:rPr>
      </w:pPr>
      <w:r w:rsidRPr="007A66F8">
        <w:t>СООО «ПП Пол</w:t>
      </w:r>
      <w:r w:rsidR="00180FA2" w:rsidRPr="007A66F8">
        <w:t>е</w:t>
      </w:r>
      <w:r w:rsidRPr="007A66F8">
        <w:t>сь</w:t>
      </w:r>
      <w:r w:rsidR="00180FA2" w:rsidRPr="007A66F8">
        <w:t>е</w:t>
      </w:r>
      <w:r w:rsidRPr="007A66F8">
        <w:t>»</w:t>
      </w:r>
      <w:r w:rsidR="00EE67F9" w:rsidRPr="007A66F8">
        <w:t> —</w:t>
      </w:r>
      <w:r w:rsidRPr="007A66F8">
        <w:t xml:space="preserve"> крупн</w:t>
      </w:r>
      <w:r w:rsidR="00180FA2" w:rsidRPr="007A66F8">
        <w:t>е</w:t>
      </w:r>
      <w:r w:rsidRPr="007A66F8">
        <w:t>йший в СНГ производит</w:t>
      </w:r>
      <w:r w:rsidR="00180FA2" w:rsidRPr="007A66F8">
        <w:t>е</w:t>
      </w:r>
      <w:r w:rsidRPr="007A66F8">
        <w:t>ль пластмассовых игруш</w:t>
      </w:r>
      <w:r w:rsidR="00180FA2" w:rsidRPr="007A66F8">
        <w:t>е</w:t>
      </w:r>
      <w:r w:rsidRPr="007A66F8">
        <w:t xml:space="preserve">к в </w:t>
      </w:r>
      <w:r w:rsidR="00180FA2" w:rsidRPr="007A66F8">
        <w:t>Е</w:t>
      </w:r>
      <w:r w:rsidRPr="007A66F8">
        <w:t>вроп</w:t>
      </w:r>
      <w:r w:rsidR="00180FA2" w:rsidRPr="007A66F8">
        <w:t>е</w:t>
      </w:r>
      <w:r w:rsidRPr="007A66F8">
        <w:t xml:space="preserve"> и СНГ.</w:t>
      </w:r>
      <w:r w:rsidR="00F97C12" w:rsidRPr="007A66F8">
        <w:t xml:space="preserve"> </w:t>
      </w:r>
      <w:r w:rsidRPr="007A66F8">
        <w:t>Бол</w:t>
      </w:r>
      <w:r w:rsidR="00180FA2" w:rsidRPr="007A66F8">
        <w:t>ее</w:t>
      </w:r>
      <w:r w:rsidR="00EE67F9" w:rsidRPr="007A66F8">
        <w:t xml:space="preserve"> 4</w:t>
      </w:r>
      <w:r w:rsidRPr="007A66F8">
        <w:t>000 наим</w:t>
      </w:r>
      <w:r w:rsidR="00180FA2" w:rsidRPr="007A66F8">
        <w:t>е</w:t>
      </w:r>
      <w:r w:rsidRPr="007A66F8">
        <w:t>нований насчитыва</w:t>
      </w:r>
      <w:r w:rsidR="00180FA2" w:rsidRPr="007A66F8">
        <w:t>е</w:t>
      </w:r>
      <w:r w:rsidRPr="007A66F8">
        <w:t>т с</w:t>
      </w:r>
      <w:r w:rsidR="00180FA2" w:rsidRPr="007A66F8">
        <w:t>е</w:t>
      </w:r>
      <w:r w:rsidRPr="007A66F8">
        <w:t>годня выпуска</w:t>
      </w:r>
      <w:r w:rsidR="00180FA2" w:rsidRPr="007A66F8">
        <w:t>е</w:t>
      </w:r>
      <w:r w:rsidRPr="007A66F8">
        <w:t>мый пр</w:t>
      </w:r>
      <w:r w:rsidR="00180FA2" w:rsidRPr="007A66F8">
        <w:t>е</w:t>
      </w:r>
      <w:r w:rsidRPr="007A66F8">
        <w:t>дприяти</w:t>
      </w:r>
      <w:r w:rsidR="00180FA2" w:rsidRPr="007A66F8">
        <w:t>е</w:t>
      </w:r>
      <w:r w:rsidRPr="007A66F8">
        <w:t>м ассортим</w:t>
      </w:r>
      <w:r w:rsidR="00180FA2" w:rsidRPr="007A66F8">
        <w:t>е</w:t>
      </w:r>
      <w:r w:rsidRPr="007A66F8">
        <w:t>нт. Это логич</w:t>
      </w:r>
      <w:r w:rsidR="00180FA2" w:rsidRPr="007A66F8">
        <w:t>е</w:t>
      </w:r>
      <w:r w:rsidRPr="007A66F8">
        <w:t>ски</w:t>
      </w:r>
      <w:r w:rsidR="00180FA2" w:rsidRPr="007A66F8">
        <w:t>е</w:t>
      </w:r>
      <w:r w:rsidRPr="007A66F8">
        <w:t xml:space="preserve"> игрушки, погр</w:t>
      </w:r>
      <w:r w:rsidR="00180FA2" w:rsidRPr="007A66F8">
        <w:t>е</w:t>
      </w:r>
      <w:r w:rsidRPr="007A66F8">
        <w:t>мушки, л</w:t>
      </w:r>
      <w:r w:rsidR="00180FA2" w:rsidRPr="007A66F8">
        <w:t>е</w:t>
      </w:r>
      <w:r w:rsidRPr="007A66F8">
        <w:t>тни</w:t>
      </w:r>
      <w:r w:rsidR="00180FA2" w:rsidRPr="007A66F8">
        <w:t>е</w:t>
      </w:r>
      <w:r w:rsidRPr="007A66F8">
        <w:t xml:space="preserve"> наборы, конструкторы, транспорт, игровы</w:t>
      </w:r>
      <w:r w:rsidR="00180FA2" w:rsidRPr="007A66F8">
        <w:t>е</w:t>
      </w:r>
      <w:r w:rsidRPr="007A66F8">
        <w:t xml:space="preserve"> компл</w:t>
      </w:r>
      <w:r w:rsidR="00180FA2" w:rsidRPr="007A66F8">
        <w:t>е</w:t>
      </w:r>
      <w:r w:rsidRPr="007A66F8">
        <w:t>ксы, каталки, эл</w:t>
      </w:r>
      <w:r w:rsidR="00180FA2" w:rsidRPr="007A66F8">
        <w:t>е</w:t>
      </w:r>
      <w:r w:rsidRPr="007A66F8">
        <w:t>ктромобили, товары для активного отдыха и др.</w:t>
      </w:r>
    </w:p>
    <w:p w14:paraId="23F0B0CF" w14:textId="77777777" w:rsidR="00F947DA" w:rsidRPr="007A66F8" w:rsidRDefault="00F947DA" w:rsidP="00F947DA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>Д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ти могут попробовать игрушки «на вкус», поэтому их скл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ивают н</w:t>
      </w:r>
      <w:r w:rsidR="00180FA2" w:rsidRPr="007A66F8">
        <w:rPr>
          <w:shd w:val="clear" w:color="auto" w:fill="FFFFFF"/>
        </w:rPr>
        <w:t>е</w:t>
      </w:r>
      <w:r w:rsidR="000A25B8" w:rsidRPr="007A66F8">
        <w:rPr>
          <w:shd w:val="clear" w:color="auto" w:fill="FFFFFF"/>
        </w:rPr>
        <w:t> </w:t>
      </w:r>
      <w:r w:rsidRPr="007A66F8">
        <w:rPr>
          <w:shd w:val="clear" w:color="auto" w:fill="FFFFFF"/>
        </w:rPr>
        <w:t>кл</w:t>
      </w:r>
      <w:r w:rsidR="00180FA2" w:rsidRPr="007A66F8">
        <w:rPr>
          <w:shd w:val="clear" w:color="auto" w:fill="FFFFFF"/>
        </w:rPr>
        <w:t>ее</w:t>
      </w:r>
      <w:r w:rsidRPr="007A66F8">
        <w:rPr>
          <w:shd w:val="clear" w:color="auto" w:fill="FFFFFF"/>
        </w:rPr>
        <w:t>м, а</w:t>
      </w:r>
      <w:r w:rsidR="000A25B8" w:rsidRPr="007A66F8">
        <w:rPr>
          <w:shd w:val="clear" w:color="auto" w:fill="FFFFFF"/>
        </w:rPr>
        <w:t> </w:t>
      </w:r>
      <w:r w:rsidRPr="007A66F8">
        <w:rPr>
          <w:shd w:val="clear" w:color="auto" w:fill="FFFFFF"/>
        </w:rPr>
        <w:t>ультразвуком. Можно увид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ть п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рсонаж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й из </w:t>
      </w:r>
      <w:r w:rsidR="000A25B8" w:rsidRPr="007A66F8">
        <w:rPr>
          <w:shd w:val="clear" w:color="auto" w:fill="FFFFFF"/>
        </w:rPr>
        <w:t xml:space="preserve">вселенных </w:t>
      </w:r>
      <w:r w:rsidRPr="007A66F8">
        <w:rPr>
          <w:shd w:val="clear" w:color="auto" w:fill="FFFFFF"/>
        </w:rPr>
        <w:t>«Три Кота», «</w:t>
      </w:r>
      <w:proofErr w:type="spellStart"/>
      <w:r w:rsidRPr="007A66F8">
        <w:rPr>
          <w:shd w:val="clear" w:color="auto" w:fill="FFFFFF"/>
        </w:rPr>
        <w:t>См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шарики</w:t>
      </w:r>
      <w:proofErr w:type="spellEnd"/>
      <w:r w:rsidRPr="007A66F8">
        <w:rPr>
          <w:shd w:val="clear" w:color="auto" w:fill="FFFFFF"/>
        </w:rPr>
        <w:t>», «</w:t>
      </w:r>
      <w:proofErr w:type="spellStart"/>
      <w:r w:rsidRPr="007A66F8">
        <w:rPr>
          <w:shd w:val="clear" w:color="auto" w:fill="FFFFFF"/>
        </w:rPr>
        <w:t>Disney</w:t>
      </w:r>
      <w:proofErr w:type="spellEnd"/>
      <w:r w:rsidRPr="007A66F8">
        <w:rPr>
          <w:shd w:val="clear" w:color="auto" w:fill="FFFFFF"/>
        </w:rPr>
        <w:t>», «</w:t>
      </w:r>
      <w:proofErr w:type="spellStart"/>
      <w:r w:rsidRPr="007A66F8">
        <w:rPr>
          <w:shd w:val="clear" w:color="auto" w:fill="FFFFFF"/>
        </w:rPr>
        <w:t>Смурфики</w:t>
      </w:r>
      <w:proofErr w:type="spellEnd"/>
      <w:r w:rsidRPr="007A66F8">
        <w:rPr>
          <w:shd w:val="clear" w:color="auto" w:fill="FFFFFF"/>
        </w:rPr>
        <w:t>», «</w:t>
      </w:r>
      <w:proofErr w:type="spellStart"/>
      <w:r w:rsidRPr="007A66F8">
        <w:rPr>
          <w:shd w:val="clear" w:color="auto" w:fill="FFFFFF"/>
        </w:rPr>
        <w:t>Marvel</w:t>
      </w:r>
      <w:proofErr w:type="spellEnd"/>
      <w:r w:rsidRPr="007A66F8">
        <w:rPr>
          <w:shd w:val="clear" w:color="auto" w:fill="FFFFFF"/>
        </w:rPr>
        <w:t>», 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хнику «</w:t>
      </w:r>
      <w:proofErr w:type="spellStart"/>
      <w:r w:rsidRPr="007A66F8">
        <w:rPr>
          <w:shd w:val="clear" w:color="auto" w:fill="FFFFFF"/>
        </w:rPr>
        <w:t>Volvo</w:t>
      </w:r>
      <w:proofErr w:type="spellEnd"/>
      <w:r w:rsidRPr="007A66F8">
        <w:rPr>
          <w:shd w:val="clear" w:color="auto" w:fill="FFFFFF"/>
        </w:rPr>
        <w:t>» и «</w:t>
      </w:r>
      <w:proofErr w:type="spellStart"/>
      <w:r w:rsidRPr="007A66F8">
        <w:rPr>
          <w:shd w:val="clear" w:color="auto" w:fill="FFFFFF"/>
        </w:rPr>
        <w:t>Б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лАЗ</w:t>
      </w:r>
      <w:proofErr w:type="spellEnd"/>
      <w:r w:rsidRPr="007A66F8">
        <w:rPr>
          <w:shd w:val="clear" w:color="auto" w:fill="FFFFFF"/>
        </w:rPr>
        <w:t>», на использовани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которых приобр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ны лиц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нзии. </w:t>
      </w:r>
    </w:p>
    <w:p w14:paraId="63BBA920" w14:textId="77777777" w:rsidR="00F947DA" w:rsidRPr="007A66F8" w:rsidRDefault="00F947DA" w:rsidP="00F947DA">
      <w:pPr>
        <w:pStyle w:val="a3"/>
        <w:rPr>
          <w:rFonts w:eastAsia="Times New Roman"/>
        </w:rPr>
      </w:pPr>
      <w:r w:rsidRPr="007A66F8">
        <w:rPr>
          <w:rFonts w:eastAsia="Times New Roman"/>
        </w:rPr>
        <w:t xml:space="preserve">В </w:t>
      </w:r>
      <w:r w:rsidRPr="007A66F8">
        <w:rPr>
          <w:rFonts w:eastAsia="Times New Roman"/>
          <w:i/>
        </w:rPr>
        <w:t>производств</w:t>
      </w:r>
      <w:r w:rsidR="00180FA2" w:rsidRPr="007A66F8">
        <w:rPr>
          <w:rFonts w:eastAsia="Times New Roman"/>
          <w:i/>
        </w:rPr>
        <w:t>е</w:t>
      </w:r>
      <w:r w:rsidRPr="007A66F8">
        <w:rPr>
          <w:rFonts w:eastAsia="Times New Roman"/>
          <w:i/>
        </w:rPr>
        <w:t>нном ц</w:t>
      </w:r>
      <w:r w:rsidR="00180FA2" w:rsidRPr="007A66F8">
        <w:rPr>
          <w:rFonts w:eastAsia="Times New Roman"/>
          <w:i/>
        </w:rPr>
        <w:t>е</w:t>
      </w:r>
      <w:r w:rsidRPr="007A66F8">
        <w:rPr>
          <w:rFonts w:eastAsia="Times New Roman"/>
          <w:i/>
        </w:rPr>
        <w:t>ху</w:t>
      </w:r>
      <w:r w:rsidRPr="007A66F8">
        <w:rPr>
          <w:rFonts w:eastAsia="Times New Roman"/>
        </w:rPr>
        <w:t xml:space="preserve"> на фабрик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использу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тся совр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м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нно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оборудовани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от лучших производит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л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й 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вропы для п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р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работки сырья, что позволя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 создавать кач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ств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нны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изд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лия. В </w:t>
      </w:r>
      <w:r w:rsidRPr="007A66F8">
        <w:rPr>
          <w:rFonts w:eastAsia="Times New Roman"/>
          <w:i/>
        </w:rPr>
        <w:t>сборочном</w:t>
      </w:r>
      <w:r w:rsidRPr="007A66F8">
        <w:rPr>
          <w:rFonts w:eastAsia="Times New Roman"/>
        </w:rPr>
        <w:t xml:space="preserve"> </w:t>
      </w:r>
      <w:r w:rsidRPr="007A66F8">
        <w:rPr>
          <w:rFonts w:eastAsia="Times New Roman"/>
          <w:i/>
        </w:rPr>
        <w:t>ц</w:t>
      </w:r>
      <w:r w:rsidR="00180FA2" w:rsidRPr="007A66F8">
        <w:rPr>
          <w:rFonts w:eastAsia="Times New Roman"/>
          <w:i/>
        </w:rPr>
        <w:t>е</w:t>
      </w:r>
      <w:r w:rsidRPr="007A66F8">
        <w:rPr>
          <w:rFonts w:eastAsia="Times New Roman"/>
          <w:i/>
        </w:rPr>
        <w:t>ху</w:t>
      </w:r>
      <w:r w:rsidRPr="007A66F8">
        <w:rPr>
          <w:rFonts w:eastAsia="Times New Roman"/>
        </w:rPr>
        <w:t xml:space="preserve"> трудится бол</w:t>
      </w:r>
      <w:r w:rsidR="00180FA2" w:rsidRPr="007A66F8">
        <w:rPr>
          <w:rFonts w:eastAsia="Times New Roman"/>
        </w:rPr>
        <w:t>ее</w:t>
      </w:r>
      <w:r w:rsidRPr="007A66F8">
        <w:rPr>
          <w:rFonts w:eastAsia="Times New Roman"/>
        </w:rPr>
        <w:t xml:space="preserve"> 800 ч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лов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к, которы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ж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дн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вно собирают свыш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80</w:t>
      </w:r>
      <w:r w:rsidR="0050207B" w:rsidRPr="007A66F8">
        <w:rPr>
          <w:rFonts w:eastAsia="Times New Roman"/>
        </w:rPr>
        <w:t> </w:t>
      </w:r>
      <w:r w:rsidRPr="007A66F8">
        <w:rPr>
          <w:rFonts w:eastAsia="Times New Roman"/>
        </w:rPr>
        <w:t>000 различных пластмассовых игруш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к. </w:t>
      </w:r>
      <w:r w:rsidRPr="007A66F8">
        <w:rPr>
          <w:rFonts w:eastAsia="Times New Roman"/>
          <w:i/>
        </w:rPr>
        <w:t>Инструм</w:t>
      </w:r>
      <w:r w:rsidR="00180FA2" w:rsidRPr="007A66F8">
        <w:rPr>
          <w:rFonts w:eastAsia="Times New Roman"/>
          <w:i/>
        </w:rPr>
        <w:t>е</w:t>
      </w:r>
      <w:r w:rsidRPr="007A66F8">
        <w:rPr>
          <w:rFonts w:eastAsia="Times New Roman"/>
          <w:i/>
        </w:rPr>
        <w:t>нтальный</w:t>
      </w:r>
      <w:r w:rsidRPr="007A66F8">
        <w:rPr>
          <w:rFonts w:eastAsia="Times New Roman"/>
        </w:rPr>
        <w:t xml:space="preserve"> </w:t>
      </w:r>
      <w:r w:rsidRPr="007A66F8">
        <w:rPr>
          <w:rFonts w:eastAsia="Times New Roman"/>
          <w:i/>
        </w:rPr>
        <w:t>ц</w:t>
      </w:r>
      <w:r w:rsidR="00180FA2" w:rsidRPr="007A66F8">
        <w:rPr>
          <w:rFonts w:eastAsia="Times New Roman"/>
          <w:i/>
        </w:rPr>
        <w:t>е</w:t>
      </w:r>
      <w:r w:rsidRPr="007A66F8">
        <w:rPr>
          <w:rFonts w:eastAsia="Times New Roman"/>
          <w:i/>
        </w:rPr>
        <w:t>х</w:t>
      </w:r>
      <w:r w:rsidRPr="007A66F8">
        <w:rPr>
          <w:rFonts w:eastAsia="Times New Roman"/>
        </w:rPr>
        <w:t>, который можно назвать заводом внутри завода, об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сп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чива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 б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сп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р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бойную работу вс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го производства, так как занима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тся постоянным изготовл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ни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м и обслуживани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м пр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сс-форм. Кром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того, зд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сь разрабатывают докум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нтацию для нового оборудования. В этом ц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ху работают высококвалифицированны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сп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циалисты 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ж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годно</w:t>
      </w:r>
      <w:r w:rsidR="0050207B" w:rsidRPr="007A66F8">
        <w:rPr>
          <w:rFonts w:eastAsia="Times New Roman"/>
        </w:rPr>
        <w:t>, и</w:t>
      </w:r>
      <w:r w:rsidRPr="007A66F8">
        <w:rPr>
          <w:rFonts w:eastAsia="Times New Roman"/>
        </w:rPr>
        <w:t xml:space="preserve"> производят </w:t>
      </w:r>
      <w:r w:rsidR="0050207B" w:rsidRPr="007A66F8">
        <w:rPr>
          <w:rFonts w:eastAsia="Times New Roman"/>
        </w:rPr>
        <w:t xml:space="preserve">тут </w:t>
      </w:r>
      <w:r w:rsidRPr="007A66F8">
        <w:rPr>
          <w:rFonts w:eastAsia="Times New Roman"/>
        </w:rPr>
        <w:t>около 150</w:t>
      </w:r>
      <w:r w:rsidR="0050207B" w:rsidRPr="007A66F8">
        <w:rPr>
          <w:rFonts w:eastAsia="Times New Roman"/>
        </w:rPr>
        <w:t> </w:t>
      </w:r>
      <w:r w:rsidRPr="007A66F8">
        <w:rPr>
          <w:rFonts w:eastAsia="Times New Roman"/>
        </w:rPr>
        <w:t>пр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сс-форм и 200 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диниц т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хнологич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ских приспособл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ний.</w:t>
      </w:r>
    </w:p>
    <w:p w14:paraId="31541CBF" w14:textId="77777777" w:rsidR="00F947DA" w:rsidRPr="007A66F8" w:rsidRDefault="00F947DA" w:rsidP="00F947DA">
      <w:pPr>
        <w:pStyle w:val="a3"/>
        <w:rPr>
          <w:rFonts w:eastAsia="Calibri"/>
          <w:shd w:val="clear" w:color="auto" w:fill="FFFFFF"/>
        </w:rPr>
      </w:pPr>
      <w:r w:rsidRPr="007A66F8">
        <w:rPr>
          <w:rFonts w:eastAsia="Times New Roman"/>
        </w:rPr>
        <w:t>Фабрика занима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тся н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только производством игруш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к </w:t>
      </w:r>
      <w:r w:rsidR="003276EC" w:rsidRPr="007A66F8">
        <w:rPr>
          <w:rFonts w:eastAsia="Times New Roman"/>
        </w:rPr>
        <w:t xml:space="preserve">из пластмассы </w:t>
      </w:r>
      <w:r w:rsidRPr="007A66F8">
        <w:rPr>
          <w:rFonts w:eastAsia="Times New Roman"/>
        </w:rPr>
        <w:t>для д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й, но и выпуска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 товары для домашн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го хозяйства, изд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лия для автомобил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й и</w:t>
      </w:r>
      <w:r w:rsidR="003276EC" w:rsidRPr="007A66F8">
        <w:rPr>
          <w:rFonts w:eastAsia="Times New Roman"/>
        </w:rPr>
        <w:t> </w:t>
      </w:r>
      <w:r w:rsidRPr="007A66F8">
        <w:rPr>
          <w:rFonts w:eastAsia="Times New Roman"/>
        </w:rPr>
        <w:t>с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льскохозяйств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нной т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хники, бытовы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приборы и упаковку. </w:t>
      </w:r>
    </w:p>
    <w:p w14:paraId="02DFA95A" w14:textId="77777777" w:rsidR="00F947DA" w:rsidRPr="007A66F8" w:rsidRDefault="00F947DA" w:rsidP="00F947DA">
      <w:pPr>
        <w:pStyle w:val="a3"/>
        <w:rPr>
          <w:shd w:val="clear" w:color="auto" w:fill="FFFFFF"/>
        </w:rPr>
      </w:pPr>
      <w:r w:rsidRPr="007A66F8">
        <w:t>Пр</w:t>
      </w:r>
      <w:r w:rsidR="00180FA2" w:rsidRPr="007A66F8">
        <w:t>е</w:t>
      </w:r>
      <w:r w:rsidRPr="007A66F8">
        <w:t>дприяти</w:t>
      </w:r>
      <w:r w:rsidR="00180FA2" w:rsidRPr="007A66F8">
        <w:t>е</w:t>
      </w:r>
      <w:r w:rsidRPr="007A66F8">
        <w:t xml:space="preserve"> активно участву</w:t>
      </w:r>
      <w:r w:rsidR="00180FA2" w:rsidRPr="007A66F8">
        <w:t>е</w:t>
      </w:r>
      <w:r w:rsidRPr="007A66F8">
        <w:t>т в крупн</w:t>
      </w:r>
      <w:r w:rsidR="00180FA2" w:rsidRPr="007A66F8">
        <w:t>е</w:t>
      </w:r>
      <w:r w:rsidRPr="007A66F8">
        <w:t>йших выстав</w:t>
      </w:r>
      <w:r w:rsidR="003276EC" w:rsidRPr="007A66F8">
        <w:t xml:space="preserve">ках </w:t>
      </w:r>
      <w:r w:rsidR="00180FA2" w:rsidRPr="007A66F8">
        <w:t>Е</w:t>
      </w:r>
      <w:r w:rsidR="003276EC" w:rsidRPr="007A66F8">
        <w:t>АЭС, Азии и </w:t>
      </w:r>
      <w:r w:rsidR="00180FA2" w:rsidRPr="007A66F8">
        <w:t>Е</w:t>
      </w:r>
      <w:r w:rsidRPr="007A66F8">
        <w:t>вропы, откуда привозит многочисл</w:t>
      </w:r>
      <w:r w:rsidR="00180FA2" w:rsidRPr="007A66F8">
        <w:t>е</w:t>
      </w:r>
      <w:r w:rsidRPr="007A66F8">
        <w:t>нны</w:t>
      </w:r>
      <w:r w:rsidR="00180FA2" w:rsidRPr="007A66F8">
        <w:t>е</w:t>
      </w:r>
      <w:r w:rsidR="00F97C12" w:rsidRPr="007A66F8">
        <w:t xml:space="preserve"> награды. </w:t>
      </w:r>
      <w:r w:rsidRPr="007A66F8">
        <w:rPr>
          <w:shd w:val="clear" w:color="auto" w:fill="FFFFFF"/>
        </w:rPr>
        <w:t xml:space="preserve">СООО </w:t>
      </w:r>
      <w:r w:rsidR="003276EC" w:rsidRPr="007A66F8">
        <w:rPr>
          <w:shd w:val="clear" w:color="auto" w:fill="FFFFFF"/>
        </w:rPr>
        <w:t>«</w:t>
      </w:r>
      <w:r w:rsidRPr="007A66F8">
        <w:rPr>
          <w:shd w:val="clear" w:color="auto" w:fill="FFFFFF"/>
        </w:rPr>
        <w:t>ПП Пол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сь</w:t>
      </w:r>
      <w:r w:rsidR="00180FA2" w:rsidRPr="007A66F8">
        <w:rPr>
          <w:shd w:val="clear" w:color="auto" w:fill="FFFFFF"/>
        </w:rPr>
        <w:t>е</w:t>
      </w:r>
      <w:r w:rsidR="003276EC" w:rsidRPr="007A66F8">
        <w:rPr>
          <w:shd w:val="clear" w:color="auto" w:fill="FFFFFF"/>
        </w:rPr>
        <w:t>»</w:t>
      </w:r>
      <w:r w:rsidRPr="007A66F8">
        <w:rPr>
          <w:shd w:val="clear" w:color="auto" w:fill="FFFFFF"/>
        </w:rPr>
        <w:t xml:space="preserve"> осущ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ствля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 оптовы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поставки бол</w:t>
      </w:r>
      <w:r w:rsidR="00180FA2" w:rsidRPr="007A66F8">
        <w:rPr>
          <w:shd w:val="clear" w:color="auto" w:fill="FFFFFF"/>
        </w:rPr>
        <w:t>ее</w:t>
      </w:r>
      <w:r w:rsidRPr="007A66F8">
        <w:rPr>
          <w:shd w:val="clear" w:color="auto" w:fill="FFFFFF"/>
        </w:rPr>
        <w:t xml:space="preserve"> ч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м </w:t>
      </w:r>
      <w:r w:rsidR="003276EC" w:rsidRPr="007A66F8">
        <w:rPr>
          <w:shd w:val="clear" w:color="auto" w:fill="FFFFFF"/>
        </w:rPr>
        <w:t xml:space="preserve">в </w:t>
      </w:r>
      <w:r w:rsidRPr="007A66F8">
        <w:rPr>
          <w:shd w:val="clear" w:color="auto" w:fill="FFFFFF"/>
        </w:rPr>
        <w:t>50 стран мира разных контин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нтов (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вразия, Ам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рика, Африка). </w:t>
      </w:r>
    </w:p>
    <w:p w14:paraId="59708CA1" w14:textId="77777777" w:rsidR="00FD3039" w:rsidRPr="007A66F8" w:rsidRDefault="00FD3039" w:rsidP="00F947DA">
      <w:pPr>
        <w:pStyle w:val="a3"/>
        <w:ind w:firstLine="0"/>
        <w:rPr>
          <w:noProof/>
        </w:rPr>
      </w:pPr>
    </w:p>
    <w:p w14:paraId="4DCFD967" w14:textId="77777777" w:rsidR="00F947DA" w:rsidRPr="007A66F8" w:rsidRDefault="00520A67" w:rsidP="00F947DA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25B0174F" wp14:editId="6F7AECBD">
                <wp:extent cx="2880000" cy="359967"/>
                <wp:effectExtent l="0" t="19050" r="34925" b="40640"/>
                <wp:docPr id="29" name="Группа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2" name="Прямая соединительная линия 2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8" name="Группа 28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9" name="Ромб 19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" name="Ромб 20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" name="Ромб 21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60A54402" id="Группа 29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">
                <v:line id="Прямая соединительная линия 2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" strokecolor="black [3213]" strokeweight="1pt">
                  <v:stroke joinstyle="miter"/>
                </v:line>
                <v:group id="Группа 28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Ромб 19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" fillcolor="white [3212]" strokecolor="black [3213]" strokeweight="1pt"/>
                  <v:shape id="Ромб 20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" fillcolor="white [3212]" strokecolor="black [3213]" strokeweight="1pt"/>
                  <v:shape id="Ромб 21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F947DA" w:rsidRPr="007A66F8">
        <w:br w:type="page"/>
      </w:r>
    </w:p>
    <w:p w14:paraId="39D417E4" w14:textId="77777777" w:rsidR="00520A67" w:rsidRPr="007A66F8" w:rsidRDefault="00520A67" w:rsidP="00F947DA">
      <w:pPr>
        <w:pStyle w:val="af8"/>
      </w:pPr>
      <w:r w:rsidRPr="007A66F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59264" behindDoc="0" locked="0" layoutInCell="1" allowOverlap="1" wp14:anchorId="59D913F5" wp14:editId="77DF7D3C">
                <wp:simplePos x="3538847" y="144879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3240000" cy="2268000"/>
                <wp:effectExtent l="0" t="0" r="17780" b="18415"/>
                <wp:wrapSquare wrapText="bothSides"/>
                <wp:docPr id="36" name="Группа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0000" cy="2268000"/>
                          <a:chOff x="0" y="0"/>
                          <a:chExt cx="3239770" cy="2267585"/>
                        </a:xfrm>
                      </wpg:grpSpPr>
                      <wps:wsp>
                        <wps:cNvPr id="37" name="Прямоугольник: скругленные углы 37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10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8" name="Группа 38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39" name="Ромб 39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" name="Надпись 40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532F090" w14:textId="77777777" w:rsidR="00633EAD" w:rsidRPr="003F28D3" w:rsidRDefault="00633EAD" w:rsidP="00520A67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59D913F5" id="Группа 36" o:spid="_x0000_s1031" style="position:absolute;left:0;text-align:left;margin-left:203.9pt;margin-top:0;width:255.1pt;height:178.6pt;z-index:251659264;mso-wrap-distance-left:14.2pt;mso-wrap-distance-right:14.2pt;mso-position-horizontal:right;mso-position-horizontal-relative:margin;mso-position-vertical:top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x1aTA4AAAAAAUGAAB1aTMyAAAAAAAAAANiZmQgAAAAAAAAAAEBGAAAAAEABQABAAAAAAAA&#10;bWZ0MgAAAAADBBAAAAEAAAAAAAAAAAAAAAAAAAABAAAAAAAAAAAAAAAAAAAAAQAAAQAQAA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x1aTA4&#10;AAAAAAYEAABtZnQyAAAAAAMEEAAAAQAAAAAAAAAAAAAAAAAAAAEAAAAAAAAAAAAAAAAAAAABAAAB&#10;AB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G1mdDIAAAAAAwQQAAABAAAAAAAAAAAAAAAAAAAAAQAAAAAAAAAAAAAAAAAAAAEAAAEAEAA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bWZ0MgAAAAADAxAAAAEAAAAAAAAAAAAAAAAAAAABAAAAAAAAAAAAAAAAAAAAAQAAAQAQAA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HVpMDgAAAAABgYAAG1mdDIAAAAAAwMQAAABAAAA&#10;AAAAAAAAAAAAAAAAAQAAAAAAAAAAAAAAAAAAAAEAAAEAEAA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xtZnQyAAAAAAMDEAAAAQAAAAAAAAAAAAAAAAAAAAEAAAAAAAAAAAAAAAAAAAAB&#10;AAABABAA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bWZ0MgAAAAADARAAAAEAAAAA&#10;AAAAAAAAAAAAAAABAAAAAAAAAAAAAAAAAAAAAQAAAQAQAA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//0Pn/APv3Xut/j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//0f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//0v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/9T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/9X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/9b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">
                <v:roundrect id="Прямоугольник: скругленные углы 37" o:spid="_x0000_s1032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" strokecolor="black [3213]" strokeweight="1pt">
                  <v:fill r:id="rId11" o:title="" recolor="t" rotate="t" type="frame"/>
                  <v:stroke joinstyle="miter"/>
                </v:roundrect>
                <v:group id="Группа 38" o:spid="_x0000_s1033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shape id="Ромб 39" o:spid="_x0000_s1034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" fillcolor="#c00000" strokecolor="#f2f2f2 [3052]" strokeweight="2.25pt">
                    <v:shadow on="t" color="black [3213]" opacity="26214f" offset=".34742mm,.06125mm"/>
                  </v:shape>
                  <v:shape id="Надпись 40" o:spid="_x0000_s1035" type="#_x0000_t202" style="position:absolute;left:71;top:1000;width:4953;height:4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" filled="f" stroked="f" strokeweight=".5pt">
                    <v:textbox>
                      <w:txbxContent>
                        <w:p w14:paraId="3532F090" w14:textId="77777777" w:rsidR="00633EAD" w:rsidRPr="003F28D3" w:rsidRDefault="00633EAD" w:rsidP="00520A67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F947DA" w:rsidRPr="007A66F8">
        <w:rPr>
          <w:shd w:val="clear" w:color="auto" w:fill="FFFFFF"/>
        </w:rPr>
        <w:t>Сковорода унив</w:t>
      </w:r>
      <w:r w:rsidR="00180FA2" w:rsidRPr="007A66F8">
        <w:rPr>
          <w:shd w:val="clear" w:color="auto" w:fill="FFFFFF"/>
        </w:rPr>
        <w:t>е</w:t>
      </w:r>
      <w:r w:rsidR="00F947DA" w:rsidRPr="007A66F8">
        <w:rPr>
          <w:shd w:val="clear" w:color="auto" w:fill="FFFFFF"/>
        </w:rPr>
        <w:t>рсальная 28</w:t>
      </w:r>
      <w:r w:rsidR="003276EC" w:rsidRPr="007A66F8">
        <w:rPr>
          <w:shd w:val="clear" w:color="auto" w:fill="FFFFFF"/>
        </w:rPr>
        <w:t> </w:t>
      </w:r>
      <w:r w:rsidR="00F947DA" w:rsidRPr="007A66F8">
        <w:rPr>
          <w:shd w:val="clear" w:color="auto" w:fill="FFFFFF"/>
        </w:rPr>
        <w:t>см «Мрамор»</w:t>
      </w:r>
    </w:p>
    <w:p w14:paraId="18A546A5" w14:textId="77777777" w:rsidR="00F947DA" w:rsidRPr="007A66F8" w:rsidRDefault="00F947DA" w:rsidP="00F947DA">
      <w:pPr>
        <w:pStyle w:val="a3"/>
        <w:rPr>
          <w:noProof/>
          <w:sz w:val="26"/>
          <w:szCs w:val="26"/>
        </w:rPr>
      </w:pPr>
      <w:r w:rsidRPr="007A66F8">
        <w:rPr>
          <w:b/>
          <w:sz w:val="26"/>
          <w:szCs w:val="26"/>
          <w:shd w:val="clear" w:color="auto" w:fill="FFFFFF"/>
        </w:rPr>
        <w:t>2. Сковорода унив</w:t>
      </w:r>
      <w:r w:rsidR="00180FA2" w:rsidRPr="007A66F8">
        <w:rPr>
          <w:b/>
          <w:sz w:val="26"/>
          <w:szCs w:val="26"/>
          <w:shd w:val="clear" w:color="auto" w:fill="FFFFFF"/>
        </w:rPr>
        <w:t>е</w:t>
      </w:r>
      <w:r w:rsidRPr="007A66F8">
        <w:rPr>
          <w:b/>
          <w:sz w:val="26"/>
          <w:szCs w:val="26"/>
          <w:shd w:val="clear" w:color="auto" w:fill="FFFFFF"/>
        </w:rPr>
        <w:t>рсальная 28 см «Мрамор»</w:t>
      </w:r>
      <w:r w:rsidRPr="007A66F8">
        <w:rPr>
          <w:b/>
          <w:noProof/>
          <w:sz w:val="26"/>
          <w:szCs w:val="26"/>
        </w:rPr>
        <w:t xml:space="preserve"> </w:t>
      </w:r>
      <w:r w:rsidR="003276EC" w:rsidRPr="007A66F8">
        <w:rPr>
          <w:b/>
          <w:sz w:val="26"/>
          <w:szCs w:val="26"/>
        </w:rPr>
        <w:t>(ПЧУП «</w:t>
      </w:r>
      <w:r w:rsidRPr="007A66F8">
        <w:rPr>
          <w:b/>
          <w:sz w:val="26"/>
          <w:szCs w:val="26"/>
        </w:rPr>
        <w:t>Виктория</w:t>
      </w:r>
      <w:r w:rsidR="003276EC" w:rsidRPr="007A66F8">
        <w:rPr>
          <w:b/>
          <w:sz w:val="26"/>
          <w:szCs w:val="26"/>
        </w:rPr>
        <w:t>»</w:t>
      </w:r>
      <w:r w:rsidRPr="007A66F8">
        <w:rPr>
          <w:b/>
          <w:sz w:val="26"/>
          <w:szCs w:val="26"/>
        </w:rPr>
        <w:t>, г.</w:t>
      </w:r>
      <w:r w:rsidR="003276EC" w:rsidRPr="007A66F8">
        <w:rPr>
          <w:b/>
          <w:sz w:val="26"/>
          <w:szCs w:val="26"/>
        </w:rPr>
        <w:t> </w:t>
      </w:r>
      <w:r w:rsidRPr="007A66F8">
        <w:rPr>
          <w:b/>
          <w:sz w:val="26"/>
          <w:szCs w:val="26"/>
        </w:rPr>
        <w:t>Лунин</w:t>
      </w:r>
      <w:r w:rsidR="00180FA2" w:rsidRPr="007A66F8">
        <w:rPr>
          <w:b/>
          <w:sz w:val="26"/>
          <w:szCs w:val="26"/>
        </w:rPr>
        <w:t>е</w:t>
      </w:r>
      <w:r w:rsidRPr="007A66F8">
        <w:rPr>
          <w:b/>
          <w:sz w:val="26"/>
          <w:szCs w:val="26"/>
        </w:rPr>
        <w:t xml:space="preserve">ц) </w:t>
      </w:r>
      <w:r w:rsidRPr="007A66F8">
        <w:rPr>
          <w:sz w:val="26"/>
          <w:szCs w:val="26"/>
        </w:rPr>
        <w:t>произв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на</w:t>
      </w:r>
      <w:r w:rsidRPr="007A66F8">
        <w:rPr>
          <w:noProof/>
          <w:sz w:val="26"/>
          <w:szCs w:val="26"/>
        </w:rPr>
        <w:t xml:space="preserve"> на пр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дприятии с 25-л</w:t>
      </w:r>
      <w:r w:rsidR="00180FA2" w:rsidRPr="007A66F8">
        <w:rPr>
          <w:noProof/>
          <w:sz w:val="26"/>
          <w:szCs w:val="26"/>
        </w:rPr>
        <w:t>е</w:t>
      </w:r>
      <w:r w:rsidR="00B87EC0" w:rsidRPr="007A66F8">
        <w:rPr>
          <w:noProof/>
          <w:sz w:val="26"/>
          <w:szCs w:val="26"/>
        </w:rPr>
        <w:t xml:space="preserve">тним опытом работы </w:t>
      </w:r>
      <w:r w:rsidRPr="007A66F8">
        <w:rPr>
          <w:noProof/>
          <w:sz w:val="26"/>
          <w:szCs w:val="26"/>
        </w:rPr>
        <w:t>и подходит для различных м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тодов приготовл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ния</w:t>
      </w:r>
      <w:r w:rsidR="00EE67F9" w:rsidRPr="007A66F8">
        <w:rPr>
          <w:noProof/>
          <w:sz w:val="26"/>
          <w:szCs w:val="26"/>
        </w:rPr>
        <w:t> —</w:t>
      </w:r>
      <w:r w:rsidRPr="007A66F8">
        <w:rPr>
          <w:noProof/>
          <w:sz w:val="26"/>
          <w:szCs w:val="26"/>
        </w:rPr>
        <w:t xml:space="preserve"> от жарки до</w:t>
      </w:r>
      <w:r w:rsidR="00C26A7A" w:rsidRPr="007A66F8">
        <w:rPr>
          <w:noProof/>
          <w:sz w:val="26"/>
          <w:szCs w:val="26"/>
        </w:rPr>
        <w:t> </w:t>
      </w:r>
      <w:r w:rsidRPr="007A66F8">
        <w:rPr>
          <w:noProof/>
          <w:sz w:val="26"/>
          <w:szCs w:val="26"/>
        </w:rPr>
        <w:t>туш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ния, им</w:t>
      </w:r>
      <w:r w:rsidR="00180FA2" w:rsidRPr="007A66F8">
        <w:rPr>
          <w:noProof/>
          <w:sz w:val="26"/>
          <w:szCs w:val="26"/>
        </w:rPr>
        <w:t>ее</w:t>
      </w:r>
      <w:r w:rsidRPr="007A66F8">
        <w:rPr>
          <w:noProof/>
          <w:sz w:val="26"/>
          <w:szCs w:val="26"/>
        </w:rPr>
        <w:t>т ср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дни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бортики.</w:t>
      </w:r>
    </w:p>
    <w:p w14:paraId="1793DFFE" w14:textId="77777777" w:rsidR="00F947DA" w:rsidRPr="007A66F8" w:rsidRDefault="00F947DA" w:rsidP="00F947DA">
      <w:pPr>
        <w:pStyle w:val="a3"/>
        <w:rPr>
          <w:noProof/>
          <w:sz w:val="26"/>
          <w:szCs w:val="26"/>
        </w:rPr>
      </w:pPr>
      <w:r w:rsidRPr="007A66F8">
        <w:rPr>
          <w:noProof/>
          <w:sz w:val="26"/>
          <w:szCs w:val="26"/>
        </w:rPr>
        <w:t>Кром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этого, </w:t>
      </w:r>
      <w:r w:rsidR="005E7F6A" w:rsidRPr="007A66F8">
        <w:rPr>
          <w:noProof/>
          <w:sz w:val="26"/>
          <w:szCs w:val="26"/>
        </w:rPr>
        <w:t xml:space="preserve">на данном предприятии </w:t>
      </w:r>
      <w:r w:rsidRPr="007A66F8">
        <w:rPr>
          <w:noProof/>
          <w:sz w:val="26"/>
          <w:szCs w:val="26"/>
        </w:rPr>
        <w:t>производят и други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виды сковородок. </w:t>
      </w:r>
      <w:r w:rsidRPr="007A66F8">
        <w:rPr>
          <w:i/>
          <w:noProof/>
          <w:sz w:val="26"/>
          <w:szCs w:val="26"/>
        </w:rPr>
        <w:t>Блинны</w:t>
      </w:r>
      <w:r w:rsidR="00180FA2" w:rsidRPr="007A66F8">
        <w:rPr>
          <w:i/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</w:t>
      </w:r>
      <w:r w:rsidRPr="007A66F8">
        <w:rPr>
          <w:i/>
          <w:noProof/>
          <w:sz w:val="26"/>
          <w:szCs w:val="26"/>
        </w:rPr>
        <w:t>сковородки</w:t>
      </w:r>
      <w:r w:rsidRPr="007A66F8">
        <w:rPr>
          <w:noProof/>
          <w:sz w:val="26"/>
          <w:szCs w:val="26"/>
        </w:rPr>
        <w:t xml:space="preserve"> им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ют низки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бортики и широкую плоскую пов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рхность, что обл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гча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 п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ворачивани</w:t>
      </w:r>
      <w:r w:rsidR="00180FA2" w:rsidRPr="007A66F8">
        <w:rPr>
          <w:noProof/>
          <w:sz w:val="26"/>
          <w:szCs w:val="26"/>
        </w:rPr>
        <w:t>е</w:t>
      </w:r>
      <w:r w:rsidR="00B87EC0" w:rsidRPr="007A66F8">
        <w:rPr>
          <w:noProof/>
          <w:sz w:val="26"/>
          <w:szCs w:val="26"/>
        </w:rPr>
        <w:t xml:space="preserve"> блинов.</w:t>
      </w:r>
      <w:r w:rsidR="00B87EC0" w:rsidRPr="007A66F8">
        <w:rPr>
          <w:i/>
          <w:noProof/>
          <w:sz w:val="26"/>
          <w:szCs w:val="26"/>
        </w:rPr>
        <w:t xml:space="preserve"> </w:t>
      </w:r>
      <w:r w:rsidRPr="007A66F8">
        <w:rPr>
          <w:i/>
          <w:noProof/>
          <w:sz w:val="26"/>
          <w:szCs w:val="26"/>
        </w:rPr>
        <w:t>Гриль</w:t>
      </w:r>
      <w:r w:rsidR="005E7F6A" w:rsidRPr="007A66F8">
        <w:rPr>
          <w:i/>
          <w:noProof/>
          <w:sz w:val="26"/>
          <w:szCs w:val="26"/>
        </w:rPr>
        <w:t>-</w:t>
      </w:r>
      <w:r w:rsidRPr="007A66F8">
        <w:rPr>
          <w:i/>
          <w:noProof/>
          <w:sz w:val="26"/>
          <w:szCs w:val="26"/>
        </w:rPr>
        <w:t>сковорода</w:t>
      </w:r>
      <w:r w:rsidRPr="007A66F8">
        <w:rPr>
          <w:noProof/>
          <w:sz w:val="26"/>
          <w:szCs w:val="26"/>
        </w:rPr>
        <w:t xml:space="preserve"> им</w:t>
      </w:r>
      <w:r w:rsidR="00180FA2" w:rsidRPr="007A66F8">
        <w:rPr>
          <w:noProof/>
          <w:sz w:val="26"/>
          <w:szCs w:val="26"/>
        </w:rPr>
        <w:t>ее</w:t>
      </w:r>
      <w:r w:rsidRPr="007A66F8">
        <w:rPr>
          <w:noProof/>
          <w:sz w:val="26"/>
          <w:szCs w:val="26"/>
        </w:rPr>
        <w:t>т 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бристую пов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рхность, что позволя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 готовить с характ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рными полосками и отводить лишний жир, ид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альна для мяса и овощ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й. </w:t>
      </w:r>
      <w:r w:rsidRPr="007A66F8">
        <w:rPr>
          <w:i/>
          <w:noProof/>
          <w:sz w:val="26"/>
          <w:szCs w:val="26"/>
        </w:rPr>
        <w:t>Квадратны</w:t>
      </w:r>
      <w:r w:rsidR="00180FA2" w:rsidRPr="007A66F8">
        <w:rPr>
          <w:i/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</w:t>
      </w:r>
      <w:r w:rsidRPr="007A66F8">
        <w:rPr>
          <w:i/>
          <w:noProof/>
          <w:sz w:val="26"/>
          <w:szCs w:val="26"/>
        </w:rPr>
        <w:t>сковородки</w:t>
      </w:r>
      <w:r w:rsidRPr="007A66F8">
        <w:rPr>
          <w:noProof/>
          <w:sz w:val="26"/>
          <w:szCs w:val="26"/>
        </w:rPr>
        <w:t xml:space="preserve"> чащ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используются для приготовл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ния блюд, которы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тр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буют больш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го пространства, наприм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р, для зап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канок или больши</w:t>
      </w:r>
      <w:r w:rsidR="00C26A7A" w:rsidRPr="007A66F8">
        <w:rPr>
          <w:noProof/>
          <w:sz w:val="26"/>
          <w:szCs w:val="26"/>
        </w:rPr>
        <w:t>́</w:t>
      </w:r>
      <w:r w:rsidRPr="007A66F8">
        <w:rPr>
          <w:noProof/>
          <w:sz w:val="26"/>
          <w:szCs w:val="26"/>
        </w:rPr>
        <w:t xml:space="preserve">х порций. </w:t>
      </w:r>
      <w:r w:rsidRPr="007A66F8">
        <w:rPr>
          <w:i/>
          <w:noProof/>
          <w:sz w:val="26"/>
          <w:szCs w:val="26"/>
        </w:rPr>
        <w:t>Вок</w:t>
      </w:r>
      <w:r w:rsidR="00EE67F9" w:rsidRPr="007A66F8">
        <w:rPr>
          <w:noProof/>
          <w:sz w:val="26"/>
          <w:szCs w:val="26"/>
        </w:rPr>
        <w:t> —</w:t>
      </w:r>
      <w:r w:rsidRPr="007A66F8">
        <w:rPr>
          <w:noProof/>
          <w:sz w:val="26"/>
          <w:szCs w:val="26"/>
        </w:rPr>
        <w:t xml:space="preserve"> глубокая сковорода с закругл</w:t>
      </w:r>
      <w:r w:rsidR="00C26A7A" w:rsidRPr="007A66F8">
        <w:rPr>
          <w:noProof/>
          <w:sz w:val="26"/>
          <w:szCs w:val="26"/>
        </w:rPr>
        <w:t>ё</w:t>
      </w:r>
      <w:r w:rsidRPr="007A66F8">
        <w:rPr>
          <w:noProof/>
          <w:sz w:val="26"/>
          <w:szCs w:val="26"/>
        </w:rPr>
        <w:t>нным дном, пр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дназнач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нная для быстрой жарки на сильном огн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, ид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альна для азиатской кухни. </w:t>
      </w:r>
    </w:p>
    <w:p w14:paraId="1F04C1A8" w14:textId="77777777" w:rsidR="00F947DA" w:rsidRPr="007A66F8" w:rsidRDefault="00C26A7A" w:rsidP="00F947DA">
      <w:pPr>
        <w:pStyle w:val="a3"/>
        <w:rPr>
          <w:b/>
          <w:sz w:val="26"/>
          <w:szCs w:val="26"/>
          <w:shd w:val="clear" w:color="auto" w:fill="FFFFFF"/>
        </w:rPr>
      </w:pPr>
      <w:r w:rsidRPr="007A66F8">
        <w:rPr>
          <w:rStyle w:val="afa"/>
          <w:i w:val="0"/>
          <w:sz w:val="26"/>
          <w:szCs w:val="26"/>
        </w:rPr>
        <w:t>ПЧУП «Виктория»</w:t>
      </w:r>
      <w:r w:rsidR="00F947DA" w:rsidRPr="007A66F8">
        <w:rPr>
          <w:sz w:val="26"/>
          <w:szCs w:val="26"/>
        </w:rPr>
        <w:t xml:space="preserve"> разработало и вн</w:t>
      </w:r>
      <w:r w:rsidR="00180FA2" w:rsidRPr="007A66F8">
        <w:rPr>
          <w:sz w:val="26"/>
          <w:szCs w:val="26"/>
        </w:rPr>
        <w:t>е</w:t>
      </w:r>
      <w:r w:rsidR="00F947DA" w:rsidRPr="007A66F8">
        <w:rPr>
          <w:sz w:val="26"/>
          <w:szCs w:val="26"/>
        </w:rPr>
        <w:t>дрило т</w:t>
      </w:r>
      <w:r w:rsidR="00180FA2" w:rsidRPr="007A66F8">
        <w:rPr>
          <w:sz w:val="26"/>
          <w:szCs w:val="26"/>
        </w:rPr>
        <w:t>е</w:t>
      </w:r>
      <w:r w:rsidR="00F947DA" w:rsidRPr="007A66F8">
        <w:rPr>
          <w:sz w:val="26"/>
          <w:szCs w:val="26"/>
        </w:rPr>
        <w:t>хнологию производства литой алюмини</w:t>
      </w:r>
      <w:r w:rsidR="00180FA2" w:rsidRPr="007A66F8">
        <w:rPr>
          <w:sz w:val="26"/>
          <w:szCs w:val="26"/>
        </w:rPr>
        <w:t>е</w:t>
      </w:r>
      <w:r w:rsidR="00F947DA" w:rsidRPr="007A66F8">
        <w:rPr>
          <w:sz w:val="26"/>
          <w:szCs w:val="26"/>
        </w:rPr>
        <w:t>вой посуды с антипригарным покрыти</w:t>
      </w:r>
      <w:r w:rsidR="00180FA2" w:rsidRPr="007A66F8">
        <w:rPr>
          <w:sz w:val="26"/>
          <w:szCs w:val="26"/>
        </w:rPr>
        <w:t>е</w:t>
      </w:r>
      <w:r w:rsidR="00F947DA" w:rsidRPr="007A66F8">
        <w:rPr>
          <w:sz w:val="26"/>
          <w:szCs w:val="26"/>
        </w:rPr>
        <w:t>м и явля</w:t>
      </w:r>
      <w:r w:rsidR="00180FA2" w:rsidRPr="007A66F8">
        <w:rPr>
          <w:sz w:val="26"/>
          <w:szCs w:val="26"/>
        </w:rPr>
        <w:t>е</w:t>
      </w:r>
      <w:r w:rsidR="00F947DA" w:rsidRPr="007A66F8">
        <w:rPr>
          <w:sz w:val="26"/>
          <w:szCs w:val="26"/>
        </w:rPr>
        <w:t xml:space="preserve">тся </w:t>
      </w:r>
      <w:r w:rsidR="00180FA2" w:rsidRPr="007A66F8">
        <w:rPr>
          <w:sz w:val="26"/>
          <w:szCs w:val="26"/>
        </w:rPr>
        <w:t>е</w:t>
      </w:r>
      <w:r w:rsidR="00F947DA" w:rsidRPr="007A66F8">
        <w:rPr>
          <w:sz w:val="26"/>
          <w:szCs w:val="26"/>
        </w:rPr>
        <w:t>динств</w:t>
      </w:r>
      <w:r w:rsidR="00180FA2" w:rsidRPr="007A66F8">
        <w:rPr>
          <w:sz w:val="26"/>
          <w:szCs w:val="26"/>
        </w:rPr>
        <w:t>е</w:t>
      </w:r>
      <w:r w:rsidR="00F947DA" w:rsidRPr="007A66F8">
        <w:rPr>
          <w:sz w:val="26"/>
          <w:szCs w:val="26"/>
        </w:rPr>
        <w:t>нным производит</w:t>
      </w:r>
      <w:r w:rsidR="00180FA2" w:rsidRPr="007A66F8">
        <w:rPr>
          <w:sz w:val="26"/>
          <w:szCs w:val="26"/>
        </w:rPr>
        <w:t>е</w:t>
      </w:r>
      <w:r w:rsidR="00F947DA" w:rsidRPr="007A66F8">
        <w:rPr>
          <w:sz w:val="26"/>
          <w:szCs w:val="26"/>
        </w:rPr>
        <w:t>л</w:t>
      </w:r>
      <w:r w:rsidR="00180FA2" w:rsidRPr="007A66F8">
        <w:rPr>
          <w:sz w:val="26"/>
          <w:szCs w:val="26"/>
        </w:rPr>
        <w:t>е</w:t>
      </w:r>
      <w:r w:rsidR="00F947DA" w:rsidRPr="007A66F8">
        <w:rPr>
          <w:sz w:val="26"/>
          <w:szCs w:val="26"/>
        </w:rPr>
        <w:t xml:space="preserve">м </w:t>
      </w:r>
      <w:r w:rsidRPr="007A66F8">
        <w:rPr>
          <w:sz w:val="26"/>
          <w:szCs w:val="26"/>
        </w:rPr>
        <w:t>данной продукции</w:t>
      </w:r>
      <w:r w:rsidR="00F947DA" w:rsidRPr="007A66F8">
        <w:rPr>
          <w:sz w:val="26"/>
          <w:szCs w:val="26"/>
        </w:rPr>
        <w:t xml:space="preserve"> в Р</w:t>
      </w:r>
      <w:r w:rsidR="00180FA2" w:rsidRPr="007A66F8">
        <w:rPr>
          <w:sz w:val="26"/>
          <w:szCs w:val="26"/>
        </w:rPr>
        <w:t>е</w:t>
      </w:r>
      <w:r w:rsidR="00F947DA" w:rsidRPr="007A66F8">
        <w:rPr>
          <w:sz w:val="26"/>
          <w:szCs w:val="26"/>
        </w:rPr>
        <w:t>спублик</w:t>
      </w:r>
      <w:r w:rsidR="00180FA2" w:rsidRPr="007A66F8">
        <w:rPr>
          <w:sz w:val="26"/>
          <w:szCs w:val="26"/>
        </w:rPr>
        <w:t>е</w:t>
      </w:r>
      <w:r w:rsidR="00F947DA" w:rsidRPr="007A66F8">
        <w:rPr>
          <w:sz w:val="26"/>
          <w:szCs w:val="26"/>
        </w:rPr>
        <w:t xml:space="preserve"> Б</w:t>
      </w:r>
      <w:r w:rsidR="00180FA2" w:rsidRPr="007A66F8">
        <w:rPr>
          <w:sz w:val="26"/>
          <w:szCs w:val="26"/>
        </w:rPr>
        <w:t>е</w:t>
      </w:r>
      <w:r w:rsidR="00F947DA" w:rsidRPr="007A66F8">
        <w:rPr>
          <w:sz w:val="26"/>
          <w:szCs w:val="26"/>
        </w:rPr>
        <w:t>ларусь.</w:t>
      </w:r>
    </w:p>
    <w:p w14:paraId="14860E38" w14:textId="77777777" w:rsidR="00F947DA" w:rsidRPr="007A66F8" w:rsidRDefault="00F947DA" w:rsidP="00F947DA">
      <w:pPr>
        <w:pStyle w:val="a3"/>
        <w:rPr>
          <w:noProof/>
          <w:sz w:val="26"/>
          <w:szCs w:val="26"/>
        </w:rPr>
      </w:pPr>
      <w:r w:rsidRPr="007A66F8">
        <w:rPr>
          <w:noProof/>
          <w:sz w:val="26"/>
          <w:szCs w:val="26"/>
        </w:rPr>
        <w:t xml:space="preserve">Как </w:t>
      </w:r>
      <w:r w:rsidR="00C26A7A" w:rsidRPr="007A66F8">
        <w:rPr>
          <w:noProof/>
          <w:sz w:val="26"/>
          <w:szCs w:val="26"/>
        </w:rPr>
        <w:t xml:space="preserve">на предприятии </w:t>
      </w:r>
      <w:r w:rsidRPr="007A66F8">
        <w:rPr>
          <w:noProof/>
          <w:sz w:val="26"/>
          <w:szCs w:val="26"/>
        </w:rPr>
        <w:t>созда</w:t>
      </w:r>
      <w:r w:rsidR="00C26A7A" w:rsidRPr="007A66F8">
        <w:rPr>
          <w:noProof/>
          <w:sz w:val="26"/>
          <w:szCs w:val="26"/>
        </w:rPr>
        <w:t>ё</w:t>
      </w:r>
      <w:r w:rsidRPr="007A66F8">
        <w:rPr>
          <w:noProof/>
          <w:sz w:val="26"/>
          <w:szCs w:val="26"/>
        </w:rPr>
        <w:t>тся сковорода?</w:t>
      </w:r>
    </w:p>
    <w:p w14:paraId="75DC390E" w14:textId="77777777" w:rsidR="00F947DA" w:rsidRPr="007A66F8" w:rsidRDefault="00F947DA" w:rsidP="00F947DA">
      <w:pPr>
        <w:pStyle w:val="a3"/>
        <w:rPr>
          <w:noProof/>
          <w:sz w:val="26"/>
          <w:szCs w:val="26"/>
        </w:rPr>
      </w:pPr>
      <w:r w:rsidRPr="007A66F8">
        <w:rPr>
          <w:noProof/>
          <w:sz w:val="26"/>
          <w:szCs w:val="26"/>
        </w:rPr>
        <w:t>Заказанный и прив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з</w:t>
      </w:r>
      <w:r w:rsidR="00C26A7A" w:rsidRPr="007A66F8">
        <w:rPr>
          <w:noProof/>
          <w:sz w:val="26"/>
          <w:szCs w:val="26"/>
        </w:rPr>
        <w:t>ё</w:t>
      </w:r>
      <w:r w:rsidRPr="007A66F8">
        <w:rPr>
          <w:noProof/>
          <w:sz w:val="26"/>
          <w:szCs w:val="26"/>
        </w:rPr>
        <w:t>нный на фабрику сплав алюминия, из которого д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лают пр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дм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ты, абсолютно б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зопас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н для ч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лов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ка и н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сод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ржит вр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дных в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щ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ств, таких как стронций и</w:t>
      </w:r>
      <w:r w:rsidR="00BF09A8" w:rsidRPr="007A66F8">
        <w:rPr>
          <w:noProof/>
          <w:sz w:val="26"/>
          <w:szCs w:val="26"/>
        </w:rPr>
        <w:t> </w:t>
      </w:r>
      <w:r w:rsidRPr="007A66F8">
        <w:rPr>
          <w:noProof/>
          <w:sz w:val="26"/>
          <w:szCs w:val="26"/>
        </w:rPr>
        <w:t xml:space="preserve">барий. В 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го состав входят алюминий, калий и марган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ц. В</w:t>
      </w:r>
      <w:r w:rsidR="001A702C" w:rsidRPr="007A66F8">
        <w:rPr>
          <w:noProof/>
          <w:sz w:val="26"/>
          <w:szCs w:val="26"/>
        </w:rPr>
        <w:t> </w:t>
      </w:r>
      <w:r w:rsidRPr="007A66F8">
        <w:rPr>
          <w:noProof/>
          <w:sz w:val="26"/>
          <w:szCs w:val="26"/>
        </w:rPr>
        <w:t>лаборатории т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хнолог пров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ря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 соотв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тстви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состава алюминия заявл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нным характ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ристикам. </w:t>
      </w:r>
    </w:p>
    <w:p w14:paraId="1C85CF91" w14:textId="77777777" w:rsidR="00F947DA" w:rsidRPr="007A66F8" w:rsidRDefault="00F947DA" w:rsidP="00F947DA">
      <w:pPr>
        <w:pStyle w:val="a3"/>
        <w:rPr>
          <w:noProof/>
          <w:sz w:val="26"/>
          <w:szCs w:val="26"/>
        </w:rPr>
      </w:pPr>
      <w:r w:rsidRPr="007A66F8">
        <w:rPr>
          <w:noProof/>
          <w:sz w:val="26"/>
          <w:szCs w:val="26"/>
        </w:rPr>
        <w:t>Т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мп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ратура плавл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ния алюминия составля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 660</w:t>
      </w:r>
      <w:r w:rsidR="001C59FE" w:rsidRPr="007A66F8">
        <w:rPr>
          <w:noProof/>
          <w:sz w:val="26"/>
          <w:szCs w:val="26"/>
        </w:rPr>
        <w:t> </w:t>
      </w:r>
      <w:r w:rsidR="001C59FE" w:rsidRPr="007A66F8">
        <w:rPr>
          <w:rFonts w:cs="Times New Roman"/>
          <w:noProof/>
          <w:sz w:val="26"/>
          <w:szCs w:val="26"/>
        </w:rPr>
        <w:t>°</w:t>
      </w:r>
      <w:r w:rsidR="001C59FE" w:rsidRPr="007A66F8">
        <w:rPr>
          <w:noProof/>
          <w:sz w:val="26"/>
          <w:szCs w:val="26"/>
        </w:rPr>
        <w:t>С</w:t>
      </w:r>
      <w:r w:rsidRPr="007A66F8">
        <w:rPr>
          <w:noProof/>
          <w:sz w:val="26"/>
          <w:szCs w:val="26"/>
        </w:rPr>
        <w:t>.</w:t>
      </w:r>
    </w:p>
    <w:p w14:paraId="54789C5B" w14:textId="77777777" w:rsidR="00F947DA" w:rsidRPr="007A66F8" w:rsidRDefault="00F947DA" w:rsidP="00F947DA">
      <w:pPr>
        <w:pStyle w:val="a3"/>
        <w:rPr>
          <w:noProof/>
          <w:sz w:val="26"/>
          <w:szCs w:val="26"/>
        </w:rPr>
      </w:pPr>
      <w:r w:rsidRPr="007A66F8">
        <w:rPr>
          <w:noProof/>
          <w:sz w:val="26"/>
          <w:szCs w:val="26"/>
        </w:rPr>
        <w:t>Сковороды д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лают двумя м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тодами: штампов</w:t>
      </w:r>
      <w:r w:rsidR="001A702C" w:rsidRPr="007A66F8">
        <w:rPr>
          <w:noProof/>
          <w:sz w:val="26"/>
          <w:szCs w:val="26"/>
        </w:rPr>
        <w:t>ым</w:t>
      </w:r>
      <w:r w:rsidRPr="007A66F8">
        <w:rPr>
          <w:noProof/>
          <w:sz w:val="26"/>
          <w:szCs w:val="26"/>
        </w:rPr>
        <w:t xml:space="preserve"> и лить</w:t>
      </w:r>
      <w:r w:rsidR="001A702C" w:rsidRPr="007A66F8">
        <w:rPr>
          <w:noProof/>
          <w:sz w:val="26"/>
          <w:szCs w:val="26"/>
        </w:rPr>
        <w:t>ё</w:t>
      </w:r>
      <w:r w:rsidRPr="007A66F8">
        <w:rPr>
          <w:noProof/>
          <w:sz w:val="26"/>
          <w:szCs w:val="26"/>
        </w:rPr>
        <w:t>м. При штамповк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б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</w:t>
      </w:r>
      <w:r w:rsidR="001A702C" w:rsidRPr="007A66F8">
        <w:rPr>
          <w:noProof/>
          <w:sz w:val="26"/>
          <w:szCs w:val="26"/>
        </w:rPr>
        <w:t>ё</w:t>
      </w:r>
      <w:r w:rsidRPr="007A66F8">
        <w:rPr>
          <w:noProof/>
          <w:sz w:val="26"/>
          <w:szCs w:val="26"/>
        </w:rPr>
        <w:t>тся алюмини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вый лист толщиной от 1 до 2 </w:t>
      </w:r>
      <w:r w:rsidR="001A702C" w:rsidRPr="007A66F8">
        <w:rPr>
          <w:noProof/>
          <w:sz w:val="26"/>
          <w:szCs w:val="26"/>
        </w:rPr>
        <w:t>мм</w:t>
      </w:r>
      <w:r w:rsidRPr="007A66F8">
        <w:rPr>
          <w:noProof/>
          <w:sz w:val="26"/>
          <w:szCs w:val="26"/>
        </w:rPr>
        <w:t>, из которого вырубаются круги. На диск наносится краска, зат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м он зап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ка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тся и формиру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тся в готово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изд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ли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. Однако таки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сковороды быстр</w:t>
      </w:r>
      <w:r w:rsidR="00180FA2" w:rsidRPr="007A66F8">
        <w:rPr>
          <w:noProof/>
          <w:sz w:val="26"/>
          <w:szCs w:val="26"/>
        </w:rPr>
        <w:t>ее</w:t>
      </w:r>
      <w:r w:rsidRPr="007A66F8">
        <w:rPr>
          <w:noProof/>
          <w:sz w:val="26"/>
          <w:szCs w:val="26"/>
        </w:rPr>
        <w:t xml:space="preserve"> д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формируются и им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ют риск отслаивания антипригарного покрытия.</w:t>
      </w:r>
    </w:p>
    <w:p w14:paraId="32132F1E" w14:textId="77777777" w:rsidR="00F947DA" w:rsidRPr="007A66F8" w:rsidRDefault="00F947DA" w:rsidP="00F947DA">
      <w:pPr>
        <w:pStyle w:val="a3"/>
        <w:rPr>
          <w:noProof/>
          <w:sz w:val="26"/>
          <w:szCs w:val="26"/>
        </w:rPr>
      </w:pPr>
      <w:r w:rsidRPr="007A66F8">
        <w:rPr>
          <w:noProof/>
          <w:sz w:val="26"/>
          <w:szCs w:val="26"/>
        </w:rPr>
        <w:t>Лить</w:t>
      </w:r>
      <w:r w:rsidR="001A702C" w:rsidRPr="007A66F8">
        <w:rPr>
          <w:noProof/>
          <w:sz w:val="26"/>
          <w:szCs w:val="26"/>
        </w:rPr>
        <w:t>ё</w:t>
      </w:r>
      <w:r w:rsidRPr="007A66F8">
        <w:rPr>
          <w:noProof/>
          <w:sz w:val="26"/>
          <w:szCs w:val="26"/>
        </w:rPr>
        <w:t xml:space="preserve"> счита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тся бол</w:t>
      </w:r>
      <w:r w:rsidR="00180FA2" w:rsidRPr="007A66F8">
        <w:rPr>
          <w:noProof/>
          <w:sz w:val="26"/>
          <w:szCs w:val="26"/>
        </w:rPr>
        <w:t>ее</w:t>
      </w:r>
      <w:r w:rsidRPr="007A66F8">
        <w:rPr>
          <w:noProof/>
          <w:sz w:val="26"/>
          <w:szCs w:val="26"/>
        </w:rPr>
        <w:t xml:space="preserve"> пр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дпочтит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льным м</w:t>
      </w:r>
      <w:r w:rsidR="00180FA2" w:rsidRPr="007A66F8">
        <w:rPr>
          <w:noProof/>
          <w:sz w:val="26"/>
          <w:szCs w:val="26"/>
        </w:rPr>
        <w:t>е</w:t>
      </w:r>
      <w:r w:rsidR="003F57D9" w:rsidRPr="007A66F8">
        <w:rPr>
          <w:noProof/>
          <w:sz w:val="26"/>
          <w:szCs w:val="26"/>
        </w:rPr>
        <w:t>тодом:</w:t>
      </w:r>
      <w:r w:rsidRPr="007A66F8">
        <w:rPr>
          <w:noProof/>
          <w:sz w:val="26"/>
          <w:szCs w:val="26"/>
        </w:rPr>
        <w:t xml:space="preserve"> </w:t>
      </w:r>
      <w:r w:rsidR="003F57D9" w:rsidRPr="007A66F8">
        <w:rPr>
          <w:noProof/>
          <w:sz w:val="26"/>
          <w:szCs w:val="26"/>
        </w:rPr>
        <w:t>и</w:t>
      </w:r>
      <w:r w:rsidRPr="007A66F8">
        <w:rPr>
          <w:noProof/>
          <w:sz w:val="26"/>
          <w:szCs w:val="26"/>
        </w:rPr>
        <w:t>зд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ли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получа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тся ц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льным</w:t>
      </w:r>
      <w:r w:rsidR="00BF09A8" w:rsidRPr="007A66F8">
        <w:rPr>
          <w:noProof/>
          <w:sz w:val="26"/>
          <w:szCs w:val="26"/>
        </w:rPr>
        <w:t xml:space="preserve"> и </w:t>
      </w:r>
      <w:r w:rsidRPr="007A66F8">
        <w:rPr>
          <w:noProof/>
          <w:sz w:val="26"/>
          <w:szCs w:val="26"/>
        </w:rPr>
        <w:t>структура м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талла сохраня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тся. Донышко им</w:t>
      </w:r>
      <w:r w:rsidR="00180FA2" w:rsidRPr="007A66F8">
        <w:rPr>
          <w:noProof/>
          <w:sz w:val="26"/>
          <w:szCs w:val="26"/>
        </w:rPr>
        <w:t>ее</w:t>
      </w:r>
      <w:r w:rsidR="003F57D9" w:rsidRPr="007A66F8">
        <w:rPr>
          <w:noProof/>
          <w:sz w:val="26"/>
          <w:szCs w:val="26"/>
        </w:rPr>
        <w:t>т толщину 5 мм</w:t>
      </w:r>
      <w:r w:rsidRPr="007A66F8">
        <w:rPr>
          <w:noProof/>
          <w:sz w:val="26"/>
          <w:szCs w:val="26"/>
        </w:rPr>
        <w:t>, что об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сп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чива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 равном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рный нагр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в. Лит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йка работа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 круглосуточно, в три см</w:t>
      </w:r>
      <w:r w:rsidR="00180FA2" w:rsidRPr="007A66F8">
        <w:rPr>
          <w:noProof/>
          <w:sz w:val="26"/>
          <w:szCs w:val="26"/>
        </w:rPr>
        <w:t>е</w:t>
      </w:r>
      <w:r w:rsidR="003F57D9" w:rsidRPr="007A66F8">
        <w:rPr>
          <w:noProof/>
          <w:sz w:val="26"/>
          <w:szCs w:val="26"/>
        </w:rPr>
        <w:t>ны;</w:t>
      </w:r>
      <w:r w:rsidRPr="007A66F8">
        <w:rPr>
          <w:noProof/>
          <w:sz w:val="26"/>
          <w:szCs w:val="26"/>
        </w:rPr>
        <w:t xml:space="preserve"> запуск и</w:t>
      </w:r>
      <w:r w:rsidR="003F57D9" w:rsidRPr="007A66F8">
        <w:rPr>
          <w:noProof/>
          <w:sz w:val="26"/>
          <w:szCs w:val="26"/>
        </w:rPr>
        <w:t> </w:t>
      </w:r>
      <w:r w:rsidRPr="007A66F8">
        <w:rPr>
          <w:noProof/>
          <w:sz w:val="26"/>
          <w:szCs w:val="26"/>
        </w:rPr>
        <w:t>остановка п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ч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й занимают по 24</w:t>
      </w:r>
      <w:r w:rsidR="003F57D9" w:rsidRPr="007A66F8">
        <w:rPr>
          <w:noProof/>
          <w:sz w:val="26"/>
          <w:szCs w:val="26"/>
        </w:rPr>
        <w:t> ч</w:t>
      </w:r>
      <w:r w:rsidR="00E2599B" w:rsidRPr="007A66F8">
        <w:rPr>
          <w:noProof/>
          <w:sz w:val="26"/>
          <w:szCs w:val="26"/>
        </w:rPr>
        <w:t>аса</w:t>
      </w:r>
      <w:r w:rsidRPr="007A66F8">
        <w:rPr>
          <w:noProof/>
          <w:sz w:val="26"/>
          <w:szCs w:val="26"/>
        </w:rPr>
        <w:t>, что д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ла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 этот проц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сс дорогим. На производств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«Виктория» остальны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подразд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л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ния работают в дв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см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ны. Вс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го</w:t>
      </w:r>
      <w:r w:rsidR="003F57D9" w:rsidRPr="007A66F8">
        <w:rPr>
          <w:noProof/>
          <w:sz w:val="26"/>
          <w:szCs w:val="26"/>
        </w:rPr>
        <w:t xml:space="preserve"> на предприятии насчитывается</w:t>
      </w:r>
      <w:r w:rsidRPr="007A66F8">
        <w:rPr>
          <w:noProof/>
          <w:sz w:val="26"/>
          <w:szCs w:val="26"/>
        </w:rPr>
        <w:t xml:space="preserve"> около 170</w:t>
      </w:r>
      <w:r w:rsidR="003F57D9" w:rsidRPr="007A66F8">
        <w:rPr>
          <w:noProof/>
          <w:sz w:val="26"/>
          <w:szCs w:val="26"/>
        </w:rPr>
        <w:t> </w:t>
      </w:r>
      <w:r w:rsidRPr="007A66F8">
        <w:rPr>
          <w:noProof/>
          <w:sz w:val="26"/>
          <w:szCs w:val="26"/>
        </w:rPr>
        <w:t>сотрудников.</w:t>
      </w:r>
    </w:p>
    <w:p w14:paraId="2503667F" w14:textId="77777777" w:rsidR="00F947DA" w:rsidRPr="007A66F8" w:rsidRDefault="00F947DA" w:rsidP="00F947DA">
      <w:pPr>
        <w:pStyle w:val="a3"/>
        <w:rPr>
          <w:noProof/>
          <w:sz w:val="26"/>
          <w:szCs w:val="26"/>
        </w:rPr>
      </w:pPr>
      <w:r w:rsidRPr="007A66F8">
        <w:rPr>
          <w:noProof/>
          <w:sz w:val="26"/>
          <w:szCs w:val="26"/>
        </w:rPr>
        <w:t>В сос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дн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м пом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щ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нии происходит доработка заготовок: удаляются м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лки</w:t>
      </w:r>
      <w:r w:rsidR="00180FA2" w:rsidRPr="007A66F8">
        <w:rPr>
          <w:noProof/>
          <w:sz w:val="26"/>
          <w:szCs w:val="26"/>
        </w:rPr>
        <w:t>е</w:t>
      </w:r>
      <w:r w:rsidR="00BF09A8" w:rsidRPr="007A66F8">
        <w:rPr>
          <w:noProof/>
          <w:sz w:val="26"/>
          <w:szCs w:val="26"/>
        </w:rPr>
        <w:t xml:space="preserve"> выступы, а </w:t>
      </w:r>
      <w:r w:rsidRPr="007A66F8">
        <w:rPr>
          <w:noProof/>
          <w:sz w:val="26"/>
          <w:szCs w:val="26"/>
        </w:rPr>
        <w:t>такж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нар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заются выступы для кр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пл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ния руч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к. </w:t>
      </w:r>
    </w:p>
    <w:p w14:paraId="0E7FCC63" w14:textId="77777777" w:rsidR="00F947DA" w:rsidRPr="007A66F8" w:rsidRDefault="00F947DA" w:rsidP="00F947DA">
      <w:pPr>
        <w:pStyle w:val="a3"/>
        <w:rPr>
          <w:sz w:val="26"/>
          <w:szCs w:val="26"/>
        </w:rPr>
      </w:pPr>
      <w:r w:rsidRPr="007A66F8">
        <w:rPr>
          <w:noProof/>
          <w:sz w:val="26"/>
          <w:szCs w:val="26"/>
        </w:rPr>
        <w:t>Производство одной партии сковород занима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т от </w:t>
      </w:r>
      <w:r w:rsidR="002F5C88" w:rsidRPr="007A66F8">
        <w:rPr>
          <w:noProof/>
          <w:sz w:val="26"/>
          <w:szCs w:val="26"/>
        </w:rPr>
        <w:t>1</w:t>
      </w:r>
      <w:r w:rsidRPr="007A66F8">
        <w:rPr>
          <w:noProof/>
          <w:sz w:val="26"/>
          <w:szCs w:val="26"/>
        </w:rPr>
        <w:t xml:space="preserve"> до </w:t>
      </w:r>
      <w:r w:rsidR="002F5C88" w:rsidRPr="007A66F8">
        <w:rPr>
          <w:noProof/>
          <w:sz w:val="26"/>
          <w:szCs w:val="26"/>
        </w:rPr>
        <w:t>2 мес. —</w:t>
      </w:r>
      <w:r w:rsidRPr="007A66F8">
        <w:rPr>
          <w:noProof/>
          <w:sz w:val="26"/>
          <w:szCs w:val="26"/>
        </w:rPr>
        <w:t xml:space="preserve"> одновр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м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нно изготавлива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тся около 1000</w:t>
      </w:r>
      <w:r w:rsidR="002F5C88" w:rsidRPr="007A66F8">
        <w:rPr>
          <w:noProof/>
          <w:sz w:val="26"/>
          <w:szCs w:val="26"/>
        </w:rPr>
        <w:t> 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диниц. В ц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ху покраски использу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тся автоматизированно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оборудовани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. Формы обрабатываются в п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скоструйной установк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для создания ш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ршавой пов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рхности, чтобы краска лучш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ложилась, зат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м проходят ч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з н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сколько этапов покраски. Сначала наносится грунт, который высыха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 при т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мп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ратур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120</w:t>
      </w:r>
      <w:r w:rsidR="001C59FE" w:rsidRPr="007A66F8">
        <w:rPr>
          <w:rFonts w:cs="Times New Roman"/>
          <w:noProof/>
          <w:sz w:val="26"/>
          <w:szCs w:val="26"/>
        </w:rPr>
        <w:t> °</w:t>
      </w:r>
      <w:r w:rsidR="001C59FE" w:rsidRPr="007A66F8">
        <w:rPr>
          <w:noProof/>
          <w:sz w:val="26"/>
          <w:szCs w:val="26"/>
        </w:rPr>
        <w:t>С</w:t>
      </w:r>
      <w:r w:rsidRPr="007A66F8">
        <w:rPr>
          <w:noProof/>
          <w:sz w:val="26"/>
          <w:szCs w:val="26"/>
        </w:rPr>
        <w:t>. Посл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этого сковороды охлаждаются до 37-38</w:t>
      </w:r>
      <w:r w:rsidR="001C59FE" w:rsidRPr="007A66F8">
        <w:rPr>
          <w:noProof/>
          <w:sz w:val="26"/>
          <w:szCs w:val="26"/>
        </w:rPr>
        <w:t> </w:t>
      </w:r>
      <w:r w:rsidR="001C59FE" w:rsidRPr="007A66F8">
        <w:rPr>
          <w:rFonts w:cs="Times New Roman"/>
          <w:noProof/>
          <w:sz w:val="26"/>
          <w:szCs w:val="26"/>
        </w:rPr>
        <w:t>°</w:t>
      </w:r>
      <w:r w:rsidR="001C59FE" w:rsidRPr="007A66F8">
        <w:rPr>
          <w:noProof/>
          <w:sz w:val="26"/>
          <w:szCs w:val="26"/>
        </w:rPr>
        <w:t>С</w:t>
      </w:r>
      <w:r w:rsidR="00AC6321" w:rsidRPr="007A66F8">
        <w:rPr>
          <w:noProof/>
          <w:sz w:val="26"/>
          <w:szCs w:val="26"/>
        </w:rPr>
        <w:t>,</w:t>
      </w:r>
      <w:r w:rsidRPr="007A66F8">
        <w:rPr>
          <w:noProof/>
          <w:sz w:val="26"/>
          <w:szCs w:val="26"/>
        </w:rPr>
        <w:t xml:space="preserve"> и продолжа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тся покраска. Антипригарны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составы могут быть двух- или тр</w:t>
      </w:r>
      <w:r w:rsidR="00AC6321" w:rsidRPr="007A66F8">
        <w:rPr>
          <w:noProof/>
          <w:sz w:val="26"/>
          <w:szCs w:val="26"/>
        </w:rPr>
        <w:t>ёхслойными —</w:t>
      </w:r>
      <w:r w:rsidRPr="007A66F8">
        <w:rPr>
          <w:noProof/>
          <w:sz w:val="26"/>
          <w:szCs w:val="26"/>
        </w:rPr>
        <w:t xml:space="preserve"> многослойны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варианты н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прим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няются. Влажны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</w:t>
      </w:r>
      <w:r w:rsidRPr="007A66F8">
        <w:rPr>
          <w:noProof/>
          <w:sz w:val="26"/>
          <w:szCs w:val="26"/>
        </w:rPr>
        <w:lastRenderedPageBreak/>
        <w:t>сковороды отправляются в п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чь для обжига или в сл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дующую покрасочную кам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ру. В</w:t>
      </w:r>
      <w:r w:rsidR="00AC6321" w:rsidRPr="007A66F8">
        <w:rPr>
          <w:noProof/>
          <w:sz w:val="26"/>
          <w:szCs w:val="26"/>
        </w:rPr>
        <w:t> </w:t>
      </w:r>
      <w:r w:rsidRPr="007A66F8">
        <w:rPr>
          <w:noProof/>
          <w:sz w:val="26"/>
          <w:szCs w:val="26"/>
        </w:rPr>
        <w:t>кон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чном итог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заготовки пом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щаются в п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чь, гд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они разогр</w:t>
      </w:r>
      <w:r w:rsidR="00180FA2" w:rsidRPr="007A66F8">
        <w:rPr>
          <w:noProof/>
          <w:sz w:val="26"/>
          <w:szCs w:val="26"/>
        </w:rPr>
        <w:t>е</w:t>
      </w:r>
      <w:r w:rsidR="001C59FE" w:rsidRPr="007A66F8">
        <w:rPr>
          <w:noProof/>
          <w:sz w:val="26"/>
          <w:szCs w:val="26"/>
        </w:rPr>
        <w:t>ваются до 450 </w:t>
      </w:r>
      <w:r w:rsidR="001C59FE" w:rsidRPr="007A66F8">
        <w:rPr>
          <w:rFonts w:cs="Times New Roman"/>
          <w:noProof/>
          <w:sz w:val="26"/>
          <w:szCs w:val="26"/>
        </w:rPr>
        <w:t>°</w:t>
      </w:r>
      <w:r w:rsidR="001C59FE" w:rsidRPr="007A66F8">
        <w:rPr>
          <w:noProof/>
          <w:sz w:val="26"/>
          <w:szCs w:val="26"/>
        </w:rPr>
        <w:t>С</w:t>
      </w:r>
      <w:r w:rsidRPr="007A66F8">
        <w:rPr>
          <w:noProof/>
          <w:sz w:val="26"/>
          <w:szCs w:val="26"/>
        </w:rPr>
        <w:t xml:space="preserve">, </w:t>
      </w:r>
      <w:r w:rsidR="001C59FE" w:rsidRPr="007A66F8">
        <w:rPr>
          <w:noProof/>
          <w:sz w:val="26"/>
          <w:szCs w:val="26"/>
        </w:rPr>
        <w:t>а </w:t>
      </w:r>
      <w:r w:rsidRPr="007A66F8">
        <w:rPr>
          <w:noProof/>
          <w:sz w:val="26"/>
          <w:szCs w:val="26"/>
        </w:rPr>
        <w:t>зат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м остывают п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д упаковкой. Обязат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л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н</w:t>
      </w:r>
      <w:r w:rsidRPr="007A66F8">
        <w:rPr>
          <w:sz w:val="26"/>
          <w:szCs w:val="26"/>
        </w:rPr>
        <w:t xml:space="preserve"> контроль кач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ства. </w:t>
      </w:r>
    </w:p>
    <w:p w14:paraId="57D0B8EC" w14:textId="77777777" w:rsidR="00F947DA" w:rsidRPr="007A66F8" w:rsidRDefault="00F947DA" w:rsidP="00F947DA">
      <w:pPr>
        <w:pStyle w:val="a3"/>
        <w:rPr>
          <w:sz w:val="26"/>
          <w:szCs w:val="26"/>
        </w:rPr>
      </w:pPr>
      <w:r w:rsidRPr="007A66F8">
        <w:rPr>
          <w:sz w:val="26"/>
          <w:szCs w:val="26"/>
        </w:rPr>
        <w:t>Кром</w:t>
      </w:r>
      <w:r w:rsidR="00180FA2" w:rsidRPr="007A66F8">
        <w:rPr>
          <w:sz w:val="26"/>
          <w:szCs w:val="26"/>
        </w:rPr>
        <w:t>е</w:t>
      </w:r>
      <w:r w:rsidR="00AC6321" w:rsidRPr="007A66F8">
        <w:rPr>
          <w:sz w:val="26"/>
          <w:szCs w:val="26"/>
        </w:rPr>
        <w:t xml:space="preserve"> сковород</w:t>
      </w:r>
      <w:r w:rsidRPr="007A66F8">
        <w:rPr>
          <w:sz w:val="26"/>
          <w:szCs w:val="26"/>
        </w:rPr>
        <w:t xml:space="preserve"> на пр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дприятии изготавливают и други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 виды кухонной посуды: </w:t>
      </w:r>
    </w:p>
    <w:p w14:paraId="7D531018" w14:textId="77777777" w:rsidR="00F947DA" w:rsidRPr="007A66F8" w:rsidRDefault="00F947DA" w:rsidP="00F947DA">
      <w:pPr>
        <w:pStyle w:val="a3"/>
        <w:rPr>
          <w:sz w:val="26"/>
          <w:szCs w:val="26"/>
          <w:shd w:val="clear" w:color="auto" w:fill="FFFFFF"/>
        </w:rPr>
      </w:pPr>
      <w:r w:rsidRPr="007A66F8">
        <w:rPr>
          <w:i/>
          <w:sz w:val="26"/>
          <w:szCs w:val="26"/>
        </w:rPr>
        <w:t>к</w:t>
      </w:r>
      <w:r w:rsidRPr="007A66F8">
        <w:rPr>
          <w:i/>
          <w:sz w:val="26"/>
          <w:szCs w:val="26"/>
          <w:shd w:val="clear" w:color="auto" w:fill="FFFFFF"/>
        </w:rPr>
        <w:t>овши</w:t>
      </w:r>
      <w:r w:rsidR="00AC6321" w:rsidRPr="007A66F8">
        <w:rPr>
          <w:noProof/>
          <w:sz w:val="26"/>
          <w:szCs w:val="26"/>
        </w:rPr>
        <w:t xml:space="preserve"> — </w:t>
      </w:r>
      <w:r w:rsidRPr="007A66F8">
        <w:rPr>
          <w:sz w:val="26"/>
          <w:szCs w:val="26"/>
          <w:shd w:val="clear" w:color="auto" w:fill="FFFFFF"/>
        </w:rPr>
        <w:t>им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ют высоки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ст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нки и узко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дно, используются для приготовл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ния соусов, супов, варки круп и других блюд, гд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тр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бу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тся быстро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нагр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вани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="00AC6321" w:rsidRPr="007A66F8">
        <w:rPr>
          <w:sz w:val="26"/>
          <w:szCs w:val="26"/>
          <w:shd w:val="clear" w:color="auto" w:fill="FFFFFF"/>
        </w:rPr>
        <w:t xml:space="preserve"> жидкости);</w:t>
      </w:r>
    </w:p>
    <w:p w14:paraId="769D6B2A" w14:textId="77777777" w:rsidR="00F947DA" w:rsidRPr="007A66F8" w:rsidRDefault="00F947DA" w:rsidP="00F947DA">
      <w:pPr>
        <w:pStyle w:val="a3"/>
        <w:rPr>
          <w:sz w:val="26"/>
          <w:szCs w:val="26"/>
          <w:shd w:val="clear" w:color="auto" w:fill="FFFFFF"/>
        </w:rPr>
      </w:pPr>
      <w:r w:rsidRPr="007A66F8">
        <w:rPr>
          <w:i/>
          <w:sz w:val="26"/>
          <w:szCs w:val="26"/>
          <w:shd w:val="clear" w:color="auto" w:fill="FFFFFF"/>
        </w:rPr>
        <w:t>жаровни</w:t>
      </w:r>
      <w:r w:rsidR="00AC6321" w:rsidRPr="007A66F8">
        <w:rPr>
          <w:noProof/>
          <w:sz w:val="26"/>
          <w:szCs w:val="26"/>
        </w:rPr>
        <w:t xml:space="preserve"> — </w:t>
      </w:r>
      <w:r w:rsidRPr="007A66F8">
        <w:rPr>
          <w:sz w:val="26"/>
          <w:szCs w:val="26"/>
          <w:shd w:val="clear" w:color="auto" w:fill="FFFFFF"/>
        </w:rPr>
        <w:t>им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ют низки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ст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нки и широко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дно, пр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дназнач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="00AC6321" w:rsidRPr="007A66F8">
        <w:rPr>
          <w:sz w:val="26"/>
          <w:szCs w:val="26"/>
          <w:shd w:val="clear" w:color="auto" w:fill="FFFFFF"/>
        </w:rPr>
        <w:t>ны для жарки и </w:t>
      </w:r>
      <w:r w:rsidRPr="007A66F8">
        <w:rPr>
          <w:sz w:val="26"/>
          <w:szCs w:val="26"/>
          <w:shd w:val="clear" w:color="auto" w:fill="FFFFFF"/>
        </w:rPr>
        <w:t>зап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кания, позволяют равном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рно распр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д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лять 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пло и об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сп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="00AC6321" w:rsidRPr="007A66F8">
        <w:rPr>
          <w:sz w:val="26"/>
          <w:szCs w:val="26"/>
          <w:shd w:val="clear" w:color="auto" w:fill="FFFFFF"/>
        </w:rPr>
        <w:t>чивают хорошую корочку;</w:t>
      </w:r>
    </w:p>
    <w:p w14:paraId="1025339B" w14:textId="77777777" w:rsidR="00F947DA" w:rsidRPr="007A66F8" w:rsidRDefault="00F947DA" w:rsidP="00F947DA">
      <w:pPr>
        <w:pStyle w:val="a3"/>
        <w:rPr>
          <w:sz w:val="26"/>
          <w:szCs w:val="26"/>
          <w:shd w:val="clear" w:color="auto" w:fill="FFFFFF"/>
        </w:rPr>
      </w:pPr>
      <w:r w:rsidRPr="007A66F8">
        <w:rPr>
          <w:i/>
          <w:sz w:val="26"/>
          <w:szCs w:val="26"/>
          <w:shd w:val="clear" w:color="auto" w:fill="FFFFFF"/>
        </w:rPr>
        <w:t>кастрюли</w:t>
      </w:r>
      <w:r w:rsidR="00AC6321" w:rsidRPr="007A66F8">
        <w:rPr>
          <w:noProof/>
          <w:sz w:val="26"/>
          <w:szCs w:val="26"/>
        </w:rPr>
        <w:t xml:space="preserve"> — </w:t>
      </w:r>
      <w:r w:rsidRPr="007A66F8">
        <w:rPr>
          <w:sz w:val="26"/>
          <w:szCs w:val="26"/>
          <w:shd w:val="clear" w:color="auto" w:fill="FFFFFF"/>
        </w:rPr>
        <w:t>им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ют высоки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ст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нки и широко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дно, подходят для варки, туш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ния, приготовл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="005F50CE" w:rsidRPr="007A66F8">
        <w:rPr>
          <w:sz w:val="26"/>
          <w:szCs w:val="26"/>
          <w:shd w:val="clear" w:color="auto" w:fill="FFFFFF"/>
        </w:rPr>
        <w:t>ния супов и других блюд;</w:t>
      </w:r>
      <w:r w:rsidRPr="007A66F8">
        <w:rPr>
          <w:sz w:val="26"/>
          <w:szCs w:val="26"/>
          <w:shd w:val="clear" w:color="auto" w:fill="FFFFFF"/>
        </w:rPr>
        <w:t xml:space="preserve"> </w:t>
      </w:r>
    </w:p>
    <w:p w14:paraId="7E3972D5" w14:textId="77777777" w:rsidR="00F947DA" w:rsidRPr="007A66F8" w:rsidRDefault="00F947DA" w:rsidP="00F947DA">
      <w:pPr>
        <w:pStyle w:val="a3"/>
        <w:rPr>
          <w:sz w:val="26"/>
          <w:szCs w:val="26"/>
          <w:shd w:val="clear" w:color="auto" w:fill="FFFFFF"/>
        </w:rPr>
      </w:pPr>
      <w:r w:rsidRPr="007A66F8">
        <w:rPr>
          <w:i/>
          <w:sz w:val="26"/>
          <w:szCs w:val="26"/>
          <w:shd w:val="clear" w:color="auto" w:fill="FFFFFF"/>
        </w:rPr>
        <w:t>казаны</w:t>
      </w:r>
      <w:r w:rsidR="005F50CE" w:rsidRPr="007A66F8">
        <w:rPr>
          <w:sz w:val="26"/>
          <w:szCs w:val="26"/>
          <w:shd w:val="clear" w:color="auto" w:fill="FFFFFF"/>
        </w:rPr>
        <w:t> </w:t>
      </w:r>
      <w:r w:rsidR="005F50CE" w:rsidRPr="007A66F8">
        <w:rPr>
          <w:noProof/>
          <w:sz w:val="26"/>
          <w:szCs w:val="26"/>
        </w:rPr>
        <w:t xml:space="preserve">— </w:t>
      </w:r>
      <w:r w:rsidRPr="007A66F8">
        <w:rPr>
          <w:sz w:val="26"/>
          <w:szCs w:val="26"/>
          <w:shd w:val="clear" w:color="auto" w:fill="FFFFFF"/>
        </w:rPr>
        <w:t>им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ют округлую форму с толстым дном и высокими ст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нками, ид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альны для приготовл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ния блюд на открытом огн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(наприм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р, плов, рагу), об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сп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чивают равном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рно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прогр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вани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и уд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ржани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="005F50CE" w:rsidRPr="007A66F8">
        <w:rPr>
          <w:sz w:val="26"/>
          <w:szCs w:val="26"/>
          <w:shd w:val="clear" w:color="auto" w:fill="FFFFFF"/>
        </w:rPr>
        <w:t>пла;</w:t>
      </w:r>
    </w:p>
    <w:p w14:paraId="7CF7580D" w14:textId="77777777" w:rsidR="00F947DA" w:rsidRPr="007A66F8" w:rsidRDefault="00F947DA" w:rsidP="00F947DA">
      <w:pPr>
        <w:pStyle w:val="a3"/>
        <w:rPr>
          <w:sz w:val="26"/>
          <w:szCs w:val="26"/>
          <w:shd w:val="clear" w:color="auto" w:fill="FFFFFF"/>
        </w:rPr>
      </w:pPr>
      <w:r w:rsidRPr="007A66F8">
        <w:rPr>
          <w:i/>
          <w:sz w:val="26"/>
          <w:szCs w:val="26"/>
          <w:shd w:val="clear" w:color="auto" w:fill="FFFFFF"/>
        </w:rPr>
        <w:t>противни</w:t>
      </w:r>
      <w:r w:rsidR="005F50CE" w:rsidRPr="007A66F8">
        <w:rPr>
          <w:noProof/>
          <w:sz w:val="26"/>
          <w:szCs w:val="26"/>
        </w:rPr>
        <w:t xml:space="preserve"> — </w:t>
      </w:r>
      <w:r w:rsidRPr="007A66F8">
        <w:rPr>
          <w:sz w:val="26"/>
          <w:szCs w:val="26"/>
          <w:shd w:val="clear" w:color="auto" w:fill="FFFFFF"/>
        </w:rPr>
        <w:t>плоски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прямоугольны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или квадратны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формы с низкими бортиками для зап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кания в духовк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(наприм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р, для вып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чки хл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ба, пирогов, зап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канок).</w:t>
      </w:r>
    </w:p>
    <w:p w14:paraId="37F9E289" w14:textId="77777777" w:rsidR="00F947DA" w:rsidRPr="007A66F8" w:rsidRDefault="00F947DA" w:rsidP="00F947DA">
      <w:pPr>
        <w:pStyle w:val="a3"/>
        <w:rPr>
          <w:sz w:val="26"/>
          <w:szCs w:val="26"/>
        </w:rPr>
      </w:pPr>
      <w:r w:rsidRPr="007A66F8">
        <w:rPr>
          <w:sz w:val="26"/>
          <w:szCs w:val="26"/>
        </w:rPr>
        <w:t>Ассортим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нт продукции насчитыва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т около 170</w:t>
      </w:r>
      <w:r w:rsidR="005F50CE" w:rsidRPr="007A66F8">
        <w:rPr>
          <w:sz w:val="26"/>
          <w:szCs w:val="26"/>
        </w:rPr>
        <w:t> </w:t>
      </w:r>
      <w:r w:rsidRPr="007A66F8">
        <w:rPr>
          <w:sz w:val="26"/>
          <w:szCs w:val="26"/>
        </w:rPr>
        <w:t>наим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нований, в том числ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 бол</w:t>
      </w:r>
      <w:r w:rsidR="00180FA2" w:rsidRPr="007A66F8">
        <w:rPr>
          <w:sz w:val="26"/>
          <w:szCs w:val="26"/>
        </w:rPr>
        <w:t>ее</w:t>
      </w:r>
      <w:r w:rsidRPr="007A66F8">
        <w:rPr>
          <w:sz w:val="26"/>
          <w:szCs w:val="26"/>
        </w:rPr>
        <w:t xml:space="preserve"> 25</w:t>
      </w:r>
      <w:r w:rsidR="005F50CE" w:rsidRPr="007A66F8">
        <w:rPr>
          <w:sz w:val="26"/>
          <w:szCs w:val="26"/>
        </w:rPr>
        <w:t> </w:t>
      </w:r>
      <w:r w:rsidRPr="007A66F8">
        <w:rPr>
          <w:sz w:val="26"/>
          <w:szCs w:val="26"/>
        </w:rPr>
        <w:t>наим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нований посуды для индукционных плит. </w:t>
      </w:r>
    </w:p>
    <w:p w14:paraId="08746655" w14:textId="77777777" w:rsidR="00F947DA" w:rsidRPr="007A66F8" w:rsidRDefault="00F947DA" w:rsidP="00F947DA">
      <w:pPr>
        <w:pStyle w:val="a3"/>
        <w:rPr>
          <w:i/>
          <w:noProof/>
          <w:sz w:val="26"/>
          <w:szCs w:val="26"/>
        </w:rPr>
      </w:pPr>
      <w:r w:rsidRPr="007A66F8">
        <w:rPr>
          <w:i/>
          <w:noProof/>
          <w:sz w:val="26"/>
          <w:szCs w:val="26"/>
        </w:rPr>
        <w:t>Общи</w:t>
      </w:r>
      <w:r w:rsidR="00180FA2" w:rsidRPr="007A66F8">
        <w:rPr>
          <w:i/>
          <w:noProof/>
          <w:sz w:val="26"/>
          <w:szCs w:val="26"/>
        </w:rPr>
        <w:t>е</w:t>
      </w:r>
      <w:r w:rsidRPr="007A66F8">
        <w:rPr>
          <w:i/>
          <w:noProof/>
          <w:sz w:val="26"/>
          <w:szCs w:val="26"/>
        </w:rPr>
        <w:t xml:space="preserve"> сов</w:t>
      </w:r>
      <w:r w:rsidR="00180FA2" w:rsidRPr="007A66F8">
        <w:rPr>
          <w:i/>
          <w:noProof/>
          <w:sz w:val="26"/>
          <w:szCs w:val="26"/>
        </w:rPr>
        <w:t>е</w:t>
      </w:r>
      <w:r w:rsidRPr="007A66F8">
        <w:rPr>
          <w:i/>
          <w:noProof/>
          <w:sz w:val="26"/>
          <w:szCs w:val="26"/>
        </w:rPr>
        <w:t>ты по уходу за кухонными помощниками:</w:t>
      </w:r>
    </w:p>
    <w:p w14:paraId="74868612" w14:textId="77777777" w:rsidR="00F947DA" w:rsidRPr="007A66F8" w:rsidRDefault="007D4D11" w:rsidP="00F947DA">
      <w:pPr>
        <w:pStyle w:val="a3"/>
        <w:rPr>
          <w:noProof/>
          <w:sz w:val="26"/>
          <w:szCs w:val="26"/>
        </w:rPr>
      </w:pPr>
      <w:r w:rsidRPr="007A66F8">
        <w:rPr>
          <w:noProof/>
          <w:sz w:val="26"/>
          <w:szCs w:val="26"/>
        </w:rPr>
        <w:t>- п</w:t>
      </w:r>
      <w:r w:rsidR="00F947DA" w:rsidRPr="007A66F8">
        <w:rPr>
          <w:noProof/>
          <w:sz w:val="26"/>
          <w:szCs w:val="26"/>
        </w:rPr>
        <w:t>осл</w:t>
      </w:r>
      <w:r w:rsidR="00180FA2" w:rsidRPr="007A66F8">
        <w:rPr>
          <w:noProof/>
          <w:sz w:val="26"/>
          <w:szCs w:val="26"/>
        </w:rPr>
        <w:t>е</w:t>
      </w:r>
      <w:r w:rsidR="00F947DA" w:rsidRPr="007A66F8">
        <w:rPr>
          <w:noProof/>
          <w:sz w:val="26"/>
          <w:szCs w:val="26"/>
        </w:rPr>
        <w:t xml:space="preserve"> каждого использования очищайт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от остатков пищи;</w:t>
      </w:r>
    </w:p>
    <w:p w14:paraId="67D24D68" w14:textId="77777777" w:rsidR="00F947DA" w:rsidRPr="007A66F8" w:rsidRDefault="007D4D11" w:rsidP="00F947DA">
      <w:pPr>
        <w:pStyle w:val="a3"/>
        <w:rPr>
          <w:noProof/>
          <w:sz w:val="26"/>
          <w:szCs w:val="26"/>
        </w:rPr>
      </w:pPr>
      <w:r w:rsidRPr="007A66F8">
        <w:rPr>
          <w:noProof/>
          <w:sz w:val="26"/>
          <w:szCs w:val="26"/>
        </w:rPr>
        <w:t>- с</w:t>
      </w:r>
      <w:r w:rsidR="00F947DA" w:rsidRPr="007A66F8">
        <w:rPr>
          <w:noProof/>
          <w:sz w:val="26"/>
          <w:szCs w:val="26"/>
        </w:rPr>
        <w:t>охраняйт</w:t>
      </w:r>
      <w:r w:rsidR="00180FA2" w:rsidRPr="007A66F8">
        <w:rPr>
          <w:noProof/>
          <w:sz w:val="26"/>
          <w:szCs w:val="26"/>
        </w:rPr>
        <w:t>е</w:t>
      </w:r>
      <w:r w:rsidR="00F947DA" w:rsidRPr="007A66F8">
        <w:rPr>
          <w:noProof/>
          <w:sz w:val="26"/>
          <w:szCs w:val="26"/>
        </w:rPr>
        <w:t xml:space="preserve"> сковород</w:t>
      </w:r>
      <w:r w:rsidRPr="007A66F8">
        <w:rPr>
          <w:noProof/>
          <w:sz w:val="26"/>
          <w:szCs w:val="26"/>
        </w:rPr>
        <w:t>ы</w:t>
      </w:r>
      <w:r w:rsidR="00F947DA" w:rsidRPr="007A66F8">
        <w:rPr>
          <w:noProof/>
          <w:sz w:val="26"/>
          <w:szCs w:val="26"/>
        </w:rPr>
        <w:t xml:space="preserve"> в в</w:t>
      </w:r>
      <w:r w:rsidR="00180FA2" w:rsidRPr="007A66F8">
        <w:rPr>
          <w:noProof/>
          <w:sz w:val="26"/>
          <w:szCs w:val="26"/>
        </w:rPr>
        <w:t>е</w:t>
      </w:r>
      <w:r w:rsidR="00F947DA" w:rsidRPr="007A66F8">
        <w:rPr>
          <w:noProof/>
          <w:sz w:val="26"/>
          <w:szCs w:val="26"/>
        </w:rPr>
        <w:t>ртикальном полож</w:t>
      </w:r>
      <w:r w:rsidR="00180FA2" w:rsidRPr="007A66F8">
        <w:rPr>
          <w:noProof/>
          <w:sz w:val="26"/>
          <w:szCs w:val="26"/>
        </w:rPr>
        <w:t>е</w:t>
      </w:r>
      <w:r w:rsidR="00F947DA" w:rsidRPr="007A66F8">
        <w:rPr>
          <w:noProof/>
          <w:sz w:val="26"/>
          <w:szCs w:val="26"/>
        </w:rPr>
        <w:t>нии или накладывайт</w:t>
      </w:r>
      <w:r w:rsidR="00180FA2" w:rsidRPr="007A66F8">
        <w:rPr>
          <w:noProof/>
          <w:sz w:val="26"/>
          <w:szCs w:val="26"/>
        </w:rPr>
        <w:t>е</w:t>
      </w:r>
      <w:r w:rsidR="00F947DA" w:rsidRPr="007A66F8">
        <w:rPr>
          <w:noProof/>
          <w:sz w:val="26"/>
          <w:szCs w:val="26"/>
        </w:rPr>
        <w:t xml:space="preserve"> их друг на</w:t>
      </w:r>
      <w:r w:rsidRPr="007A66F8">
        <w:rPr>
          <w:noProof/>
          <w:sz w:val="26"/>
          <w:szCs w:val="26"/>
        </w:rPr>
        <w:t> </w:t>
      </w:r>
      <w:r w:rsidR="00F947DA" w:rsidRPr="007A66F8">
        <w:rPr>
          <w:noProof/>
          <w:sz w:val="26"/>
          <w:szCs w:val="26"/>
        </w:rPr>
        <w:t>друга</w:t>
      </w:r>
      <w:r w:rsidRPr="007A66F8">
        <w:rPr>
          <w:noProof/>
          <w:sz w:val="26"/>
          <w:szCs w:val="26"/>
        </w:rPr>
        <w:t>, используя защитные</w:t>
      </w:r>
      <w:r w:rsidR="00F947DA" w:rsidRPr="007A66F8">
        <w:rPr>
          <w:noProof/>
          <w:sz w:val="26"/>
          <w:szCs w:val="26"/>
        </w:rPr>
        <w:t xml:space="preserve"> прокладк</w:t>
      </w:r>
      <w:r w:rsidRPr="007A66F8">
        <w:rPr>
          <w:noProof/>
          <w:sz w:val="26"/>
          <w:szCs w:val="26"/>
        </w:rPr>
        <w:t>и</w:t>
      </w:r>
      <w:r w:rsidR="00F947DA" w:rsidRPr="007A66F8">
        <w:rPr>
          <w:noProof/>
          <w:sz w:val="26"/>
          <w:szCs w:val="26"/>
        </w:rPr>
        <w:t>, чтобы изб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жать царапин;</w:t>
      </w:r>
    </w:p>
    <w:p w14:paraId="09F08C24" w14:textId="77777777" w:rsidR="00F947DA" w:rsidRPr="007A66F8" w:rsidRDefault="007D4D11" w:rsidP="00F947DA">
      <w:pPr>
        <w:pStyle w:val="a3"/>
        <w:rPr>
          <w:noProof/>
          <w:sz w:val="26"/>
          <w:szCs w:val="26"/>
        </w:rPr>
      </w:pPr>
      <w:r w:rsidRPr="007A66F8">
        <w:rPr>
          <w:noProof/>
          <w:sz w:val="26"/>
          <w:szCs w:val="26"/>
        </w:rPr>
        <w:t>- и</w:t>
      </w:r>
      <w:r w:rsidR="00F947DA" w:rsidRPr="007A66F8">
        <w:rPr>
          <w:noProof/>
          <w:sz w:val="26"/>
          <w:szCs w:val="26"/>
        </w:rPr>
        <w:t>зб</w:t>
      </w:r>
      <w:r w:rsidR="00180FA2" w:rsidRPr="007A66F8">
        <w:rPr>
          <w:noProof/>
          <w:sz w:val="26"/>
          <w:szCs w:val="26"/>
        </w:rPr>
        <w:t>е</w:t>
      </w:r>
      <w:r w:rsidR="00F947DA" w:rsidRPr="007A66F8">
        <w:rPr>
          <w:noProof/>
          <w:sz w:val="26"/>
          <w:szCs w:val="26"/>
        </w:rPr>
        <w:t>гайт</w:t>
      </w:r>
      <w:r w:rsidR="00180FA2" w:rsidRPr="007A66F8">
        <w:rPr>
          <w:noProof/>
          <w:sz w:val="26"/>
          <w:szCs w:val="26"/>
        </w:rPr>
        <w:t>е</w:t>
      </w:r>
      <w:r w:rsidR="00F947DA" w:rsidRPr="007A66F8">
        <w:rPr>
          <w:noProof/>
          <w:sz w:val="26"/>
          <w:szCs w:val="26"/>
        </w:rPr>
        <w:t xml:space="preserve"> р</w:t>
      </w:r>
      <w:r w:rsidR="00180FA2" w:rsidRPr="007A66F8">
        <w:rPr>
          <w:noProof/>
          <w:sz w:val="26"/>
          <w:szCs w:val="26"/>
        </w:rPr>
        <w:t>е</w:t>
      </w:r>
      <w:r w:rsidR="00F947DA" w:rsidRPr="007A66F8">
        <w:rPr>
          <w:noProof/>
          <w:sz w:val="26"/>
          <w:szCs w:val="26"/>
        </w:rPr>
        <w:t>зких т</w:t>
      </w:r>
      <w:r w:rsidR="00180FA2" w:rsidRPr="007A66F8">
        <w:rPr>
          <w:noProof/>
          <w:sz w:val="26"/>
          <w:szCs w:val="26"/>
        </w:rPr>
        <w:t>е</w:t>
      </w:r>
      <w:r w:rsidR="00F947DA" w:rsidRPr="007A66F8">
        <w:rPr>
          <w:noProof/>
          <w:sz w:val="26"/>
          <w:szCs w:val="26"/>
        </w:rPr>
        <w:t>мп</w:t>
      </w:r>
      <w:r w:rsidR="00180FA2" w:rsidRPr="007A66F8">
        <w:rPr>
          <w:noProof/>
          <w:sz w:val="26"/>
          <w:szCs w:val="26"/>
        </w:rPr>
        <w:t>е</w:t>
      </w:r>
      <w:r w:rsidR="00F947DA" w:rsidRPr="007A66F8">
        <w:rPr>
          <w:noProof/>
          <w:sz w:val="26"/>
          <w:szCs w:val="26"/>
        </w:rPr>
        <w:t>ратурных изм</w:t>
      </w:r>
      <w:r w:rsidR="00180FA2" w:rsidRPr="007A66F8">
        <w:rPr>
          <w:noProof/>
          <w:sz w:val="26"/>
          <w:szCs w:val="26"/>
        </w:rPr>
        <w:t>е</w:t>
      </w:r>
      <w:r w:rsidR="00F947DA" w:rsidRPr="007A66F8">
        <w:rPr>
          <w:noProof/>
          <w:sz w:val="26"/>
          <w:szCs w:val="26"/>
        </w:rPr>
        <w:t>н</w:t>
      </w:r>
      <w:r w:rsidR="00180FA2" w:rsidRPr="007A66F8">
        <w:rPr>
          <w:noProof/>
          <w:sz w:val="26"/>
          <w:szCs w:val="26"/>
        </w:rPr>
        <w:t>е</w:t>
      </w:r>
      <w:r w:rsidR="00F947DA" w:rsidRPr="007A66F8">
        <w:rPr>
          <w:noProof/>
          <w:sz w:val="26"/>
          <w:szCs w:val="26"/>
        </w:rPr>
        <w:t>ний</w:t>
      </w:r>
      <w:r w:rsidRPr="007A66F8">
        <w:rPr>
          <w:noProof/>
          <w:sz w:val="26"/>
          <w:szCs w:val="26"/>
        </w:rPr>
        <w:t>.</w:t>
      </w:r>
    </w:p>
    <w:p w14:paraId="6C3CF021" w14:textId="77777777" w:rsidR="00F947DA" w:rsidRPr="007A66F8" w:rsidRDefault="00F947DA" w:rsidP="00F947DA">
      <w:pPr>
        <w:pStyle w:val="a3"/>
        <w:rPr>
          <w:noProof/>
          <w:sz w:val="26"/>
          <w:szCs w:val="26"/>
        </w:rPr>
      </w:pPr>
      <w:r w:rsidRPr="007A66F8">
        <w:rPr>
          <w:noProof/>
          <w:sz w:val="26"/>
          <w:szCs w:val="26"/>
        </w:rPr>
        <w:t>Для антипригарных и к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рамич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ских сковород н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обходимо использовать д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р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>вянны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или силиконовы</w:t>
      </w:r>
      <w:r w:rsidR="00180FA2" w:rsidRPr="007A66F8">
        <w:rPr>
          <w:noProof/>
          <w:sz w:val="26"/>
          <w:szCs w:val="26"/>
        </w:rPr>
        <w:t>е</w:t>
      </w:r>
      <w:r w:rsidRPr="007A66F8">
        <w:rPr>
          <w:noProof/>
          <w:sz w:val="26"/>
          <w:szCs w:val="26"/>
        </w:rPr>
        <w:t xml:space="preserve"> лопатки.</w:t>
      </w:r>
    </w:p>
    <w:p w14:paraId="78D524E3" w14:textId="77777777" w:rsidR="00F947DA" w:rsidRPr="007A66F8" w:rsidRDefault="00F947DA" w:rsidP="00F947DA">
      <w:pPr>
        <w:pStyle w:val="a3"/>
        <w:rPr>
          <w:sz w:val="26"/>
          <w:szCs w:val="26"/>
        </w:rPr>
      </w:pPr>
      <w:r w:rsidRPr="007A66F8">
        <w:rPr>
          <w:sz w:val="26"/>
          <w:szCs w:val="26"/>
        </w:rPr>
        <w:t>Компания «Виктория» явля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тся н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однократным поб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дит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л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м и лаур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атом различных 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спубликанских и м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ждународных конкурсов: обладат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ль звания «Бр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нд года»; поб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дит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ль и лаур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ат конкурса «Лучши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 товары 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спублики Б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ларусь»; поб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дит</w:t>
      </w:r>
      <w:r w:rsidR="00180FA2" w:rsidRPr="007A66F8">
        <w:rPr>
          <w:sz w:val="26"/>
          <w:szCs w:val="26"/>
        </w:rPr>
        <w:t>е</w:t>
      </w:r>
      <w:r w:rsidR="00BF09A8" w:rsidRPr="007A66F8">
        <w:rPr>
          <w:sz w:val="26"/>
          <w:szCs w:val="26"/>
        </w:rPr>
        <w:t>ль и </w:t>
      </w:r>
      <w:r w:rsidRPr="007A66F8">
        <w:rPr>
          <w:sz w:val="26"/>
          <w:szCs w:val="26"/>
        </w:rPr>
        <w:t>лаур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ат конкурса «Лучший пр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дпринимат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ль года»; поб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дит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ль и лаур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ат конкурса «Лучшая продукция года»; поб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дит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ль конкурса «Выбор года»; лаур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ат м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ждународной пр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мии «Золотая м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даль» за пр</w:t>
      </w:r>
      <w:r w:rsidR="00180FA2" w:rsidRPr="007A66F8">
        <w:rPr>
          <w:sz w:val="26"/>
          <w:szCs w:val="26"/>
        </w:rPr>
        <w:t>е</w:t>
      </w:r>
      <w:r w:rsidR="00BF09A8" w:rsidRPr="007A66F8">
        <w:rPr>
          <w:sz w:val="26"/>
          <w:szCs w:val="26"/>
        </w:rPr>
        <w:t>восходство в </w:t>
      </w:r>
      <w:r w:rsidRPr="007A66F8">
        <w:rPr>
          <w:sz w:val="26"/>
          <w:szCs w:val="26"/>
        </w:rPr>
        <w:t>бизн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с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; поб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дит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ль конкурса «Народная марка». </w:t>
      </w:r>
    </w:p>
    <w:p w14:paraId="23F4FEE5" w14:textId="77777777" w:rsidR="00520A67" w:rsidRPr="007A66F8" w:rsidRDefault="00F947DA" w:rsidP="00F947DA">
      <w:pPr>
        <w:pStyle w:val="a3"/>
        <w:rPr>
          <w:noProof/>
          <w:sz w:val="26"/>
          <w:szCs w:val="26"/>
        </w:rPr>
      </w:pPr>
      <w:r w:rsidRPr="007A66F8">
        <w:rPr>
          <w:rStyle w:val="afa"/>
          <w:i w:val="0"/>
          <w:sz w:val="26"/>
          <w:szCs w:val="26"/>
        </w:rPr>
        <w:t xml:space="preserve">Посуда ПЧУП </w:t>
      </w:r>
      <w:r w:rsidR="00C26A7A" w:rsidRPr="007A66F8">
        <w:rPr>
          <w:rStyle w:val="afa"/>
          <w:i w:val="0"/>
          <w:sz w:val="26"/>
          <w:szCs w:val="26"/>
        </w:rPr>
        <w:t>«</w:t>
      </w:r>
      <w:r w:rsidRPr="007A66F8">
        <w:rPr>
          <w:rStyle w:val="afa"/>
          <w:i w:val="0"/>
          <w:sz w:val="26"/>
          <w:szCs w:val="26"/>
        </w:rPr>
        <w:t>Виктория</w:t>
      </w:r>
      <w:r w:rsidR="00C26A7A" w:rsidRPr="007A66F8">
        <w:rPr>
          <w:rStyle w:val="afa"/>
          <w:i w:val="0"/>
          <w:sz w:val="26"/>
          <w:szCs w:val="26"/>
        </w:rPr>
        <w:t>»</w:t>
      </w:r>
      <w:r w:rsidRPr="007A66F8">
        <w:rPr>
          <w:sz w:val="26"/>
          <w:szCs w:val="26"/>
        </w:rPr>
        <w:t xml:space="preserve"> с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ртифицирована на соотв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тстви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 тр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бованиям 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спублики Б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ларусь, 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АЭС, 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вросоюза. Отправля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тся для продажи в Российскую Ф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рацию, Казахстан, Узб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кистан, Румынию.</w:t>
      </w:r>
    </w:p>
    <w:p w14:paraId="08E3565C" w14:textId="77777777" w:rsidR="00BF09A8" w:rsidRPr="007A66F8" w:rsidRDefault="00BF09A8" w:rsidP="00F947DA">
      <w:pPr>
        <w:pStyle w:val="a3"/>
        <w:rPr>
          <w:noProof/>
          <w:sz w:val="26"/>
          <w:szCs w:val="26"/>
        </w:rPr>
      </w:pPr>
    </w:p>
    <w:p w14:paraId="1474BF9F" w14:textId="77777777" w:rsidR="00F947DA" w:rsidRPr="007A66F8" w:rsidRDefault="00520A67" w:rsidP="00F947DA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53D461D4" wp14:editId="15B9E5C0">
                <wp:extent cx="2880000" cy="359967"/>
                <wp:effectExtent l="0" t="19050" r="34925" b="40640"/>
                <wp:docPr id="41" name="Группа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42" name="Прямая соединительная линия 4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43" name="Группа 43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44" name="Ромб 44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" name="Ромб 45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" name="Ромб 46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178034FD" id="Группа 41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ehikAj0EAAD5EgAADgAAAAAA&#10;AAAAAAAAAAAuAgAAZHJzL2Uyb0RvYy54bWxQSwECLQAUAAYACAAAACEAshb4zd0AAAAEAQAADwAA&#10;AAAAAAAAAAAAAACXBgAAZHJzL2Rvd25yZXYueG1sUEsFBgAAAAAEAAQA8wAAAKEHAAAAAA==&#10;">
                <v:line id="Прямая соединительная линия 4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" strokecolor="black [3213]" strokeweight="1pt">
                  <v:stroke joinstyle="miter"/>
                </v:line>
                <v:group id="Группа 43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Ромб 44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" fillcolor="white [3212]" strokecolor="black [3213]" strokeweight="1pt"/>
                  <v:shape id="Ромб 45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" fillcolor="white [3212]" strokecolor="black [3213]" strokeweight="1pt"/>
                  <v:shape id="Ромб 46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F947DA" w:rsidRPr="007A66F8">
        <w:br w:type="page"/>
      </w:r>
    </w:p>
    <w:p w14:paraId="5DE7F314" w14:textId="77777777" w:rsidR="00405EBE" w:rsidRPr="007A66F8" w:rsidRDefault="00405EBE" w:rsidP="00405EBE">
      <w:pPr>
        <w:pStyle w:val="af8"/>
        <w:tabs>
          <w:tab w:val="left" w:pos="4695"/>
        </w:tabs>
        <w:ind w:left="0"/>
        <w:jc w:val="center"/>
        <w:rPr>
          <w:rFonts w:ascii="Times New Roman" w:hAnsi="Times New Roman" w:cs="Times New Roman"/>
          <w:b/>
          <w:color w:val="auto"/>
        </w:rPr>
      </w:pPr>
      <w:r w:rsidRPr="007A66F8">
        <w:rPr>
          <w:rFonts w:ascii="Times New Roman" w:hAnsi="Times New Roman" w:cs="Times New Roman"/>
          <w:b/>
          <w:color w:val="auto"/>
        </w:rPr>
        <w:lastRenderedPageBreak/>
        <w:t>Вит</w:t>
      </w:r>
      <w:r w:rsidR="00180FA2" w:rsidRPr="007A66F8">
        <w:rPr>
          <w:rFonts w:ascii="Times New Roman" w:hAnsi="Times New Roman" w:cs="Times New Roman"/>
          <w:b/>
          <w:color w:val="auto"/>
        </w:rPr>
        <w:t>е</w:t>
      </w:r>
      <w:r w:rsidRPr="007A66F8">
        <w:rPr>
          <w:rFonts w:ascii="Times New Roman" w:hAnsi="Times New Roman" w:cs="Times New Roman"/>
          <w:b/>
          <w:color w:val="auto"/>
        </w:rPr>
        <w:t>бская область</w:t>
      </w:r>
    </w:p>
    <w:p w14:paraId="26652893" w14:textId="77777777" w:rsidR="00F947DA" w:rsidRPr="007A66F8" w:rsidRDefault="00D35A3D" w:rsidP="00F947DA">
      <w:pPr>
        <w:pStyle w:val="af8"/>
      </w:pPr>
      <w:r w:rsidRPr="007A66F8">
        <w:rPr>
          <w:lang w:eastAsia="ru-RU"/>
        </w:rPr>
        <mc:AlternateContent>
          <mc:Choice Requires="wpg">
            <w:drawing>
              <wp:anchor distT="0" distB="0" distL="180340" distR="180340" simplePos="0" relativeHeight="251663360" behindDoc="0" locked="0" layoutInCell="1" allowOverlap="1" wp14:anchorId="17AFA12A" wp14:editId="47C67464">
                <wp:simplePos x="0" y="0"/>
                <wp:positionH relativeFrom="margin">
                  <wp:posOffset>3434715</wp:posOffset>
                </wp:positionH>
                <wp:positionV relativeFrom="margin">
                  <wp:posOffset>606425</wp:posOffset>
                </wp:positionV>
                <wp:extent cx="3239770" cy="2267585"/>
                <wp:effectExtent l="0" t="0" r="17780" b="18415"/>
                <wp:wrapSquare wrapText="bothSides"/>
                <wp:docPr id="7" name="Группа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8" name="Прямоугольник: скругленные углы 8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12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" name="Группа 9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0" name="Ромб 10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" name="Надпись 11"/>
                          <wps:cNvSpPr txBox="1"/>
                          <wps:spPr>
                            <a:xfrm rot="16200000"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165035F" w14:textId="77777777" w:rsidR="00633EAD" w:rsidRPr="003F28D3" w:rsidRDefault="00633EAD" w:rsidP="00F947DA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17AFA12A" id="Группа 7" o:spid="_x0000_s1036" style="position:absolute;left:0;text-align:left;margin-left:270.45pt;margin-top:47.75pt;width:255.1pt;height:178.55pt;z-index:251663360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dWkwOAAAAAAFBgAA&#10;dWkzMgAAAAAAAAADYmZkIAAAAAAAAAABARgAAAABAAUAAQAAAAAAAG1mdDIAAAAAAwQQAAABAAAA&#10;AAAAAAAAAAAAAAAAAQAAAAAAAAAAAAAAAAAAAAEAAAEAEAA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dWkwOAAAAAAGBAAAbWZ0MgAAAAAD&#10;BBAAAAEAAAAAAAAAAAAAAAAAAAABAAAAAAAAAAAAAAAAAAAAAQAAAQAQAA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xtZnQyAAAAAAMEEAAA&#10;AQAAAAAAAAAAAAAAAAAAAAEAAAAAAAAAAAAAAAAAAAABAAABAB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G1mdDIAAAAAAwMQAAABAAAA&#10;AAAAAAAAAAAAAAAAAQAAAAAAAAAAAAAAAAAAAAEAAAEAEAA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bWZ0MgAA&#10;AAADAxAAAAEAAAAAAAAAAAAAAAAAAAABAAAAAAAAAAAAAAAAAAAAAQAAAQAQAA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8A/9D5/wD7917rf4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8A/9H5&#10;/wD7917rf4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8A/9L5/wD7917rf4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8A/9P5/wD7917rf4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8A/9T5/wD7917rf4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8A&#10;/9X5/wD7917rf4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8A/9b5/wD7917rf4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8A/9f5/wD7917rf4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8A/9D5/wD7917rf4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8A/9H5/wD7917rf4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8A/9L5/wD7917rf4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8A/9P5/wD7917rf4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8A/9T5/wD7917r&#10;f4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8A/9X5/wD7917rf4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/wD/1Pn/APv3Xut/j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/wD/1fn/APv3Xut/j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/wD/1vn/APv3Xut/j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/wD/1/n/APv3Xut/j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/wD/0Pn/APv3Xut/j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/wD/0fn/APv3Xut/&#10;j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/wD/0vn/APv3Xut/j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/wD/0/n/APv3Xut/j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/wD/1Pn/APv3Xut/j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/wD/1fn/APv3&#10;Xut/j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/wD/1vn/APv3Xut/j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">
                <v:roundrect id="Прямоугольник: скругленные углы 8" o:spid="_x0000_s1037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" strokecolor="black [3213]" strokeweight="1pt">
                  <v:fill r:id="rId13" o:title="" recolor="t" rotate="t" type="frame"/>
                  <v:stroke joinstyle="miter"/>
                </v:roundrect>
                <v:group id="Группа 9" o:spid="_x0000_s1038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shape id="Ромб 10" o:spid="_x0000_s1039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" fillcolor="#c00000" strokecolor="#f2f2f2 [3052]" strokeweight="2.25pt">
                    <v:shadow on="t" color="black [3213]" opacity="26214f" offset=".34742mm,.06125mm"/>
                  </v:shape>
                  <v:shape id="Надпись 11" o:spid="_x0000_s1040" type="#_x0000_t202" style="position:absolute;left:71;top:1000;width:4953;height:4173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" filled="f" stroked="f" strokeweight=".5pt">
                    <v:textbox>
                      <w:txbxContent>
                        <w:p w14:paraId="0165035F" w14:textId="77777777" w:rsidR="00633EAD" w:rsidRPr="003F28D3" w:rsidRDefault="00633EAD" w:rsidP="00F947DA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F947DA" w:rsidRPr="007A66F8">
        <w:t>Огн</w:t>
      </w:r>
      <w:r w:rsidR="00180FA2" w:rsidRPr="007A66F8">
        <w:t>е</w:t>
      </w:r>
      <w:r w:rsidR="00F947DA" w:rsidRPr="007A66F8">
        <w:t>тушит</w:t>
      </w:r>
      <w:r w:rsidR="00180FA2" w:rsidRPr="007A66F8">
        <w:t>е</w:t>
      </w:r>
      <w:r w:rsidR="00F947DA" w:rsidRPr="007A66F8">
        <w:t>ль порошковый ОП</w:t>
      </w:r>
      <w:r w:rsidR="00532E0E" w:rsidRPr="007A66F8">
        <w:t xml:space="preserve"> — </w:t>
      </w:r>
      <w:r w:rsidR="00F947DA" w:rsidRPr="007A66F8">
        <w:t>4(3)</w:t>
      </w:r>
      <w:r w:rsidRPr="007A66F8">
        <w:t> </w:t>
      </w:r>
      <w:r w:rsidR="00F947DA" w:rsidRPr="007A66F8">
        <w:t>- АВС</w:t>
      </w:r>
      <w:r w:rsidR="00180FA2" w:rsidRPr="007A66F8">
        <w:t>Е</w:t>
      </w:r>
      <w:r w:rsidRPr="007A66F8">
        <w:t xml:space="preserve"> МИГ и </w:t>
      </w:r>
      <w:r w:rsidR="00F947DA" w:rsidRPr="007A66F8">
        <w:t xml:space="preserve">МИГ </w:t>
      </w:r>
      <w:r w:rsidR="00180FA2" w:rsidRPr="007A66F8">
        <w:t>Е</w:t>
      </w:r>
    </w:p>
    <w:p w14:paraId="11D24EDF" w14:textId="77777777" w:rsidR="00F947DA" w:rsidRPr="007A66F8" w:rsidRDefault="00F947DA" w:rsidP="00F947DA">
      <w:pPr>
        <w:spacing w:after="0" w:line="360" w:lineRule="exact"/>
        <w:ind w:left="142" w:firstLine="425"/>
        <w:jc w:val="both"/>
        <w:rPr>
          <w:rFonts w:ascii="Times New Roman" w:eastAsia="Times New Roman" w:hAnsi="Times New Roman"/>
          <w:sz w:val="28"/>
          <w:szCs w:val="28"/>
        </w:rPr>
      </w:pPr>
      <w:r w:rsidRPr="007A66F8">
        <w:rPr>
          <w:rFonts w:ascii="Times New Roman" w:eastAsia="Times New Roman" w:hAnsi="Times New Roman"/>
          <w:b/>
          <w:bCs/>
          <w:sz w:val="28"/>
          <w:szCs w:val="28"/>
        </w:rPr>
        <w:t>3. Огн</w:t>
      </w:r>
      <w:r w:rsidR="00180FA2" w:rsidRPr="007A66F8">
        <w:rPr>
          <w:rFonts w:ascii="Times New Roman" w:eastAsia="Times New Roman" w:hAnsi="Times New Roman"/>
          <w:b/>
          <w:bCs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b/>
          <w:bCs/>
          <w:sz w:val="28"/>
          <w:szCs w:val="28"/>
        </w:rPr>
        <w:t>тушит</w:t>
      </w:r>
      <w:r w:rsidR="00180FA2" w:rsidRPr="007A66F8">
        <w:rPr>
          <w:rFonts w:ascii="Times New Roman" w:eastAsia="Times New Roman" w:hAnsi="Times New Roman"/>
          <w:b/>
          <w:bCs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b/>
          <w:bCs/>
          <w:sz w:val="28"/>
          <w:szCs w:val="28"/>
        </w:rPr>
        <w:t>ль порошковый ОП</w:t>
      </w:r>
      <w:r w:rsidR="00D35A3D" w:rsidRPr="007A66F8">
        <w:rPr>
          <w:rFonts w:ascii="Times New Roman" w:eastAsia="Times New Roman" w:hAnsi="Times New Roman"/>
          <w:b/>
          <w:bCs/>
          <w:sz w:val="28"/>
          <w:szCs w:val="28"/>
        </w:rPr>
        <w:t> </w:t>
      </w:r>
      <w:r w:rsidR="00470573" w:rsidRPr="007A66F8">
        <w:rPr>
          <w:rFonts w:ascii="Times New Roman" w:eastAsia="Times New Roman" w:hAnsi="Times New Roman"/>
          <w:b/>
          <w:bCs/>
          <w:sz w:val="28"/>
          <w:szCs w:val="28"/>
        </w:rPr>
        <w:noBreakHyphen/>
      </w:r>
      <w:r w:rsidR="00D35A3D" w:rsidRPr="007A66F8">
        <w:rPr>
          <w:rFonts w:ascii="Times New Roman" w:eastAsia="Times New Roman" w:hAnsi="Times New Roman"/>
          <w:b/>
          <w:bCs/>
          <w:sz w:val="28"/>
          <w:szCs w:val="28"/>
        </w:rPr>
        <w:t> </w:t>
      </w:r>
      <w:r w:rsidRPr="007A66F8">
        <w:rPr>
          <w:rFonts w:ascii="Times New Roman" w:eastAsia="Times New Roman" w:hAnsi="Times New Roman"/>
          <w:b/>
          <w:bCs/>
          <w:sz w:val="28"/>
          <w:szCs w:val="28"/>
        </w:rPr>
        <w:t>4(3)</w:t>
      </w:r>
      <w:r w:rsidR="00D35A3D" w:rsidRPr="007A66F8">
        <w:rPr>
          <w:rFonts w:ascii="Times New Roman" w:eastAsia="Times New Roman" w:hAnsi="Times New Roman"/>
          <w:b/>
          <w:bCs/>
          <w:sz w:val="28"/>
          <w:szCs w:val="28"/>
        </w:rPr>
        <w:t> </w:t>
      </w:r>
      <w:r w:rsidR="00470573" w:rsidRPr="007A66F8">
        <w:rPr>
          <w:rFonts w:ascii="Times New Roman" w:eastAsia="Times New Roman" w:hAnsi="Times New Roman"/>
          <w:b/>
          <w:bCs/>
          <w:sz w:val="28"/>
          <w:szCs w:val="28"/>
        </w:rPr>
        <w:noBreakHyphen/>
      </w:r>
      <w:r w:rsidR="00D35A3D" w:rsidRPr="007A66F8">
        <w:rPr>
          <w:rFonts w:ascii="Times New Roman" w:eastAsia="Times New Roman" w:hAnsi="Times New Roman"/>
          <w:b/>
          <w:bCs/>
          <w:sz w:val="28"/>
          <w:szCs w:val="28"/>
        </w:rPr>
        <w:t> </w:t>
      </w:r>
      <w:r w:rsidRPr="007A66F8">
        <w:rPr>
          <w:rFonts w:ascii="Times New Roman" w:eastAsia="Times New Roman" w:hAnsi="Times New Roman"/>
          <w:b/>
          <w:bCs/>
          <w:sz w:val="28"/>
          <w:szCs w:val="28"/>
        </w:rPr>
        <w:t>АВС</w:t>
      </w:r>
      <w:r w:rsidR="00180FA2" w:rsidRPr="007A66F8">
        <w:rPr>
          <w:rFonts w:ascii="Times New Roman" w:eastAsia="Times New Roman" w:hAnsi="Times New Roman"/>
          <w:b/>
          <w:bCs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b/>
          <w:bCs/>
          <w:sz w:val="28"/>
          <w:szCs w:val="28"/>
        </w:rPr>
        <w:t xml:space="preserve"> МИГ и МИГ</w:t>
      </w:r>
      <w:r w:rsidR="005B3B0F" w:rsidRPr="007A66F8">
        <w:rPr>
          <w:rFonts w:ascii="Times New Roman" w:eastAsia="Times New Roman" w:hAnsi="Times New Roman"/>
          <w:b/>
          <w:bCs/>
          <w:sz w:val="28"/>
          <w:szCs w:val="28"/>
        </w:rPr>
        <w:t> </w:t>
      </w:r>
      <w:r w:rsidR="00180FA2" w:rsidRPr="007A66F8">
        <w:rPr>
          <w:rFonts w:ascii="Times New Roman" w:eastAsia="Times New Roman" w:hAnsi="Times New Roman"/>
          <w:b/>
          <w:bCs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b/>
          <w:bCs/>
          <w:sz w:val="28"/>
          <w:szCs w:val="28"/>
        </w:rPr>
        <w:t xml:space="preserve"> (</w:t>
      </w:r>
      <w:r w:rsidRPr="007A66F8">
        <w:rPr>
          <w:rFonts w:ascii="Times New Roman" w:hAnsi="Times New Roman"/>
          <w:b/>
          <w:sz w:val="28"/>
          <w:szCs w:val="28"/>
        </w:rPr>
        <w:t>ЗАО</w:t>
      </w:r>
      <w:r w:rsidR="005B3B0F" w:rsidRPr="007A66F8">
        <w:rPr>
          <w:rFonts w:ascii="Times New Roman" w:hAnsi="Times New Roman"/>
          <w:b/>
          <w:sz w:val="28"/>
          <w:szCs w:val="28"/>
        </w:rPr>
        <w:t> </w:t>
      </w:r>
      <w:r w:rsidRPr="007A66F8">
        <w:rPr>
          <w:rFonts w:ascii="Times New Roman" w:hAnsi="Times New Roman"/>
          <w:b/>
          <w:sz w:val="28"/>
          <w:szCs w:val="28"/>
        </w:rPr>
        <w:t>«</w:t>
      </w:r>
      <w:proofErr w:type="spellStart"/>
      <w:r w:rsidRPr="007A66F8">
        <w:rPr>
          <w:rFonts w:ascii="Times New Roman" w:hAnsi="Times New Roman"/>
          <w:b/>
          <w:sz w:val="28"/>
          <w:szCs w:val="28"/>
        </w:rPr>
        <w:t>Пожт</w:t>
      </w:r>
      <w:r w:rsidR="00180FA2" w:rsidRPr="007A66F8">
        <w:rPr>
          <w:rFonts w:ascii="Times New Roman" w:hAnsi="Times New Roman"/>
          <w:b/>
          <w:sz w:val="28"/>
          <w:szCs w:val="28"/>
        </w:rPr>
        <w:t>е</w:t>
      </w:r>
      <w:r w:rsidRPr="007A66F8">
        <w:rPr>
          <w:rFonts w:ascii="Times New Roman" w:hAnsi="Times New Roman"/>
          <w:b/>
          <w:sz w:val="28"/>
          <w:szCs w:val="28"/>
        </w:rPr>
        <w:t>хника</w:t>
      </w:r>
      <w:proofErr w:type="spellEnd"/>
      <w:r w:rsidRPr="007A66F8">
        <w:rPr>
          <w:rFonts w:ascii="Times New Roman" w:hAnsi="Times New Roman"/>
          <w:b/>
          <w:sz w:val="28"/>
          <w:szCs w:val="28"/>
        </w:rPr>
        <w:t>», г.</w:t>
      </w:r>
      <w:r w:rsidR="00470573" w:rsidRPr="007A66F8">
        <w:rPr>
          <w:rFonts w:ascii="Times New Roman" w:hAnsi="Times New Roman"/>
          <w:b/>
          <w:sz w:val="28"/>
          <w:szCs w:val="28"/>
        </w:rPr>
        <w:t> </w:t>
      </w:r>
      <w:r w:rsidRPr="007A66F8">
        <w:rPr>
          <w:rFonts w:ascii="Times New Roman" w:hAnsi="Times New Roman"/>
          <w:b/>
          <w:sz w:val="28"/>
          <w:szCs w:val="28"/>
        </w:rPr>
        <w:t>Вит</w:t>
      </w:r>
      <w:r w:rsidR="00180FA2" w:rsidRPr="007A66F8">
        <w:rPr>
          <w:rFonts w:ascii="Times New Roman" w:hAnsi="Times New Roman"/>
          <w:b/>
          <w:sz w:val="28"/>
          <w:szCs w:val="28"/>
        </w:rPr>
        <w:t>е</w:t>
      </w:r>
      <w:r w:rsidRPr="007A66F8">
        <w:rPr>
          <w:rFonts w:ascii="Times New Roman" w:hAnsi="Times New Roman"/>
          <w:b/>
          <w:sz w:val="28"/>
          <w:szCs w:val="28"/>
        </w:rPr>
        <w:t>бск</w:t>
      </w:r>
      <w:r w:rsidRPr="007A66F8">
        <w:rPr>
          <w:rFonts w:ascii="Times New Roman" w:eastAsia="Times New Roman" w:hAnsi="Times New Roman"/>
          <w:b/>
          <w:bCs/>
          <w:sz w:val="28"/>
          <w:szCs w:val="28"/>
        </w:rPr>
        <w:t>)</w:t>
      </w:r>
      <w:r w:rsidR="00EE67F9" w:rsidRPr="007A66F8">
        <w:rPr>
          <w:rFonts w:ascii="Times New Roman" w:eastAsia="Times New Roman" w:hAnsi="Times New Roman"/>
          <w:sz w:val="28"/>
          <w:szCs w:val="28"/>
        </w:rPr>
        <w:t> —</w:t>
      </w:r>
      <w:r w:rsidRPr="007A66F8">
        <w:rPr>
          <w:rFonts w:ascii="Times New Roman" w:eastAsia="Times New Roman" w:hAnsi="Times New Roman"/>
          <w:sz w:val="28"/>
          <w:szCs w:val="28"/>
        </w:rPr>
        <w:t xml:space="preserve"> </w:t>
      </w:r>
      <w:r w:rsidRPr="007A66F8">
        <w:rPr>
          <w:rFonts w:ascii="Times New Roman" w:hAnsi="Times New Roman"/>
          <w:sz w:val="28"/>
          <w:szCs w:val="28"/>
        </w:rPr>
        <w:t>это сп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циально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устройство, которо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помога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 тушить пожар. С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рийно этот вид огн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тушит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ля производят бол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ее</w:t>
      </w:r>
      <w:r w:rsidRPr="007A66F8">
        <w:rPr>
          <w:rFonts w:ascii="Times New Roman" w:eastAsia="Times New Roman" w:hAnsi="Times New Roman"/>
          <w:sz w:val="28"/>
          <w:szCs w:val="28"/>
        </w:rPr>
        <w:t xml:space="preserve"> 20</w:t>
      </w:r>
      <w:r w:rsidR="00470573" w:rsidRPr="007A66F8">
        <w:rPr>
          <w:rFonts w:ascii="Times New Roman" w:eastAsia="Times New Roman" w:hAnsi="Times New Roman"/>
          <w:sz w:val="28"/>
          <w:szCs w:val="28"/>
        </w:rPr>
        <w:t> </w:t>
      </w:r>
      <w:r w:rsidRPr="007A66F8">
        <w:rPr>
          <w:rFonts w:ascii="Times New Roman" w:eastAsia="Times New Roman" w:hAnsi="Times New Roman"/>
          <w:sz w:val="28"/>
          <w:szCs w:val="28"/>
        </w:rPr>
        <w:t>л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="00470573" w:rsidRPr="007A66F8">
        <w:rPr>
          <w:rFonts w:ascii="Times New Roman" w:eastAsia="Times New Roman" w:hAnsi="Times New Roman"/>
          <w:sz w:val="28"/>
          <w:szCs w:val="28"/>
        </w:rPr>
        <w:t>т, и он пользуе</w:t>
      </w:r>
      <w:r w:rsidRPr="007A66F8">
        <w:rPr>
          <w:rFonts w:ascii="Times New Roman" w:eastAsia="Times New Roman" w:hAnsi="Times New Roman"/>
          <w:sz w:val="28"/>
          <w:szCs w:val="28"/>
        </w:rPr>
        <w:t>тся заслуж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нной популярностью у потр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бит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л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й из-за сво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й высокой над</w:t>
      </w:r>
      <w:r w:rsidR="00470573" w:rsidRPr="007A66F8">
        <w:rPr>
          <w:rFonts w:ascii="Times New Roman" w:eastAsia="Times New Roman" w:hAnsi="Times New Roman"/>
          <w:sz w:val="28"/>
          <w:szCs w:val="28"/>
        </w:rPr>
        <w:t>ё</w:t>
      </w:r>
      <w:r w:rsidRPr="007A66F8">
        <w:rPr>
          <w:rFonts w:ascii="Times New Roman" w:eastAsia="Times New Roman" w:hAnsi="Times New Roman"/>
          <w:sz w:val="28"/>
          <w:szCs w:val="28"/>
        </w:rPr>
        <w:t>жности и высокой эфф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ктивности.</w:t>
      </w:r>
      <w:r w:rsidRPr="007A66F8">
        <w:rPr>
          <w:rFonts w:ascii="Times New Roman" w:hAnsi="Times New Roman"/>
          <w:sz w:val="28"/>
          <w:szCs w:val="28"/>
        </w:rPr>
        <w:t xml:space="preserve"> </w:t>
      </w:r>
      <w:r w:rsidR="00470573" w:rsidRPr="007A66F8">
        <w:rPr>
          <w:rFonts w:ascii="Times New Roman" w:hAnsi="Times New Roman"/>
          <w:sz w:val="28"/>
          <w:szCs w:val="28"/>
        </w:rPr>
        <w:t>Такие огнетушители з</w:t>
      </w:r>
      <w:r w:rsidRPr="007A66F8">
        <w:rPr>
          <w:rFonts w:ascii="Times New Roman" w:hAnsi="Times New Roman"/>
          <w:sz w:val="28"/>
          <w:szCs w:val="28"/>
        </w:rPr>
        <w:t xml:space="preserve">аряжают </w:t>
      </w:r>
      <w:r w:rsidRPr="007A66F8">
        <w:rPr>
          <w:rFonts w:ascii="Times New Roman" w:eastAsia="Times New Roman" w:hAnsi="Times New Roman"/>
          <w:sz w:val="28"/>
          <w:szCs w:val="28"/>
        </w:rPr>
        <w:t>высокоэфф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ктивным огн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тушащим порошком, который им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ее</w:t>
      </w:r>
      <w:r w:rsidRPr="007A66F8">
        <w:rPr>
          <w:rFonts w:ascii="Times New Roman" w:eastAsia="Times New Roman" w:hAnsi="Times New Roman"/>
          <w:sz w:val="28"/>
          <w:szCs w:val="28"/>
        </w:rPr>
        <w:t>т с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="00470573" w:rsidRPr="007A66F8">
        <w:rPr>
          <w:rFonts w:ascii="Times New Roman" w:eastAsia="Times New Roman" w:hAnsi="Times New Roman"/>
          <w:sz w:val="28"/>
          <w:szCs w:val="28"/>
        </w:rPr>
        <w:t>ртификат в 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вроп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йском Союз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 xml:space="preserve"> и 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вразийском Союз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 xml:space="preserve"> и пр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дназнач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н для туш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ния вс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х классов пожаров:</w:t>
      </w:r>
    </w:p>
    <w:p w14:paraId="4C286EB8" w14:textId="77777777" w:rsidR="00F947DA" w:rsidRPr="007A66F8" w:rsidRDefault="00F947DA" w:rsidP="00F947DA">
      <w:pPr>
        <w:spacing w:after="0" w:line="360" w:lineRule="exact"/>
        <w:ind w:left="142" w:firstLine="425"/>
        <w:jc w:val="both"/>
        <w:rPr>
          <w:rFonts w:ascii="Times New Roman" w:eastAsia="Times New Roman" w:hAnsi="Times New Roman"/>
          <w:sz w:val="28"/>
          <w:szCs w:val="28"/>
        </w:rPr>
      </w:pPr>
      <w:r w:rsidRPr="007A66F8">
        <w:rPr>
          <w:rFonts w:ascii="Times New Roman" w:eastAsia="Times New Roman" w:hAnsi="Times New Roman"/>
          <w:sz w:val="28"/>
          <w:szCs w:val="28"/>
        </w:rPr>
        <w:t>А</w:t>
      </w:r>
      <w:r w:rsidR="00EE67F9" w:rsidRPr="007A66F8">
        <w:rPr>
          <w:rFonts w:ascii="Times New Roman" w:eastAsia="Times New Roman" w:hAnsi="Times New Roman"/>
          <w:sz w:val="28"/>
          <w:szCs w:val="28"/>
        </w:rPr>
        <w:t> —</w:t>
      </w:r>
      <w:r w:rsidRPr="007A66F8">
        <w:rPr>
          <w:rFonts w:ascii="Times New Roman" w:eastAsia="Times New Roman" w:hAnsi="Times New Roman"/>
          <w:sz w:val="28"/>
          <w:szCs w:val="28"/>
        </w:rPr>
        <w:t xml:space="preserve"> гор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ни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 xml:space="preserve"> тв</w:t>
      </w:r>
      <w:r w:rsidR="00937DCF" w:rsidRPr="007A66F8">
        <w:rPr>
          <w:rFonts w:ascii="Times New Roman" w:eastAsia="Times New Roman" w:hAnsi="Times New Roman"/>
          <w:sz w:val="28"/>
          <w:szCs w:val="28"/>
        </w:rPr>
        <w:t>ё</w:t>
      </w:r>
      <w:r w:rsidRPr="007A66F8">
        <w:rPr>
          <w:rFonts w:ascii="Times New Roman" w:eastAsia="Times New Roman" w:hAnsi="Times New Roman"/>
          <w:sz w:val="28"/>
          <w:szCs w:val="28"/>
        </w:rPr>
        <w:t>рдых в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щ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ств;</w:t>
      </w:r>
    </w:p>
    <w:p w14:paraId="462C5B0A" w14:textId="77777777" w:rsidR="00F947DA" w:rsidRPr="007A66F8" w:rsidRDefault="00F947DA" w:rsidP="00F947DA">
      <w:pPr>
        <w:spacing w:after="0" w:line="360" w:lineRule="exact"/>
        <w:ind w:left="142" w:firstLine="425"/>
        <w:jc w:val="both"/>
        <w:rPr>
          <w:rFonts w:ascii="Times New Roman" w:eastAsia="Times New Roman" w:hAnsi="Times New Roman"/>
          <w:sz w:val="28"/>
          <w:szCs w:val="28"/>
        </w:rPr>
      </w:pPr>
      <w:r w:rsidRPr="007A66F8">
        <w:rPr>
          <w:rFonts w:ascii="Times New Roman" w:eastAsia="Times New Roman" w:hAnsi="Times New Roman"/>
          <w:sz w:val="28"/>
          <w:szCs w:val="28"/>
        </w:rPr>
        <w:t>В</w:t>
      </w:r>
      <w:r w:rsidR="00EE67F9" w:rsidRPr="007A66F8">
        <w:rPr>
          <w:rFonts w:ascii="Times New Roman" w:eastAsia="Times New Roman" w:hAnsi="Times New Roman"/>
          <w:sz w:val="28"/>
          <w:szCs w:val="28"/>
        </w:rPr>
        <w:t> —</w:t>
      </w:r>
      <w:r w:rsidRPr="007A66F8">
        <w:rPr>
          <w:rFonts w:ascii="Times New Roman" w:eastAsia="Times New Roman" w:hAnsi="Times New Roman"/>
          <w:sz w:val="28"/>
          <w:szCs w:val="28"/>
        </w:rPr>
        <w:t xml:space="preserve"> гор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ни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 xml:space="preserve"> жидких в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щ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ств;</w:t>
      </w:r>
    </w:p>
    <w:p w14:paraId="2EAD7270" w14:textId="77777777" w:rsidR="00F947DA" w:rsidRPr="007A66F8" w:rsidRDefault="00F947DA" w:rsidP="00F947DA">
      <w:pPr>
        <w:spacing w:after="0" w:line="360" w:lineRule="exact"/>
        <w:ind w:left="142" w:firstLine="425"/>
        <w:jc w:val="both"/>
        <w:rPr>
          <w:rFonts w:ascii="Times New Roman" w:eastAsia="Times New Roman" w:hAnsi="Times New Roman"/>
          <w:sz w:val="28"/>
          <w:szCs w:val="28"/>
        </w:rPr>
      </w:pPr>
      <w:r w:rsidRPr="007A66F8">
        <w:rPr>
          <w:rFonts w:ascii="Times New Roman" w:eastAsia="Times New Roman" w:hAnsi="Times New Roman"/>
          <w:sz w:val="28"/>
          <w:szCs w:val="28"/>
        </w:rPr>
        <w:t>С</w:t>
      </w:r>
      <w:r w:rsidR="00EE67F9" w:rsidRPr="007A66F8">
        <w:rPr>
          <w:rFonts w:ascii="Times New Roman" w:eastAsia="Times New Roman" w:hAnsi="Times New Roman"/>
          <w:sz w:val="28"/>
          <w:szCs w:val="28"/>
        </w:rPr>
        <w:t> —</w:t>
      </w:r>
      <w:r w:rsidRPr="007A66F8">
        <w:rPr>
          <w:rFonts w:ascii="Times New Roman" w:eastAsia="Times New Roman" w:hAnsi="Times New Roman"/>
          <w:sz w:val="28"/>
          <w:szCs w:val="28"/>
        </w:rPr>
        <w:t xml:space="preserve"> гор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ни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 xml:space="preserve"> газообразных в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щ</w:t>
      </w:r>
      <w:r w:rsidR="00180FA2" w:rsidRPr="007A66F8">
        <w:rPr>
          <w:rFonts w:ascii="Times New Roman" w:eastAsia="Times New Roman" w:hAnsi="Times New Roman"/>
          <w:sz w:val="28"/>
          <w:szCs w:val="28"/>
        </w:rPr>
        <w:t>е</w:t>
      </w:r>
      <w:r w:rsidRPr="007A66F8">
        <w:rPr>
          <w:rFonts w:ascii="Times New Roman" w:eastAsia="Times New Roman" w:hAnsi="Times New Roman"/>
          <w:sz w:val="28"/>
          <w:szCs w:val="28"/>
        </w:rPr>
        <w:t>ств;</w:t>
      </w:r>
    </w:p>
    <w:p w14:paraId="4F0C0A6E" w14:textId="77777777" w:rsidR="00F947DA" w:rsidRPr="007A66F8" w:rsidRDefault="00180FA2" w:rsidP="00F947DA">
      <w:pPr>
        <w:spacing w:after="0" w:line="360" w:lineRule="exact"/>
        <w:ind w:left="142" w:firstLine="425"/>
        <w:jc w:val="both"/>
        <w:rPr>
          <w:rFonts w:ascii="Times New Roman" w:eastAsia="Times New Roman" w:hAnsi="Times New Roman"/>
          <w:sz w:val="28"/>
          <w:szCs w:val="28"/>
        </w:rPr>
      </w:pPr>
      <w:r w:rsidRPr="007A66F8">
        <w:rPr>
          <w:rFonts w:ascii="Times New Roman" w:eastAsia="Times New Roman" w:hAnsi="Times New Roman"/>
          <w:sz w:val="28"/>
          <w:szCs w:val="28"/>
        </w:rPr>
        <w:t>Е</w:t>
      </w:r>
      <w:r w:rsidR="00EE67F9" w:rsidRPr="007A66F8">
        <w:rPr>
          <w:rFonts w:ascii="Times New Roman" w:eastAsia="Times New Roman" w:hAnsi="Times New Roman"/>
          <w:sz w:val="28"/>
          <w:szCs w:val="28"/>
        </w:rPr>
        <w:t> —</w:t>
      </w:r>
      <w:r w:rsidR="00F947DA" w:rsidRPr="007A66F8">
        <w:rPr>
          <w:rFonts w:ascii="Times New Roman" w:eastAsia="Times New Roman" w:hAnsi="Times New Roman"/>
          <w:sz w:val="28"/>
          <w:szCs w:val="28"/>
        </w:rPr>
        <w:t xml:space="preserve"> гор</w:t>
      </w:r>
      <w:r w:rsidRPr="007A66F8">
        <w:rPr>
          <w:rFonts w:ascii="Times New Roman" w:eastAsia="Times New Roman" w:hAnsi="Times New Roman"/>
          <w:sz w:val="28"/>
          <w:szCs w:val="28"/>
        </w:rPr>
        <w:t>е</w:t>
      </w:r>
      <w:r w:rsidR="00F947DA" w:rsidRPr="007A66F8">
        <w:rPr>
          <w:rFonts w:ascii="Times New Roman" w:eastAsia="Times New Roman" w:hAnsi="Times New Roman"/>
          <w:sz w:val="28"/>
          <w:szCs w:val="28"/>
        </w:rPr>
        <w:t>ни</w:t>
      </w:r>
      <w:r w:rsidRPr="007A66F8">
        <w:rPr>
          <w:rFonts w:ascii="Times New Roman" w:eastAsia="Times New Roman" w:hAnsi="Times New Roman"/>
          <w:sz w:val="28"/>
          <w:szCs w:val="28"/>
        </w:rPr>
        <w:t>е</w:t>
      </w:r>
      <w:r w:rsidR="00F947DA" w:rsidRPr="007A66F8">
        <w:rPr>
          <w:rFonts w:ascii="Times New Roman" w:eastAsia="Times New Roman" w:hAnsi="Times New Roman"/>
          <w:sz w:val="28"/>
          <w:szCs w:val="28"/>
        </w:rPr>
        <w:t xml:space="preserve"> эл</w:t>
      </w:r>
      <w:r w:rsidRPr="007A66F8">
        <w:rPr>
          <w:rFonts w:ascii="Times New Roman" w:eastAsia="Times New Roman" w:hAnsi="Times New Roman"/>
          <w:sz w:val="28"/>
          <w:szCs w:val="28"/>
        </w:rPr>
        <w:t>е</w:t>
      </w:r>
      <w:r w:rsidR="00F947DA" w:rsidRPr="007A66F8">
        <w:rPr>
          <w:rFonts w:ascii="Times New Roman" w:eastAsia="Times New Roman" w:hAnsi="Times New Roman"/>
          <w:sz w:val="28"/>
          <w:szCs w:val="28"/>
        </w:rPr>
        <w:t>ктрооборудования, находящ</w:t>
      </w:r>
      <w:r w:rsidRPr="007A66F8">
        <w:rPr>
          <w:rFonts w:ascii="Times New Roman" w:eastAsia="Times New Roman" w:hAnsi="Times New Roman"/>
          <w:sz w:val="28"/>
          <w:szCs w:val="28"/>
        </w:rPr>
        <w:t>е</w:t>
      </w:r>
      <w:r w:rsidR="00F947DA" w:rsidRPr="007A66F8">
        <w:rPr>
          <w:rFonts w:ascii="Times New Roman" w:eastAsia="Times New Roman" w:hAnsi="Times New Roman"/>
          <w:sz w:val="28"/>
          <w:szCs w:val="28"/>
        </w:rPr>
        <w:t>гося под высоким напряж</w:t>
      </w:r>
      <w:r w:rsidRPr="007A66F8">
        <w:rPr>
          <w:rFonts w:ascii="Times New Roman" w:eastAsia="Times New Roman" w:hAnsi="Times New Roman"/>
          <w:sz w:val="28"/>
          <w:szCs w:val="28"/>
        </w:rPr>
        <w:t>е</w:t>
      </w:r>
      <w:r w:rsidR="00F947DA" w:rsidRPr="007A66F8">
        <w:rPr>
          <w:rFonts w:ascii="Times New Roman" w:eastAsia="Times New Roman" w:hAnsi="Times New Roman"/>
          <w:sz w:val="28"/>
          <w:szCs w:val="28"/>
        </w:rPr>
        <w:t>ни</w:t>
      </w:r>
      <w:r w:rsidRPr="007A66F8">
        <w:rPr>
          <w:rFonts w:ascii="Times New Roman" w:eastAsia="Times New Roman" w:hAnsi="Times New Roman"/>
          <w:sz w:val="28"/>
          <w:szCs w:val="28"/>
        </w:rPr>
        <w:t>е</w:t>
      </w:r>
      <w:r w:rsidR="00F947DA" w:rsidRPr="007A66F8">
        <w:rPr>
          <w:rFonts w:ascii="Times New Roman" w:eastAsia="Times New Roman" w:hAnsi="Times New Roman"/>
          <w:sz w:val="28"/>
          <w:szCs w:val="28"/>
        </w:rPr>
        <w:t>м.</w:t>
      </w:r>
    </w:p>
    <w:p w14:paraId="1BF8EC57" w14:textId="77777777" w:rsidR="00F947DA" w:rsidRPr="007A66F8" w:rsidRDefault="00F947DA" w:rsidP="00F947DA">
      <w:pPr>
        <w:spacing w:after="0" w:line="360" w:lineRule="exact"/>
        <w:ind w:left="142" w:firstLine="425"/>
        <w:jc w:val="both"/>
        <w:rPr>
          <w:rFonts w:ascii="Times New Roman" w:eastAsia="Calibri" w:hAnsi="Times New Roman"/>
          <w:sz w:val="28"/>
          <w:szCs w:val="28"/>
        </w:rPr>
      </w:pPr>
      <w:r w:rsidRPr="007A66F8">
        <w:rPr>
          <w:rFonts w:ascii="Times New Roman" w:hAnsi="Times New Roman"/>
          <w:sz w:val="28"/>
          <w:szCs w:val="28"/>
        </w:rPr>
        <w:t>Огн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тушит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ли оч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нь над</w:t>
      </w:r>
      <w:r w:rsidR="00937DCF" w:rsidRPr="007A66F8">
        <w:rPr>
          <w:rFonts w:ascii="Times New Roman" w:hAnsi="Times New Roman"/>
          <w:sz w:val="28"/>
          <w:szCs w:val="28"/>
        </w:rPr>
        <w:t>ё</w:t>
      </w:r>
      <w:r w:rsidRPr="007A66F8">
        <w:rPr>
          <w:rFonts w:ascii="Times New Roman" w:hAnsi="Times New Roman"/>
          <w:sz w:val="28"/>
          <w:szCs w:val="28"/>
        </w:rPr>
        <w:t>жны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, потому что сд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ланы из кач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ств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нных мат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="00937DCF" w:rsidRPr="007A66F8">
        <w:rPr>
          <w:rFonts w:ascii="Times New Roman" w:hAnsi="Times New Roman"/>
          <w:sz w:val="28"/>
          <w:szCs w:val="28"/>
        </w:rPr>
        <w:t xml:space="preserve">риалов </w:t>
      </w:r>
      <w:r w:rsidRPr="007A66F8">
        <w:rPr>
          <w:rFonts w:ascii="Times New Roman" w:hAnsi="Times New Roman"/>
          <w:sz w:val="28"/>
          <w:szCs w:val="28"/>
        </w:rPr>
        <w:t>по совр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нным т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хнологиям. Их пров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ряют в разных условиях: наприм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р, как они справляются с тв</w:t>
      </w:r>
      <w:r w:rsidR="00937DCF" w:rsidRPr="007A66F8">
        <w:rPr>
          <w:rFonts w:ascii="Times New Roman" w:hAnsi="Times New Roman"/>
          <w:sz w:val="28"/>
          <w:szCs w:val="28"/>
        </w:rPr>
        <w:t>ё</w:t>
      </w:r>
      <w:r w:rsidRPr="007A66F8">
        <w:rPr>
          <w:rFonts w:ascii="Times New Roman" w:hAnsi="Times New Roman"/>
          <w:sz w:val="28"/>
          <w:szCs w:val="28"/>
        </w:rPr>
        <w:t>рдыми пр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дм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тами (как д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="00937DCF" w:rsidRPr="007A66F8">
        <w:rPr>
          <w:rFonts w:ascii="Times New Roman" w:hAnsi="Times New Roman"/>
          <w:sz w:val="28"/>
          <w:szCs w:val="28"/>
        </w:rPr>
        <w:t>во) и </w:t>
      </w:r>
      <w:r w:rsidRPr="007A66F8">
        <w:rPr>
          <w:rFonts w:ascii="Times New Roman" w:hAnsi="Times New Roman"/>
          <w:sz w:val="28"/>
          <w:szCs w:val="28"/>
        </w:rPr>
        <w:t>с</w:t>
      </w:r>
      <w:r w:rsidR="00937DCF" w:rsidRPr="007A66F8">
        <w:rPr>
          <w:rFonts w:ascii="Times New Roman" w:hAnsi="Times New Roman"/>
          <w:sz w:val="28"/>
          <w:szCs w:val="28"/>
        </w:rPr>
        <w:t> </w:t>
      </w:r>
      <w:r w:rsidRPr="007A66F8">
        <w:rPr>
          <w:rFonts w:ascii="Times New Roman" w:hAnsi="Times New Roman"/>
          <w:sz w:val="28"/>
          <w:szCs w:val="28"/>
        </w:rPr>
        <w:t>жидкостями (как б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нзин). Такж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сть т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сты для огн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тушит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л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й, которы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работают с эл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ктрич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скими устройствами.</w:t>
      </w:r>
    </w:p>
    <w:p w14:paraId="378F78EF" w14:textId="77777777" w:rsidR="00F947DA" w:rsidRPr="007A66F8" w:rsidRDefault="00F947DA" w:rsidP="00F947DA">
      <w:pPr>
        <w:pStyle w:val="af2"/>
        <w:shd w:val="clear" w:color="auto" w:fill="FFFFFF"/>
        <w:spacing w:before="0" w:beforeAutospacing="0" w:after="0" w:afterAutospacing="0" w:line="360" w:lineRule="exact"/>
        <w:ind w:left="142" w:firstLine="425"/>
        <w:jc w:val="both"/>
        <w:rPr>
          <w:sz w:val="28"/>
          <w:szCs w:val="28"/>
        </w:rPr>
      </w:pPr>
      <w:r w:rsidRPr="007A66F8">
        <w:rPr>
          <w:sz w:val="28"/>
          <w:szCs w:val="28"/>
        </w:rPr>
        <w:t>ЗАО «</w:t>
      </w:r>
      <w:proofErr w:type="spellStart"/>
      <w:r w:rsidRPr="007A66F8">
        <w:rPr>
          <w:sz w:val="28"/>
          <w:szCs w:val="28"/>
        </w:rPr>
        <w:t>Пожт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хника</w:t>
      </w:r>
      <w:proofErr w:type="spellEnd"/>
      <w:r w:rsidRPr="007A66F8">
        <w:rPr>
          <w:sz w:val="28"/>
          <w:szCs w:val="28"/>
        </w:rPr>
        <w:t>» пр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доставля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т покупат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лям и други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 xml:space="preserve"> р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ш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ния в</w:t>
      </w:r>
      <w:r w:rsidR="00937DCF" w:rsidRPr="007A66F8">
        <w:rPr>
          <w:sz w:val="28"/>
          <w:szCs w:val="28"/>
        </w:rPr>
        <w:t> </w:t>
      </w:r>
      <w:r w:rsidRPr="007A66F8">
        <w:rPr>
          <w:sz w:val="28"/>
          <w:szCs w:val="28"/>
        </w:rPr>
        <w:t>пожаротуш</w:t>
      </w:r>
      <w:r w:rsidR="00180FA2" w:rsidRPr="007A66F8">
        <w:rPr>
          <w:sz w:val="28"/>
          <w:szCs w:val="28"/>
        </w:rPr>
        <w:t>е</w:t>
      </w:r>
      <w:r w:rsidR="00937DCF" w:rsidRPr="007A66F8">
        <w:rPr>
          <w:sz w:val="28"/>
          <w:szCs w:val="28"/>
        </w:rPr>
        <w:t xml:space="preserve">нии — </w:t>
      </w:r>
      <w:r w:rsidRPr="007A66F8">
        <w:rPr>
          <w:sz w:val="28"/>
          <w:szCs w:val="28"/>
        </w:rPr>
        <w:t>для защиты зданий и строит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льных объ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ктов, в том числ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 xml:space="preserve"> пр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дприятий н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фти, газа, эн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рг</w:t>
      </w:r>
      <w:r w:rsidR="00180FA2" w:rsidRPr="007A66F8">
        <w:rPr>
          <w:sz w:val="28"/>
          <w:szCs w:val="28"/>
        </w:rPr>
        <w:t>е</w:t>
      </w:r>
      <w:r w:rsidR="00937DCF" w:rsidRPr="007A66F8">
        <w:rPr>
          <w:sz w:val="28"/>
          <w:szCs w:val="28"/>
        </w:rPr>
        <w:t>тики, транспорта</w:t>
      </w:r>
      <w:r w:rsidRPr="007A66F8">
        <w:rPr>
          <w:sz w:val="28"/>
          <w:szCs w:val="28"/>
        </w:rPr>
        <w:t xml:space="preserve"> </w:t>
      </w:r>
      <w:r w:rsidR="00937DCF" w:rsidRPr="007A66F8">
        <w:rPr>
          <w:sz w:val="28"/>
          <w:szCs w:val="28"/>
        </w:rPr>
        <w:t>(</w:t>
      </w:r>
      <w:r w:rsidRPr="007A66F8">
        <w:rPr>
          <w:sz w:val="28"/>
          <w:szCs w:val="28"/>
        </w:rPr>
        <w:t>включая морски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 xml:space="preserve"> порты</w:t>
      </w:r>
      <w:r w:rsidR="00937DCF" w:rsidRPr="007A66F8">
        <w:rPr>
          <w:sz w:val="28"/>
          <w:szCs w:val="28"/>
        </w:rPr>
        <w:t>), а </w:t>
      </w:r>
      <w:r w:rsidRPr="007A66F8">
        <w:rPr>
          <w:sz w:val="28"/>
          <w:szCs w:val="28"/>
        </w:rPr>
        <w:t>такж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 xml:space="preserve"> для оснащ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ния транспортных ср</w:t>
      </w:r>
      <w:r w:rsidR="00180FA2" w:rsidRPr="007A66F8">
        <w:rPr>
          <w:sz w:val="28"/>
          <w:szCs w:val="28"/>
        </w:rPr>
        <w:t>е</w:t>
      </w:r>
      <w:r w:rsidR="00937DCF" w:rsidRPr="007A66F8">
        <w:rPr>
          <w:sz w:val="28"/>
          <w:szCs w:val="28"/>
        </w:rPr>
        <w:t>дств (</w:t>
      </w:r>
      <w:r w:rsidRPr="007A66F8">
        <w:rPr>
          <w:sz w:val="28"/>
          <w:szCs w:val="28"/>
        </w:rPr>
        <w:t>включая морски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 xml:space="preserve"> суда</w:t>
      </w:r>
      <w:r w:rsidR="00937DCF" w:rsidRPr="007A66F8">
        <w:rPr>
          <w:sz w:val="28"/>
          <w:szCs w:val="28"/>
        </w:rPr>
        <w:t>)</w:t>
      </w:r>
      <w:r w:rsidRPr="007A66F8">
        <w:rPr>
          <w:sz w:val="28"/>
          <w:szCs w:val="28"/>
        </w:rPr>
        <w:t xml:space="preserve">. </w:t>
      </w:r>
    </w:p>
    <w:p w14:paraId="161F2C90" w14:textId="77777777" w:rsidR="00F947DA" w:rsidRPr="007A66F8" w:rsidRDefault="00F947DA" w:rsidP="00F947DA">
      <w:pPr>
        <w:pStyle w:val="a3"/>
        <w:rPr>
          <w:noProof/>
        </w:rPr>
      </w:pPr>
      <w:r w:rsidRPr="007A66F8">
        <w:t>У пр</w:t>
      </w:r>
      <w:r w:rsidR="00180FA2" w:rsidRPr="007A66F8">
        <w:t>е</w:t>
      </w:r>
      <w:r w:rsidRPr="007A66F8">
        <w:t>дприятия им</w:t>
      </w:r>
      <w:r w:rsidR="00180FA2" w:rsidRPr="007A66F8">
        <w:t>е</w:t>
      </w:r>
      <w:r w:rsidRPr="007A66F8">
        <w:t>ются офисы и склады н</w:t>
      </w:r>
      <w:r w:rsidR="00180FA2" w:rsidRPr="007A66F8">
        <w:t>е</w:t>
      </w:r>
      <w:r w:rsidRPr="007A66F8">
        <w:t xml:space="preserve"> только во вс</w:t>
      </w:r>
      <w:r w:rsidR="00180FA2" w:rsidRPr="007A66F8">
        <w:t>е</w:t>
      </w:r>
      <w:r w:rsidRPr="007A66F8">
        <w:t>х областных ц</w:t>
      </w:r>
      <w:r w:rsidR="00180FA2" w:rsidRPr="007A66F8">
        <w:t>е</w:t>
      </w:r>
      <w:r w:rsidRPr="007A66F8">
        <w:t>нтрах Б</w:t>
      </w:r>
      <w:r w:rsidR="00180FA2" w:rsidRPr="007A66F8">
        <w:t>е</w:t>
      </w:r>
      <w:r w:rsidRPr="007A66F8">
        <w:t xml:space="preserve">ларуси, но и в </w:t>
      </w:r>
      <w:r w:rsidR="005B3B0F" w:rsidRPr="007A66F8">
        <w:t>г. </w:t>
      </w:r>
      <w:r w:rsidRPr="007A66F8">
        <w:t>Москв</w:t>
      </w:r>
      <w:r w:rsidR="00180FA2" w:rsidRPr="007A66F8">
        <w:t>е</w:t>
      </w:r>
      <w:r w:rsidRPr="007A66F8">
        <w:t xml:space="preserve">, </w:t>
      </w:r>
      <w:r w:rsidR="005B3B0F" w:rsidRPr="007A66F8">
        <w:t>г. </w:t>
      </w:r>
      <w:r w:rsidRPr="007A66F8">
        <w:t>Санкт-П</w:t>
      </w:r>
      <w:r w:rsidR="00180FA2" w:rsidRPr="007A66F8">
        <w:t>е</w:t>
      </w:r>
      <w:r w:rsidRPr="007A66F8">
        <w:t>т</w:t>
      </w:r>
      <w:r w:rsidR="00180FA2" w:rsidRPr="007A66F8">
        <w:t>е</w:t>
      </w:r>
      <w:r w:rsidRPr="007A66F8">
        <w:t>рбург</w:t>
      </w:r>
      <w:r w:rsidR="00180FA2" w:rsidRPr="007A66F8">
        <w:t>е</w:t>
      </w:r>
      <w:r w:rsidRPr="007A66F8">
        <w:t>.</w:t>
      </w:r>
    </w:p>
    <w:p w14:paraId="44FD4B95" w14:textId="77777777" w:rsidR="00F947DA" w:rsidRPr="007A66F8" w:rsidRDefault="00F947DA" w:rsidP="00F947DA">
      <w:pPr>
        <w:pStyle w:val="a3"/>
        <w:rPr>
          <w:noProof/>
        </w:rPr>
      </w:pPr>
    </w:p>
    <w:p w14:paraId="4449609B" w14:textId="77777777" w:rsidR="00F947DA" w:rsidRPr="007A66F8" w:rsidRDefault="00F947DA" w:rsidP="00F947DA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236BF9A5" wp14:editId="0054F634">
                <wp:extent cx="2880000" cy="359967"/>
                <wp:effectExtent l="0" t="19050" r="34925" b="40640"/>
                <wp:docPr id="12" name="Группа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3" name="Прямая соединительная линия 13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4" name="Группа 14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5" name="Ромб 15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Ромб 16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" name="Ромб 17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71AA793F" id="Группа 12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">
                <v:line id="Прямая соединительная линия 13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" strokecolor="black [3213]" strokeweight="1pt">
                  <v:stroke joinstyle="miter"/>
                </v:line>
                <v:group id="Группа 14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 id="Ромб 15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" fillcolor="white [3212]" strokecolor="black [3213]" strokeweight="1pt"/>
                  <v:shape id="Ромб 16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" fillcolor="white [3212]" strokecolor="black [3213]" strokeweight="1pt"/>
                  <v:shape id="Ромб 17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7A66F8">
        <w:br w:type="page"/>
      </w:r>
    </w:p>
    <w:p w14:paraId="4E0BED1B" w14:textId="77777777" w:rsidR="00F947DA" w:rsidRPr="007A66F8" w:rsidRDefault="00F947DA" w:rsidP="00F947DA">
      <w:pPr>
        <w:pStyle w:val="af8"/>
      </w:pPr>
      <w:r w:rsidRPr="007A66F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65408" behindDoc="0" locked="0" layoutInCell="1" allowOverlap="1" wp14:anchorId="5675D266" wp14:editId="01158507">
                <wp:simplePos x="0" y="0"/>
                <wp:positionH relativeFrom="margin">
                  <wp:posOffset>3256915</wp:posOffset>
                </wp:positionH>
                <wp:positionV relativeFrom="margin">
                  <wp:posOffset>-33020</wp:posOffset>
                </wp:positionV>
                <wp:extent cx="3239770" cy="2267585"/>
                <wp:effectExtent l="0" t="0" r="17780" b="18415"/>
                <wp:wrapSquare wrapText="bothSides"/>
                <wp:docPr id="18" name="Группа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30" name="Прямоугольник: скругленные углы 30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14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1" name="Группа 31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32" name="Ромб 32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" name="Надпись 33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D325B9D" w14:textId="77777777" w:rsidR="00633EAD" w:rsidRPr="003F28D3" w:rsidRDefault="00633EAD" w:rsidP="00F947DA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5675D266" id="Группа 18" o:spid="_x0000_s1041" style="position:absolute;left:0;text-align:left;margin-left:256.45pt;margin-top:-2.6pt;width:255.1pt;height:178.55pt;z-index:251665408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">
                <v:roundrect id="Прямоугольник: скругленные углы 30" o:spid="_x0000_s1042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" strokecolor="black [3213]" strokeweight="1pt">
                  <v:fill r:id="rId15" o:title="" recolor="t" rotate="t" type="frame"/>
                  <v:stroke joinstyle="miter"/>
                </v:roundrect>
                <v:group id="Группа 31" o:spid="_x0000_s1043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shape id="Ромб 32" o:spid="_x0000_s1044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" fillcolor="#c00000" strokecolor="#f2f2f2 [3052]" strokeweight="2.25pt">
                    <v:shadow on="t" color="black [3213]" opacity="26214f" offset=".34742mm,.06125mm"/>
                  </v:shape>
                  <v:shape id="Надпись 33" o:spid="_x0000_s1045" type="#_x0000_t202" style="position:absolute;left:71;top:1000;width:4953;height:4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NiYxQAAANsAAAAPAAAAZHJzL2Rvd25yZXYueG1sRI9Pi8Iw&#10;FMTvgt8hPGFvmqoo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BvcNiYxQAAANsAAAAP&#10;AAAAAAAAAAAAAAAAAAcCAABkcnMvZG93bnJldi54bWxQSwUGAAAAAAMAAwC3AAAA+QIAAAAA&#10;" filled="f" stroked="f" strokeweight=".5pt">
                    <v:textbox>
                      <w:txbxContent>
                        <w:p w14:paraId="5D325B9D" w14:textId="77777777" w:rsidR="00633EAD" w:rsidRPr="003F28D3" w:rsidRDefault="00633EAD" w:rsidP="00F947DA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Pr="007A66F8">
        <w:rPr>
          <w:bdr w:val="none" w:sz="0" w:space="0" w:color="auto" w:frame="1"/>
        </w:rPr>
        <w:t>Ст</w:t>
      </w:r>
      <w:r w:rsidR="00180FA2" w:rsidRPr="007A66F8">
        <w:rPr>
          <w:bdr w:val="none" w:sz="0" w:space="0" w:color="auto" w:frame="1"/>
        </w:rPr>
        <w:t>е</w:t>
      </w:r>
      <w:r w:rsidRPr="007A66F8">
        <w:rPr>
          <w:bdr w:val="none" w:sz="0" w:space="0" w:color="auto" w:frame="1"/>
        </w:rPr>
        <w:t>клонить</w:t>
      </w:r>
    </w:p>
    <w:p w14:paraId="3A93F3A2" w14:textId="77777777" w:rsidR="00F947DA" w:rsidRPr="007A66F8" w:rsidRDefault="00F947DA" w:rsidP="00F947DA">
      <w:pPr>
        <w:pStyle w:val="a3"/>
      </w:pPr>
      <w:r w:rsidRPr="007A66F8">
        <w:rPr>
          <w:b/>
          <w:bdr w:val="none" w:sz="0" w:space="0" w:color="auto" w:frame="1"/>
        </w:rPr>
        <w:t>4. Ст</w:t>
      </w:r>
      <w:r w:rsidR="00180FA2" w:rsidRPr="007A66F8">
        <w:rPr>
          <w:b/>
          <w:bdr w:val="none" w:sz="0" w:space="0" w:color="auto" w:frame="1"/>
        </w:rPr>
        <w:t>е</w:t>
      </w:r>
      <w:r w:rsidRPr="007A66F8">
        <w:rPr>
          <w:b/>
          <w:bdr w:val="none" w:sz="0" w:space="0" w:color="auto" w:frame="1"/>
        </w:rPr>
        <w:t>клонить</w:t>
      </w:r>
      <w:r w:rsidRPr="007A66F8">
        <w:rPr>
          <w:bdr w:val="none" w:sz="0" w:space="0" w:color="auto" w:frame="1"/>
        </w:rPr>
        <w:t xml:space="preserve"> </w:t>
      </w:r>
      <w:r w:rsidRPr="007A66F8">
        <w:rPr>
          <w:b/>
          <w:bdr w:val="none" w:sz="0" w:space="0" w:color="auto" w:frame="1"/>
        </w:rPr>
        <w:t>(ОАО «Полоцк-Ст</w:t>
      </w:r>
      <w:r w:rsidR="00180FA2" w:rsidRPr="007A66F8">
        <w:rPr>
          <w:b/>
          <w:bdr w:val="none" w:sz="0" w:space="0" w:color="auto" w:frame="1"/>
        </w:rPr>
        <w:t>е</w:t>
      </w:r>
      <w:r w:rsidRPr="007A66F8">
        <w:rPr>
          <w:b/>
          <w:bdr w:val="none" w:sz="0" w:space="0" w:color="auto" w:frame="1"/>
        </w:rPr>
        <w:t>кловолокно», г.</w:t>
      </w:r>
      <w:r w:rsidR="00A967E6" w:rsidRPr="007A66F8">
        <w:rPr>
          <w:b/>
          <w:bdr w:val="none" w:sz="0" w:space="0" w:color="auto" w:frame="1"/>
        </w:rPr>
        <w:t> </w:t>
      </w:r>
      <w:r w:rsidRPr="007A66F8">
        <w:rPr>
          <w:b/>
          <w:bdr w:val="none" w:sz="0" w:space="0" w:color="auto" w:frame="1"/>
        </w:rPr>
        <w:t>Полоцк)</w:t>
      </w:r>
      <w:r w:rsidR="00EE67F9" w:rsidRPr="007A66F8">
        <w:rPr>
          <w:bdr w:val="none" w:sz="0" w:space="0" w:color="auto" w:frame="1"/>
        </w:rPr>
        <w:t> —</w:t>
      </w:r>
      <w:r w:rsidRPr="007A66F8">
        <w:rPr>
          <w:bdr w:val="none" w:sz="0" w:space="0" w:color="auto" w:frame="1"/>
        </w:rPr>
        <w:t xml:space="preserve"> </w:t>
      </w:r>
      <w:r w:rsidRPr="007A66F8">
        <w:rPr>
          <w:bCs/>
          <w:shd w:val="clear" w:color="auto" w:fill="FFFFFF"/>
        </w:rPr>
        <w:t>нить, формиру</w:t>
      </w:r>
      <w:r w:rsidR="00180FA2" w:rsidRPr="007A66F8">
        <w:rPr>
          <w:bCs/>
          <w:shd w:val="clear" w:color="auto" w:fill="FFFFFF"/>
        </w:rPr>
        <w:t>е</w:t>
      </w:r>
      <w:r w:rsidRPr="007A66F8">
        <w:rPr>
          <w:bCs/>
          <w:shd w:val="clear" w:color="auto" w:fill="FFFFFF"/>
        </w:rPr>
        <w:t>мая из ст</w:t>
      </w:r>
      <w:r w:rsidR="00180FA2" w:rsidRPr="007A66F8">
        <w:rPr>
          <w:bCs/>
          <w:shd w:val="clear" w:color="auto" w:fill="FFFFFF"/>
        </w:rPr>
        <w:t>е</w:t>
      </w:r>
      <w:r w:rsidRPr="007A66F8">
        <w:rPr>
          <w:bCs/>
          <w:shd w:val="clear" w:color="auto" w:fill="FFFFFF"/>
        </w:rPr>
        <w:t>кла</w:t>
      </w:r>
      <w:r w:rsidRPr="007A66F8">
        <w:rPr>
          <w:shd w:val="clear" w:color="auto" w:fill="FFFFFF"/>
        </w:rPr>
        <w:t xml:space="preserve">. </w:t>
      </w:r>
      <w:r w:rsidR="00A967E6" w:rsidRPr="007A66F8">
        <w:t>В </w:t>
      </w:r>
      <w:r w:rsidRPr="007A66F8">
        <w:t>ч</w:t>
      </w:r>
      <w:r w:rsidR="00A967E6" w:rsidRPr="007A66F8">
        <w:t>ё</w:t>
      </w:r>
      <w:r w:rsidRPr="007A66F8">
        <w:t>м пр</w:t>
      </w:r>
      <w:r w:rsidR="00180FA2" w:rsidRPr="007A66F8">
        <w:t>е</w:t>
      </w:r>
      <w:r w:rsidRPr="007A66F8">
        <w:t>имущ</w:t>
      </w:r>
      <w:r w:rsidR="00180FA2" w:rsidRPr="007A66F8">
        <w:t>е</w:t>
      </w:r>
      <w:r w:rsidRPr="007A66F8">
        <w:t>ство ст</w:t>
      </w:r>
      <w:r w:rsidR="00180FA2" w:rsidRPr="007A66F8">
        <w:t>е</w:t>
      </w:r>
      <w:r w:rsidRPr="007A66F8">
        <w:t>клонит</w:t>
      </w:r>
      <w:r w:rsidR="00180FA2" w:rsidRPr="007A66F8">
        <w:t>е</w:t>
      </w:r>
      <w:r w:rsidRPr="007A66F8">
        <w:t>й?</w:t>
      </w:r>
    </w:p>
    <w:p w14:paraId="58F66AFC" w14:textId="77777777" w:rsidR="00F947DA" w:rsidRPr="007A66F8" w:rsidRDefault="00F947DA" w:rsidP="00680D1E">
      <w:pPr>
        <w:pStyle w:val="a3"/>
        <w:numPr>
          <w:ilvl w:val="0"/>
          <w:numId w:val="12"/>
        </w:numPr>
        <w:ind w:left="567" w:hanging="283"/>
      </w:pPr>
      <w:r w:rsidRPr="007A66F8">
        <w:t>Стойкость к огню: благодаря сво</w:t>
      </w:r>
      <w:r w:rsidR="00180FA2" w:rsidRPr="007A66F8">
        <w:t>е</w:t>
      </w:r>
      <w:r w:rsidRPr="007A66F8">
        <w:t>му составу ст</w:t>
      </w:r>
      <w:r w:rsidR="00180FA2" w:rsidRPr="007A66F8">
        <w:t>е</w:t>
      </w:r>
      <w:r w:rsidRPr="007A66F8">
        <w:t>клонить мож</w:t>
      </w:r>
      <w:r w:rsidR="00180FA2" w:rsidRPr="007A66F8">
        <w:t>е</w:t>
      </w:r>
      <w:r w:rsidRPr="007A66F8">
        <w:t>т выд</w:t>
      </w:r>
      <w:r w:rsidR="00180FA2" w:rsidRPr="007A66F8">
        <w:t>е</w:t>
      </w:r>
      <w:r w:rsidRPr="007A66F8">
        <w:t>рживать возд</w:t>
      </w:r>
      <w:r w:rsidR="00180FA2" w:rsidRPr="007A66F8">
        <w:t>е</w:t>
      </w:r>
      <w:r w:rsidRPr="007A66F8">
        <w:t>йстви</w:t>
      </w:r>
      <w:r w:rsidR="00180FA2" w:rsidRPr="007A66F8">
        <w:t>е</w:t>
      </w:r>
      <w:r w:rsidRPr="007A66F8">
        <w:t xml:space="preserve"> открытого огня б</w:t>
      </w:r>
      <w:r w:rsidR="00180FA2" w:rsidRPr="007A66F8">
        <w:t>е</w:t>
      </w:r>
      <w:r w:rsidRPr="007A66F8">
        <w:t>з разруш</w:t>
      </w:r>
      <w:r w:rsidR="00180FA2" w:rsidRPr="007A66F8">
        <w:t>е</w:t>
      </w:r>
      <w:r w:rsidRPr="007A66F8">
        <w:t>ния.</w:t>
      </w:r>
    </w:p>
    <w:p w14:paraId="00733D49" w14:textId="77777777" w:rsidR="00F947DA" w:rsidRPr="007A66F8" w:rsidRDefault="00F947DA" w:rsidP="00680D1E">
      <w:pPr>
        <w:pStyle w:val="a3"/>
        <w:numPr>
          <w:ilvl w:val="0"/>
          <w:numId w:val="12"/>
        </w:numPr>
        <w:ind w:left="567" w:hanging="283"/>
      </w:pPr>
      <w:r w:rsidRPr="007A66F8">
        <w:t>Она н</w:t>
      </w:r>
      <w:r w:rsidR="00180FA2" w:rsidRPr="007A66F8">
        <w:t>е</w:t>
      </w:r>
      <w:r w:rsidRPr="007A66F8">
        <w:t xml:space="preserve"> лома</w:t>
      </w:r>
      <w:r w:rsidR="00180FA2" w:rsidRPr="007A66F8">
        <w:t>е</w:t>
      </w:r>
      <w:r w:rsidRPr="007A66F8">
        <w:t>тся и н</w:t>
      </w:r>
      <w:r w:rsidR="00180FA2" w:rsidRPr="007A66F8">
        <w:t>е</w:t>
      </w:r>
      <w:r w:rsidRPr="007A66F8">
        <w:t xml:space="preserve"> бь</w:t>
      </w:r>
      <w:r w:rsidR="00A967E6" w:rsidRPr="007A66F8">
        <w:t>ё</w:t>
      </w:r>
      <w:r w:rsidRPr="007A66F8">
        <w:t>тся.</w:t>
      </w:r>
    </w:p>
    <w:p w14:paraId="6002D709" w14:textId="77777777" w:rsidR="00F947DA" w:rsidRPr="007A66F8" w:rsidRDefault="00F947DA" w:rsidP="00680D1E">
      <w:pPr>
        <w:pStyle w:val="a3"/>
        <w:numPr>
          <w:ilvl w:val="0"/>
          <w:numId w:val="12"/>
        </w:numPr>
        <w:ind w:left="567" w:hanging="283"/>
      </w:pPr>
      <w:r w:rsidRPr="007A66F8">
        <w:t>Л</w:t>
      </w:r>
      <w:r w:rsidR="00180FA2" w:rsidRPr="007A66F8">
        <w:t>е</w:t>
      </w:r>
      <w:r w:rsidRPr="007A66F8">
        <w:t>гко гн</w:t>
      </w:r>
      <w:r w:rsidR="00A967E6" w:rsidRPr="007A66F8">
        <w:t>ё</w:t>
      </w:r>
      <w:r w:rsidRPr="007A66F8">
        <w:t xml:space="preserve">тся. </w:t>
      </w:r>
    </w:p>
    <w:p w14:paraId="680052FA" w14:textId="77777777" w:rsidR="00F947DA" w:rsidRPr="007A66F8" w:rsidRDefault="00F947DA" w:rsidP="00680D1E">
      <w:pPr>
        <w:pStyle w:val="a3"/>
        <w:numPr>
          <w:ilvl w:val="0"/>
          <w:numId w:val="12"/>
        </w:numPr>
        <w:ind w:left="567" w:hanging="283"/>
      </w:pPr>
      <w:r w:rsidRPr="007A66F8">
        <w:t>Мат</w:t>
      </w:r>
      <w:r w:rsidR="00180FA2" w:rsidRPr="007A66F8">
        <w:t>е</w:t>
      </w:r>
      <w:r w:rsidRPr="007A66F8">
        <w:t>риал из ст</w:t>
      </w:r>
      <w:r w:rsidR="00180FA2" w:rsidRPr="007A66F8">
        <w:t>е</w:t>
      </w:r>
      <w:r w:rsidRPr="007A66F8">
        <w:t>клонит</w:t>
      </w:r>
      <w:r w:rsidR="00180FA2" w:rsidRPr="007A66F8">
        <w:t>е</w:t>
      </w:r>
      <w:r w:rsidRPr="007A66F8">
        <w:t>й устойчив к гни</w:t>
      </w:r>
      <w:r w:rsidR="00180FA2" w:rsidRPr="007A66F8">
        <w:t>е</w:t>
      </w:r>
      <w:r w:rsidRPr="007A66F8">
        <w:t>нию.</w:t>
      </w:r>
    </w:p>
    <w:p w14:paraId="6F7C3CE6" w14:textId="77777777" w:rsidR="00F947DA" w:rsidRPr="007A66F8" w:rsidRDefault="00F947DA" w:rsidP="00680D1E">
      <w:pPr>
        <w:pStyle w:val="a3"/>
        <w:numPr>
          <w:ilvl w:val="0"/>
          <w:numId w:val="12"/>
        </w:numPr>
        <w:ind w:left="567" w:hanging="283"/>
      </w:pPr>
      <w:r w:rsidRPr="007A66F8">
        <w:t>Длит</w:t>
      </w:r>
      <w:r w:rsidR="00180FA2" w:rsidRPr="007A66F8">
        <w:t>е</w:t>
      </w:r>
      <w:r w:rsidRPr="007A66F8">
        <w:t>льный срок службы.</w:t>
      </w:r>
    </w:p>
    <w:p w14:paraId="0C393BF8" w14:textId="77777777" w:rsidR="00F947DA" w:rsidRPr="007A66F8" w:rsidRDefault="00F947DA" w:rsidP="00680D1E">
      <w:pPr>
        <w:pStyle w:val="a3"/>
        <w:numPr>
          <w:ilvl w:val="0"/>
          <w:numId w:val="12"/>
        </w:numPr>
        <w:ind w:left="567" w:hanging="283"/>
      </w:pPr>
      <w:r w:rsidRPr="007A66F8">
        <w:t>При эксплуатации ст</w:t>
      </w:r>
      <w:r w:rsidR="00180FA2" w:rsidRPr="007A66F8">
        <w:t>е</w:t>
      </w:r>
      <w:r w:rsidRPr="007A66F8">
        <w:t>клонити н</w:t>
      </w:r>
      <w:r w:rsidR="00180FA2" w:rsidRPr="007A66F8">
        <w:t>е</w:t>
      </w:r>
      <w:r w:rsidRPr="007A66F8">
        <w:t xml:space="preserve"> выд</w:t>
      </w:r>
      <w:r w:rsidR="00180FA2" w:rsidRPr="007A66F8">
        <w:t>е</w:t>
      </w:r>
      <w:r w:rsidRPr="007A66F8">
        <w:t>ляют токсичных в</w:t>
      </w:r>
      <w:r w:rsidR="00180FA2" w:rsidRPr="007A66F8">
        <w:t>е</w:t>
      </w:r>
      <w:r w:rsidRPr="007A66F8">
        <w:t>щ</w:t>
      </w:r>
      <w:r w:rsidR="00180FA2" w:rsidRPr="007A66F8">
        <w:t>е</w:t>
      </w:r>
      <w:r w:rsidRPr="007A66F8">
        <w:t>ств.</w:t>
      </w:r>
    </w:p>
    <w:p w14:paraId="0ABE48AD" w14:textId="77777777" w:rsidR="00F947DA" w:rsidRPr="007A66F8" w:rsidRDefault="00F947DA" w:rsidP="00F947DA">
      <w:pPr>
        <w:pStyle w:val="a3"/>
      </w:pPr>
      <w:r w:rsidRPr="007A66F8">
        <w:t>Ст</w:t>
      </w:r>
      <w:r w:rsidR="00180FA2" w:rsidRPr="007A66F8">
        <w:t>е</w:t>
      </w:r>
      <w:r w:rsidRPr="007A66F8">
        <w:t>клонити часто пропитываются сп</w:t>
      </w:r>
      <w:r w:rsidR="00180FA2" w:rsidRPr="007A66F8">
        <w:t>е</w:t>
      </w:r>
      <w:r w:rsidRPr="007A66F8">
        <w:t>циальными мат</w:t>
      </w:r>
      <w:r w:rsidR="00180FA2" w:rsidRPr="007A66F8">
        <w:t>е</w:t>
      </w:r>
      <w:r w:rsidR="00FF0584" w:rsidRPr="007A66F8">
        <w:t>риалами, такими как</w:t>
      </w:r>
      <w:r w:rsidRPr="007A66F8">
        <w:t xml:space="preserve"> фольга (скл</w:t>
      </w:r>
      <w:r w:rsidR="00180FA2" w:rsidRPr="007A66F8">
        <w:t>е</w:t>
      </w:r>
      <w:r w:rsidRPr="007A66F8">
        <w:t>ива</w:t>
      </w:r>
      <w:r w:rsidR="00180FA2" w:rsidRPr="007A66F8">
        <w:t>е</w:t>
      </w:r>
      <w:r w:rsidRPr="007A66F8">
        <w:t>тся с нитями при высоких т</w:t>
      </w:r>
      <w:r w:rsidR="00180FA2" w:rsidRPr="007A66F8">
        <w:t>е</w:t>
      </w:r>
      <w:r w:rsidRPr="007A66F8">
        <w:t>мп</w:t>
      </w:r>
      <w:r w:rsidR="00180FA2" w:rsidRPr="007A66F8">
        <w:t>е</w:t>
      </w:r>
      <w:r w:rsidRPr="007A66F8">
        <w:t>ратурах), полиур</w:t>
      </w:r>
      <w:r w:rsidR="00180FA2" w:rsidRPr="007A66F8">
        <w:t>е</w:t>
      </w:r>
      <w:r w:rsidRPr="007A66F8">
        <w:t>тан (повыша</w:t>
      </w:r>
      <w:r w:rsidR="00180FA2" w:rsidRPr="007A66F8">
        <w:t>е</w:t>
      </w:r>
      <w:r w:rsidRPr="007A66F8">
        <w:t>т т</w:t>
      </w:r>
      <w:r w:rsidR="00180FA2" w:rsidRPr="007A66F8">
        <w:t>е</w:t>
      </w:r>
      <w:r w:rsidRPr="007A66F8">
        <w:t>рмостойкость мат</w:t>
      </w:r>
      <w:r w:rsidR="00180FA2" w:rsidRPr="007A66F8">
        <w:t>е</w:t>
      </w:r>
      <w:r w:rsidRPr="007A66F8">
        <w:t>риала), силикон (улучша</w:t>
      </w:r>
      <w:r w:rsidR="00180FA2" w:rsidRPr="007A66F8">
        <w:t>е</w:t>
      </w:r>
      <w:r w:rsidRPr="007A66F8">
        <w:t xml:space="preserve">т </w:t>
      </w:r>
      <w:proofErr w:type="spellStart"/>
      <w:r w:rsidRPr="007A66F8">
        <w:t>водоизоляцию</w:t>
      </w:r>
      <w:proofErr w:type="spellEnd"/>
      <w:r w:rsidRPr="007A66F8">
        <w:t>), графит (оста</w:t>
      </w:r>
      <w:r w:rsidR="00FF0584" w:rsidRPr="007A66F8">
        <w:t>ё</w:t>
      </w:r>
      <w:r w:rsidRPr="007A66F8">
        <w:t>тся б</w:t>
      </w:r>
      <w:r w:rsidR="00180FA2" w:rsidRPr="007A66F8">
        <w:t>е</w:t>
      </w:r>
      <w:r w:rsidRPr="007A66F8">
        <w:t>зопасным при нагр</w:t>
      </w:r>
      <w:r w:rsidR="00180FA2" w:rsidRPr="007A66F8">
        <w:t>е</w:t>
      </w:r>
      <w:r w:rsidRPr="007A66F8">
        <w:t>в</w:t>
      </w:r>
      <w:r w:rsidR="00180FA2" w:rsidRPr="007A66F8">
        <w:t>е</w:t>
      </w:r>
      <w:r w:rsidRPr="007A66F8">
        <w:t xml:space="preserve"> и облада</w:t>
      </w:r>
      <w:r w:rsidR="00180FA2" w:rsidRPr="007A66F8">
        <w:t>е</w:t>
      </w:r>
      <w:r w:rsidRPr="007A66F8">
        <w:t>т высокой гибкостью, а такж</w:t>
      </w:r>
      <w:r w:rsidR="00180FA2" w:rsidRPr="007A66F8">
        <w:t>е</w:t>
      </w:r>
      <w:r w:rsidRPr="007A66F8">
        <w:t xml:space="preserve"> паро- и</w:t>
      </w:r>
      <w:r w:rsidR="00FF0584" w:rsidRPr="007A66F8">
        <w:t> </w:t>
      </w:r>
      <w:r w:rsidRPr="007A66F8">
        <w:t>водон</w:t>
      </w:r>
      <w:r w:rsidR="00180FA2" w:rsidRPr="007A66F8">
        <w:t>е</w:t>
      </w:r>
      <w:r w:rsidRPr="007A66F8">
        <w:t>проница</w:t>
      </w:r>
      <w:r w:rsidR="00180FA2" w:rsidRPr="007A66F8">
        <w:t>е</w:t>
      </w:r>
      <w:r w:rsidRPr="007A66F8">
        <w:t>мостью).</w:t>
      </w:r>
    </w:p>
    <w:p w14:paraId="40F6D570" w14:textId="77777777" w:rsidR="00F947DA" w:rsidRPr="007A66F8" w:rsidRDefault="00F947DA" w:rsidP="00F947DA">
      <w:pPr>
        <w:pStyle w:val="a3"/>
      </w:pPr>
      <w:r w:rsidRPr="007A66F8">
        <w:t>Ст</w:t>
      </w:r>
      <w:r w:rsidR="00180FA2" w:rsidRPr="007A66F8">
        <w:t>е</w:t>
      </w:r>
      <w:r w:rsidRPr="007A66F8">
        <w:t>клонити используются для т</w:t>
      </w:r>
      <w:r w:rsidR="00180FA2" w:rsidRPr="007A66F8">
        <w:t>е</w:t>
      </w:r>
      <w:r w:rsidRPr="007A66F8">
        <w:t>плоизоляции жилых и промышл</w:t>
      </w:r>
      <w:r w:rsidR="00180FA2" w:rsidRPr="007A66F8">
        <w:t>е</w:t>
      </w:r>
      <w:r w:rsidR="00FF0584" w:rsidRPr="007A66F8">
        <w:t>нных зданий, а </w:t>
      </w:r>
      <w:r w:rsidRPr="007A66F8">
        <w:t>такж</w:t>
      </w:r>
      <w:r w:rsidR="00180FA2" w:rsidRPr="007A66F8">
        <w:t>е</w:t>
      </w:r>
      <w:r w:rsidRPr="007A66F8">
        <w:t xml:space="preserve"> в производств</w:t>
      </w:r>
      <w:r w:rsidR="00180FA2" w:rsidRPr="007A66F8">
        <w:t>е</w:t>
      </w:r>
      <w:r w:rsidRPr="007A66F8">
        <w:t xml:space="preserve"> ст</w:t>
      </w:r>
      <w:r w:rsidR="00180FA2" w:rsidRPr="007A66F8">
        <w:t>е</w:t>
      </w:r>
      <w:r w:rsidRPr="007A66F8">
        <w:t>клообо</w:t>
      </w:r>
      <w:r w:rsidR="00180FA2" w:rsidRPr="007A66F8">
        <w:t>е</w:t>
      </w:r>
      <w:r w:rsidRPr="007A66F8">
        <w:t>в, для изготовл</w:t>
      </w:r>
      <w:r w:rsidR="00180FA2" w:rsidRPr="007A66F8">
        <w:t>е</w:t>
      </w:r>
      <w:r w:rsidRPr="007A66F8">
        <w:t>ния ткан</w:t>
      </w:r>
      <w:r w:rsidR="00180FA2" w:rsidRPr="007A66F8">
        <w:t>е</w:t>
      </w:r>
      <w:r w:rsidRPr="007A66F8">
        <w:t>й и проводников эл</w:t>
      </w:r>
      <w:r w:rsidR="00180FA2" w:rsidRPr="007A66F8">
        <w:t>е</w:t>
      </w:r>
      <w:r w:rsidRPr="007A66F8">
        <w:t>ктроэн</w:t>
      </w:r>
      <w:r w:rsidR="00180FA2" w:rsidRPr="007A66F8">
        <w:t>е</w:t>
      </w:r>
      <w:r w:rsidRPr="007A66F8">
        <w:t>ргии, а такж</w:t>
      </w:r>
      <w:r w:rsidR="00180FA2" w:rsidRPr="007A66F8">
        <w:t>е</w:t>
      </w:r>
      <w:r w:rsidRPr="007A66F8">
        <w:t xml:space="preserve"> прот</w:t>
      </w:r>
      <w:r w:rsidR="00180FA2" w:rsidRPr="007A66F8">
        <w:t>е</w:t>
      </w:r>
      <w:r w:rsidRPr="007A66F8">
        <w:t>зов и зубных прот</w:t>
      </w:r>
      <w:r w:rsidR="00180FA2" w:rsidRPr="007A66F8">
        <w:t>е</w:t>
      </w:r>
      <w:r w:rsidRPr="007A66F8">
        <w:t>зов (м</w:t>
      </w:r>
      <w:r w:rsidR="00180FA2" w:rsidRPr="007A66F8">
        <w:t>е</w:t>
      </w:r>
      <w:r w:rsidRPr="007A66F8">
        <w:t>дицина). Огн</w:t>
      </w:r>
      <w:r w:rsidR="00180FA2" w:rsidRPr="007A66F8">
        <w:t>е</w:t>
      </w:r>
      <w:r w:rsidRPr="007A66F8">
        <w:t>упорно</w:t>
      </w:r>
      <w:r w:rsidR="00180FA2" w:rsidRPr="007A66F8">
        <w:t>е</w:t>
      </w:r>
      <w:r w:rsidRPr="007A66F8">
        <w:t xml:space="preserve"> к</w:t>
      </w:r>
      <w:r w:rsidR="00180FA2" w:rsidRPr="007A66F8">
        <w:t>е</w:t>
      </w:r>
      <w:r w:rsidRPr="007A66F8">
        <w:t>рамич</w:t>
      </w:r>
      <w:r w:rsidR="00180FA2" w:rsidRPr="007A66F8">
        <w:t>е</w:t>
      </w:r>
      <w:r w:rsidRPr="007A66F8">
        <w:t>ско</w:t>
      </w:r>
      <w:r w:rsidR="00180FA2" w:rsidRPr="007A66F8">
        <w:t>е</w:t>
      </w:r>
      <w:r w:rsidRPr="007A66F8">
        <w:t xml:space="preserve"> ст</w:t>
      </w:r>
      <w:r w:rsidR="00180FA2" w:rsidRPr="007A66F8">
        <w:t>е</w:t>
      </w:r>
      <w:r w:rsidRPr="007A66F8">
        <w:t>кловолокно прим</w:t>
      </w:r>
      <w:r w:rsidR="00180FA2" w:rsidRPr="007A66F8">
        <w:t>е</w:t>
      </w:r>
      <w:r w:rsidRPr="007A66F8">
        <w:t>ня</w:t>
      </w:r>
      <w:r w:rsidR="00180FA2" w:rsidRPr="007A66F8">
        <w:t>е</w:t>
      </w:r>
      <w:r w:rsidRPr="007A66F8">
        <w:t>тся для т</w:t>
      </w:r>
      <w:r w:rsidR="00180FA2" w:rsidRPr="007A66F8">
        <w:t>е</w:t>
      </w:r>
      <w:r w:rsidRPr="007A66F8">
        <w:t>плоизоляции котлов, дымоходов и</w:t>
      </w:r>
      <w:r w:rsidR="00FF0584" w:rsidRPr="007A66F8">
        <w:t> </w:t>
      </w:r>
      <w:r w:rsidRPr="007A66F8">
        <w:t>т</w:t>
      </w:r>
      <w:r w:rsidR="00180FA2" w:rsidRPr="007A66F8">
        <w:t>е</w:t>
      </w:r>
      <w:r w:rsidRPr="007A66F8">
        <w:t>рмоп</w:t>
      </w:r>
      <w:r w:rsidR="00180FA2" w:rsidRPr="007A66F8">
        <w:t>е</w:t>
      </w:r>
      <w:r w:rsidRPr="007A66F8">
        <w:t>ч</w:t>
      </w:r>
      <w:r w:rsidR="00180FA2" w:rsidRPr="007A66F8">
        <w:t>е</w:t>
      </w:r>
      <w:r w:rsidRPr="007A66F8">
        <w:t>й, а такж</w:t>
      </w:r>
      <w:r w:rsidR="00180FA2" w:rsidRPr="007A66F8">
        <w:t>е</w:t>
      </w:r>
      <w:r w:rsidRPr="007A66F8">
        <w:t xml:space="preserve"> в таких отраслях, как м</w:t>
      </w:r>
      <w:r w:rsidR="00180FA2" w:rsidRPr="007A66F8">
        <w:t>е</w:t>
      </w:r>
      <w:r w:rsidRPr="007A66F8">
        <w:t>таллургия, авиат</w:t>
      </w:r>
      <w:r w:rsidR="00180FA2" w:rsidRPr="007A66F8">
        <w:t>е</w:t>
      </w:r>
      <w:r w:rsidRPr="007A66F8">
        <w:t>хника, автомобил</w:t>
      </w:r>
      <w:r w:rsidR="00180FA2" w:rsidRPr="007A66F8">
        <w:t>е</w:t>
      </w:r>
      <w:r w:rsidRPr="007A66F8">
        <w:t>стро</w:t>
      </w:r>
      <w:r w:rsidR="00180FA2" w:rsidRPr="007A66F8">
        <w:t>е</w:t>
      </w:r>
      <w:r w:rsidRPr="007A66F8">
        <w:t>ни</w:t>
      </w:r>
      <w:r w:rsidR="00180FA2" w:rsidRPr="007A66F8">
        <w:t>е</w:t>
      </w:r>
      <w:r w:rsidRPr="007A66F8">
        <w:t xml:space="preserve"> и строит</w:t>
      </w:r>
      <w:r w:rsidR="00180FA2" w:rsidRPr="007A66F8">
        <w:t>е</w:t>
      </w:r>
      <w:r w:rsidRPr="007A66F8">
        <w:t xml:space="preserve">льство. </w:t>
      </w:r>
    </w:p>
    <w:p w14:paraId="5866F331" w14:textId="77777777" w:rsidR="00F947DA" w:rsidRPr="007A66F8" w:rsidRDefault="00F947DA" w:rsidP="00F947DA">
      <w:pPr>
        <w:pStyle w:val="a3"/>
        <w:rPr>
          <w:noProof/>
        </w:rPr>
      </w:pPr>
      <w:r w:rsidRPr="007A66F8">
        <w:rPr>
          <w:bdr w:val="none" w:sz="0" w:space="0" w:color="auto" w:frame="1"/>
        </w:rPr>
        <w:t>ОАО «Полоцк-Ст</w:t>
      </w:r>
      <w:r w:rsidR="00180FA2" w:rsidRPr="007A66F8">
        <w:rPr>
          <w:bdr w:val="none" w:sz="0" w:space="0" w:color="auto" w:frame="1"/>
        </w:rPr>
        <w:t>е</w:t>
      </w:r>
      <w:r w:rsidR="00FF0584" w:rsidRPr="007A66F8">
        <w:rPr>
          <w:bdr w:val="none" w:sz="0" w:space="0" w:color="auto" w:frame="1"/>
        </w:rPr>
        <w:t xml:space="preserve">кловолокно» является </w:t>
      </w:r>
      <w:r w:rsidRPr="007A66F8">
        <w:rPr>
          <w:shd w:val="clear" w:color="auto" w:fill="FFFFFF"/>
        </w:rPr>
        <w:t>од</w:t>
      </w:r>
      <w:r w:rsidR="00FF0584" w:rsidRPr="007A66F8">
        <w:rPr>
          <w:shd w:val="clear" w:color="auto" w:fill="FFFFFF"/>
        </w:rPr>
        <w:t>ним</w:t>
      </w:r>
      <w:r w:rsidRPr="007A66F8">
        <w:rPr>
          <w:shd w:val="clear" w:color="auto" w:fill="FFFFFF"/>
        </w:rPr>
        <w:t xml:space="preserve"> из крупн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йших в</w:t>
      </w:r>
      <w:r w:rsidR="00FF0584" w:rsidRPr="007A66F8">
        <w:rPr>
          <w:shd w:val="clear" w:color="auto" w:fill="FFFFFF"/>
        </w:rPr>
        <w:t> </w:t>
      </w:r>
      <w:r w:rsidRPr="007A66F8">
        <w:rPr>
          <w:shd w:val="clear" w:color="auto" w:fill="FFFFFF"/>
        </w:rPr>
        <w:t>СНГ производит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й </w:t>
      </w:r>
      <w:r w:rsidRPr="007A66F8">
        <w:rPr>
          <w:bCs/>
          <w:shd w:val="clear" w:color="auto" w:fill="FFFFFF"/>
        </w:rPr>
        <w:t>ст</w:t>
      </w:r>
      <w:r w:rsidR="00180FA2" w:rsidRPr="007A66F8">
        <w:rPr>
          <w:bCs/>
          <w:shd w:val="clear" w:color="auto" w:fill="FFFFFF"/>
        </w:rPr>
        <w:t>е</w:t>
      </w:r>
      <w:r w:rsidRPr="007A66F8">
        <w:rPr>
          <w:bCs/>
          <w:shd w:val="clear" w:color="auto" w:fill="FFFFFF"/>
        </w:rPr>
        <w:t>кловолокна</w:t>
      </w:r>
      <w:r w:rsidRPr="007A66F8">
        <w:rPr>
          <w:shd w:val="clear" w:color="auto" w:fill="FFFFFF"/>
        </w:rPr>
        <w:t xml:space="preserve"> и продукции на 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го основ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.</w:t>
      </w:r>
      <w:r w:rsidRPr="007A66F8">
        <w:t xml:space="preserve"> Это совр</w:t>
      </w:r>
      <w:r w:rsidR="00180FA2" w:rsidRPr="007A66F8">
        <w:t>е</w:t>
      </w:r>
      <w:r w:rsidRPr="007A66F8">
        <w:t>м</w:t>
      </w:r>
      <w:r w:rsidR="00180FA2" w:rsidRPr="007A66F8">
        <w:t>е</w:t>
      </w:r>
      <w:r w:rsidRPr="007A66F8">
        <w:t>нный промышл</w:t>
      </w:r>
      <w:r w:rsidR="00180FA2" w:rsidRPr="007A66F8">
        <w:t>е</w:t>
      </w:r>
      <w:r w:rsidRPr="007A66F8">
        <w:t>нный компл</w:t>
      </w:r>
      <w:r w:rsidR="00180FA2" w:rsidRPr="007A66F8">
        <w:t>е</w:t>
      </w:r>
      <w:r w:rsidR="00ED7680" w:rsidRPr="007A66F8">
        <w:t>кс площадью 1 000 000 </w:t>
      </w:r>
      <w:r w:rsidR="00EE38C1" w:rsidRPr="007A66F8">
        <w:t>м</w:t>
      </w:r>
      <w:r w:rsidR="00EE38C1" w:rsidRPr="007A66F8">
        <w:rPr>
          <w:vertAlign w:val="superscript"/>
        </w:rPr>
        <w:t>2</w:t>
      </w:r>
      <w:r w:rsidRPr="007A66F8">
        <w:t>, располагающий бол</w:t>
      </w:r>
      <w:r w:rsidR="00180FA2" w:rsidRPr="007A66F8">
        <w:t>ее</w:t>
      </w:r>
      <w:r w:rsidRPr="007A66F8">
        <w:t xml:space="preserve"> ч</w:t>
      </w:r>
      <w:r w:rsidR="00180FA2" w:rsidRPr="007A66F8">
        <w:t>е</w:t>
      </w:r>
      <w:r w:rsidRPr="007A66F8">
        <w:t xml:space="preserve">м </w:t>
      </w:r>
      <w:r w:rsidR="00ED7680" w:rsidRPr="007A66F8">
        <w:t>1000 </w:t>
      </w:r>
      <w:r w:rsidR="00180FA2" w:rsidRPr="007A66F8">
        <w:t>е</w:t>
      </w:r>
      <w:r w:rsidRPr="007A66F8">
        <w:t xml:space="preserve">диниц </w:t>
      </w:r>
      <w:r w:rsidR="00416E15" w:rsidRPr="007A66F8">
        <w:t xml:space="preserve">специального </w:t>
      </w:r>
      <w:r w:rsidRPr="007A66F8">
        <w:t>совр</w:t>
      </w:r>
      <w:r w:rsidR="00180FA2" w:rsidRPr="007A66F8">
        <w:t>е</w:t>
      </w:r>
      <w:r w:rsidRPr="007A66F8">
        <w:t>м</w:t>
      </w:r>
      <w:r w:rsidR="00180FA2" w:rsidRPr="007A66F8">
        <w:t>е</w:t>
      </w:r>
      <w:r w:rsidRPr="007A66F8">
        <w:t xml:space="preserve">нного оборудования. </w:t>
      </w:r>
      <w:r w:rsidR="00416E15" w:rsidRPr="007A66F8">
        <w:t>Предприятие — п</w:t>
      </w:r>
      <w:r w:rsidRPr="007A66F8">
        <w:t>остоянный участник от</w:t>
      </w:r>
      <w:r w:rsidR="00180FA2" w:rsidRPr="007A66F8">
        <w:t>е</w:t>
      </w:r>
      <w:r w:rsidRPr="007A66F8">
        <w:t>ч</w:t>
      </w:r>
      <w:r w:rsidR="00180FA2" w:rsidRPr="007A66F8">
        <w:t>е</w:t>
      </w:r>
      <w:r w:rsidRPr="007A66F8">
        <w:t>ств</w:t>
      </w:r>
      <w:r w:rsidR="00180FA2" w:rsidRPr="007A66F8">
        <w:t>е</w:t>
      </w:r>
      <w:r w:rsidRPr="007A66F8">
        <w:t>нных и м</w:t>
      </w:r>
      <w:r w:rsidR="00180FA2" w:rsidRPr="007A66F8">
        <w:t>е</w:t>
      </w:r>
      <w:r w:rsidRPr="007A66F8">
        <w:t>ждународных выставок, им</w:t>
      </w:r>
      <w:r w:rsidR="00180FA2" w:rsidRPr="007A66F8">
        <w:t>е</w:t>
      </w:r>
      <w:r w:rsidRPr="007A66F8">
        <w:t>ющий партн</w:t>
      </w:r>
      <w:r w:rsidR="00416E15" w:rsidRPr="007A66F8">
        <w:t>ё</w:t>
      </w:r>
      <w:r w:rsidRPr="007A66F8">
        <w:t>ров бол</w:t>
      </w:r>
      <w:r w:rsidR="00180FA2" w:rsidRPr="007A66F8">
        <w:t>ее</w:t>
      </w:r>
      <w:r w:rsidRPr="007A66F8">
        <w:t xml:space="preserve"> ч</w:t>
      </w:r>
      <w:r w:rsidR="00180FA2" w:rsidRPr="007A66F8">
        <w:t>е</w:t>
      </w:r>
      <w:r w:rsidR="00416E15" w:rsidRPr="007A66F8">
        <w:t>м в 50 </w:t>
      </w:r>
      <w:r w:rsidRPr="007A66F8">
        <w:t>странах мира.</w:t>
      </w:r>
    </w:p>
    <w:p w14:paraId="008C7FE9" w14:textId="77777777" w:rsidR="00F947DA" w:rsidRPr="007A66F8" w:rsidRDefault="00F947DA" w:rsidP="00F947DA">
      <w:pPr>
        <w:pStyle w:val="a3"/>
        <w:rPr>
          <w:noProof/>
        </w:rPr>
      </w:pPr>
    </w:p>
    <w:p w14:paraId="2913D0B5" w14:textId="77777777" w:rsidR="00F947DA" w:rsidRPr="007A66F8" w:rsidRDefault="00F947DA" w:rsidP="00F947DA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319D039C" wp14:editId="6FA035A3">
                <wp:extent cx="2880000" cy="359967"/>
                <wp:effectExtent l="0" t="19050" r="34925" b="40640"/>
                <wp:docPr id="34" name="Группа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35" name="Прямая соединительная линия 35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47" name="Группа 47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48" name="Ромб 48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" name="Ромб 49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" name="Ромб 50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56866880" id="Группа 34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">
                <v:line id="Прямая соединительная линия 35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" strokecolor="black [3213]" strokeweight="1pt">
                  <v:stroke joinstyle="miter"/>
                </v:line>
                <v:group id="Группа 47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<v:shape id="Ромб 48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" fillcolor="white [3212]" strokecolor="black [3213]" strokeweight="1pt"/>
                  <v:shape id="Ромб 49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" fillcolor="white [3212]" strokecolor="black [3213]" strokeweight="1pt"/>
                  <v:shape id="Ромб 50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7A66F8">
        <w:br w:type="page"/>
      </w:r>
    </w:p>
    <w:p w14:paraId="783A7908" w14:textId="77777777" w:rsidR="00405EBE" w:rsidRPr="007A66F8" w:rsidRDefault="00020D9F" w:rsidP="00405EBE">
      <w:pPr>
        <w:pStyle w:val="af8"/>
        <w:tabs>
          <w:tab w:val="left" w:pos="4695"/>
        </w:tabs>
        <w:ind w:left="0"/>
        <w:jc w:val="center"/>
        <w:rPr>
          <w:rFonts w:ascii="Times New Roman" w:hAnsi="Times New Roman" w:cs="Times New Roman"/>
          <w:b/>
          <w:color w:val="auto"/>
        </w:rPr>
      </w:pPr>
      <w:r w:rsidRPr="007A66F8">
        <w:rPr>
          <w:rFonts w:ascii="Times New Roman" w:hAnsi="Times New Roman" w:cs="Times New Roman"/>
          <w:b/>
          <w:color w:val="auto"/>
        </w:rPr>
        <w:lastRenderedPageBreak/>
        <w:t>Гом</w:t>
      </w:r>
      <w:r w:rsidR="00180FA2" w:rsidRPr="007A66F8">
        <w:rPr>
          <w:rFonts w:ascii="Times New Roman" w:hAnsi="Times New Roman" w:cs="Times New Roman"/>
          <w:b/>
          <w:color w:val="auto"/>
        </w:rPr>
        <w:t>е</w:t>
      </w:r>
      <w:r w:rsidRPr="007A66F8">
        <w:rPr>
          <w:rFonts w:ascii="Times New Roman" w:hAnsi="Times New Roman" w:cs="Times New Roman"/>
          <w:b/>
          <w:color w:val="auto"/>
        </w:rPr>
        <w:t>льская</w:t>
      </w:r>
      <w:r w:rsidR="00405EBE" w:rsidRPr="007A66F8">
        <w:rPr>
          <w:rFonts w:ascii="Times New Roman" w:hAnsi="Times New Roman" w:cs="Times New Roman"/>
          <w:b/>
          <w:color w:val="auto"/>
        </w:rPr>
        <w:t xml:space="preserve"> область</w:t>
      </w:r>
    </w:p>
    <w:p w14:paraId="764225F8" w14:textId="77777777" w:rsidR="00F947DA" w:rsidRPr="007A66F8" w:rsidRDefault="00532E0E" w:rsidP="00222351">
      <w:pPr>
        <w:pStyle w:val="af8"/>
      </w:pPr>
      <w:r w:rsidRPr="007A66F8">
        <w:rPr>
          <w:lang w:eastAsia="ru-RU"/>
        </w:rPr>
        <mc:AlternateContent>
          <mc:Choice Requires="wpg">
            <w:drawing>
              <wp:anchor distT="0" distB="0" distL="180340" distR="180340" simplePos="0" relativeHeight="251667456" behindDoc="0" locked="0" layoutInCell="1" allowOverlap="1" wp14:anchorId="70369BDF" wp14:editId="7A06A096">
                <wp:simplePos x="0" y="0"/>
                <wp:positionH relativeFrom="margin">
                  <wp:posOffset>3402965</wp:posOffset>
                </wp:positionH>
                <wp:positionV relativeFrom="margin">
                  <wp:posOffset>510540</wp:posOffset>
                </wp:positionV>
                <wp:extent cx="3239770" cy="2267585"/>
                <wp:effectExtent l="0" t="0" r="17780" b="18415"/>
                <wp:wrapSquare wrapText="bothSides"/>
                <wp:docPr id="62" name="Группа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63" name="Прямоугольник: скругленные углы 63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16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4" name="Группа 64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65" name="Ромб 65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" name="Надпись 66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05018A1" w14:textId="77777777" w:rsidR="00633EAD" w:rsidRPr="003F28D3" w:rsidRDefault="00633EAD" w:rsidP="00F947DA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70369BDF" id="Группа 62" o:spid="_x0000_s1046" style="position:absolute;left:0;text-align:left;margin-left:267.95pt;margin-top:40.2pt;width:255.1pt;height:178.55pt;z-index:251667456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dWkwOAAAAAAFBgAAdWkzMgAAAAAAAAADYmZkIAAAAAAAAAABARgAAAAB&#10;AAUAAQAAAAAAAG1mdDIAAAAAAwQQAAABAAAAAAAAAAAAAAAAAAAAAQAAAAAAAAAAAAAAAAAAAAEA&#10;AAEAEAA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xtZnQyAAAAAAMEEAAAAQAAAAAAAAAAAAAAAAAAAAEAAAAAAAAAAAAAAAAA&#10;AAABAAABABAA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G1mdDIAAAAAAwMQAAABAAAAAAAAAAAAAAAAAAAAAQAAAAAAAAAAAAAAAAAAAAEA&#10;AAEAEAA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x1aTA4AAAAAAYGAABtZnQyAAAA&#10;AAMDEAAAAQAAAAAAAAAAAAAAAAAAAAEAAAAAAAAAAAAAAAAAAAABAAABABAA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G1mdDIAAAAA&#10;AwEQAAABAAAAAAAAAAAAAAAAAAAAAQAAAAAAAAAAAAAAAAAAAAEAAAEAEAA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">
                <v:roundrect id="Прямоугольник: скругленные углы 63" o:spid="_x0000_s1047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" strokecolor="black [3213]" strokeweight="1pt">
                  <v:fill r:id="rId17" o:title="" recolor="t" rotate="t" type="frame"/>
                  <v:stroke joinstyle="miter"/>
                </v:roundrect>
                <v:group id="Группа 64" o:spid="_x0000_s1048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  <v:shape id="Ромб 65" o:spid="_x0000_s1049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" fillcolor="#c00000" strokecolor="#f2f2f2 [3052]" strokeweight="2.25pt">
                    <v:shadow on="t" color="black [3213]" opacity="26214f" offset=".34742mm,.06125mm"/>
                  </v:shape>
                  <v:shape id="Надпись 66" o:spid="_x0000_s1050" type="#_x0000_t202" style="position:absolute;left:71;top:1000;width:4953;height:4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" filled="f" stroked="f" strokeweight=".5pt">
                    <v:textbox>
                      <w:txbxContent>
                        <w:p w14:paraId="205018A1" w14:textId="77777777" w:rsidR="00633EAD" w:rsidRPr="003F28D3" w:rsidRDefault="00633EAD" w:rsidP="00F947DA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5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222351" w:rsidRPr="007A66F8">
        <w:t>Б</w:t>
      </w:r>
      <w:r w:rsidR="00180FA2" w:rsidRPr="007A66F8">
        <w:t>е</w:t>
      </w:r>
      <w:r w:rsidR="00222351" w:rsidRPr="007A66F8">
        <w:t>нзин, диз</w:t>
      </w:r>
      <w:r w:rsidR="00180FA2" w:rsidRPr="007A66F8">
        <w:t>е</w:t>
      </w:r>
      <w:r w:rsidR="00222351" w:rsidRPr="007A66F8">
        <w:t>льно</w:t>
      </w:r>
      <w:r w:rsidR="00180FA2" w:rsidRPr="007A66F8">
        <w:t>е</w:t>
      </w:r>
      <w:r w:rsidR="00222351" w:rsidRPr="007A66F8">
        <w:t xml:space="preserve"> топливо</w:t>
      </w:r>
    </w:p>
    <w:p w14:paraId="62B79FA4" w14:textId="77777777" w:rsidR="007D1A95" w:rsidRPr="007A66F8" w:rsidRDefault="00222351" w:rsidP="007D1A95">
      <w:pPr>
        <w:pStyle w:val="a3"/>
      </w:pPr>
      <w:r w:rsidRPr="007A66F8">
        <w:rPr>
          <w:b/>
        </w:rPr>
        <w:t>5. Б</w:t>
      </w:r>
      <w:r w:rsidR="00180FA2" w:rsidRPr="007A66F8">
        <w:rPr>
          <w:b/>
        </w:rPr>
        <w:t>е</w:t>
      </w:r>
      <w:r w:rsidRPr="007A66F8">
        <w:rPr>
          <w:b/>
        </w:rPr>
        <w:t>нзин, диз</w:t>
      </w:r>
      <w:r w:rsidR="00180FA2" w:rsidRPr="007A66F8">
        <w:rPr>
          <w:b/>
        </w:rPr>
        <w:t>е</w:t>
      </w:r>
      <w:r w:rsidRPr="007A66F8">
        <w:rPr>
          <w:b/>
        </w:rPr>
        <w:t>льно</w:t>
      </w:r>
      <w:r w:rsidR="00180FA2" w:rsidRPr="007A66F8">
        <w:rPr>
          <w:b/>
        </w:rPr>
        <w:t>е</w:t>
      </w:r>
      <w:r w:rsidRPr="007A66F8">
        <w:rPr>
          <w:b/>
        </w:rPr>
        <w:t xml:space="preserve"> топливо</w:t>
      </w:r>
      <w:r w:rsidRPr="007A66F8">
        <w:t xml:space="preserve"> </w:t>
      </w:r>
      <w:r w:rsidRPr="007A66F8">
        <w:rPr>
          <w:b/>
        </w:rPr>
        <w:t>(ОАО «Мозырский н</w:t>
      </w:r>
      <w:r w:rsidR="00180FA2" w:rsidRPr="007A66F8">
        <w:rPr>
          <w:b/>
        </w:rPr>
        <w:t>е</w:t>
      </w:r>
      <w:r w:rsidRPr="007A66F8">
        <w:rPr>
          <w:b/>
        </w:rPr>
        <w:t>фт</w:t>
      </w:r>
      <w:r w:rsidR="00180FA2" w:rsidRPr="007A66F8">
        <w:rPr>
          <w:b/>
        </w:rPr>
        <w:t>е</w:t>
      </w:r>
      <w:r w:rsidRPr="007A66F8">
        <w:rPr>
          <w:b/>
        </w:rPr>
        <w:t>п</w:t>
      </w:r>
      <w:r w:rsidR="00180FA2" w:rsidRPr="007A66F8">
        <w:rPr>
          <w:b/>
        </w:rPr>
        <w:t>е</w:t>
      </w:r>
      <w:r w:rsidRPr="007A66F8">
        <w:rPr>
          <w:b/>
        </w:rPr>
        <w:t>р</w:t>
      </w:r>
      <w:r w:rsidR="00180FA2" w:rsidRPr="007A66F8">
        <w:rPr>
          <w:b/>
        </w:rPr>
        <w:t>е</w:t>
      </w:r>
      <w:r w:rsidR="00EE38C1" w:rsidRPr="007A66F8">
        <w:rPr>
          <w:b/>
        </w:rPr>
        <w:t>рабатывающий завод», г. </w:t>
      </w:r>
      <w:r w:rsidRPr="007A66F8">
        <w:rPr>
          <w:b/>
        </w:rPr>
        <w:t>Мозырь)</w:t>
      </w:r>
      <w:r w:rsidR="00532E0E" w:rsidRPr="007A66F8">
        <w:t xml:space="preserve"> — </w:t>
      </w:r>
      <w:r w:rsidRPr="007A66F8">
        <w:t>это лишь н</w:t>
      </w:r>
      <w:r w:rsidR="00180FA2" w:rsidRPr="007A66F8">
        <w:t>е</w:t>
      </w:r>
      <w:r w:rsidRPr="007A66F8">
        <w:t>которы</w:t>
      </w:r>
      <w:r w:rsidR="00180FA2" w:rsidRPr="007A66F8">
        <w:t>е</w:t>
      </w:r>
      <w:r w:rsidRPr="007A66F8">
        <w:t xml:space="preserve"> товары из широкого ассортим</w:t>
      </w:r>
      <w:r w:rsidR="00180FA2" w:rsidRPr="007A66F8">
        <w:t>е</w:t>
      </w:r>
      <w:r w:rsidRPr="007A66F8">
        <w:t>нта н</w:t>
      </w:r>
      <w:r w:rsidR="00180FA2" w:rsidRPr="007A66F8">
        <w:t>е</w:t>
      </w:r>
      <w:r w:rsidRPr="007A66F8">
        <w:t>фт</w:t>
      </w:r>
      <w:r w:rsidR="00180FA2" w:rsidRPr="007A66F8">
        <w:t>е</w:t>
      </w:r>
      <w:r w:rsidRPr="007A66F8">
        <w:t xml:space="preserve">продуктов. </w:t>
      </w:r>
      <w:r w:rsidR="00EE38C1" w:rsidRPr="007A66F8">
        <w:t xml:space="preserve">Кроме того, тут производят </w:t>
      </w:r>
      <w:r w:rsidRPr="007A66F8">
        <w:t>топливо п</w:t>
      </w:r>
      <w:r w:rsidR="00180FA2" w:rsidRPr="007A66F8">
        <w:t>е</w:t>
      </w:r>
      <w:r w:rsidRPr="007A66F8">
        <w:t>чно</w:t>
      </w:r>
      <w:r w:rsidR="00180FA2" w:rsidRPr="007A66F8">
        <w:t>е</w:t>
      </w:r>
      <w:r w:rsidRPr="007A66F8">
        <w:t xml:space="preserve"> бытово</w:t>
      </w:r>
      <w:r w:rsidR="00180FA2" w:rsidRPr="007A66F8">
        <w:t>е</w:t>
      </w:r>
      <w:r w:rsidR="00EE38C1" w:rsidRPr="007A66F8">
        <w:t xml:space="preserve">, мазут топочный, </w:t>
      </w:r>
      <w:r w:rsidRPr="007A66F8">
        <w:t>битумы дорожны</w:t>
      </w:r>
      <w:r w:rsidR="00180FA2" w:rsidRPr="007A66F8">
        <w:t>е</w:t>
      </w:r>
      <w:r w:rsidR="00EE38C1" w:rsidRPr="007A66F8">
        <w:t xml:space="preserve">, </w:t>
      </w:r>
      <w:r w:rsidRPr="007A66F8">
        <w:t>газ угл</w:t>
      </w:r>
      <w:r w:rsidR="00180FA2" w:rsidRPr="007A66F8">
        <w:t>е</w:t>
      </w:r>
      <w:r w:rsidRPr="007A66F8">
        <w:t>водородный сжиж</w:t>
      </w:r>
      <w:r w:rsidR="00180FA2" w:rsidRPr="007A66F8">
        <w:t>е</w:t>
      </w:r>
      <w:r w:rsidR="00EE38C1" w:rsidRPr="007A66F8">
        <w:t xml:space="preserve">нный топливный, </w:t>
      </w:r>
      <w:r w:rsidRPr="007A66F8">
        <w:t>к</w:t>
      </w:r>
      <w:r w:rsidR="00180FA2" w:rsidRPr="007A66F8">
        <w:t>е</w:t>
      </w:r>
      <w:r w:rsidRPr="007A66F8">
        <w:t>росин экологич</w:t>
      </w:r>
      <w:r w:rsidR="00180FA2" w:rsidRPr="007A66F8">
        <w:t>е</w:t>
      </w:r>
      <w:r w:rsidRPr="007A66F8">
        <w:t>ски улучш</w:t>
      </w:r>
      <w:r w:rsidR="00180FA2" w:rsidRPr="007A66F8">
        <w:t>е</w:t>
      </w:r>
      <w:r w:rsidR="007D1A95" w:rsidRPr="007A66F8">
        <w:t>нный и др.</w:t>
      </w:r>
    </w:p>
    <w:p w14:paraId="39743CDB" w14:textId="77777777" w:rsidR="00222351" w:rsidRPr="007A66F8" w:rsidRDefault="00222351" w:rsidP="007D1A95">
      <w:pPr>
        <w:pStyle w:val="a3"/>
      </w:pPr>
      <w:r w:rsidRPr="007A66F8">
        <w:rPr>
          <w:rFonts w:eastAsia="Times New Roman"/>
        </w:rPr>
        <w:t>Как н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фть пр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враща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тся в топливо?</w:t>
      </w:r>
    </w:p>
    <w:p w14:paraId="3B4F7513" w14:textId="77777777" w:rsidR="00222351" w:rsidRPr="007A66F8" w:rsidRDefault="00222351" w:rsidP="00222351">
      <w:pPr>
        <w:pStyle w:val="a3"/>
        <w:rPr>
          <w:rFonts w:eastAsia="Times New Roman"/>
        </w:rPr>
      </w:pPr>
      <w:r w:rsidRPr="007A66F8">
        <w:rPr>
          <w:rFonts w:eastAsia="Times New Roman"/>
        </w:rPr>
        <w:t>Н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фть на завод поступа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 по трубопроводу и ж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л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зной дорог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. Дал</w:t>
      </w:r>
      <w:r w:rsidR="00180FA2" w:rsidRPr="007A66F8">
        <w:rPr>
          <w:rFonts w:eastAsia="Times New Roman"/>
        </w:rPr>
        <w:t>ее</w:t>
      </w:r>
      <w:r w:rsidRPr="007A66F8">
        <w:rPr>
          <w:rFonts w:eastAsia="Times New Roman"/>
        </w:rPr>
        <w:t xml:space="preserve"> отправля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тся в сп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циальны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машины, которы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называются ЛК-6У. Это как волш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бны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аппараты, которы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помогают разд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лить н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фть на разны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части. Св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тлы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части поднимаются вв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рх, а т</w:t>
      </w:r>
      <w:r w:rsidR="00525453" w:rsidRPr="007A66F8">
        <w:rPr>
          <w:rFonts w:eastAsia="Times New Roman"/>
        </w:rPr>
        <w:t>ё</w:t>
      </w:r>
      <w:r w:rsidRPr="007A66F8">
        <w:rPr>
          <w:rFonts w:eastAsia="Times New Roman"/>
        </w:rPr>
        <w:t>мны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остаются внизу. Т</w:t>
      </w:r>
      <w:r w:rsidR="00525453" w:rsidRPr="007A66F8">
        <w:rPr>
          <w:rFonts w:eastAsia="Times New Roman"/>
        </w:rPr>
        <w:t>ё</w:t>
      </w:r>
      <w:r w:rsidRPr="007A66F8">
        <w:rPr>
          <w:rFonts w:eastAsia="Times New Roman"/>
        </w:rPr>
        <w:t>мны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части</w:t>
      </w:r>
      <w:r w:rsidR="00EE67F9" w:rsidRPr="007A66F8">
        <w:rPr>
          <w:rFonts w:eastAsia="Times New Roman"/>
        </w:rPr>
        <w:t> —</w:t>
      </w:r>
      <w:r w:rsidRPr="007A66F8">
        <w:rPr>
          <w:rFonts w:eastAsia="Times New Roman"/>
        </w:rPr>
        <w:t xml:space="preserve"> это мазут, который тож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нужно п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р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работать. Диз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льно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топливо, которо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получилось, пока н</w:t>
      </w:r>
      <w:r w:rsidR="00180FA2" w:rsidRPr="007A66F8">
        <w:rPr>
          <w:rFonts w:eastAsia="Times New Roman"/>
        </w:rPr>
        <w:t>е</w:t>
      </w:r>
      <w:r w:rsidR="002A5682" w:rsidRPr="007A66F8">
        <w:rPr>
          <w:rFonts w:eastAsia="Times New Roman"/>
        </w:rPr>
        <w:t> </w:t>
      </w:r>
      <w:r w:rsidRPr="007A66F8">
        <w:rPr>
          <w:rFonts w:eastAsia="Times New Roman"/>
        </w:rPr>
        <w:t>совс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м чисто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. В н</w:t>
      </w:r>
      <w:r w:rsidR="002A5682" w:rsidRPr="007A66F8">
        <w:rPr>
          <w:rFonts w:eastAsia="Times New Roman"/>
        </w:rPr>
        <w:t>ё</w:t>
      </w:r>
      <w:r w:rsidRPr="007A66F8">
        <w:rPr>
          <w:rFonts w:eastAsia="Times New Roman"/>
        </w:rPr>
        <w:t>м много н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нужных в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щ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ств, таких как с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ра и азот. Поэтому 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го отправляют на другую большую установку, которая называ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тся гидроочистка. Эта установка такая большая, что напомина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 7-этажный дом! Внутри н</w:t>
      </w:r>
      <w:r w:rsidR="002A5682" w:rsidRPr="007A66F8">
        <w:rPr>
          <w:rFonts w:eastAsia="Times New Roman"/>
        </w:rPr>
        <w:t>её</w:t>
      </w:r>
      <w:r w:rsidRPr="007A66F8">
        <w:rPr>
          <w:rFonts w:eastAsia="Times New Roman"/>
        </w:rPr>
        <w:t xml:space="preserve"> много разных машин: п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ч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й, насосов и трубоч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к. Там топливо проходит оч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нь тщат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льную очистку. Посл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этого оно снова отправля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тся дальш</w:t>
      </w:r>
      <w:r w:rsidR="00180FA2" w:rsidRPr="007A66F8">
        <w:rPr>
          <w:rFonts w:eastAsia="Times New Roman"/>
        </w:rPr>
        <w:t>е</w:t>
      </w:r>
      <w:r w:rsidR="00EE67F9" w:rsidRPr="007A66F8">
        <w:rPr>
          <w:rFonts w:eastAsia="Times New Roman"/>
        </w:rPr>
        <w:t> —</w:t>
      </w:r>
      <w:r w:rsidRPr="007A66F8">
        <w:rPr>
          <w:rFonts w:eastAsia="Times New Roman"/>
        </w:rPr>
        <w:t xml:space="preserve"> в сп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циальный ц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х, гд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к</w:t>
      </w:r>
      <w:r w:rsidR="002A5682" w:rsidRPr="007A66F8">
        <w:rPr>
          <w:rFonts w:eastAsia="Times New Roman"/>
        </w:rPr>
        <w:t> </w:t>
      </w:r>
      <w:r w:rsidRPr="007A66F8">
        <w:rPr>
          <w:rFonts w:eastAsia="Times New Roman"/>
        </w:rPr>
        <w:t>н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му добавляют особую жидкость, чтобы сд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лать 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го 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щ</w:t>
      </w:r>
      <w:r w:rsidR="002A5682" w:rsidRPr="007A66F8">
        <w:rPr>
          <w:rFonts w:eastAsia="Times New Roman"/>
        </w:rPr>
        <w:t>ё</w:t>
      </w:r>
      <w:r w:rsidRPr="007A66F8">
        <w:rPr>
          <w:rFonts w:eastAsia="Times New Roman"/>
        </w:rPr>
        <w:t xml:space="preserve"> лучш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. Зат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м диз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льно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топливо по трубопроводам попада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 в огромны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р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з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рвуары. Там оно должно н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много постоять. Посл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этого приходит вр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мя пров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рки: из тр</w:t>
      </w:r>
      <w:r w:rsidR="002A5682" w:rsidRPr="007A66F8">
        <w:rPr>
          <w:rFonts w:eastAsia="Times New Roman"/>
        </w:rPr>
        <w:t>ё</w:t>
      </w:r>
      <w:r w:rsidRPr="007A66F8">
        <w:rPr>
          <w:rFonts w:eastAsia="Times New Roman"/>
        </w:rPr>
        <w:t>х разных м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ст</w:t>
      </w:r>
      <w:r w:rsidR="00EE67F9" w:rsidRPr="007A66F8">
        <w:rPr>
          <w:rFonts w:eastAsia="Times New Roman"/>
        </w:rPr>
        <w:t> —</w:t>
      </w:r>
      <w:r w:rsidRPr="007A66F8">
        <w:rPr>
          <w:rFonts w:eastAsia="Times New Roman"/>
        </w:rPr>
        <w:t xml:space="preserve"> св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рху, пос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р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дин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и снизу</w:t>
      </w:r>
      <w:r w:rsidR="00EE67F9" w:rsidRPr="007A66F8">
        <w:rPr>
          <w:rFonts w:eastAsia="Times New Roman"/>
        </w:rPr>
        <w:t> —</w:t>
      </w:r>
      <w:r w:rsidRPr="007A66F8">
        <w:rPr>
          <w:rFonts w:eastAsia="Times New Roman"/>
        </w:rPr>
        <w:t xml:space="preserve"> б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рут мал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ньки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образцы топлива. 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сли во вс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х пробах р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зультаты одинаковы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, значит, вс</w:t>
      </w:r>
      <w:r w:rsidR="008D4DC3" w:rsidRPr="007A66F8">
        <w:rPr>
          <w:rFonts w:eastAsia="Times New Roman"/>
        </w:rPr>
        <w:t>ё</w:t>
      </w:r>
      <w:r w:rsidRPr="007A66F8">
        <w:rPr>
          <w:rFonts w:eastAsia="Times New Roman"/>
        </w:rPr>
        <w:t xml:space="preserve"> хорошо! Тогда выдают паспорт кач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ства, и диз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льно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топливо отправля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тся на заправочны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станции. </w:t>
      </w:r>
    </w:p>
    <w:p w14:paraId="724B39BC" w14:textId="77777777" w:rsidR="00222351" w:rsidRPr="007A66F8" w:rsidRDefault="00222351" w:rsidP="00222351">
      <w:pPr>
        <w:pStyle w:val="a3"/>
        <w:rPr>
          <w:rFonts w:eastAsia="Times New Roman"/>
        </w:rPr>
      </w:pPr>
      <w:r w:rsidRPr="007A66F8">
        <w:t>Бо</w:t>
      </w:r>
      <w:r w:rsidR="008D4DC3" w:rsidRPr="007A66F8">
        <w:t>́</w:t>
      </w:r>
      <w:r w:rsidRPr="007A66F8">
        <w:t>льшую часть выпуска</w:t>
      </w:r>
      <w:r w:rsidR="00180FA2" w:rsidRPr="007A66F8">
        <w:t>е</w:t>
      </w:r>
      <w:r w:rsidR="008D4DC3" w:rsidRPr="007A66F8">
        <w:t>мой продукции (до 80 %</w:t>
      </w:r>
      <w:r w:rsidRPr="007A66F8">
        <w:t xml:space="preserve"> от общ</w:t>
      </w:r>
      <w:r w:rsidR="00180FA2" w:rsidRPr="007A66F8">
        <w:t>е</w:t>
      </w:r>
      <w:r w:rsidRPr="007A66F8">
        <w:t>го объ</w:t>
      </w:r>
      <w:r w:rsidR="008D4DC3" w:rsidRPr="007A66F8">
        <w:t>ё</w:t>
      </w:r>
      <w:r w:rsidRPr="007A66F8">
        <w:t>ма) ОАО</w:t>
      </w:r>
      <w:r w:rsidR="008D4DC3" w:rsidRPr="007A66F8">
        <w:t> </w:t>
      </w:r>
      <w:r w:rsidRPr="007A66F8">
        <w:t>«Мозырский н</w:t>
      </w:r>
      <w:r w:rsidR="00180FA2" w:rsidRPr="007A66F8">
        <w:t>е</w:t>
      </w:r>
      <w:r w:rsidRPr="007A66F8">
        <w:t>фт</w:t>
      </w:r>
      <w:r w:rsidR="00180FA2" w:rsidRPr="007A66F8">
        <w:t>е</w:t>
      </w:r>
      <w:r w:rsidRPr="007A66F8">
        <w:t>п</w:t>
      </w:r>
      <w:r w:rsidR="00180FA2" w:rsidRPr="007A66F8">
        <w:t>е</w:t>
      </w:r>
      <w:r w:rsidRPr="007A66F8">
        <w:t>р</w:t>
      </w:r>
      <w:r w:rsidR="00180FA2" w:rsidRPr="007A66F8">
        <w:t>е</w:t>
      </w:r>
      <w:r w:rsidRPr="007A66F8">
        <w:t>рабатывающий завод» поставля</w:t>
      </w:r>
      <w:r w:rsidR="00180FA2" w:rsidRPr="007A66F8">
        <w:t>е</w:t>
      </w:r>
      <w:r w:rsidRPr="007A66F8">
        <w:t>т за пр</w:t>
      </w:r>
      <w:r w:rsidR="00180FA2" w:rsidRPr="007A66F8">
        <w:t>е</w:t>
      </w:r>
      <w:r w:rsidRPr="007A66F8">
        <w:t>д</w:t>
      </w:r>
      <w:r w:rsidR="00180FA2" w:rsidRPr="007A66F8">
        <w:t>е</w:t>
      </w:r>
      <w:r w:rsidRPr="007A66F8">
        <w:t>лы Р</w:t>
      </w:r>
      <w:r w:rsidR="00180FA2" w:rsidRPr="007A66F8">
        <w:t>е</w:t>
      </w:r>
      <w:r w:rsidRPr="007A66F8">
        <w:t>спублики Б</w:t>
      </w:r>
      <w:r w:rsidR="00180FA2" w:rsidRPr="007A66F8">
        <w:t>е</w:t>
      </w:r>
      <w:r w:rsidRPr="007A66F8">
        <w:t>ларусь.</w:t>
      </w:r>
    </w:p>
    <w:p w14:paraId="4AF2C759" w14:textId="77777777" w:rsidR="00F947DA" w:rsidRPr="007A66F8" w:rsidRDefault="00222351" w:rsidP="00222351">
      <w:pPr>
        <w:pStyle w:val="a3"/>
        <w:rPr>
          <w:noProof/>
        </w:rPr>
      </w:pPr>
      <w:r w:rsidRPr="007A66F8">
        <w:rPr>
          <w:rFonts w:eastAsia="Times New Roman"/>
        </w:rPr>
        <w:t>Работа под д</w:t>
      </w:r>
      <w:r w:rsidR="00180FA2" w:rsidRPr="007A66F8">
        <w:rPr>
          <w:rFonts w:eastAsia="Times New Roman"/>
        </w:rPr>
        <w:t>е</w:t>
      </w:r>
      <w:r w:rsidR="008D4DC3" w:rsidRPr="007A66F8">
        <w:rPr>
          <w:rFonts w:eastAsia="Times New Roman"/>
        </w:rPr>
        <w:t>визом</w:t>
      </w:r>
      <w:r w:rsidRPr="007A66F8">
        <w:rPr>
          <w:rFonts w:eastAsia="Times New Roman"/>
        </w:rPr>
        <w:t xml:space="preserve"> «От сов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рш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нства т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хнологии</w:t>
      </w:r>
      <w:r w:rsidR="00532E0E" w:rsidRPr="007A66F8">
        <w:rPr>
          <w:rFonts w:eastAsia="Times New Roman"/>
        </w:rPr>
        <w:t xml:space="preserve"> — </w:t>
      </w:r>
      <w:r w:rsidRPr="007A66F8">
        <w:rPr>
          <w:rFonts w:eastAsia="Times New Roman"/>
        </w:rPr>
        <w:t>к кач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ству продукции»</w:t>
      </w:r>
      <w:r w:rsidR="008D4DC3" w:rsidRPr="007A66F8">
        <w:rPr>
          <w:noProof/>
        </w:rPr>
        <w:t xml:space="preserve"> </w:t>
      </w:r>
      <w:r w:rsidRPr="007A66F8">
        <w:rPr>
          <w:noProof/>
        </w:rPr>
        <w:t>позволя</w:t>
      </w:r>
      <w:r w:rsidR="00180FA2" w:rsidRPr="007A66F8">
        <w:rPr>
          <w:noProof/>
        </w:rPr>
        <w:t>е</w:t>
      </w:r>
      <w:r w:rsidRPr="007A66F8">
        <w:rPr>
          <w:noProof/>
        </w:rPr>
        <w:t>т пр</w:t>
      </w:r>
      <w:r w:rsidR="00180FA2" w:rsidRPr="007A66F8">
        <w:rPr>
          <w:noProof/>
        </w:rPr>
        <w:t>е</w:t>
      </w:r>
      <w:r w:rsidRPr="007A66F8">
        <w:rPr>
          <w:noProof/>
        </w:rPr>
        <w:t>дприятию добиваться многочисл</w:t>
      </w:r>
      <w:r w:rsidR="00180FA2" w:rsidRPr="007A66F8">
        <w:rPr>
          <w:noProof/>
        </w:rPr>
        <w:t>е</w:t>
      </w:r>
      <w:r w:rsidRPr="007A66F8">
        <w:rPr>
          <w:noProof/>
        </w:rPr>
        <w:t>нных наград и званий, ср</w:t>
      </w:r>
      <w:r w:rsidR="00180FA2" w:rsidRPr="007A66F8">
        <w:rPr>
          <w:noProof/>
        </w:rPr>
        <w:t>е</w:t>
      </w:r>
      <w:r w:rsidRPr="007A66F8">
        <w:rPr>
          <w:noProof/>
        </w:rPr>
        <w:t>ди которых</w:t>
      </w:r>
      <w:r w:rsidR="008D4DC3" w:rsidRPr="007A66F8">
        <w:rPr>
          <w:noProof/>
        </w:rPr>
        <w:t xml:space="preserve"> — </w:t>
      </w:r>
      <w:r w:rsidRPr="007A66F8">
        <w:t>Лаур</w:t>
      </w:r>
      <w:r w:rsidR="00180FA2" w:rsidRPr="007A66F8">
        <w:t>е</w:t>
      </w:r>
      <w:r w:rsidRPr="007A66F8">
        <w:t>ат Пр</w:t>
      </w:r>
      <w:r w:rsidR="00180FA2" w:rsidRPr="007A66F8">
        <w:t>е</w:t>
      </w:r>
      <w:r w:rsidRPr="007A66F8">
        <w:t>мии Правит</w:t>
      </w:r>
      <w:r w:rsidR="00180FA2" w:rsidRPr="007A66F8">
        <w:t>е</w:t>
      </w:r>
      <w:r w:rsidRPr="007A66F8">
        <w:t>льства Р</w:t>
      </w:r>
      <w:r w:rsidR="00180FA2" w:rsidRPr="007A66F8">
        <w:t>е</w:t>
      </w:r>
      <w:r w:rsidRPr="007A66F8">
        <w:t>спублики Б</w:t>
      </w:r>
      <w:r w:rsidR="00180FA2" w:rsidRPr="007A66F8">
        <w:t>е</w:t>
      </w:r>
      <w:r w:rsidRPr="007A66F8">
        <w:t>ларусь за достиж</w:t>
      </w:r>
      <w:r w:rsidR="00180FA2" w:rsidRPr="007A66F8">
        <w:t>е</w:t>
      </w:r>
      <w:r w:rsidR="006807F9" w:rsidRPr="007A66F8">
        <w:t>ния в </w:t>
      </w:r>
      <w:r w:rsidRPr="007A66F8">
        <w:t>области кач</w:t>
      </w:r>
      <w:r w:rsidR="00180FA2" w:rsidRPr="007A66F8">
        <w:t>е</w:t>
      </w:r>
      <w:r w:rsidRPr="007A66F8">
        <w:t>ства (2021</w:t>
      </w:r>
      <w:r w:rsidR="006807F9" w:rsidRPr="007A66F8">
        <w:t> </w:t>
      </w:r>
      <w:r w:rsidRPr="007A66F8">
        <w:t>г.),</w:t>
      </w:r>
      <w:r w:rsidRPr="007A66F8">
        <w:rPr>
          <w:bdr w:val="none" w:sz="0" w:space="0" w:color="auto" w:frame="1"/>
        </w:rPr>
        <w:t xml:space="preserve"> Поб</w:t>
      </w:r>
      <w:r w:rsidR="00180FA2" w:rsidRPr="007A66F8">
        <w:rPr>
          <w:bdr w:val="none" w:sz="0" w:space="0" w:color="auto" w:frame="1"/>
        </w:rPr>
        <w:t>е</w:t>
      </w:r>
      <w:r w:rsidRPr="007A66F8">
        <w:rPr>
          <w:bdr w:val="none" w:sz="0" w:space="0" w:color="auto" w:frame="1"/>
        </w:rPr>
        <w:t>дит</w:t>
      </w:r>
      <w:r w:rsidR="00180FA2" w:rsidRPr="007A66F8">
        <w:rPr>
          <w:bdr w:val="none" w:sz="0" w:space="0" w:color="auto" w:frame="1"/>
        </w:rPr>
        <w:t>е</w:t>
      </w:r>
      <w:r w:rsidRPr="007A66F8">
        <w:rPr>
          <w:bdr w:val="none" w:sz="0" w:space="0" w:color="auto" w:frame="1"/>
        </w:rPr>
        <w:t>ль р</w:t>
      </w:r>
      <w:r w:rsidR="00180FA2" w:rsidRPr="007A66F8">
        <w:rPr>
          <w:bdr w:val="none" w:sz="0" w:space="0" w:color="auto" w:frame="1"/>
        </w:rPr>
        <w:t>е</w:t>
      </w:r>
      <w:r w:rsidRPr="007A66F8">
        <w:rPr>
          <w:bdr w:val="none" w:sz="0" w:space="0" w:color="auto" w:frame="1"/>
        </w:rPr>
        <w:t>спубликанского конкурса «Лид</w:t>
      </w:r>
      <w:r w:rsidR="00180FA2" w:rsidRPr="007A66F8">
        <w:rPr>
          <w:bdr w:val="none" w:sz="0" w:space="0" w:color="auto" w:frame="1"/>
        </w:rPr>
        <w:t>е</w:t>
      </w:r>
      <w:r w:rsidRPr="007A66F8">
        <w:rPr>
          <w:bdr w:val="none" w:sz="0" w:space="0" w:color="auto" w:frame="1"/>
        </w:rPr>
        <w:t>р эн</w:t>
      </w:r>
      <w:r w:rsidR="00180FA2" w:rsidRPr="007A66F8">
        <w:rPr>
          <w:bdr w:val="none" w:sz="0" w:space="0" w:color="auto" w:frame="1"/>
        </w:rPr>
        <w:t>е</w:t>
      </w:r>
      <w:r w:rsidRPr="007A66F8">
        <w:rPr>
          <w:bdr w:val="none" w:sz="0" w:space="0" w:color="auto" w:frame="1"/>
        </w:rPr>
        <w:t>ргоэфф</w:t>
      </w:r>
      <w:r w:rsidR="00180FA2" w:rsidRPr="007A66F8">
        <w:rPr>
          <w:bdr w:val="none" w:sz="0" w:space="0" w:color="auto" w:frame="1"/>
        </w:rPr>
        <w:t>е</w:t>
      </w:r>
      <w:r w:rsidRPr="007A66F8">
        <w:rPr>
          <w:bdr w:val="none" w:sz="0" w:space="0" w:color="auto" w:frame="1"/>
        </w:rPr>
        <w:t>ктивности Р</w:t>
      </w:r>
      <w:r w:rsidR="00180FA2" w:rsidRPr="007A66F8">
        <w:rPr>
          <w:bdr w:val="none" w:sz="0" w:space="0" w:color="auto" w:frame="1"/>
        </w:rPr>
        <w:t>е</w:t>
      </w:r>
      <w:r w:rsidRPr="007A66F8">
        <w:rPr>
          <w:bdr w:val="none" w:sz="0" w:space="0" w:color="auto" w:frame="1"/>
        </w:rPr>
        <w:t>спублики Б</w:t>
      </w:r>
      <w:r w:rsidR="00180FA2" w:rsidRPr="007A66F8">
        <w:rPr>
          <w:bdr w:val="none" w:sz="0" w:space="0" w:color="auto" w:frame="1"/>
        </w:rPr>
        <w:t>е</w:t>
      </w:r>
      <w:r w:rsidRPr="007A66F8">
        <w:rPr>
          <w:bdr w:val="none" w:sz="0" w:space="0" w:color="auto" w:frame="1"/>
        </w:rPr>
        <w:t>ларусь» в номинации «Эн</w:t>
      </w:r>
      <w:r w:rsidR="00180FA2" w:rsidRPr="007A66F8">
        <w:rPr>
          <w:bdr w:val="none" w:sz="0" w:space="0" w:color="auto" w:frame="1"/>
        </w:rPr>
        <w:t>е</w:t>
      </w:r>
      <w:r w:rsidRPr="007A66F8">
        <w:rPr>
          <w:bdr w:val="none" w:sz="0" w:space="0" w:color="auto" w:frame="1"/>
        </w:rPr>
        <w:t>ргоэфф</w:t>
      </w:r>
      <w:r w:rsidR="00180FA2" w:rsidRPr="007A66F8">
        <w:rPr>
          <w:bdr w:val="none" w:sz="0" w:space="0" w:color="auto" w:frame="1"/>
        </w:rPr>
        <w:t>е</w:t>
      </w:r>
      <w:r w:rsidRPr="007A66F8">
        <w:rPr>
          <w:bdr w:val="none" w:sz="0" w:space="0" w:color="auto" w:frame="1"/>
        </w:rPr>
        <w:t>ктивны</w:t>
      </w:r>
      <w:r w:rsidR="00180FA2" w:rsidRPr="007A66F8">
        <w:rPr>
          <w:bdr w:val="none" w:sz="0" w:space="0" w:color="auto" w:frame="1"/>
        </w:rPr>
        <w:t>е</w:t>
      </w:r>
      <w:r w:rsidRPr="007A66F8">
        <w:rPr>
          <w:bdr w:val="none" w:sz="0" w:space="0" w:color="auto" w:frame="1"/>
        </w:rPr>
        <w:t xml:space="preserve"> сист</w:t>
      </w:r>
      <w:r w:rsidR="00180FA2" w:rsidRPr="007A66F8">
        <w:rPr>
          <w:bdr w:val="none" w:sz="0" w:space="0" w:color="auto" w:frame="1"/>
        </w:rPr>
        <w:t>е</w:t>
      </w:r>
      <w:r w:rsidRPr="007A66F8">
        <w:rPr>
          <w:bdr w:val="none" w:sz="0" w:space="0" w:color="auto" w:frame="1"/>
        </w:rPr>
        <w:t>мы на основ</w:t>
      </w:r>
      <w:r w:rsidR="00180FA2" w:rsidRPr="007A66F8">
        <w:rPr>
          <w:bdr w:val="none" w:sz="0" w:space="0" w:color="auto" w:frame="1"/>
        </w:rPr>
        <w:t>е</w:t>
      </w:r>
      <w:r w:rsidRPr="007A66F8">
        <w:rPr>
          <w:bdr w:val="none" w:sz="0" w:space="0" w:color="auto" w:frame="1"/>
        </w:rPr>
        <w:t xml:space="preserve"> использования вторичных эн</w:t>
      </w:r>
      <w:r w:rsidR="00180FA2" w:rsidRPr="007A66F8">
        <w:rPr>
          <w:bdr w:val="none" w:sz="0" w:space="0" w:color="auto" w:frame="1"/>
        </w:rPr>
        <w:t>е</w:t>
      </w:r>
      <w:r w:rsidRPr="007A66F8">
        <w:rPr>
          <w:bdr w:val="none" w:sz="0" w:space="0" w:color="auto" w:frame="1"/>
        </w:rPr>
        <w:t>ргор</w:t>
      </w:r>
      <w:r w:rsidR="00180FA2" w:rsidRPr="007A66F8">
        <w:rPr>
          <w:bdr w:val="none" w:sz="0" w:space="0" w:color="auto" w:frame="1"/>
        </w:rPr>
        <w:t>е</w:t>
      </w:r>
      <w:r w:rsidRPr="007A66F8">
        <w:rPr>
          <w:bdr w:val="none" w:sz="0" w:space="0" w:color="auto" w:frame="1"/>
        </w:rPr>
        <w:t>сурсов» (2023</w:t>
      </w:r>
      <w:r w:rsidR="006807F9" w:rsidRPr="007A66F8">
        <w:rPr>
          <w:bdr w:val="none" w:sz="0" w:space="0" w:color="auto" w:frame="1"/>
        </w:rPr>
        <w:t> </w:t>
      </w:r>
      <w:r w:rsidRPr="007A66F8">
        <w:rPr>
          <w:bdr w:val="none" w:sz="0" w:space="0" w:color="auto" w:frame="1"/>
        </w:rPr>
        <w:t xml:space="preserve">г.) и </w:t>
      </w:r>
      <w:proofErr w:type="spellStart"/>
      <w:r w:rsidRPr="007A66F8">
        <w:rPr>
          <w:bdr w:val="none" w:sz="0" w:space="0" w:color="auto" w:frame="1"/>
        </w:rPr>
        <w:t>др</w:t>
      </w:r>
      <w:proofErr w:type="spellEnd"/>
    </w:p>
    <w:p w14:paraId="5ED68A74" w14:textId="77777777" w:rsidR="00F947DA" w:rsidRPr="007A66F8" w:rsidRDefault="00F947DA" w:rsidP="00F947DA">
      <w:pPr>
        <w:pStyle w:val="a3"/>
        <w:rPr>
          <w:noProof/>
        </w:rPr>
      </w:pPr>
    </w:p>
    <w:p w14:paraId="678A7E46" w14:textId="77777777" w:rsidR="00F947DA" w:rsidRPr="007A66F8" w:rsidRDefault="00F947DA" w:rsidP="00F947DA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6B4B8DF4" wp14:editId="4C91C665">
                <wp:extent cx="2880000" cy="359967"/>
                <wp:effectExtent l="0" t="19050" r="34925" b="40640"/>
                <wp:docPr id="67" name="Группа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68" name="Прямая соединительная линия 68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69" name="Группа 69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70" name="Ромб 70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" name="Ромб 71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" name="Ромб 72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15D61309" id="Группа 67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">
                <v:line id="Прямая соединительная линия 68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" strokecolor="black [3213]" strokeweight="1pt">
                  <v:stroke joinstyle="miter"/>
                </v:line>
                <v:group id="Группа 69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  <v:shape id="Ромб 70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" fillcolor="white [3212]" strokecolor="black [3213]" strokeweight="1pt"/>
                  <v:shape id="Ромб 71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" fillcolor="white [3212]" strokecolor="black [3213]" strokeweight="1pt"/>
                  <v:shape id="Ромб 72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7A66F8">
        <w:br w:type="page"/>
      </w:r>
    </w:p>
    <w:p w14:paraId="471B201E" w14:textId="77777777" w:rsidR="00F947DA" w:rsidRPr="007A66F8" w:rsidRDefault="00B24207" w:rsidP="00222351">
      <w:pPr>
        <w:pStyle w:val="af8"/>
      </w:pPr>
      <w:r w:rsidRPr="007A66F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69504" behindDoc="0" locked="0" layoutInCell="1" allowOverlap="1" wp14:anchorId="0F74FB2B" wp14:editId="15D4585F">
                <wp:simplePos x="0" y="0"/>
                <wp:positionH relativeFrom="margin">
                  <wp:posOffset>3352800</wp:posOffset>
                </wp:positionH>
                <wp:positionV relativeFrom="margin">
                  <wp:posOffset>-26035</wp:posOffset>
                </wp:positionV>
                <wp:extent cx="3239770" cy="2267585"/>
                <wp:effectExtent l="0" t="0" r="17780" b="18415"/>
                <wp:wrapSquare wrapText="bothSides"/>
                <wp:docPr id="73" name="Группа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74" name="Прямоугольник: скругленные углы 74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18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75" name="Группа 75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76" name="Ромб 76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7" name="Надпись 77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956BF31" w14:textId="77777777" w:rsidR="00633EAD" w:rsidRPr="003F28D3" w:rsidRDefault="00633EAD" w:rsidP="00F947DA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0F74FB2B" id="Группа 73" o:spid="_x0000_s1051" style="position:absolute;left:0;text-align:left;margin-left:264pt;margin-top:-2.05pt;width:255.1pt;height:178.55pt;z-index:251669504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A7EAAAAAUmdodGxvbmcAAAWp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dWkwOAAAAAAFBgAAdWkzMgAAAAAA&#10;AAADYmZkIAAAAAAAAAABARgAAAABAAUAAQAAAAAAAG1mdDIAAAAAAwQQAAABAAAAAAAAAAAAAAAA&#10;AAAAAQAAAAAAAAAAAAAAAAAAAAEAAAEAEAA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dWkwOAAAAAAGBAAAbWZ0MgAAAAADBBAAAAEAAAAA&#10;AAAAAAAAAAAAAAABAAAAAAAAAAAAAAAAAAAAAQAAAQAQAA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xtZnQyAAAAAAMEEAAAAQAAAAAAAAAA&#10;AAAAAAAAAAEAAAAAAAAAAAAAAAAAAAABAAABABAA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x1aTA4AAAAAAYGAABtZnQyAAAAAAMDEAAAAQAAAAAAAAAAAAAAAAAAAAEAAAAAAAAAAAAAAAAA&#10;AAABAAABABAA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G1mdDIAAAAAAwEQAAABAAAAAAAAAAAAAAAAAAAAAQAAAAAAAAAAAAAAAAAA&#10;AAEAAAEAEAA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">
                <v:roundrect id="Прямоугольник: скругленные углы 74" o:spid="_x0000_s1052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" strokecolor="black [3213]" strokeweight="1pt">
                  <v:fill r:id="rId19" o:title="" recolor="t" rotate="t" type="frame"/>
                  <v:stroke joinstyle="miter"/>
                </v:roundrect>
                <v:group id="Группа 75" o:spid="_x0000_s1053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<v:shape id="Ромб 76" o:spid="_x0000_s1054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" fillcolor="#c00000" strokecolor="#f2f2f2 [3052]" strokeweight="2.25pt">
                    <v:shadow on="t" color="black [3213]" opacity="26214f" offset=".34742mm,.06125mm"/>
                  </v:shape>
                  <v:shape id="Надпись 77" o:spid="_x0000_s1055" type="#_x0000_t202" style="position:absolute;left:71;top:1000;width:4953;height:4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" filled="f" stroked="f" strokeweight=".5pt">
                    <v:textbox>
                      <w:txbxContent>
                        <w:p w14:paraId="5956BF31" w14:textId="77777777" w:rsidR="00633EAD" w:rsidRPr="003F28D3" w:rsidRDefault="00633EAD" w:rsidP="00F947DA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6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222351" w:rsidRPr="007A66F8">
        <w:rPr>
          <w:rStyle w:val="af3"/>
          <w:b w:val="0"/>
          <w:bCs w:val="0"/>
        </w:rPr>
        <w:t>Кольцо</w:t>
      </w:r>
    </w:p>
    <w:p w14:paraId="76ABECD2" w14:textId="77777777" w:rsidR="00222351" w:rsidRPr="007A66F8" w:rsidRDefault="00222351" w:rsidP="00222351">
      <w:pPr>
        <w:pStyle w:val="a3"/>
        <w:rPr>
          <w:rStyle w:val="af3"/>
          <w:shd w:val="clear" w:color="auto" w:fill="FFFFFF"/>
        </w:rPr>
      </w:pPr>
      <w:r w:rsidRPr="007A66F8">
        <w:rPr>
          <w:rStyle w:val="af3"/>
          <w:shd w:val="clear" w:color="auto" w:fill="FFFFFF"/>
        </w:rPr>
        <w:t>6. Кольцо (ОАО «Гом</w:t>
      </w:r>
      <w:r w:rsidR="00180FA2" w:rsidRPr="007A66F8">
        <w:rPr>
          <w:rStyle w:val="af3"/>
          <w:shd w:val="clear" w:color="auto" w:fill="FFFFFF"/>
        </w:rPr>
        <w:t>е</w:t>
      </w:r>
      <w:r w:rsidRPr="007A66F8">
        <w:rPr>
          <w:rStyle w:val="af3"/>
          <w:shd w:val="clear" w:color="auto" w:fill="FFFFFF"/>
        </w:rPr>
        <w:t>льско</w:t>
      </w:r>
      <w:r w:rsidR="00180FA2" w:rsidRPr="007A66F8">
        <w:rPr>
          <w:rStyle w:val="af3"/>
          <w:shd w:val="clear" w:color="auto" w:fill="FFFFFF"/>
        </w:rPr>
        <w:t>е</w:t>
      </w:r>
      <w:r w:rsidRPr="007A66F8">
        <w:rPr>
          <w:rStyle w:val="af3"/>
          <w:shd w:val="clear" w:color="auto" w:fill="FFFFFF"/>
        </w:rPr>
        <w:t xml:space="preserve"> ПО </w:t>
      </w:r>
      <w:r w:rsidR="0089405B" w:rsidRPr="007A66F8">
        <w:rPr>
          <w:rStyle w:val="af3"/>
          <w:shd w:val="clear" w:color="auto" w:fill="FFFFFF"/>
        </w:rPr>
        <w:t>“</w:t>
      </w:r>
      <w:r w:rsidRPr="007A66F8">
        <w:rPr>
          <w:rStyle w:val="af3"/>
          <w:shd w:val="clear" w:color="auto" w:fill="FFFFFF"/>
        </w:rPr>
        <w:t>Кристалл</w:t>
      </w:r>
      <w:r w:rsidR="0089405B" w:rsidRPr="007A66F8">
        <w:rPr>
          <w:rStyle w:val="af3"/>
          <w:shd w:val="clear" w:color="auto" w:fill="FFFFFF"/>
        </w:rPr>
        <w:t>”</w:t>
      </w:r>
      <w:r w:rsidRPr="007A66F8">
        <w:rPr>
          <w:rStyle w:val="af3"/>
          <w:shd w:val="clear" w:color="auto" w:fill="FFFFFF"/>
        </w:rPr>
        <w:t>»</w:t>
      </w:r>
      <w:r w:rsidR="00532E0E" w:rsidRPr="007A66F8">
        <w:rPr>
          <w:rStyle w:val="af3"/>
          <w:shd w:val="clear" w:color="auto" w:fill="FFFFFF"/>
        </w:rPr>
        <w:t xml:space="preserve"> — </w:t>
      </w:r>
      <w:r w:rsidRPr="007A66F8">
        <w:rPr>
          <w:rStyle w:val="af3"/>
          <w:shd w:val="clear" w:color="auto" w:fill="FFFFFF"/>
        </w:rPr>
        <w:t xml:space="preserve">управляющая компания </w:t>
      </w:r>
      <w:r w:rsidR="00B24207" w:rsidRPr="007A66F8">
        <w:rPr>
          <w:rStyle w:val="af3"/>
          <w:shd w:val="clear" w:color="auto" w:fill="FFFFFF"/>
        </w:rPr>
        <w:t>холдинга «КРИСТАЛЛ-ХОЛДИНГ», г. </w:t>
      </w:r>
      <w:r w:rsidRPr="007A66F8">
        <w:rPr>
          <w:rStyle w:val="af3"/>
          <w:shd w:val="clear" w:color="auto" w:fill="FFFFFF"/>
        </w:rPr>
        <w:t>Гом</w:t>
      </w:r>
      <w:r w:rsidR="00180FA2" w:rsidRPr="007A66F8">
        <w:rPr>
          <w:rStyle w:val="af3"/>
          <w:shd w:val="clear" w:color="auto" w:fill="FFFFFF"/>
        </w:rPr>
        <w:t>е</w:t>
      </w:r>
      <w:r w:rsidRPr="007A66F8">
        <w:rPr>
          <w:rStyle w:val="af3"/>
          <w:shd w:val="clear" w:color="auto" w:fill="FFFFFF"/>
        </w:rPr>
        <w:t xml:space="preserve">ль) </w:t>
      </w:r>
      <w:r w:rsidRPr="007A66F8">
        <w:rPr>
          <w:rStyle w:val="af3"/>
          <w:b w:val="0"/>
          <w:shd w:val="clear" w:color="auto" w:fill="FFFFFF"/>
        </w:rPr>
        <w:t>сд</w:t>
      </w:r>
      <w:r w:rsidR="00180FA2" w:rsidRPr="007A66F8">
        <w:rPr>
          <w:rStyle w:val="af3"/>
          <w:b w:val="0"/>
          <w:shd w:val="clear" w:color="auto" w:fill="FFFFFF"/>
        </w:rPr>
        <w:t>е</w:t>
      </w:r>
      <w:r w:rsidRPr="007A66F8">
        <w:rPr>
          <w:rStyle w:val="af3"/>
          <w:b w:val="0"/>
          <w:shd w:val="clear" w:color="auto" w:fill="FFFFFF"/>
        </w:rPr>
        <w:t>лано из б</w:t>
      </w:r>
      <w:r w:rsidR="00180FA2" w:rsidRPr="007A66F8">
        <w:rPr>
          <w:rStyle w:val="af3"/>
          <w:b w:val="0"/>
          <w:shd w:val="clear" w:color="auto" w:fill="FFFFFF"/>
        </w:rPr>
        <w:t>е</w:t>
      </w:r>
      <w:r w:rsidRPr="007A66F8">
        <w:rPr>
          <w:rStyle w:val="af3"/>
          <w:b w:val="0"/>
          <w:shd w:val="clear" w:color="auto" w:fill="FFFFFF"/>
        </w:rPr>
        <w:t>лого золота, вставка</w:t>
      </w:r>
      <w:r w:rsidR="00532E0E" w:rsidRPr="007A66F8">
        <w:rPr>
          <w:rStyle w:val="af3"/>
          <w:b w:val="0"/>
          <w:shd w:val="clear" w:color="auto" w:fill="FFFFFF"/>
        </w:rPr>
        <w:t xml:space="preserve"> — </w:t>
      </w:r>
      <w:r w:rsidRPr="007A66F8">
        <w:rPr>
          <w:rStyle w:val="af3"/>
          <w:b w:val="0"/>
          <w:shd w:val="clear" w:color="auto" w:fill="FFFFFF"/>
        </w:rPr>
        <w:t>бриллиант.</w:t>
      </w:r>
      <w:r w:rsidRPr="007A66F8">
        <w:rPr>
          <w:rStyle w:val="af3"/>
          <w:shd w:val="clear" w:color="auto" w:fill="FFFFFF"/>
        </w:rPr>
        <w:t xml:space="preserve"> </w:t>
      </w:r>
    </w:p>
    <w:p w14:paraId="3CA930E5" w14:textId="77777777" w:rsidR="00222351" w:rsidRPr="007A66F8" w:rsidRDefault="00222351" w:rsidP="00222351">
      <w:pPr>
        <w:pStyle w:val="a3"/>
      </w:pPr>
      <w:r w:rsidRPr="007A66F8">
        <w:rPr>
          <w:shd w:val="clear" w:color="auto" w:fill="FFFFFF"/>
        </w:rPr>
        <w:t>В 1972 году в Гом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был произв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д</w:t>
      </w:r>
      <w:r w:rsidR="00B24207" w:rsidRPr="007A66F8">
        <w:rPr>
          <w:shd w:val="clear" w:color="auto" w:fill="FFFFFF"/>
        </w:rPr>
        <w:t>ё</w:t>
      </w:r>
      <w:r w:rsidRPr="007A66F8">
        <w:rPr>
          <w:shd w:val="clear" w:color="auto" w:fill="FFFFFF"/>
        </w:rPr>
        <w:t>н п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рвый б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лорусский бриллиант, что стало важной страниц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й в истории юв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лирного прои</w:t>
      </w:r>
      <w:r w:rsidR="00B24207" w:rsidRPr="007A66F8">
        <w:rPr>
          <w:shd w:val="clear" w:color="auto" w:fill="FFFFFF"/>
        </w:rPr>
        <w:t>зводства страны. С </w:t>
      </w:r>
      <w:r w:rsidRPr="007A66F8">
        <w:rPr>
          <w:shd w:val="clear" w:color="auto" w:fill="FFFFFF"/>
        </w:rPr>
        <w:t>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х пор гом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льско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пр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дприяти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продолжа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 заниматься огранкой алмазов, используя для этого сырь</w:t>
      </w:r>
      <w:r w:rsidR="000F694B" w:rsidRPr="007A66F8">
        <w:rPr>
          <w:shd w:val="clear" w:color="auto" w:fill="FFFFFF"/>
        </w:rPr>
        <w:t>ё</w:t>
      </w:r>
      <w:r w:rsidRPr="007A66F8">
        <w:rPr>
          <w:shd w:val="clear" w:color="auto" w:fill="FFFFFF"/>
        </w:rPr>
        <w:t>, поставля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мо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крупн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йш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й в мир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алмазодобывающ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й компани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й «</w:t>
      </w:r>
      <w:proofErr w:type="spellStart"/>
      <w:r w:rsidRPr="007A66F8">
        <w:rPr>
          <w:shd w:val="clear" w:color="auto" w:fill="FFFFFF"/>
        </w:rPr>
        <w:t>Алроса</w:t>
      </w:r>
      <w:proofErr w:type="spellEnd"/>
      <w:r w:rsidRPr="007A66F8">
        <w:rPr>
          <w:shd w:val="clear" w:color="auto" w:fill="FFFFFF"/>
        </w:rPr>
        <w:t xml:space="preserve">». </w:t>
      </w:r>
    </w:p>
    <w:p w14:paraId="41C59DBA" w14:textId="77777777" w:rsidR="00222351" w:rsidRPr="007A66F8" w:rsidRDefault="00222351" w:rsidP="00222351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>Как алмаз пр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враща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тся в бриллиант? </w:t>
      </w:r>
    </w:p>
    <w:p w14:paraId="5540CEEC" w14:textId="77777777" w:rsidR="00222351" w:rsidRPr="007A66F8" w:rsidRDefault="00222351" w:rsidP="00222351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>Проц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сс огранки алмазов тр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бу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 высокой квалификации и внимат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льности. Н</w:t>
      </w:r>
      <w:r w:rsidR="00180FA2" w:rsidRPr="007A66F8">
        <w:rPr>
          <w:shd w:val="clear" w:color="auto" w:fill="FFFFFF"/>
        </w:rPr>
        <w:t>е</w:t>
      </w:r>
      <w:r w:rsidR="000F694B" w:rsidRPr="007A66F8">
        <w:rPr>
          <w:shd w:val="clear" w:color="auto" w:fill="FFFFFF"/>
        </w:rPr>
        <w:t> </w:t>
      </w:r>
      <w:r w:rsidRPr="007A66F8">
        <w:rPr>
          <w:shd w:val="clear" w:color="auto" w:fill="FFFFFF"/>
        </w:rPr>
        <w:t>каждый алмаз мож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 стать бриллиантом</w:t>
      </w:r>
      <w:r w:rsidR="00EE67F9" w:rsidRPr="007A66F8">
        <w:rPr>
          <w:shd w:val="clear" w:color="auto" w:fill="FFFFFF"/>
        </w:rPr>
        <w:t> —</w:t>
      </w:r>
      <w:r w:rsidRPr="007A66F8">
        <w:rPr>
          <w:shd w:val="clear" w:color="auto" w:fill="FFFFFF"/>
        </w:rPr>
        <w:t xml:space="preserve"> посл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сортировки в работу принимаются только лучши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кристаллы. Совр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м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нны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хнологии (компьют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рно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мод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лировани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) помогают создать ид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альную форму будущ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го изд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лия. Лаз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рная разм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тка камня</w:t>
      </w:r>
      <w:r w:rsidR="00EE67F9" w:rsidRPr="007A66F8">
        <w:rPr>
          <w:shd w:val="clear" w:color="auto" w:fill="FFFFFF"/>
        </w:rPr>
        <w:t> —</w:t>
      </w:r>
      <w:r w:rsidRPr="007A66F8">
        <w:rPr>
          <w:shd w:val="clear" w:color="auto" w:fill="FFFFFF"/>
        </w:rPr>
        <w:t xml:space="preserve"> это п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рвый шаг, посл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которого начина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тся кропотливая работа маст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ров.</w:t>
      </w:r>
    </w:p>
    <w:p w14:paraId="324F1238" w14:textId="77777777" w:rsidR="00222351" w:rsidRPr="007A66F8" w:rsidRDefault="00222351" w:rsidP="00222351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>Работа 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хнологов на этом этап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оч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нь сложна и отв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тств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нна. Ошибки могут прив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сти к значит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льным финансовым пот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рям, особ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нно 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сли д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ло каса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тся дорогих камн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й. 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сли кристалл повр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жд</w:t>
      </w:r>
      <w:r w:rsidR="000F694B" w:rsidRPr="007A66F8">
        <w:rPr>
          <w:shd w:val="clear" w:color="auto" w:fill="FFFFFF"/>
        </w:rPr>
        <w:t>ё</w:t>
      </w:r>
      <w:r w:rsidRPr="007A66F8">
        <w:rPr>
          <w:shd w:val="clear" w:color="auto" w:fill="FFFFFF"/>
        </w:rPr>
        <w:t xml:space="preserve">н, 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го стоимость мож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 стать м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ньш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. Основой бл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ска бриллианта являются особ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нности 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го структуры. Форма огранки</w:t>
      </w:r>
      <w:r w:rsidR="00EE67F9" w:rsidRPr="007A66F8">
        <w:rPr>
          <w:shd w:val="clear" w:color="auto" w:fill="FFFFFF"/>
        </w:rPr>
        <w:t> —</w:t>
      </w:r>
      <w:r w:rsidRPr="007A66F8">
        <w:rPr>
          <w:shd w:val="clear" w:color="auto" w:fill="FFFFFF"/>
        </w:rPr>
        <w:t xml:space="preserve"> круглая с 57 гранями, что об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сп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чива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 эфф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кт полного внутр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нн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го отраж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ния св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та под опр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д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</w:t>
      </w:r>
      <w:r w:rsidR="000F694B" w:rsidRPr="007A66F8">
        <w:rPr>
          <w:shd w:val="clear" w:color="auto" w:fill="FFFFFF"/>
        </w:rPr>
        <w:t>ё</w:t>
      </w:r>
      <w:r w:rsidRPr="007A66F8">
        <w:rPr>
          <w:shd w:val="clear" w:color="auto" w:fill="FFFFFF"/>
        </w:rPr>
        <w:t>нным углом. Это позволя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 лучам св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та, входящим в бриллиант, отражаться от гран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й и выходить ч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з 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рхнюю площадку, создавая радужный бл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ск. </w:t>
      </w:r>
    </w:p>
    <w:p w14:paraId="1E7ACA0F" w14:textId="77777777" w:rsidR="00222351" w:rsidRPr="007A66F8" w:rsidRDefault="00222351" w:rsidP="00222351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>П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д началом производства художники тщат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льно про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ктируют украш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ния для готовых бриллиантов. Так рождаются ш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д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вры: с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рьги, броши, кулоны, подв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ски. Бр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нд «Кристалл» пр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дставля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 собой символ красоты, сохраняя стары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традиции и</w:t>
      </w:r>
      <w:r w:rsidR="00C3341D" w:rsidRPr="007A66F8">
        <w:rPr>
          <w:shd w:val="clear" w:color="auto" w:fill="FFFFFF"/>
        </w:rPr>
        <w:t> </w:t>
      </w:r>
      <w:r w:rsidRPr="007A66F8">
        <w:rPr>
          <w:shd w:val="clear" w:color="auto" w:fill="FFFFFF"/>
        </w:rPr>
        <w:t>вкладывая душу в каждо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изд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ли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. Он открыва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 новы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грани юв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лирного искусства, продолжая развивать б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лорусскую юв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лирную промышл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нность.</w:t>
      </w:r>
    </w:p>
    <w:p w14:paraId="67A66183" w14:textId="77777777" w:rsidR="00F947DA" w:rsidRPr="007A66F8" w:rsidRDefault="00222351" w:rsidP="00222351">
      <w:pPr>
        <w:pStyle w:val="a3"/>
        <w:rPr>
          <w:noProof/>
        </w:rPr>
      </w:pPr>
      <w:r w:rsidRPr="007A66F8">
        <w:rPr>
          <w:shd w:val="clear" w:color="auto" w:fill="FFFFFF"/>
        </w:rPr>
        <w:t>С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годня </w:t>
      </w:r>
      <w:r w:rsidRPr="007A66F8">
        <w:rPr>
          <w:rStyle w:val="af3"/>
          <w:b w:val="0"/>
          <w:shd w:val="clear" w:color="auto" w:fill="FFFFFF"/>
        </w:rPr>
        <w:t>ОАО «Гом</w:t>
      </w:r>
      <w:r w:rsidR="00180FA2" w:rsidRPr="007A66F8">
        <w:rPr>
          <w:rStyle w:val="af3"/>
          <w:b w:val="0"/>
          <w:shd w:val="clear" w:color="auto" w:fill="FFFFFF"/>
        </w:rPr>
        <w:t>е</w:t>
      </w:r>
      <w:r w:rsidRPr="007A66F8">
        <w:rPr>
          <w:rStyle w:val="af3"/>
          <w:b w:val="0"/>
          <w:shd w:val="clear" w:color="auto" w:fill="FFFFFF"/>
        </w:rPr>
        <w:t>льско</w:t>
      </w:r>
      <w:r w:rsidR="00180FA2" w:rsidRPr="007A66F8">
        <w:rPr>
          <w:rStyle w:val="af3"/>
          <w:b w:val="0"/>
          <w:shd w:val="clear" w:color="auto" w:fill="FFFFFF"/>
        </w:rPr>
        <w:t>е</w:t>
      </w:r>
      <w:r w:rsidR="00C3341D" w:rsidRPr="007A66F8">
        <w:rPr>
          <w:rStyle w:val="af3"/>
          <w:b w:val="0"/>
          <w:shd w:val="clear" w:color="auto" w:fill="FFFFFF"/>
        </w:rPr>
        <w:t xml:space="preserve"> ПО “</w:t>
      </w:r>
      <w:r w:rsidRPr="007A66F8">
        <w:rPr>
          <w:rStyle w:val="af3"/>
          <w:b w:val="0"/>
          <w:shd w:val="clear" w:color="auto" w:fill="FFFFFF"/>
        </w:rPr>
        <w:t>Кристалл</w:t>
      </w:r>
      <w:r w:rsidR="00C3341D" w:rsidRPr="007A66F8">
        <w:rPr>
          <w:rStyle w:val="af3"/>
          <w:b w:val="0"/>
          <w:shd w:val="clear" w:color="auto" w:fill="FFFFFF"/>
        </w:rPr>
        <w:t>”</w:t>
      </w:r>
      <w:r w:rsidRPr="007A66F8">
        <w:rPr>
          <w:rStyle w:val="af3"/>
          <w:b w:val="0"/>
          <w:shd w:val="clear" w:color="auto" w:fill="FFFFFF"/>
        </w:rPr>
        <w:t>»</w:t>
      </w:r>
      <w:r w:rsidRPr="007A66F8">
        <w:rPr>
          <w:rStyle w:val="af3"/>
          <w:shd w:val="clear" w:color="auto" w:fill="FFFFFF"/>
        </w:rPr>
        <w:t xml:space="preserve"> </w:t>
      </w:r>
      <w:r w:rsidRPr="007A66F8">
        <w:rPr>
          <w:shd w:val="clear" w:color="auto" w:fill="FFFFFF"/>
        </w:rPr>
        <w:t>явля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тся одним из крупн</w:t>
      </w:r>
      <w:r w:rsidR="00180FA2" w:rsidRPr="007A66F8">
        <w:rPr>
          <w:shd w:val="clear" w:color="auto" w:fill="FFFFFF"/>
        </w:rPr>
        <w:t>е</w:t>
      </w:r>
      <w:r w:rsidR="00C3341D" w:rsidRPr="007A66F8">
        <w:rPr>
          <w:shd w:val="clear" w:color="auto" w:fill="FFFFFF"/>
        </w:rPr>
        <w:t>йших в 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вроп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и пр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длага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 бол</w:t>
      </w:r>
      <w:r w:rsidR="00180FA2" w:rsidRPr="007A66F8">
        <w:rPr>
          <w:shd w:val="clear" w:color="auto" w:fill="FFFFFF"/>
        </w:rPr>
        <w:t>ее</w:t>
      </w:r>
      <w:r w:rsidR="00C3341D" w:rsidRPr="007A66F8">
        <w:rPr>
          <w:shd w:val="clear" w:color="auto" w:fill="FFFFFF"/>
        </w:rPr>
        <w:t xml:space="preserve"> 100 000</w:t>
      </w:r>
      <w:r w:rsidRPr="007A66F8">
        <w:rPr>
          <w:shd w:val="clear" w:color="auto" w:fill="FFFFFF"/>
        </w:rPr>
        <w:t xml:space="preserve"> различных юв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лирных изд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лий.</w:t>
      </w:r>
    </w:p>
    <w:p w14:paraId="74F7C40A" w14:textId="77777777" w:rsidR="00F947DA" w:rsidRPr="007A66F8" w:rsidRDefault="00F947DA" w:rsidP="00F947DA">
      <w:pPr>
        <w:pStyle w:val="a3"/>
        <w:rPr>
          <w:noProof/>
        </w:rPr>
      </w:pPr>
    </w:p>
    <w:p w14:paraId="6028B196" w14:textId="77777777" w:rsidR="00F947DA" w:rsidRPr="007A66F8" w:rsidRDefault="00F947DA" w:rsidP="00F947DA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0E4EED63" wp14:editId="04F59D46">
                <wp:extent cx="2880000" cy="359967"/>
                <wp:effectExtent l="0" t="19050" r="34925" b="40640"/>
                <wp:docPr id="78" name="Группа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79" name="Прямая соединительная линия 79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80" name="Группа 80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81" name="Ромб 81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2" name="Ромб 82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3" name="Ромб 83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6F591F79" id="Группа 78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">
                <v:line id="Прямая соединительная линия 79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" strokecolor="black [3213]" strokeweight="1pt">
                  <v:stroke joinstyle="miter"/>
                </v:line>
                <v:group id="Группа 80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ed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">
                  <v:shape id="Ромб 81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" fillcolor="white [3212]" strokecolor="black [3213]" strokeweight="1pt"/>
                  <v:shape id="Ромб 82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" fillcolor="white [3212]" strokecolor="black [3213]" strokeweight="1pt"/>
                  <v:shape id="Ромб 83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7A66F8">
        <w:br w:type="page"/>
      </w:r>
    </w:p>
    <w:p w14:paraId="1431AE5F" w14:textId="77777777" w:rsidR="00020D9F" w:rsidRPr="007A66F8" w:rsidRDefault="00020D9F" w:rsidP="00020D9F">
      <w:pPr>
        <w:pStyle w:val="af8"/>
        <w:tabs>
          <w:tab w:val="left" w:pos="4695"/>
        </w:tabs>
        <w:ind w:left="0"/>
        <w:jc w:val="center"/>
        <w:rPr>
          <w:rFonts w:ascii="Times New Roman" w:hAnsi="Times New Roman" w:cs="Times New Roman"/>
          <w:b/>
          <w:color w:val="auto"/>
        </w:rPr>
      </w:pPr>
      <w:r w:rsidRPr="007A66F8">
        <w:rPr>
          <w:rFonts w:ascii="Times New Roman" w:hAnsi="Times New Roman" w:cs="Times New Roman"/>
          <w:b/>
          <w:color w:val="auto"/>
        </w:rPr>
        <w:lastRenderedPageBreak/>
        <w:t>Грод</w:t>
      </w:r>
      <w:r w:rsidR="0089405B" w:rsidRPr="007A66F8">
        <w:rPr>
          <w:rFonts w:ascii="Times New Roman" w:hAnsi="Times New Roman" w:cs="Times New Roman"/>
          <w:b/>
          <w:color w:val="auto"/>
        </w:rPr>
        <w:t>н</w:t>
      </w:r>
      <w:r w:rsidR="00180FA2" w:rsidRPr="007A66F8">
        <w:rPr>
          <w:rFonts w:ascii="Times New Roman" w:hAnsi="Times New Roman" w:cs="Times New Roman"/>
          <w:b/>
          <w:color w:val="auto"/>
        </w:rPr>
        <w:t>е</w:t>
      </w:r>
      <w:r w:rsidRPr="007A66F8">
        <w:rPr>
          <w:rFonts w:ascii="Times New Roman" w:hAnsi="Times New Roman" w:cs="Times New Roman"/>
          <w:b/>
          <w:color w:val="auto"/>
        </w:rPr>
        <w:t>нская область</w:t>
      </w:r>
    </w:p>
    <w:p w14:paraId="50FB350C" w14:textId="77777777" w:rsidR="00F947DA" w:rsidRPr="007A66F8" w:rsidRDefault="0089405B" w:rsidP="00222351">
      <w:pPr>
        <w:pStyle w:val="af8"/>
      </w:pPr>
      <w:r w:rsidRPr="007A66F8">
        <w:rPr>
          <w:lang w:eastAsia="ru-RU"/>
        </w:rPr>
        <mc:AlternateContent>
          <mc:Choice Requires="wpg">
            <w:drawing>
              <wp:anchor distT="0" distB="0" distL="180340" distR="180340" simplePos="0" relativeHeight="251671552" behindDoc="0" locked="0" layoutInCell="1" allowOverlap="1" wp14:anchorId="5D9F43A5" wp14:editId="41F2FA24">
                <wp:simplePos x="0" y="0"/>
                <wp:positionH relativeFrom="margin">
                  <wp:posOffset>3316605</wp:posOffset>
                </wp:positionH>
                <wp:positionV relativeFrom="margin">
                  <wp:posOffset>572135</wp:posOffset>
                </wp:positionV>
                <wp:extent cx="3239770" cy="2267585"/>
                <wp:effectExtent l="0" t="0" r="17780" b="18415"/>
                <wp:wrapSquare wrapText="bothSides"/>
                <wp:docPr id="84" name="Группа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85" name="Прямоугольник: скругленные углы 85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0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6" name="Группа 86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87" name="Ромб 87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8" name="Надпись 88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40250AE" w14:textId="77777777" w:rsidR="00633EAD" w:rsidRPr="003F28D3" w:rsidRDefault="00633EAD" w:rsidP="00F947DA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5D9F43A5" id="Группа 84" o:spid="_x0000_s1056" style="position:absolute;left:0;text-align:left;margin-left:261.15pt;margin-top:45.05pt;width:255.1pt;height:178.55pt;z-index:251671552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//0N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H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//S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W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//19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//R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t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P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U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1d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">
                <v:roundrect id="Прямоугольник: скругленные углы 85" o:spid="_x0000_s1057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" strokecolor="black [3213]" strokeweight="1pt">
                  <v:fill r:id="rId21" o:title="" recolor="t" rotate="t" type="frame"/>
                  <v:stroke joinstyle="miter"/>
                </v:roundrect>
                <v:group id="Группа 86" o:spid="_x0000_s1058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shape id="Ромб 87" o:spid="_x0000_s1059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" fillcolor="#c00000" strokecolor="#f2f2f2 [3052]" strokeweight="2.25pt">
                    <v:shadow on="t" color="black [3213]" opacity="26214f" offset=".34742mm,.06125mm"/>
                  </v:shape>
                  <v:shape id="Надпись 88" o:spid="_x0000_s1060" type="#_x0000_t202" style="position:absolute;left:71;top:1000;width:4953;height:4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" filled="f" stroked="f" strokeweight=".5pt">
                    <v:textbox>
                      <w:txbxContent>
                        <w:p w14:paraId="240250AE" w14:textId="77777777" w:rsidR="00633EAD" w:rsidRPr="003F28D3" w:rsidRDefault="00633EAD" w:rsidP="00F947DA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222351" w:rsidRPr="007A66F8">
        <w:t>Эмаль ПФ-115</w:t>
      </w:r>
    </w:p>
    <w:p w14:paraId="502EF296" w14:textId="77777777" w:rsidR="00222351" w:rsidRPr="007A66F8" w:rsidRDefault="00222351" w:rsidP="00222351">
      <w:pPr>
        <w:pStyle w:val="a3"/>
        <w:rPr>
          <w:b/>
        </w:rPr>
      </w:pPr>
      <w:r w:rsidRPr="007A66F8">
        <w:rPr>
          <w:b/>
        </w:rPr>
        <w:t>7. Эмаль ПФ-115</w:t>
      </w:r>
      <w:r w:rsidRPr="007A66F8">
        <w:t xml:space="preserve"> </w:t>
      </w:r>
      <w:r w:rsidRPr="007A66F8">
        <w:rPr>
          <w:b/>
        </w:rPr>
        <w:t>(ОАО «Лакокраска», г.</w:t>
      </w:r>
      <w:r w:rsidR="005B57D3" w:rsidRPr="007A66F8">
        <w:rPr>
          <w:b/>
        </w:rPr>
        <w:t> </w:t>
      </w:r>
      <w:r w:rsidRPr="007A66F8">
        <w:rPr>
          <w:b/>
        </w:rPr>
        <w:t>Лида)</w:t>
      </w:r>
      <w:r w:rsidRPr="007A66F8">
        <w:t xml:space="preserve"> </w:t>
      </w:r>
      <w:r w:rsidRPr="007A66F8">
        <w:rPr>
          <w:shd w:val="clear" w:color="auto" w:fill="FFFFFF"/>
        </w:rPr>
        <w:t>пр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дназнач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на для окраски м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таллич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ских, д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вянных и других пов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рхност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й, подв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ргающихся атмосф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рным возд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йствиям, и для окраски внутри пом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щ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ний.</w:t>
      </w:r>
    </w:p>
    <w:p w14:paraId="341D4D8B" w14:textId="77777777" w:rsidR="00222351" w:rsidRPr="007A66F8" w:rsidRDefault="00222351" w:rsidP="00222351">
      <w:pPr>
        <w:pStyle w:val="a3"/>
      </w:pPr>
      <w:r w:rsidRPr="007A66F8">
        <w:t>Эмаль им</w:t>
      </w:r>
      <w:r w:rsidR="00180FA2" w:rsidRPr="007A66F8">
        <w:t>ее</w:t>
      </w:r>
      <w:r w:rsidRPr="007A66F8">
        <w:t>т множ</w:t>
      </w:r>
      <w:r w:rsidR="00180FA2" w:rsidRPr="007A66F8">
        <w:t>е</w:t>
      </w:r>
      <w:r w:rsidRPr="007A66F8">
        <w:t>ство пр</w:t>
      </w:r>
      <w:r w:rsidR="00180FA2" w:rsidRPr="007A66F8">
        <w:t>е</w:t>
      </w:r>
      <w:r w:rsidRPr="007A66F8">
        <w:t>имущ</w:t>
      </w:r>
      <w:r w:rsidR="00180FA2" w:rsidRPr="007A66F8">
        <w:t>е</w:t>
      </w:r>
      <w:r w:rsidRPr="007A66F8">
        <w:t>ств. Она образу</w:t>
      </w:r>
      <w:r w:rsidR="00180FA2" w:rsidRPr="007A66F8">
        <w:t>е</w:t>
      </w:r>
      <w:r w:rsidRPr="007A66F8">
        <w:t>т ровную и</w:t>
      </w:r>
      <w:r w:rsidR="005B57D3" w:rsidRPr="007A66F8">
        <w:t> </w:t>
      </w:r>
      <w:r w:rsidRPr="007A66F8">
        <w:t>гладкую пов</w:t>
      </w:r>
      <w:r w:rsidR="00180FA2" w:rsidRPr="007A66F8">
        <w:t>е</w:t>
      </w:r>
      <w:r w:rsidRPr="007A66F8">
        <w:t>рхность, что д</w:t>
      </w:r>
      <w:r w:rsidR="00180FA2" w:rsidRPr="007A66F8">
        <w:t>е</w:t>
      </w:r>
      <w:r w:rsidRPr="007A66F8">
        <w:t>ла</w:t>
      </w:r>
      <w:r w:rsidR="00180FA2" w:rsidRPr="007A66F8">
        <w:t>е</w:t>
      </w:r>
      <w:r w:rsidRPr="007A66F8">
        <w:t>т окраш</w:t>
      </w:r>
      <w:r w:rsidR="00180FA2" w:rsidRPr="007A66F8">
        <w:t>е</w:t>
      </w:r>
      <w:r w:rsidRPr="007A66F8">
        <w:t>нны</w:t>
      </w:r>
      <w:r w:rsidR="00180FA2" w:rsidRPr="007A66F8">
        <w:t>е</w:t>
      </w:r>
      <w:r w:rsidRPr="007A66F8">
        <w:t xml:space="preserve"> пр</w:t>
      </w:r>
      <w:r w:rsidR="00180FA2" w:rsidRPr="007A66F8">
        <w:t>е</w:t>
      </w:r>
      <w:r w:rsidRPr="007A66F8">
        <w:t>дм</w:t>
      </w:r>
      <w:r w:rsidR="00180FA2" w:rsidRPr="007A66F8">
        <w:t>е</w:t>
      </w:r>
      <w:r w:rsidR="005B57D3" w:rsidRPr="007A66F8">
        <w:t>ты красивыми и </w:t>
      </w:r>
      <w:r w:rsidRPr="007A66F8">
        <w:t xml:space="preserve">аккуратными. </w:t>
      </w:r>
      <w:r w:rsidR="005B57D3" w:rsidRPr="007A66F8">
        <w:t>Также о</w:t>
      </w:r>
      <w:r w:rsidRPr="007A66F8">
        <w:t>на н</w:t>
      </w:r>
      <w:r w:rsidR="00180FA2" w:rsidRPr="007A66F8">
        <w:t>е</w:t>
      </w:r>
      <w:r w:rsidRPr="007A66F8">
        <w:t xml:space="preserve"> боится дождя, сн</w:t>
      </w:r>
      <w:r w:rsidR="00180FA2" w:rsidRPr="007A66F8">
        <w:t>е</w:t>
      </w:r>
      <w:r w:rsidRPr="007A66F8">
        <w:t>га и солнца, что позволя</w:t>
      </w:r>
      <w:r w:rsidR="00180FA2" w:rsidRPr="007A66F8">
        <w:t>е</w:t>
      </w:r>
      <w:r w:rsidRPr="007A66F8">
        <w:t xml:space="preserve">т </w:t>
      </w:r>
      <w:r w:rsidR="00180FA2" w:rsidRPr="007A66F8">
        <w:t>е</w:t>
      </w:r>
      <w:r w:rsidRPr="007A66F8">
        <w:t>й долго сохранять свой вн</w:t>
      </w:r>
      <w:r w:rsidR="00180FA2" w:rsidRPr="007A66F8">
        <w:t>е</w:t>
      </w:r>
      <w:r w:rsidRPr="007A66F8">
        <w:t>шний вид. Кром</w:t>
      </w:r>
      <w:r w:rsidR="00180FA2" w:rsidRPr="007A66F8">
        <w:t>е</w:t>
      </w:r>
      <w:r w:rsidRPr="007A66F8">
        <w:t xml:space="preserve"> того, </w:t>
      </w:r>
      <w:r w:rsidR="005B57D3" w:rsidRPr="007A66F8">
        <w:t xml:space="preserve">она </w:t>
      </w:r>
      <w:r w:rsidRPr="007A66F8">
        <w:t>помога</w:t>
      </w:r>
      <w:r w:rsidR="00180FA2" w:rsidRPr="007A66F8">
        <w:t>е</w:t>
      </w:r>
      <w:r w:rsidRPr="007A66F8">
        <w:t>т защитить пов</w:t>
      </w:r>
      <w:r w:rsidR="00180FA2" w:rsidRPr="007A66F8">
        <w:t>е</w:t>
      </w:r>
      <w:r w:rsidRPr="007A66F8">
        <w:t>рхность от повр</w:t>
      </w:r>
      <w:r w:rsidR="00180FA2" w:rsidRPr="007A66F8">
        <w:t>е</w:t>
      </w:r>
      <w:r w:rsidRPr="007A66F8">
        <w:t>жд</w:t>
      </w:r>
      <w:r w:rsidR="00180FA2" w:rsidRPr="007A66F8">
        <w:t>е</w:t>
      </w:r>
      <w:r w:rsidRPr="007A66F8">
        <w:t>ний.</w:t>
      </w:r>
    </w:p>
    <w:p w14:paraId="63349A4C" w14:textId="77777777" w:rsidR="00222351" w:rsidRPr="007A66F8" w:rsidRDefault="00222351" w:rsidP="00175DA4">
      <w:pPr>
        <w:pStyle w:val="a3"/>
      </w:pPr>
      <w:r w:rsidRPr="007A66F8">
        <w:t>Эмаль ПФ-115 явля</w:t>
      </w:r>
      <w:r w:rsidR="00180FA2" w:rsidRPr="007A66F8">
        <w:t>е</w:t>
      </w:r>
      <w:r w:rsidRPr="007A66F8">
        <w:t>тся однокомпон</w:t>
      </w:r>
      <w:r w:rsidR="00180FA2" w:rsidRPr="007A66F8">
        <w:t>е</w:t>
      </w:r>
      <w:r w:rsidRPr="007A66F8">
        <w:t>нтно</w:t>
      </w:r>
      <w:r w:rsidR="00175DA4" w:rsidRPr="007A66F8">
        <w:t>й. Это значит, что она готова к </w:t>
      </w:r>
      <w:r w:rsidRPr="007A66F8">
        <w:t>использованию сразу посл</w:t>
      </w:r>
      <w:r w:rsidR="00180FA2" w:rsidRPr="007A66F8">
        <w:t>е</w:t>
      </w:r>
      <w:r w:rsidRPr="007A66F8">
        <w:t xml:space="preserve"> открытия упаковки и н</w:t>
      </w:r>
      <w:r w:rsidR="00180FA2" w:rsidRPr="007A66F8">
        <w:t>е</w:t>
      </w:r>
      <w:r w:rsidRPr="007A66F8">
        <w:t xml:space="preserve"> тр</w:t>
      </w:r>
      <w:r w:rsidR="00180FA2" w:rsidRPr="007A66F8">
        <w:t>е</w:t>
      </w:r>
      <w:r w:rsidRPr="007A66F8">
        <w:t>бу</w:t>
      </w:r>
      <w:r w:rsidR="00180FA2" w:rsidRPr="007A66F8">
        <w:t>е</w:t>
      </w:r>
      <w:r w:rsidRPr="007A66F8">
        <w:t>т добавл</w:t>
      </w:r>
      <w:r w:rsidR="00180FA2" w:rsidRPr="007A66F8">
        <w:t>е</w:t>
      </w:r>
      <w:r w:rsidRPr="007A66F8">
        <w:t>ния других в</w:t>
      </w:r>
      <w:r w:rsidR="00180FA2" w:rsidRPr="007A66F8">
        <w:t>е</w:t>
      </w:r>
      <w:r w:rsidRPr="007A66F8">
        <w:t>щ</w:t>
      </w:r>
      <w:r w:rsidR="00180FA2" w:rsidRPr="007A66F8">
        <w:t>е</w:t>
      </w:r>
      <w:r w:rsidRPr="007A66F8">
        <w:t>ств. Л</w:t>
      </w:r>
      <w:r w:rsidR="00180FA2" w:rsidRPr="007A66F8">
        <w:t>е</w:t>
      </w:r>
      <w:r w:rsidRPr="007A66F8">
        <w:t>гко хранится и им</w:t>
      </w:r>
      <w:r w:rsidR="00180FA2" w:rsidRPr="007A66F8">
        <w:t>ее</w:t>
      </w:r>
      <w:r w:rsidRPr="007A66F8">
        <w:t>т отличны</w:t>
      </w:r>
      <w:r w:rsidR="00180FA2" w:rsidRPr="007A66F8">
        <w:t>е</w:t>
      </w:r>
      <w:r w:rsidRPr="007A66F8">
        <w:t xml:space="preserve"> малярны</w:t>
      </w:r>
      <w:r w:rsidR="00180FA2" w:rsidRPr="007A66F8">
        <w:t>е</w:t>
      </w:r>
      <w:r w:rsidRPr="007A66F8">
        <w:t xml:space="preserve"> свойства, что д</w:t>
      </w:r>
      <w:r w:rsidR="00180FA2" w:rsidRPr="007A66F8">
        <w:t>е</w:t>
      </w:r>
      <w:r w:rsidRPr="007A66F8">
        <w:t>ла</w:t>
      </w:r>
      <w:r w:rsidR="00180FA2" w:rsidRPr="007A66F8">
        <w:t>е</w:t>
      </w:r>
      <w:r w:rsidRPr="007A66F8">
        <w:t xml:space="preserve">т </w:t>
      </w:r>
      <w:r w:rsidR="00175DA4" w:rsidRPr="007A66F8">
        <w:t>её</w:t>
      </w:r>
      <w:r w:rsidRPr="007A66F8">
        <w:t xml:space="preserve"> удобной в работ</w:t>
      </w:r>
      <w:r w:rsidR="00180FA2" w:rsidRPr="007A66F8">
        <w:t>е</w:t>
      </w:r>
      <w:r w:rsidRPr="007A66F8">
        <w:t>. Ид</w:t>
      </w:r>
      <w:r w:rsidR="00180FA2" w:rsidRPr="007A66F8">
        <w:t>е</w:t>
      </w:r>
      <w:r w:rsidRPr="007A66F8">
        <w:t>ально подходит для окраски д</w:t>
      </w:r>
      <w:r w:rsidR="00180FA2" w:rsidRPr="007A66F8">
        <w:t>е</w:t>
      </w:r>
      <w:r w:rsidRPr="007A66F8">
        <w:t>р</w:t>
      </w:r>
      <w:r w:rsidR="00180FA2" w:rsidRPr="007A66F8">
        <w:t>е</w:t>
      </w:r>
      <w:r w:rsidRPr="007A66F8">
        <w:t>вянных пов</w:t>
      </w:r>
      <w:r w:rsidR="00180FA2" w:rsidRPr="007A66F8">
        <w:t>е</w:t>
      </w:r>
      <w:r w:rsidRPr="007A66F8">
        <w:t>рхност</w:t>
      </w:r>
      <w:r w:rsidR="00180FA2" w:rsidRPr="007A66F8">
        <w:t>е</w:t>
      </w:r>
      <w:r w:rsidRPr="007A66F8">
        <w:t>й, таких как дома и заборы, а такж</w:t>
      </w:r>
      <w:r w:rsidR="00180FA2" w:rsidRPr="007A66F8">
        <w:t>е</w:t>
      </w:r>
      <w:r w:rsidRPr="007A66F8">
        <w:t xml:space="preserve"> для м</w:t>
      </w:r>
      <w:r w:rsidR="00180FA2" w:rsidRPr="007A66F8">
        <w:t>е</w:t>
      </w:r>
      <w:r w:rsidRPr="007A66F8">
        <w:t>таллич</w:t>
      </w:r>
      <w:r w:rsidR="00180FA2" w:rsidRPr="007A66F8">
        <w:t>е</w:t>
      </w:r>
      <w:r w:rsidRPr="007A66F8">
        <w:t>ских объ</w:t>
      </w:r>
      <w:r w:rsidR="00180FA2" w:rsidRPr="007A66F8">
        <w:t>е</w:t>
      </w:r>
      <w:r w:rsidRPr="007A66F8">
        <w:t>ктов</w:t>
      </w:r>
      <w:r w:rsidR="00EE67F9" w:rsidRPr="007A66F8">
        <w:t> —</w:t>
      </w:r>
      <w:r w:rsidRPr="007A66F8">
        <w:t xml:space="preserve"> р</w:t>
      </w:r>
      <w:r w:rsidR="00180FA2" w:rsidRPr="007A66F8">
        <w:t>е</w:t>
      </w:r>
      <w:r w:rsidRPr="007A66F8">
        <w:t>ш</w:t>
      </w:r>
      <w:r w:rsidR="00175DA4" w:rsidRPr="007A66F8">
        <w:t>ё</w:t>
      </w:r>
      <w:r w:rsidRPr="007A66F8">
        <w:t>ток и огражд</w:t>
      </w:r>
      <w:r w:rsidR="00180FA2" w:rsidRPr="007A66F8">
        <w:t>е</w:t>
      </w:r>
      <w:r w:rsidRPr="007A66F8">
        <w:t>ний. При этом она н</w:t>
      </w:r>
      <w:r w:rsidR="00180FA2" w:rsidRPr="007A66F8">
        <w:t>е</w:t>
      </w:r>
      <w:r w:rsidRPr="007A66F8">
        <w:t xml:space="preserve"> тр</w:t>
      </w:r>
      <w:r w:rsidR="00180FA2" w:rsidRPr="007A66F8">
        <w:t>е</w:t>
      </w:r>
      <w:r w:rsidRPr="007A66F8">
        <w:t>бу</w:t>
      </w:r>
      <w:r w:rsidR="00180FA2" w:rsidRPr="007A66F8">
        <w:t>е</w:t>
      </w:r>
      <w:r w:rsidRPr="007A66F8">
        <w:t>т от пов</w:t>
      </w:r>
      <w:r w:rsidR="00180FA2" w:rsidRPr="007A66F8">
        <w:t>е</w:t>
      </w:r>
      <w:r w:rsidRPr="007A66F8">
        <w:t>рхности высоких эксплуатационных характ</w:t>
      </w:r>
      <w:r w:rsidR="00180FA2" w:rsidRPr="007A66F8">
        <w:t>е</w:t>
      </w:r>
      <w:r w:rsidRPr="007A66F8">
        <w:t>ристик.</w:t>
      </w:r>
    </w:p>
    <w:p w14:paraId="7410366A" w14:textId="77777777" w:rsidR="00222351" w:rsidRPr="007A66F8" w:rsidRDefault="00222351" w:rsidP="00222351">
      <w:pPr>
        <w:pStyle w:val="a3"/>
      </w:pPr>
      <w:r w:rsidRPr="007A66F8">
        <w:t>П</w:t>
      </w:r>
      <w:r w:rsidR="00180FA2" w:rsidRPr="007A66F8">
        <w:t>е</w:t>
      </w:r>
      <w:r w:rsidRPr="007A66F8">
        <w:t>р</w:t>
      </w:r>
      <w:r w:rsidR="00180FA2" w:rsidRPr="007A66F8">
        <w:t>е</w:t>
      </w:r>
      <w:r w:rsidRPr="007A66F8">
        <w:t>д т</w:t>
      </w:r>
      <w:r w:rsidR="00180FA2" w:rsidRPr="007A66F8">
        <w:t>е</w:t>
      </w:r>
      <w:r w:rsidRPr="007A66F8">
        <w:t>м как начать окрашивани</w:t>
      </w:r>
      <w:r w:rsidR="00180FA2" w:rsidRPr="007A66F8">
        <w:t>е</w:t>
      </w:r>
      <w:r w:rsidRPr="007A66F8">
        <w:t>, нужно правильно подготовить пов</w:t>
      </w:r>
      <w:r w:rsidR="00180FA2" w:rsidRPr="007A66F8">
        <w:t>е</w:t>
      </w:r>
      <w:r w:rsidRPr="007A66F8">
        <w:t xml:space="preserve">рхность. Для </w:t>
      </w:r>
      <w:r w:rsidRPr="007A66F8">
        <w:rPr>
          <w:i/>
        </w:rPr>
        <w:t>д</w:t>
      </w:r>
      <w:r w:rsidR="00180FA2" w:rsidRPr="007A66F8">
        <w:rPr>
          <w:i/>
        </w:rPr>
        <w:t>е</w:t>
      </w:r>
      <w:r w:rsidRPr="007A66F8">
        <w:rPr>
          <w:i/>
        </w:rPr>
        <w:t>р</w:t>
      </w:r>
      <w:r w:rsidR="00180FA2" w:rsidRPr="007A66F8">
        <w:rPr>
          <w:i/>
        </w:rPr>
        <w:t>е</w:t>
      </w:r>
      <w:r w:rsidRPr="007A66F8">
        <w:rPr>
          <w:i/>
        </w:rPr>
        <w:t>вянных пов</w:t>
      </w:r>
      <w:r w:rsidR="00180FA2" w:rsidRPr="007A66F8">
        <w:rPr>
          <w:i/>
        </w:rPr>
        <w:t>е</w:t>
      </w:r>
      <w:r w:rsidRPr="007A66F8">
        <w:rPr>
          <w:i/>
        </w:rPr>
        <w:t>рхност</w:t>
      </w:r>
      <w:r w:rsidR="00180FA2" w:rsidRPr="007A66F8">
        <w:rPr>
          <w:i/>
        </w:rPr>
        <w:t>е</w:t>
      </w:r>
      <w:r w:rsidRPr="007A66F8">
        <w:rPr>
          <w:i/>
        </w:rPr>
        <w:t xml:space="preserve">й </w:t>
      </w:r>
      <w:r w:rsidRPr="007A66F8">
        <w:t>это значит:</w:t>
      </w:r>
    </w:p>
    <w:p w14:paraId="2D04746C" w14:textId="77777777" w:rsidR="00222351" w:rsidRPr="007A66F8" w:rsidRDefault="00175DA4" w:rsidP="00222351">
      <w:pPr>
        <w:pStyle w:val="a3"/>
      </w:pPr>
      <w:r w:rsidRPr="007A66F8">
        <w:t>1. о</w:t>
      </w:r>
      <w:r w:rsidR="00222351" w:rsidRPr="007A66F8">
        <w:t>чистка (удалить смолисты</w:t>
      </w:r>
      <w:r w:rsidR="00180FA2" w:rsidRPr="007A66F8">
        <w:t>е</w:t>
      </w:r>
      <w:r w:rsidR="00222351" w:rsidRPr="007A66F8">
        <w:t xml:space="preserve"> в</w:t>
      </w:r>
      <w:r w:rsidR="00180FA2" w:rsidRPr="007A66F8">
        <w:t>е</w:t>
      </w:r>
      <w:r w:rsidR="00222351" w:rsidRPr="007A66F8">
        <w:t>щ</w:t>
      </w:r>
      <w:r w:rsidR="00180FA2" w:rsidRPr="007A66F8">
        <w:t>е</w:t>
      </w:r>
      <w:r w:rsidR="00222351" w:rsidRPr="007A66F8">
        <w:t>ства);</w:t>
      </w:r>
    </w:p>
    <w:p w14:paraId="1EF32D13" w14:textId="77777777" w:rsidR="00222351" w:rsidRPr="007A66F8" w:rsidRDefault="00175DA4" w:rsidP="00222351">
      <w:pPr>
        <w:pStyle w:val="a3"/>
      </w:pPr>
      <w:r w:rsidRPr="007A66F8">
        <w:t>2. с</w:t>
      </w:r>
      <w:r w:rsidR="00222351" w:rsidRPr="007A66F8">
        <w:t>ушка (д</w:t>
      </w:r>
      <w:r w:rsidR="00180FA2" w:rsidRPr="007A66F8">
        <w:t>е</w:t>
      </w:r>
      <w:r w:rsidR="00222351" w:rsidRPr="007A66F8">
        <w:t>р</w:t>
      </w:r>
      <w:r w:rsidR="00180FA2" w:rsidRPr="007A66F8">
        <w:t>е</w:t>
      </w:r>
      <w:r w:rsidR="00222351" w:rsidRPr="007A66F8">
        <w:t>во должно быть полностью сухим);</w:t>
      </w:r>
    </w:p>
    <w:p w14:paraId="72150392" w14:textId="77777777" w:rsidR="00222351" w:rsidRPr="007A66F8" w:rsidRDefault="00175DA4" w:rsidP="00222351">
      <w:pPr>
        <w:pStyle w:val="a3"/>
      </w:pPr>
      <w:r w:rsidRPr="007A66F8">
        <w:t>3. ш</w:t>
      </w:r>
      <w:r w:rsidR="00222351" w:rsidRPr="007A66F8">
        <w:t>лифовка (пов</w:t>
      </w:r>
      <w:r w:rsidR="00180FA2" w:rsidRPr="007A66F8">
        <w:t>е</w:t>
      </w:r>
      <w:r w:rsidR="00222351" w:rsidRPr="007A66F8">
        <w:t>рхность надо отшлифовать, чтобы она стала гладкой);</w:t>
      </w:r>
    </w:p>
    <w:p w14:paraId="2B36F7CB" w14:textId="77777777" w:rsidR="00222351" w:rsidRPr="007A66F8" w:rsidRDefault="00175DA4" w:rsidP="00175DA4">
      <w:pPr>
        <w:pStyle w:val="a3"/>
      </w:pPr>
      <w:r w:rsidRPr="007A66F8">
        <w:t>4. о</w:t>
      </w:r>
      <w:r w:rsidR="00222351" w:rsidRPr="007A66F8">
        <w:t>б</w:t>
      </w:r>
      <w:r w:rsidR="00180FA2" w:rsidRPr="007A66F8">
        <w:t>е</w:t>
      </w:r>
      <w:r w:rsidRPr="007A66F8">
        <w:t>с</w:t>
      </w:r>
      <w:r w:rsidR="00222351" w:rsidRPr="007A66F8">
        <w:t>пыл</w:t>
      </w:r>
      <w:r w:rsidRPr="007A66F8">
        <w:t>ива</w:t>
      </w:r>
      <w:r w:rsidR="00222351" w:rsidRPr="007A66F8">
        <w:t>ни</w:t>
      </w:r>
      <w:r w:rsidR="00180FA2" w:rsidRPr="007A66F8">
        <w:t>е</w:t>
      </w:r>
      <w:r w:rsidR="00222351" w:rsidRPr="007A66F8">
        <w:t xml:space="preserve"> (убрать пыль с пов</w:t>
      </w:r>
      <w:r w:rsidR="00180FA2" w:rsidRPr="007A66F8">
        <w:t>е</w:t>
      </w:r>
      <w:r w:rsidR="00222351" w:rsidRPr="007A66F8">
        <w:t>рхности).</w:t>
      </w:r>
    </w:p>
    <w:p w14:paraId="76CCF50B" w14:textId="77777777" w:rsidR="00222351" w:rsidRPr="007A66F8" w:rsidRDefault="00222351" w:rsidP="00222351">
      <w:pPr>
        <w:pStyle w:val="a3"/>
      </w:pPr>
      <w:r w:rsidRPr="007A66F8">
        <w:t>Для улучш</w:t>
      </w:r>
      <w:r w:rsidR="00180FA2" w:rsidRPr="007A66F8">
        <w:t>е</w:t>
      </w:r>
      <w:r w:rsidRPr="007A66F8">
        <w:t>ния защитных свойств р</w:t>
      </w:r>
      <w:r w:rsidR="00180FA2" w:rsidRPr="007A66F8">
        <w:t>е</w:t>
      </w:r>
      <w:r w:rsidRPr="007A66F8">
        <w:t>ком</w:t>
      </w:r>
      <w:r w:rsidR="00180FA2" w:rsidRPr="007A66F8">
        <w:t>е</w:t>
      </w:r>
      <w:r w:rsidRPr="007A66F8">
        <w:t>нду</w:t>
      </w:r>
      <w:r w:rsidR="00180FA2" w:rsidRPr="007A66F8">
        <w:t>е</w:t>
      </w:r>
      <w:r w:rsidRPr="007A66F8">
        <w:t>тся пр</w:t>
      </w:r>
      <w:r w:rsidR="00180FA2" w:rsidRPr="007A66F8">
        <w:t>е</w:t>
      </w:r>
      <w:r w:rsidRPr="007A66F8">
        <w:t>дварит</w:t>
      </w:r>
      <w:r w:rsidR="00180FA2" w:rsidRPr="007A66F8">
        <w:t>е</w:t>
      </w:r>
      <w:r w:rsidRPr="007A66F8">
        <w:t>льно загрунтовать пов</w:t>
      </w:r>
      <w:r w:rsidR="00180FA2" w:rsidRPr="007A66F8">
        <w:t>е</w:t>
      </w:r>
      <w:r w:rsidRPr="007A66F8">
        <w:t>рхность сп</w:t>
      </w:r>
      <w:r w:rsidR="00180FA2" w:rsidRPr="007A66F8">
        <w:t>е</w:t>
      </w:r>
      <w:r w:rsidRPr="007A66F8">
        <w:t xml:space="preserve">циальной грунтовкой. </w:t>
      </w:r>
      <w:r w:rsidR="00180FA2" w:rsidRPr="007A66F8">
        <w:t>Е</w:t>
      </w:r>
      <w:r w:rsidRPr="007A66F8">
        <w:t>сли пов</w:t>
      </w:r>
      <w:r w:rsidR="00180FA2" w:rsidRPr="007A66F8">
        <w:t>е</w:t>
      </w:r>
      <w:r w:rsidRPr="007A66F8">
        <w:t>рхность была ран</w:t>
      </w:r>
      <w:r w:rsidR="00180FA2" w:rsidRPr="007A66F8">
        <w:t>ее</w:t>
      </w:r>
      <w:r w:rsidRPr="007A66F8">
        <w:t xml:space="preserve"> окраш</w:t>
      </w:r>
      <w:r w:rsidR="00180FA2" w:rsidRPr="007A66F8">
        <w:t>е</w:t>
      </w:r>
      <w:r w:rsidRPr="007A66F8">
        <w:t>на, нужно удалить старую краску и тщат</w:t>
      </w:r>
      <w:r w:rsidR="00180FA2" w:rsidRPr="007A66F8">
        <w:t>е</w:t>
      </w:r>
      <w:r w:rsidRPr="007A66F8">
        <w:t xml:space="preserve">льно </w:t>
      </w:r>
      <w:r w:rsidR="0033073A" w:rsidRPr="007A66F8">
        <w:t>её с</w:t>
      </w:r>
      <w:r w:rsidRPr="007A66F8">
        <w:t>чистить.</w:t>
      </w:r>
    </w:p>
    <w:p w14:paraId="2FE1A015" w14:textId="77777777" w:rsidR="00222351" w:rsidRPr="007A66F8" w:rsidRDefault="00222351" w:rsidP="00222351">
      <w:pPr>
        <w:pStyle w:val="a3"/>
      </w:pPr>
      <w:r w:rsidRPr="007A66F8">
        <w:t xml:space="preserve">Для </w:t>
      </w:r>
      <w:r w:rsidRPr="007A66F8">
        <w:rPr>
          <w:i/>
        </w:rPr>
        <w:t>м</w:t>
      </w:r>
      <w:r w:rsidR="00180FA2" w:rsidRPr="007A66F8">
        <w:rPr>
          <w:i/>
        </w:rPr>
        <w:t>е</w:t>
      </w:r>
      <w:r w:rsidRPr="007A66F8">
        <w:rPr>
          <w:i/>
        </w:rPr>
        <w:t>таллич</w:t>
      </w:r>
      <w:r w:rsidR="00180FA2" w:rsidRPr="007A66F8">
        <w:rPr>
          <w:i/>
        </w:rPr>
        <w:t>е</w:t>
      </w:r>
      <w:r w:rsidRPr="007A66F8">
        <w:rPr>
          <w:i/>
        </w:rPr>
        <w:t>ских пов</w:t>
      </w:r>
      <w:r w:rsidR="00180FA2" w:rsidRPr="007A66F8">
        <w:rPr>
          <w:i/>
        </w:rPr>
        <w:t>е</w:t>
      </w:r>
      <w:r w:rsidRPr="007A66F8">
        <w:rPr>
          <w:i/>
        </w:rPr>
        <w:t>рхност</w:t>
      </w:r>
      <w:r w:rsidR="00180FA2" w:rsidRPr="007A66F8">
        <w:rPr>
          <w:i/>
        </w:rPr>
        <w:t>е</w:t>
      </w:r>
      <w:r w:rsidRPr="007A66F8">
        <w:rPr>
          <w:i/>
        </w:rPr>
        <w:t>й</w:t>
      </w:r>
      <w:r w:rsidRPr="007A66F8">
        <w:t xml:space="preserve"> подготовка включа</w:t>
      </w:r>
      <w:r w:rsidR="00180FA2" w:rsidRPr="007A66F8">
        <w:t>е</w:t>
      </w:r>
      <w:r w:rsidRPr="007A66F8">
        <w:t>т:</w:t>
      </w:r>
    </w:p>
    <w:p w14:paraId="7DC70D7B" w14:textId="77777777" w:rsidR="00222351" w:rsidRPr="007A66F8" w:rsidRDefault="0033073A" w:rsidP="00222351">
      <w:pPr>
        <w:pStyle w:val="a3"/>
      </w:pPr>
      <w:r w:rsidRPr="007A66F8">
        <w:t>1. очистку</w:t>
      </w:r>
      <w:r w:rsidR="00222351" w:rsidRPr="007A66F8">
        <w:t xml:space="preserve"> от загрязн</w:t>
      </w:r>
      <w:r w:rsidR="00180FA2" w:rsidRPr="007A66F8">
        <w:t>е</w:t>
      </w:r>
      <w:r w:rsidR="00222351" w:rsidRPr="007A66F8">
        <w:t>ний (удалить ржавчину, пыль и други</w:t>
      </w:r>
      <w:r w:rsidR="00180FA2" w:rsidRPr="007A66F8">
        <w:t>е</w:t>
      </w:r>
      <w:r w:rsidR="00222351" w:rsidRPr="007A66F8">
        <w:t xml:space="preserve"> загрязн</w:t>
      </w:r>
      <w:r w:rsidR="00180FA2" w:rsidRPr="007A66F8">
        <w:t>е</w:t>
      </w:r>
      <w:r w:rsidR="00222351" w:rsidRPr="007A66F8">
        <w:t>ния);</w:t>
      </w:r>
    </w:p>
    <w:p w14:paraId="585D2F4D" w14:textId="77777777" w:rsidR="00222351" w:rsidRPr="007A66F8" w:rsidRDefault="0033073A" w:rsidP="00222351">
      <w:pPr>
        <w:pStyle w:val="a3"/>
      </w:pPr>
      <w:r w:rsidRPr="007A66F8">
        <w:t>2. шлифовку</w:t>
      </w:r>
      <w:r w:rsidR="00222351" w:rsidRPr="007A66F8">
        <w:t xml:space="preserve"> (убрать остры</w:t>
      </w:r>
      <w:r w:rsidR="00180FA2" w:rsidRPr="007A66F8">
        <w:t>е</w:t>
      </w:r>
      <w:r w:rsidR="00222351" w:rsidRPr="007A66F8">
        <w:t xml:space="preserve"> края и н</w:t>
      </w:r>
      <w:r w:rsidR="00180FA2" w:rsidRPr="007A66F8">
        <w:t>е</w:t>
      </w:r>
      <w:r w:rsidR="00222351" w:rsidRPr="007A66F8">
        <w:t>ровности);</w:t>
      </w:r>
    </w:p>
    <w:p w14:paraId="09EC947D" w14:textId="77777777" w:rsidR="00222351" w:rsidRPr="007A66F8" w:rsidRDefault="00222351" w:rsidP="00222351">
      <w:pPr>
        <w:pStyle w:val="a3"/>
      </w:pPr>
      <w:r w:rsidRPr="007A66F8">
        <w:t xml:space="preserve">3. </w:t>
      </w:r>
      <w:r w:rsidR="0033073A" w:rsidRPr="007A66F8">
        <w:t>о</w:t>
      </w:r>
      <w:r w:rsidRPr="007A66F8">
        <w:t>б</w:t>
      </w:r>
      <w:r w:rsidR="00180FA2" w:rsidRPr="007A66F8">
        <w:t>е</w:t>
      </w:r>
      <w:r w:rsidRPr="007A66F8">
        <w:t>зжиривани</w:t>
      </w:r>
      <w:r w:rsidR="00180FA2" w:rsidRPr="007A66F8">
        <w:t>е</w:t>
      </w:r>
      <w:r w:rsidRPr="007A66F8">
        <w:t xml:space="preserve"> (удалить жир и масла);</w:t>
      </w:r>
    </w:p>
    <w:p w14:paraId="54092805" w14:textId="77777777" w:rsidR="00222351" w:rsidRPr="007A66F8" w:rsidRDefault="0033073A" w:rsidP="00222351">
      <w:pPr>
        <w:pStyle w:val="a3"/>
      </w:pPr>
      <w:r w:rsidRPr="007A66F8">
        <w:t>4. сушку и грунтовку</w:t>
      </w:r>
      <w:r w:rsidR="00222351" w:rsidRPr="007A66F8">
        <w:t xml:space="preserve"> (посл</w:t>
      </w:r>
      <w:r w:rsidR="00180FA2" w:rsidRPr="007A66F8">
        <w:t>е</w:t>
      </w:r>
      <w:r w:rsidR="00222351" w:rsidRPr="007A66F8">
        <w:t xml:space="preserve"> подготовки сл</w:t>
      </w:r>
      <w:r w:rsidR="00180FA2" w:rsidRPr="007A66F8">
        <w:t>е</w:t>
      </w:r>
      <w:r w:rsidR="00222351" w:rsidRPr="007A66F8">
        <w:t>ду</w:t>
      </w:r>
      <w:r w:rsidR="00180FA2" w:rsidRPr="007A66F8">
        <w:t>е</w:t>
      </w:r>
      <w:r w:rsidR="00222351" w:rsidRPr="007A66F8">
        <w:t>т загрунтовать пов</w:t>
      </w:r>
      <w:r w:rsidR="00180FA2" w:rsidRPr="007A66F8">
        <w:t>е</w:t>
      </w:r>
      <w:r w:rsidR="00222351" w:rsidRPr="007A66F8">
        <w:t>рхность).</w:t>
      </w:r>
    </w:p>
    <w:p w14:paraId="7E5132E3" w14:textId="77777777" w:rsidR="00222351" w:rsidRPr="007A66F8" w:rsidRDefault="00180FA2" w:rsidP="00222351">
      <w:pPr>
        <w:pStyle w:val="a3"/>
      </w:pPr>
      <w:r w:rsidRPr="007A66F8">
        <w:t>Е</w:t>
      </w:r>
      <w:r w:rsidR="00222351" w:rsidRPr="007A66F8">
        <w:t>сли пов</w:t>
      </w:r>
      <w:r w:rsidRPr="007A66F8">
        <w:t>е</w:t>
      </w:r>
      <w:r w:rsidR="00222351" w:rsidRPr="007A66F8">
        <w:t>рхность уж</w:t>
      </w:r>
      <w:r w:rsidRPr="007A66F8">
        <w:t>е</w:t>
      </w:r>
      <w:r w:rsidR="00222351" w:rsidRPr="007A66F8">
        <w:t xml:space="preserve"> была окраш</w:t>
      </w:r>
      <w:r w:rsidRPr="007A66F8">
        <w:t>е</w:t>
      </w:r>
      <w:r w:rsidR="00222351" w:rsidRPr="007A66F8">
        <w:t>на, нужно тщат</w:t>
      </w:r>
      <w:r w:rsidRPr="007A66F8">
        <w:t>е</w:t>
      </w:r>
      <w:r w:rsidR="00222351" w:rsidRPr="007A66F8">
        <w:t xml:space="preserve">льно очистить </w:t>
      </w:r>
      <w:r w:rsidRPr="007A66F8">
        <w:t>е</w:t>
      </w:r>
      <w:r w:rsidR="00222351" w:rsidRPr="007A66F8">
        <w:t>ё от пыли и жировых загрязн</w:t>
      </w:r>
      <w:r w:rsidRPr="007A66F8">
        <w:t>е</w:t>
      </w:r>
      <w:r w:rsidR="00222351" w:rsidRPr="007A66F8">
        <w:t>ний, прошлифовать и об</w:t>
      </w:r>
      <w:r w:rsidRPr="007A66F8">
        <w:t>е</w:t>
      </w:r>
      <w:r w:rsidR="00222351" w:rsidRPr="007A66F8">
        <w:t>зжирить п</w:t>
      </w:r>
      <w:r w:rsidRPr="007A66F8">
        <w:t>е</w:t>
      </w:r>
      <w:r w:rsidR="00222351" w:rsidRPr="007A66F8">
        <w:t>р</w:t>
      </w:r>
      <w:r w:rsidRPr="007A66F8">
        <w:t>е</w:t>
      </w:r>
      <w:r w:rsidR="00222351" w:rsidRPr="007A66F8">
        <w:t>д пробным окрашивани</w:t>
      </w:r>
      <w:r w:rsidRPr="007A66F8">
        <w:t>е</w:t>
      </w:r>
      <w:r w:rsidR="00222351" w:rsidRPr="007A66F8">
        <w:t>м.</w:t>
      </w:r>
    </w:p>
    <w:p w14:paraId="0C1A1DF6" w14:textId="77777777" w:rsidR="00222351" w:rsidRPr="007A66F8" w:rsidRDefault="00222351" w:rsidP="00222351">
      <w:pPr>
        <w:pStyle w:val="a3"/>
      </w:pPr>
      <w:r w:rsidRPr="007A66F8">
        <w:t>П</w:t>
      </w:r>
      <w:r w:rsidR="00180FA2" w:rsidRPr="007A66F8">
        <w:t>е</w:t>
      </w:r>
      <w:r w:rsidRPr="007A66F8">
        <w:t>р</w:t>
      </w:r>
      <w:r w:rsidR="00180FA2" w:rsidRPr="007A66F8">
        <w:t>е</w:t>
      </w:r>
      <w:r w:rsidRPr="007A66F8">
        <w:t>д т</w:t>
      </w:r>
      <w:r w:rsidR="00180FA2" w:rsidRPr="007A66F8">
        <w:t>е</w:t>
      </w:r>
      <w:r w:rsidRPr="007A66F8">
        <w:t xml:space="preserve">м как начать наносить эмаль, </w:t>
      </w:r>
      <w:r w:rsidR="00180FA2" w:rsidRPr="007A66F8">
        <w:t>е</w:t>
      </w:r>
      <w:r w:rsidRPr="007A66F8">
        <w:t>ё нужно тщат</w:t>
      </w:r>
      <w:r w:rsidR="00180FA2" w:rsidRPr="007A66F8">
        <w:t>е</w:t>
      </w:r>
      <w:r w:rsidRPr="007A66F8">
        <w:t>льно п</w:t>
      </w:r>
      <w:r w:rsidR="00180FA2" w:rsidRPr="007A66F8">
        <w:t>е</w:t>
      </w:r>
      <w:r w:rsidRPr="007A66F8">
        <w:t>р</w:t>
      </w:r>
      <w:r w:rsidR="00180FA2" w:rsidRPr="007A66F8">
        <w:t>е</w:t>
      </w:r>
      <w:r w:rsidRPr="007A66F8">
        <w:t>м</w:t>
      </w:r>
      <w:r w:rsidR="00180FA2" w:rsidRPr="007A66F8">
        <w:t>е</w:t>
      </w:r>
      <w:r w:rsidRPr="007A66F8">
        <w:t>шать. Вр</w:t>
      </w:r>
      <w:r w:rsidR="00180FA2" w:rsidRPr="007A66F8">
        <w:t>е</w:t>
      </w:r>
      <w:r w:rsidRPr="007A66F8">
        <w:t>мя высыхания одного слоя эмали составля</w:t>
      </w:r>
      <w:r w:rsidR="00180FA2" w:rsidRPr="007A66F8">
        <w:t>е</w:t>
      </w:r>
      <w:r w:rsidRPr="007A66F8">
        <w:t>т н</w:t>
      </w:r>
      <w:r w:rsidR="00180FA2" w:rsidRPr="007A66F8">
        <w:t>е</w:t>
      </w:r>
      <w:r w:rsidRPr="007A66F8">
        <w:t xml:space="preserve"> бол</w:t>
      </w:r>
      <w:r w:rsidR="00180FA2" w:rsidRPr="007A66F8">
        <w:t>ее</w:t>
      </w:r>
      <w:r w:rsidRPr="007A66F8">
        <w:t xml:space="preserve"> 24 часов. Это значит, что сл</w:t>
      </w:r>
      <w:r w:rsidR="00180FA2" w:rsidRPr="007A66F8">
        <w:t>е</w:t>
      </w:r>
      <w:r w:rsidRPr="007A66F8">
        <w:t>дующий слой можно наносить только посл</w:t>
      </w:r>
      <w:r w:rsidR="00180FA2" w:rsidRPr="007A66F8">
        <w:t>е</w:t>
      </w:r>
      <w:r w:rsidRPr="007A66F8">
        <w:t xml:space="preserve"> полного высыхания пр</w:t>
      </w:r>
      <w:r w:rsidR="00180FA2" w:rsidRPr="007A66F8">
        <w:t>е</w:t>
      </w:r>
      <w:r w:rsidRPr="007A66F8">
        <w:t>дыдущ</w:t>
      </w:r>
      <w:r w:rsidR="00180FA2" w:rsidRPr="007A66F8">
        <w:t>е</w:t>
      </w:r>
      <w:r w:rsidRPr="007A66F8">
        <w:t>го. Посл</w:t>
      </w:r>
      <w:r w:rsidR="00180FA2" w:rsidRPr="007A66F8">
        <w:t>е</w:t>
      </w:r>
      <w:r w:rsidRPr="007A66F8">
        <w:t xml:space="preserve"> окрашивания важно н</w:t>
      </w:r>
      <w:r w:rsidR="00180FA2" w:rsidRPr="007A66F8">
        <w:t>е</w:t>
      </w:r>
      <w:r w:rsidRPr="007A66F8">
        <w:t xml:space="preserve"> подв</w:t>
      </w:r>
      <w:r w:rsidR="00180FA2" w:rsidRPr="007A66F8">
        <w:t>е</w:t>
      </w:r>
      <w:r w:rsidRPr="007A66F8">
        <w:t>ргать пов</w:t>
      </w:r>
      <w:r w:rsidR="00180FA2" w:rsidRPr="007A66F8">
        <w:t>е</w:t>
      </w:r>
      <w:r w:rsidRPr="007A66F8">
        <w:t>рхность сильным м</w:t>
      </w:r>
      <w:r w:rsidR="00180FA2" w:rsidRPr="007A66F8">
        <w:t>е</w:t>
      </w:r>
      <w:r w:rsidRPr="007A66F8">
        <w:t>ханич</w:t>
      </w:r>
      <w:r w:rsidR="00180FA2" w:rsidRPr="007A66F8">
        <w:t>е</w:t>
      </w:r>
      <w:r w:rsidRPr="007A66F8">
        <w:t>ским возд</w:t>
      </w:r>
      <w:r w:rsidR="00180FA2" w:rsidRPr="007A66F8">
        <w:t>е</w:t>
      </w:r>
      <w:r w:rsidRPr="007A66F8">
        <w:t>йствиям в т</w:t>
      </w:r>
      <w:r w:rsidR="00180FA2" w:rsidRPr="007A66F8">
        <w:t>е</w:t>
      </w:r>
      <w:r w:rsidRPr="007A66F8">
        <w:t>ч</w:t>
      </w:r>
      <w:r w:rsidR="00180FA2" w:rsidRPr="007A66F8">
        <w:t>е</w:t>
      </w:r>
      <w:r w:rsidRPr="007A66F8">
        <w:t>ни</w:t>
      </w:r>
      <w:r w:rsidR="00180FA2" w:rsidRPr="007A66F8">
        <w:t>е</w:t>
      </w:r>
      <w:r w:rsidRPr="007A66F8">
        <w:t xml:space="preserve"> 7 дн</w:t>
      </w:r>
      <w:r w:rsidR="00180FA2" w:rsidRPr="007A66F8">
        <w:t>е</w:t>
      </w:r>
      <w:r w:rsidRPr="007A66F8">
        <w:t>й, чтобы краска могла хорошо закр</w:t>
      </w:r>
      <w:r w:rsidR="00180FA2" w:rsidRPr="007A66F8">
        <w:t>е</w:t>
      </w:r>
      <w:r w:rsidRPr="007A66F8">
        <w:t>питься.</w:t>
      </w:r>
    </w:p>
    <w:p w14:paraId="60FC24A2" w14:textId="77777777" w:rsidR="00F947DA" w:rsidRPr="007A66F8" w:rsidRDefault="00222351" w:rsidP="00F947DA">
      <w:pPr>
        <w:pStyle w:val="a3"/>
        <w:rPr>
          <w:noProof/>
        </w:rPr>
      </w:pPr>
      <w:r w:rsidRPr="007A66F8">
        <w:rPr>
          <w:shd w:val="clear" w:color="auto" w:fill="FFFFFF"/>
        </w:rPr>
        <w:lastRenderedPageBreak/>
        <w:t>Ассортим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нтный п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ч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нь </w:t>
      </w:r>
      <w:r w:rsidRPr="007A66F8">
        <w:t>ОАО «Лакокраска»</w:t>
      </w:r>
      <w:r w:rsidRPr="007A66F8">
        <w:rPr>
          <w:b/>
        </w:rPr>
        <w:t xml:space="preserve"> </w:t>
      </w:r>
      <w:r w:rsidRPr="007A66F8">
        <w:rPr>
          <w:shd w:val="clear" w:color="auto" w:fill="FFFFFF"/>
        </w:rPr>
        <w:t>включа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 бол</w:t>
      </w:r>
      <w:r w:rsidR="00180FA2" w:rsidRPr="007A66F8">
        <w:rPr>
          <w:shd w:val="clear" w:color="auto" w:fill="FFFFFF"/>
        </w:rPr>
        <w:t>ее</w:t>
      </w:r>
      <w:r w:rsidR="00D44B3A" w:rsidRPr="007A66F8">
        <w:rPr>
          <w:shd w:val="clear" w:color="auto" w:fill="FFFFFF"/>
        </w:rPr>
        <w:t xml:space="preserve"> </w:t>
      </w:r>
      <w:r w:rsidR="00D44B3A" w:rsidRPr="007A66F8">
        <w:t>2000 </w:t>
      </w:r>
      <w:r w:rsidRPr="007A66F8">
        <w:t>наим</w:t>
      </w:r>
      <w:r w:rsidR="00180FA2" w:rsidRPr="007A66F8">
        <w:t>е</w:t>
      </w:r>
      <w:r w:rsidRPr="007A66F8">
        <w:t>нований</w:t>
      </w:r>
      <w:r w:rsidRPr="007A66F8">
        <w:rPr>
          <w:shd w:val="clear" w:color="auto" w:fill="FFFFFF"/>
        </w:rPr>
        <w:t xml:space="preserve"> продукции</w:t>
      </w:r>
      <w:r w:rsidRPr="007A66F8">
        <w:t xml:space="preserve">: </w:t>
      </w:r>
      <w:hyperlink r:id="rId22" w:history="1">
        <w:r w:rsidRPr="007A66F8">
          <w:rPr>
            <w:rStyle w:val="af0"/>
            <w:color w:val="auto"/>
            <w:u w:val="none"/>
          </w:rPr>
          <w:t>смолы</w:t>
        </w:r>
      </w:hyperlink>
      <w:r w:rsidRPr="007A66F8">
        <w:t xml:space="preserve">, </w:t>
      </w:r>
      <w:hyperlink r:id="rId23" w:history="1">
        <w:r w:rsidRPr="007A66F8">
          <w:rPr>
            <w:rStyle w:val="af0"/>
            <w:color w:val="auto"/>
            <w:u w:val="none"/>
          </w:rPr>
          <w:t>пропитки</w:t>
        </w:r>
        <w:r w:rsidRPr="007A66F8">
          <w:t>,</w:t>
        </w:r>
      </w:hyperlink>
      <w:r w:rsidRPr="007A66F8">
        <w:t xml:space="preserve"> кл</w:t>
      </w:r>
      <w:r w:rsidR="00180FA2" w:rsidRPr="007A66F8">
        <w:t>е</w:t>
      </w:r>
      <w:r w:rsidRPr="007A66F8">
        <w:t>й</w:t>
      </w:r>
      <w:r w:rsidR="00D44B3A" w:rsidRPr="007A66F8">
        <w:t>, грунт-эмали, грунтовки, краски</w:t>
      </w:r>
      <w:r w:rsidRPr="007A66F8">
        <w:t>, лак</w:t>
      </w:r>
      <w:r w:rsidR="00D44B3A" w:rsidRPr="007A66F8">
        <w:t>и</w:t>
      </w:r>
      <w:r w:rsidRPr="007A66F8">
        <w:t>, растворит</w:t>
      </w:r>
      <w:r w:rsidR="00180FA2" w:rsidRPr="007A66F8">
        <w:t>е</w:t>
      </w:r>
      <w:r w:rsidRPr="007A66F8">
        <w:t>ли, эмали, охлаждающи</w:t>
      </w:r>
      <w:r w:rsidR="00180FA2" w:rsidRPr="007A66F8">
        <w:t>е</w:t>
      </w:r>
      <w:r w:rsidRPr="007A66F8">
        <w:t xml:space="preserve"> и </w:t>
      </w:r>
      <w:proofErr w:type="spellStart"/>
      <w:r w:rsidRPr="007A66F8">
        <w:t>ст</w:t>
      </w:r>
      <w:r w:rsidR="00180FA2" w:rsidRPr="007A66F8">
        <w:t>е</w:t>
      </w:r>
      <w:r w:rsidRPr="007A66F8">
        <w:t>клоомывающи</w:t>
      </w:r>
      <w:r w:rsidR="00180FA2" w:rsidRPr="007A66F8">
        <w:t>е</w:t>
      </w:r>
      <w:proofErr w:type="spellEnd"/>
      <w:r w:rsidRPr="007A66F8">
        <w:t xml:space="preserve"> жидкости. </w:t>
      </w:r>
      <w:r w:rsidRPr="007A66F8">
        <w:rPr>
          <w:rFonts w:eastAsia="Times New Roman"/>
        </w:rPr>
        <w:t>Бол</w:t>
      </w:r>
      <w:r w:rsidR="00180FA2" w:rsidRPr="007A66F8">
        <w:rPr>
          <w:rFonts w:eastAsia="Times New Roman"/>
        </w:rPr>
        <w:t>ее</w:t>
      </w:r>
      <w:r w:rsidRPr="007A66F8">
        <w:rPr>
          <w:rFonts w:eastAsia="Times New Roman"/>
        </w:rPr>
        <w:t xml:space="preserve"> половины от общ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го объ</w:t>
      </w:r>
      <w:r w:rsidR="00D44B3A" w:rsidRPr="007A66F8">
        <w:rPr>
          <w:rFonts w:eastAsia="Times New Roman"/>
        </w:rPr>
        <w:t>ё</w:t>
      </w:r>
      <w:r w:rsidRPr="007A66F8">
        <w:rPr>
          <w:rFonts w:eastAsia="Times New Roman"/>
        </w:rPr>
        <w:t>ма выпуска экспортиру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тся в разны</w:t>
      </w:r>
      <w:r w:rsidR="00180FA2" w:rsidRPr="007A66F8">
        <w:rPr>
          <w:rFonts w:eastAsia="Times New Roman"/>
        </w:rPr>
        <w:t>е</w:t>
      </w:r>
      <w:r w:rsidR="00D44B3A" w:rsidRPr="007A66F8">
        <w:rPr>
          <w:rFonts w:eastAsia="Times New Roman"/>
        </w:rPr>
        <w:t xml:space="preserve"> страны: Россию</w:t>
      </w:r>
      <w:r w:rsidRPr="007A66F8">
        <w:rPr>
          <w:rFonts w:eastAsia="Times New Roman"/>
        </w:rPr>
        <w:t>, Узб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кистан, Казахстан, страны 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вропы и Азии. </w:t>
      </w:r>
      <w:r w:rsidRPr="007A66F8">
        <w:t>В Р</w:t>
      </w:r>
      <w:r w:rsidR="00180FA2" w:rsidRPr="007A66F8">
        <w:t>е</w:t>
      </w:r>
      <w:r w:rsidRPr="007A66F8">
        <w:t>спублик</w:t>
      </w:r>
      <w:r w:rsidR="00180FA2" w:rsidRPr="007A66F8">
        <w:t>е</w:t>
      </w:r>
      <w:r w:rsidRPr="007A66F8">
        <w:t xml:space="preserve"> Б</w:t>
      </w:r>
      <w:r w:rsidR="00180FA2" w:rsidRPr="007A66F8">
        <w:t>е</w:t>
      </w:r>
      <w:r w:rsidRPr="007A66F8">
        <w:t>ларусь продукция поставля</w:t>
      </w:r>
      <w:r w:rsidR="00180FA2" w:rsidRPr="007A66F8">
        <w:t>е</w:t>
      </w:r>
      <w:r w:rsidRPr="007A66F8">
        <w:t>тся на пр</w:t>
      </w:r>
      <w:r w:rsidR="00180FA2" w:rsidRPr="007A66F8">
        <w:t>е</w:t>
      </w:r>
      <w:r w:rsidRPr="007A66F8">
        <w:t>дприятия Минист</w:t>
      </w:r>
      <w:r w:rsidR="00180FA2" w:rsidRPr="007A66F8">
        <w:t>е</w:t>
      </w:r>
      <w:r w:rsidRPr="007A66F8">
        <w:t>рства промышл</w:t>
      </w:r>
      <w:r w:rsidR="00180FA2" w:rsidRPr="007A66F8">
        <w:t>е</w:t>
      </w:r>
      <w:r w:rsidRPr="007A66F8">
        <w:t xml:space="preserve">нности, </w:t>
      </w:r>
      <w:proofErr w:type="spellStart"/>
      <w:r w:rsidRPr="007A66F8">
        <w:t>Б</w:t>
      </w:r>
      <w:r w:rsidR="00180FA2" w:rsidRPr="007A66F8">
        <w:t>е</w:t>
      </w:r>
      <w:r w:rsidRPr="007A66F8">
        <w:t>лл</w:t>
      </w:r>
      <w:r w:rsidR="00180FA2" w:rsidRPr="007A66F8">
        <w:t>е</w:t>
      </w:r>
      <w:r w:rsidRPr="007A66F8">
        <w:t>сбумпрома</w:t>
      </w:r>
      <w:proofErr w:type="spellEnd"/>
      <w:r w:rsidRPr="007A66F8">
        <w:t>, Минист</w:t>
      </w:r>
      <w:r w:rsidR="00180FA2" w:rsidRPr="007A66F8">
        <w:t>е</w:t>
      </w:r>
      <w:r w:rsidRPr="007A66F8">
        <w:t>рства строит</w:t>
      </w:r>
      <w:r w:rsidR="00180FA2" w:rsidRPr="007A66F8">
        <w:t>е</w:t>
      </w:r>
      <w:r w:rsidRPr="007A66F8">
        <w:t>льства и архит</w:t>
      </w:r>
      <w:r w:rsidR="00180FA2" w:rsidRPr="007A66F8">
        <w:t>е</w:t>
      </w:r>
      <w:r w:rsidRPr="007A66F8">
        <w:t>ктуры, Минист</w:t>
      </w:r>
      <w:r w:rsidR="00180FA2" w:rsidRPr="007A66F8">
        <w:t>е</w:t>
      </w:r>
      <w:r w:rsidRPr="007A66F8">
        <w:t>рства транспорта и коммуникаций, Б</w:t>
      </w:r>
      <w:r w:rsidR="00180FA2" w:rsidRPr="007A66F8">
        <w:t>е</w:t>
      </w:r>
      <w:r w:rsidRPr="007A66F8">
        <w:t>лорусской ж</w:t>
      </w:r>
      <w:r w:rsidR="00180FA2" w:rsidRPr="007A66F8">
        <w:t>е</w:t>
      </w:r>
      <w:r w:rsidRPr="007A66F8">
        <w:t>л</w:t>
      </w:r>
      <w:r w:rsidR="00180FA2" w:rsidRPr="007A66F8">
        <w:t>е</w:t>
      </w:r>
      <w:r w:rsidRPr="007A66F8">
        <w:t>зной дороги, торговым организациям.</w:t>
      </w:r>
      <w:r w:rsidRPr="007A66F8">
        <w:rPr>
          <w:shd w:val="clear" w:color="auto" w:fill="FFFFFF"/>
        </w:rPr>
        <w:t xml:space="preserve"> </w:t>
      </w:r>
    </w:p>
    <w:p w14:paraId="44163285" w14:textId="77777777" w:rsidR="004B5198" w:rsidRPr="007A66F8" w:rsidRDefault="004B5198" w:rsidP="00F947DA">
      <w:pPr>
        <w:pStyle w:val="a3"/>
        <w:rPr>
          <w:noProof/>
        </w:rPr>
      </w:pPr>
    </w:p>
    <w:p w14:paraId="229CDFBA" w14:textId="77777777" w:rsidR="00F947DA" w:rsidRPr="007A66F8" w:rsidRDefault="00F947DA" w:rsidP="00F947DA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217311D2" wp14:editId="567F577D">
                <wp:extent cx="2880000" cy="359967"/>
                <wp:effectExtent l="0" t="19050" r="34925" b="40640"/>
                <wp:docPr id="89" name="Группа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90" name="Прямая соединительная линия 90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91" name="Группа 91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92" name="Ромб 92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3" name="Ромб 93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4" name="Ромб 94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2E2DF5F6" id="Группа 89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">
                <v:line id="Прямая соединительная линия 90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" strokecolor="black [3213]" strokeweight="1pt">
                  <v:stroke joinstyle="miter"/>
                </v:line>
                <v:group id="Группа 91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mTbxQAAANs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">
                  <v:shape id="Ромб 92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" fillcolor="white [3212]" strokecolor="black [3213]" strokeweight="1pt"/>
                  <v:shape id="Ромб 93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" fillcolor="white [3212]" strokecolor="black [3213]" strokeweight="1pt"/>
                  <v:shape id="Ромб 94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7A66F8">
        <w:br w:type="page"/>
      </w:r>
    </w:p>
    <w:p w14:paraId="773F9A04" w14:textId="37D502BE" w:rsidR="00F947DA" w:rsidRPr="007A66F8" w:rsidRDefault="00F947DA" w:rsidP="00222351">
      <w:pPr>
        <w:pStyle w:val="af8"/>
      </w:pPr>
      <w:r w:rsidRPr="001E3351">
        <w:rPr>
          <w:highlight w:val="yellow"/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73600" behindDoc="0" locked="0" layoutInCell="1" allowOverlap="1" wp14:anchorId="6E4C4B12" wp14:editId="7FE8EA9F">
                <wp:simplePos x="0" y="0"/>
                <wp:positionH relativeFrom="margin">
                  <wp:posOffset>3350895</wp:posOffset>
                </wp:positionH>
                <wp:positionV relativeFrom="margin">
                  <wp:posOffset>-37465</wp:posOffset>
                </wp:positionV>
                <wp:extent cx="3239770" cy="2267585"/>
                <wp:effectExtent l="0" t="0" r="17780" b="18415"/>
                <wp:wrapSquare wrapText="bothSides"/>
                <wp:docPr id="95" name="Группа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96" name="Прямоугольник: скругленные углы 96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4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7" name="Группа 97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98" name="Ромб 98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9" name="Надпись 99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7D4C954" w14:textId="77777777" w:rsidR="00633EAD" w:rsidRPr="003F28D3" w:rsidRDefault="00633EAD" w:rsidP="00F947DA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6E4C4B12" id="Группа 95" o:spid="_x0000_s1061" style="position:absolute;left:0;text-align:left;margin-left:263.85pt;margin-top:-2.95pt;width:255.1pt;height:178.55pt;z-index:251673600;mso-wrap-distance-left:14.2pt;mso-wrap-distance-right:14.2pt;mso-position-horizontal-relative:margin;mso-position-vertical-relative:margin;mso-width-relative:margin;mso-height-relative:margin" coordsize="32397,22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">
                <v:roundrect id="Прямоугольник: скругленные углы 96" o:spid="_x0000_s1062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" strokecolor="black [3213]" strokeweight="1pt">
                  <v:fill r:id="rId25" o:title="" recolor="t" rotate="t" type="frame"/>
                  <v:stroke joinstyle="miter"/>
                </v:roundrect>
                <v:group id="Группа 97" o:spid="_x0000_s1063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1k0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xg98v4QfI1Q8AAAD//wMAUEsBAi0AFAAGAAgAAAAhANvh9svuAAAAhQEAABMAAAAAAAAA&#10;AAAAAAAAAAAAAFtDb250ZW50X1R5cGVzXS54bWxQSwECLQAUAAYACAAAACEAWvQsW78AAAAVAQAA&#10;CwAAAAAAAAAAAAAAAAAfAQAAX3JlbHMvLnJlbHNQSwECLQAUAAYACAAAACEADwdZNMYAAADbAAAA&#10;DwAAAAAAAAAAAAAAAAAHAgAAZHJzL2Rvd25yZXYueG1sUEsFBgAAAAADAAMAtwAAAPoCAAAAAA==&#10;">
                  <v:shape id="Ромб 98" o:spid="_x0000_s1064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" fillcolor="#c00000" strokecolor="#f2f2f2 [3052]" strokeweight="2.25pt">
                    <v:shadow on="t" color="black [3213]" opacity="26214f" offset=".34742mm,.06125mm"/>
                  </v:shape>
                  <v:shape id="Надпись 99" o:spid="_x0000_s1065" type="#_x0000_t202" style="position:absolute;left:71;top:1000;width:4953;height:4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" filled="f" stroked="f" strokeweight=".5pt">
                    <v:textbox>
                      <w:txbxContent>
                        <w:p w14:paraId="67D4C954" w14:textId="77777777" w:rsidR="00633EAD" w:rsidRPr="003F28D3" w:rsidRDefault="00633EAD" w:rsidP="00F947DA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8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A646E3">
        <w:t>Тарелка</w:t>
      </w:r>
      <w:r w:rsidR="00222351" w:rsidRPr="007A66F8">
        <w:t xml:space="preserve"> «Васильки»</w:t>
      </w:r>
    </w:p>
    <w:p w14:paraId="5E04752D" w14:textId="1067556D" w:rsidR="00222351" w:rsidRPr="007A66F8" w:rsidRDefault="00222351" w:rsidP="00222351">
      <w:pPr>
        <w:pStyle w:val="a3"/>
      </w:pPr>
      <w:r w:rsidRPr="007A66F8">
        <w:rPr>
          <w:b/>
        </w:rPr>
        <w:t>8.</w:t>
      </w:r>
      <w:r w:rsidRPr="007A66F8">
        <w:t xml:space="preserve"> </w:t>
      </w:r>
      <w:r w:rsidR="00A646E3">
        <w:rPr>
          <w:b/>
        </w:rPr>
        <w:t>Тарелка</w:t>
      </w:r>
      <w:r w:rsidRPr="007A66F8">
        <w:rPr>
          <w:b/>
        </w:rPr>
        <w:t xml:space="preserve"> «Васильки»</w:t>
      </w:r>
      <w:r w:rsidR="000E0425" w:rsidRPr="007A66F8">
        <w:t xml:space="preserve"> </w:t>
      </w:r>
      <w:r w:rsidR="000E0425" w:rsidRPr="007A66F8">
        <w:rPr>
          <w:b/>
        </w:rPr>
        <w:t>(</w:t>
      </w:r>
      <w:r w:rsidR="001B111D" w:rsidRPr="007A66F8">
        <w:rPr>
          <w:b/>
        </w:rPr>
        <w:t>ОАО «С</w:t>
      </w:r>
      <w:r w:rsidRPr="007A66F8">
        <w:rPr>
          <w:b/>
        </w:rPr>
        <w:t>т</w:t>
      </w:r>
      <w:r w:rsidR="00180FA2" w:rsidRPr="007A66F8">
        <w:rPr>
          <w:b/>
        </w:rPr>
        <w:t>е</w:t>
      </w:r>
      <w:r w:rsidRPr="007A66F8">
        <w:rPr>
          <w:b/>
        </w:rPr>
        <w:t xml:space="preserve">клозавод </w:t>
      </w:r>
      <w:r w:rsidR="001B111D" w:rsidRPr="007A66F8">
        <w:rPr>
          <w:b/>
        </w:rPr>
        <w:t>“</w:t>
      </w:r>
      <w:r w:rsidRPr="007A66F8">
        <w:rPr>
          <w:b/>
        </w:rPr>
        <w:t>Н</w:t>
      </w:r>
      <w:r w:rsidR="00180FA2" w:rsidRPr="007A66F8">
        <w:rPr>
          <w:b/>
        </w:rPr>
        <w:t>е</w:t>
      </w:r>
      <w:r w:rsidRPr="007A66F8">
        <w:rPr>
          <w:b/>
        </w:rPr>
        <w:t>ман</w:t>
      </w:r>
      <w:r w:rsidR="001B111D" w:rsidRPr="007A66F8">
        <w:rPr>
          <w:b/>
        </w:rPr>
        <w:t>”</w:t>
      </w:r>
      <w:r w:rsidR="000E0425" w:rsidRPr="007A66F8">
        <w:rPr>
          <w:b/>
        </w:rPr>
        <w:t>», г. </w:t>
      </w:r>
      <w:r w:rsidRPr="007A66F8">
        <w:rPr>
          <w:b/>
        </w:rPr>
        <w:t>Б</w:t>
      </w:r>
      <w:r w:rsidR="00180FA2" w:rsidRPr="007A66F8">
        <w:rPr>
          <w:b/>
        </w:rPr>
        <w:t>е</w:t>
      </w:r>
      <w:r w:rsidRPr="007A66F8">
        <w:rPr>
          <w:b/>
        </w:rPr>
        <w:t>р</w:t>
      </w:r>
      <w:r w:rsidR="000E0425" w:rsidRPr="007A66F8">
        <w:rPr>
          <w:b/>
        </w:rPr>
        <w:t>ё</w:t>
      </w:r>
      <w:r w:rsidRPr="007A66F8">
        <w:rPr>
          <w:b/>
        </w:rPr>
        <w:t>зовка)</w:t>
      </w:r>
      <w:r w:rsidRPr="007A66F8">
        <w:t xml:space="preserve"> создан на </w:t>
      </w:r>
      <w:r w:rsidR="00180FA2" w:rsidRPr="007A66F8">
        <w:t>е</w:t>
      </w:r>
      <w:r w:rsidRPr="007A66F8">
        <w:t>динств</w:t>
      </w:r>
      <w:r w:rsidR="00180FA2" w:rsidRPr="007A66F8">
        <w:t>е</w:t>
      </w:r>
      <w:r w:rsidRPr="007A66F8">
        <w:t>нном пр</w:t>
      </w:r>
      <w:r w:rsidR="00180FA2" w:rsidRPr="007A66F8">
        <w:t>е</w:t>
      </w:r>
      <w:r w:rsidRPr="007A66F8">
        <w:t>дприятии в</w:t>
      </w:r>
      <w:r w:rsidR="001B111D" w:rsidRPr="007A66F8">
        <w:t> </w:t>
      </w:r>
      <w:r w:rsidRPr="007A66F8">
        <w:t>Р</w:t>
      </w:r>
      <w:r w:rsidR="00180FA2" w:rsidRPr="007A66F8">
        <w:t>е</w:t>
      </w:r>
      <w:r w:rsidRPr="007A66F8">
        <w:t>спублик</w:t>
      </w:r>
      <w:r w:rsidR="00180FA2" w:rsidRPr="007A66F8">
        <w:t>е</w:t>
      </w:r>
      <w:r w:rsidRPr="007A66F8">
        <w:t xml:space="preserve"> Б</w:t>
      </w:r>
      <w:r w:rsidR="00180FA2" w:rsidRPr="007A66F8">
        <w:t>е</w:t>
      </w:r>
      <w:r w:rsidR="001B111D" w:rsidRPr="007A66F8">
        <w:t>ларусь с </w:t>
      </w:r>
      <w:r w:rsidRPr="007A66F8">
        <w:t>в</w:t>
      </w:r>
      <w:r w:rsidR="00180FA2" w:rsidRPr="007A66F8">
        <w:t>е</w:t>
      </w:r>
      <w:r w:rsidRPr="007A66F8">
        <w:t>ковыми традициями ст</w:t>
      </w:r>
      <w:r w:rsidR="00180FA2" w:rsidRPr="007A66F8">
        <w:t>е</w:t>
      </w:r>
      <w:r w:rsidRPr="007A66F8">
        <w:t>кловар</w:t>
      </w:r>
      <w:r w:rsidR="00180FA2" w:rsidRPr="007A66F8">
        <w:t>е</w:t>
      </w:r>
      <w:r w:rsidRPr="007A66F8">
        <w:t>ния.</w:t>
      </w:r>
    </w:p>
    <w:p w14:paraId="6C102493" w14:textId="77777777" w:rsidR="00222351" w:rsidRPr="007A66F8" w:rsidRDefault="00222351" w:rsidP="00222351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>Главный с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кр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 ст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клодувов из н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большого городка над Н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маном</w:t>
      </w:r>
      <w:r w:rsidR="00532E0E" w:rsidRPr="007A66F8">
        <w:rPr>
          <w:shd w:val="clear" w:color="auto" w:fill="FFFFFF"/>
        </w:rPr>
        <w:t xml:space="preserve"> — </w:t>
      </w:r>
      <w:r w:rsidRPr="007A66F8">
        <w:rPr>
          <w:shd w:val="clear" w:color="auto" w:fill="FFFFFF"/>
        </w:rPr>
        <w:t>никакой автоматизации. </w:t>
      </w:r>
    </w:p>
    <w:p w14:paraId="42580474" w14:textId="77777777" w:rsidR="00222351" w:rsidRPr="007A66F8" w:rsidRDefault="00222351" w:rsidP="00222351">
      <w:pPr>
        <w:pStyle w:val="a3"/>
      </w:pPr>
      <w:r w:rsidRPr="007A66F8">
        <w:t>Хрустальная посуда, н</w:t>
      </w:r>
      <w:r w:rsidR="00180FA2" w:rsidRPr="007A66F8">
        <w:t>е</w:t>
      </w:r>
      <w:r w:rsidRPr="007A66F8">
        <w:t>смотря на свою тонкость и кажущуюся хрупкость, облада</w:t>
      </w:r>
      <w:r w:rsidR="00180FA2" w:rsidRPr="007A66F8">
        <w:t>е</w:t>
      </w:r>
      <w:r w:rsidRPr="007A66F8">
        <w:t>т высокой прочностью и</w:t>
      </w:r>
      <w:r w:rsidR="005B53E4" w:rsidRPr="007A66F8">
        <w:t> </w:t>
      </w:r>
      <w:r w:rsidRPr="007A66F8">
        <w:t>долгов</w:t>
      </w:r>
      <w:r w:rsidR="00180FA2" w:rsidRPr="007A66F8">
        <w:t>е</w:t>
      </w:r>
      <w:r w:rsidRPr="007A66F8">
        <w:t>чностью. Она н</w:t>
      </w:r>
      <w:r w:rsidR="00180FA2" w:rsidRPr="007A66F8">
        <w:t>е</w:t>
      </w:r>
      <w:r w:rsidRPr="007A66F8">
        <w:t xml:space="preserve"> т</w:t>
      </w:r>
      <w:r w:rsidR="00180FA2" w:rsidRPr="007A66F8">
        <w:t>е</w:t>
      </w:r>
      <w:r w:rsidRPr="007A66F8">
        <w:t>ря</w:t>
      </w:r>
      <w:r w:rsidR="00180FA2" w:rsidRPr="007A66F8">
        <w:t>е</w:t>
      </w:r>
      <w:r w:rsidRPr="007A66F8">
        <w:t>т сво</w:t>
      </w:r>
      <w:r w:rsidR="00180FA2" w:rsidRPr="007A66F8">
        <w:t>е</w:t>
      </w:r>
      <w:r w:rsidRPr="007A66F8">
        <w:t>го бл</w:t>
      </w:r>
      <w:r w:rsidR="00180FA2" w:rsidRPr="007A66F8">
        <w:t>е</w:t>
      </w:r>
      <w:r w:rsidRPr="007A66F8">
        <w:t>ска со вр</w:t>
      </w:r>
      <w:r w:rsidR="00180FA2" w:rsidRPr="007A66F8">
        <w:t>е</w:t>
      </w:r>
      <w:r w:rsidRPr="007A66F8">
        <w:t>м</w:t>
      </w:r>
      <w:r w:rsidR="00180FA2" w:rsidRPr="007A66F8">
        <w:t>е</w:t>
      </w:r>
      <w:r w:rsidRPr="007A66F8">
        <w:t>н</w:t>
      </w:r>
      <w:r w:rsidR="00180FA2" w:rsidRPr="007A66F8">
        <w:t>е</w:t>
      </w:r>
      <w:r w:rsidRPr="007A66F8">
        <w:t>м, на н</w:t>
      </w:r>
      <w:r w:rsidR="00180FA2" w:rsidRPr="007A66F8">
        <w:t>е</w:t>
      </w:r>
      <w:r w:rsidRPr="007A66F8">
        <w:t>й н</w:t>
      </w:r>
      <w:r w:rsidR="00180FA2" w:rsidRPr="007A66F8">
        <w:t>е</w:t>
      </w:r>
      <w:r w:rsidRPr="007A66F8">
        <w:t xml:space="preserve"> появляются царапины и сколы, а напитки дольш</w:t>
      </w:r>
      <w:r w:rsidR="00180FA2" w:rsidRPr="007A66F8">
        <w:t>е</w:t>
      </w:r>
      <w:r w:rsidRPr="007A66F8">
        <w:t xml:space="preserve"> сохраняют свою т</w:t>
      </w:r>
      <w:r w:rsidR="00180FA2" w:rsidRPr="007A66F8">
        <w:t>е</w:t>
      </w:r>
      <w:r w:rsidRPr="007A66F8">
        <w:t>мп</w:t>
      </w:r>
      <w:r w:rsidR="00180FA2" w:rsidRPr="007A66F8">
        <w:t>е</w:t>
      </w:r>
      <w:r w:rsidRPr="007A66F8">
        <w:t>ратуру и лучш</w:t>
      </w:r>
      <w:r w:rsidR="00180FA2" w:rsidRPr="007A66F8">
        <w:t>е</w:t>
      </w:r>
      <w:r w:rsidRPr="007A66F8">
        <w:t xml:space="preserve"> раскрывают аромат. Это достига</w:t>
      </w:r>
      <w:r w:rsidR="00180FA2" w:rsidRPr="007A66F8">
        <w:t>е</w:t>
      </w:r>
      <w:r w:rsidRPr="007A66F8">
        <w:t>тся благодаря тому, что в состав</w:t>
      </w:r>
      <w:r w:rsidR="00180FA2" w:rsidRPr="007A66F8">
        <w:t>е</w:t>
      </w:r>
      <w:r w:rsidRPr="007A66F8">
        <w:t xml:space="preserve"> хрустальной посуды, производимой ст</w:t>
      </w:r>
      <w:r w:rsidR="00180FA2" w:rsidRPr="007A66F8">
        <w:t>е</w:t>
      </w:r>
      <w:r w:rsidRPr="007A66F8">
        <w:t>клозаводом «Н</w:t>
      </w:r>
      <w:r w:rsidR="00180FA2" w:rsidRPr="007A66F8">
        <w:t>е</w:t>
      </w:r>
      <w:r w:rsidRPr="007A66F8">
        <w:t>ман», сод</w:t>
      </w:r>
      <w:r w:rsidR="00180FA2" w:rsidRPr="007A66F8">
        <w:t>е</w:t>
      </w:r>
      <w:r w:rsidRPr="007A66F8">
        <w:t>ржится н</w:t>
      </w:r>
      <w:r w:rsidR="00180FA2" w:rsidRPr="007A66F8">
        <w:t>е</w:t>
      </w:r>
      <w:r w:rsidRPr="007A66F8">
        <w:t xml:space="preserve"> м</w:t>
      </w:r>
      <w:r w:rsidR="00180FA2" w:rsidRPr="007A66F8">
        <w:t>е</w:t>
      </w:r>
      <w:r w:rsidRPr="007A66F8">
        <w:t>н</w:t>
      </w:r>
      <w:r w:rsidR="00180FA2" w:rsidRPr="007A66F8">
        <w:t>ее</w:t>
      </w:r>
      <w:r w:rsidRPr="007A66F8">
        <w:t xml:space="preserve"> 24</w:t>
      </w:r>
      <w:r w:rsidR="005B53E4" w:rsidRPr="007A66F8">
        <w:t> </w:t>
      </w:r>
      <w:r w:rsidRPr="007A66F8">
        <w:t>% оксида свинца, что прида</w:t>
      </w:r>
      <w:r w:rsidR="005B53E4" w:rsidRPr="007A66F8">
        <w:t>ё</w:t>
      </w:r>
      <w:r w:rsidRPr="007A66F8">
        <w:t>т изд</w:t>
      </w:r>
      <w:r w:rsidR="00180FA2" w:rsidRPr="007A66F8">
        <w:t>е</w:t>
      </w:r>
      <w:r w:rsidRPr="007A66F8">
        <w:t>лиям особую игру на св</w:t>
      </w:r>
      <w:r w:rsidR="00180FA2" w:rsidRPr="007A66F8">
        <w:t>е</w:t>
      </w:r>
      <w:r w:rsidRPr="007A66F8">
        <w:t>ту. Кром</w:t>
      </w:r>
      <w:r w:rsidR="00180FA2" w:rsidRPr="007A66F8">
        <w:t>е</w:t>
      </w:r>
      <w:r w:rsidRPr="007A66F8">
        <w:t xml:space="preserve"> того, характ</w:t>
      </w:r>
      <w:r w:rsidR="00180FA2" w:rsidRPr="007A66F8">
        <w:t>е</w:t>
      </w:r>
      <w:r w:rsidRPr="007A66F8">
        <w:t>рный звон, возникающий при соприкоснов</w:t>
      </w:r>
      <w:r w:rsidR="00180FA2" w:rsidRPr="007A66F8">
        <w:t>е</w:t>
      </w:r>
      <w:r w:rsidRPr="007A66F8">
        <w:t>нии двух хрустальных изд</w:t>
      </w:r>
      <w:r w:rsidR="00180FA2" w:rsidRPr="007A66F8">
        <w:t>е</w:t>
      </w:r>
      <w:r w:rsidRPr="007A66F8">
        <w:t>лий, явля</w:t>
      </w:r>
      <w:r w:rsidR="00180FA2" w:rsidRPr="007A66F8">
        <w:t>е</w:t>
      </w:r>
      <w:r w:rsidRPr="007A66F8">
        <w:t>тся уникальным и л</w:t>
      </w:r>
      <w:r w:rsidR="00180FA2" w:rsidRPr="007A66F8">
        <w:t>е</w:t>
      </w:r>
      <w:r w:rsidRPr="007A66F8">
        <w:t>гко узнава</w:t>
      </w:r>
      <w:r w:rsidR="00180FA2" w:rsidRPr="007A66F8">
        <w:t>е</w:t>
      </w:r>
      <w:r w:rsidRPr="007A66F8">
        <w:t>мым.</w:t>
      </w:r>
    </w:p>
    <w:p w14:paraId="45AFA318" w14:textId="77777777" w:rsidR="00222351" w:rsidRPr="007A66F8" w:rsidRDefault="00222351" w:rsidP="00222351">
      <w:pPr>
        <w:pStyle w:val="a3"/>
      </w:pPr>
      <w:r w:rsidRPr="007A66F8">
        <w:t>Пос</w:t>
      </w:r>
      <w:r w:rsidR="00180FA2" w:rsidRPr="007A66F8">
        <w:t>е</w:t>
      </w:r>
      <w:r w:rsidRPr="007A66F8">
        <w:t>тит</w:t>
      </w:r>
      <w:r w:rsidR="00180FA2" w:rsidRPr="007A66F8">
        <w:t>е</w:t>
      </w:r>
      <w:r w:rsidRPr="007A66F8">
        <w:t>ли ст</w:t>
      </w:r>
      <w:r w:rsidR="00180FA2" w:rsidRPr="007A66F8">
        <w:t>е</w:t>
      </w:r>
      <w:r w:rsidRPr="007A66F8">
        <w:t>клозавода могут ознакомиться со вс</w:t>
      </w:r>
      <w:r w:rsidR="00180FA2" w:rsidRPr="007A66F8">
        <w:t>е</w:t>
      </w:r>
      <w:r w:rsidRPr="007A66F8">
        <w:t>м проц</w:t>
      </w:r>
      <w:r w:rsidR="00180FA2" w:rsidRPr="007A66F8">
        <w:t>е</w:t>
      </w:r>
      <w:r w:rsidRPr="007A66F8">
        <w:t>ссом производства хрусталя</w:t>
      </w:r>
      <w:r w:rsidR="00EE67F9" w:rsidRPr="007A66F8">
        <w:t> —</w:t>
      </w:r>
      <w:r w:rsidRPr="007A66F8">
        <w:t xml:space="preserve"> от выдувания до упаковки готовых изд</w:t>
      </w:r>
      <w:r w:rsidR="00180FA2" w:rsidRPr="007A66F8">
        <w:t>е</w:t>
      </w:r>
      <w:r w:rsidRPr="007A66F8">
        <w:t>лий. Прим</w:t>
      </w:r>
      <w:r w:rsidR="00180FA2" w:rsidRPr="007A66F8">
        <w:t>е</w:t>
      </w:r>
      <w:r w:rsidRPr="007A66F8">
        <w:t>чат</w:t>
      </w:r>
      <w:r w:rsidR="00180FA2" w:rsidRPr="007A66F8">
        <w:t>е</w:t>
      </w:r>
      <w:r w:rsidR="006560B8" w:rsidRPr="007A66F8">
        <w:t>льно, что на </w:t>
      </w:r>
      <w:r w:rsidRPr="007A66F8">
        <w:t>завод</w:t>
      </w:r>
      <w:r w:rsidR="00180FA2" w:rsidRPr="007A66F8">
        <w:t>е</w:t>
      </w:r>
      <w:r w:rsidRPr="007A66F8">
        <w:t xml:space="preserve"> выпустили изд</w:t>
      </w:r>
      <w:r w:rsidR="00180FA2" w:rsidRPr="007A66F8">
        <w:t>е</w:t>
      </w:r>
      <w:r w:rsidRPr="007A66F8">
        <w:t>лия с прим</w:t>
      </w:r>
      <w:r w:rsidR="00180FA2" w:rsidRPr="007A66F8">
        <w:t>е</w:t>
      </w:r>
      <w:r w:rsidRPr="007A66F8">
        <w:t>н</w:t>
      </w:r>
      <w:r w:rsidR="00180FA2" w:rsidRPr="007A66F8">
        <w:t>е</w:t>
      </w:r>
      <w:r w:rsidRPr="007A66F8">
        <w:t>ни</w:t>
      </w:r>
      <w:r w:rsidR="00180FA2" w:rsidRPr="007A66F8">
        <w:t>е</w:t>
      </w:r>
      <w:r w:rsidRPr="007A66F8">
        <w:t>м новой т</w:t>
      </w:r>
      <w:r w:rsidR="00180FA2" w:rsidRPr="007A66F8">
        <w:t>е</w:t>
      </w:r>
      <w:r w:rsidR="005B53E4" w:rsidRPr="007A66F8">
        <w:t>хнологии — с </w:t>
      </w:r>
      <w:r w:rsidRPr="007A66F8">
        <w:t>в</w:t>
      </w:r>
      <w:r w:rsidR="00180FA2" w:rsidRPr="007A66F8">
        <w:t>е</w:t>
      </w:r>
      <w:r w:rsidRPr="007A66F8">
        <w:t>н</w:t>
      </w:r>
      <w:r w:rsidR="00180FA2" w:rsidRPr="007A66F8">
        <w:t>е</w:t>
      </w:r>
      <w:r w:rsidRPr="007A66F8">
        <w:t>цианской нитью. Таки</w:t>
      </w:r>
      <w:r w:rsidR="00180FA2" w:rsidRPr="007A66F8">
        <w:t>е</w:t>
      </w:r>
      <w:r w:rsidRPr="007A66F8">
        <w:t xml:space="preserve"> изд</w:t>
      </w:r>
      <w:r w:rsidR="00180FA2" w:rsidRPr="007A66F8">
        <w:t>е</w:t>
      </w:r>
      <w:r w:rsidRPr="007A66F8">
        <w:t>лия им</w:t>
      </w:r>
      <w:r w:rsidR="00180FA2" w:rsidRPr="007A66F8">
        <w:t>е</w:t>
      </w:r>
      <w:r w:rsidRPr="007A66F8">
        <w:t xml:space="preserve">ют свою историю, уходящую корнями в </w:t>
      </w:r>
      <w:r w:rsidR="00C247B4" w:rsidRPr="007A66F8">
        <w:t xml:space="preserve">Древний </w:t>
      </w:r>
      <w:r w:rsidRPr="007A66F8">
        <w:t>Рим, но</w:t>
      </w:r>
      <w:r w:rsidR="006560B8" w:rsidRPr="007A66F8">
        <w:t> </w:t>
      </w:r>
      <w:r w:rsidRPr="007A66F8">
        <w:t>получили особо</w:t>
      </w:r>
      <w:r w:rsidR="00180FA2" w:rsidRPr="007A66F8">
        <w:t>е</w:t>
      </w:r>
      <w:r w:rsidRPr="007A66F8">
        <w:t xml:space="preserve"> развити</w:t>
      </w:r>
      <w:r w:rsidR="00180FA2" w:rsidRPr="007A66F8">
        <w:t>е</w:t>
      </w:r>
      <w:r w:rsidRPr="007A66F8">
        <w:t xml:space="preserve"> в конц</w:t>
      </w:r>
      <w:r w:rsidR="00180FA2" w:rsidRPr="007A66F8">
        <w:t>е</w:t>
      </w:r>
      <w:r w:rsidRPr="007A66F8">
        <w:t xml:space="preserve"> XIII в</w:t>
      </w:r>
      <w:r w:rsidR="00180FA2" w:rsidRPr="007A66F8">
        <w:t>е</w:t>
      </w:r>
      <w:r w:rsidRPr="007A66F8">
        <w:t>ка на остров</w:t>
      </w:r>
      <w:r w:rsidR="00180FA2" w:rsidRPr="007A66F8">
        <w:t>е</w:t>
      </w:r>
      <w:r w:rsidRPr="007A66F8">
        <w:t xml:space="preserve"> </w:t>
      </w:r>
      <w:proofErr w:type="spellStart"/>
      <w:r w:rsidRPr="007A66F8">
        <w:t>Мурано</w:t>
      </w:r>
      <w:proofErr w:type="spellEnd"/>
      <w:r w:rsidRPr="007A66F8">
        <w:t xml:space="preserve"> в В</w:t>
      </w:r>
      <w:r w:rsidR="00180FA2" w:rsidRPr="007A66F8">
        <w:t>е</w:t>
      </w:r>
      <w:r w:rsidRPr="007A66F8">
        <w:t>н</w:t>
      </w:r>
      <w:r w:rsidR="00180FA2" w:rsidRPr="007A66F8">
        <w:t>е</w:t>
      </w:r>
      <w:r w:rsidRPr="007A66F8">
        <w:t>ции. Маст</w:t>
      </w:r>
      <w:r w:rsidR="00180FA2" w:rsidRPr="007A66F8">
        <w:t>е</w:t>
      </w:r>
      <w:r w:rsidRPr="007A66F8">
        <w:t>ра, работающи</w:t>
      </w:r>
      <w:r w:rsidR="00180FA2" w:rsidRPr="007A66F8">
        <w:t>е</w:t>
      </w:r>
      <w:r w:rsidRPr="007A66F8">
        <w:t xml:space="preserve"> с этой т</w:t>
      </w:r>
      <w:r w:rsidR="00180FA2" w:rsidRPr="007A66F8">
        <w:t>е</w:t>
      </w:r>
      <w:r w:rsidRPr="007A66F8">
        <w:t>хнологи</w:t>
      </w:r>
      <w:r w:rsidR="00180FA2" w:rsidRPr="007A66F8">
        <w:t>е</w:t>
      </w:r>
      <w:r w:rsidRPr="007A66F8">
        <w:t>й, используют ж</w:t>
      </w:r>
      <w:r w:rsidR="00180FA2" w:rsidRPr="007A66F8">
        <w:t>е</w:t>
      </w:r>
      <w:r w:rsidRPr="007A66F8">
        <w:t>л</w:t>
      </w:r>
      <w:r w:rsidR="00180FA2" w:rsidRPr="007A66F8">
        <w:t>е</w:t>
      </w:r>
      <w:r w:rsidRPr="007A66F8">
        <w:t>зную трубку для набора жидкого ст</w:t>
      </w:r>
      <w:r w:rsidR="00180FA2" w:rsidRPr="007A66F8">
        <w:t>е</w:t>
      </w:r>
      <w:r w:rsidRPr="007A66F8">
        <w:t>кла из п</w:t>
      </w:r>
      <w:r w:rsidR="00180FA2" w:rsidRPr="007A66F8">
        <w:t>е</w:t>
      </w:r>
      <w:r w:rsidRPr="007A66F8">
        <w:t>чи, а второй маст</w:t>
      </w:r>
      <w:r w:rsidR="00180FA2" w:rsidRPr="007A66F8">
        <w:t>е</w:t>
      </w:r>
      <w:r w:rsidRPr="007A66F8">
        <w:t>р разогр</w:t>
      </w:r>
      <w:r w:rsidR="00180FA2" w:rsidRPr="007A66F8">
        <w:t>е</w:t>
      </w:r>
      <w:r w:rsidRPr="007A66F8">
        <w:t>ва</w:t>
      </w:r>
      <w:r w:rsidR="00180FA2" w:rsidRPr="007A66F8">
        <w:t>е</w:t>
      </w:r>
      <w:r w:rsidRPr="007A66F8">
        <w:t>т цв</w:t>
      </w:r>
      <w:r w:rsidR="00180FA2" w:rsidRPr="007A66F8">
        <w:t>е</w:t>
      </w:r>
      <w:r w:rsidRPr="007A66F8">
        <w:t>тны</w:t>
      </w:r>
      <w:r w:rsidR="00180FA2" w:rsidRPr="007A66F8">
        <w:t>е</w:t>
      </w:r>
      <w:r w:rsidRPr="007A66F8">
        <w:t xml:space="preserve"> </w:t>
      </w:r>
      <w:proofErr w:type="spellStart"/>
      <w:r w:rsidRPr="007A66F8">
        <w:t>штапики</w:t>
      </w:r>
      <w:proofErr w:type="spellEnd"/>
      <w:r w:rsidRPr="007A66F8">
        <w:t>. Со</w:t>
      </w:r>
      <w:r w:rsidR="00180FA2" w:rsidRPr="007A66F8">
        <w:t>е</w:t>
      </w:r>
      <w:r w:rsidRPr="007A66F8">
        <w:t>диняя раскал</w:t>
      </w:r>
      <w:r w:rsidR="00C247B4" w:rsidRPr="007A66F8">
        <w:t>ё</w:t>
      </w:r>
      <w:r w:rsidRPr="007A66F8">
        <w:t>нны</w:t>
      </w:r>
      <w:r w:rsidR="00180FA2" w:rsidRPr="007A66F8">
        <w:t>е</w:t>
      </w:r>
      <w:r w:rsidRPr="007A66F8">
        <w:t xml:space="preserve"> болванки, они получают цв</w:t>
      </w:r>
      <w:r w:rsidR="00180FA2" w:rsidRPr="007A66F8">
        <w:t>е</w:t>
      </w:r>
      <w:r w:rsidRPr="007A66F8">
        <w:t>тную нить, которая наматыва</w:t>
      </w:r>
      <w:r w:rsidR="00180FA2" w:rsidRPr="007A66F8">
        <w:t>е</w:t>
      </w:r>
      <w:r w:rsidR="006560B8" w:rsidRPr="007A66F8">
        <w:t>тся на </w:t>
      </w:r>
      <w:r w:rsidRPr="007A66F8">
        <w:t>ст</w:t>
      </w:r>
      <w:r w:rsidR="00180FA2" w:rsidRPr="007A66F8">
        <w:t>е</w:t>
      </w:r>
      <w:r w:rsidRPr="007A66F8">
        <w:t>клянную основу. Зат</w:t>
      </w:r>
      <w:r w:rsidR="00180FA2" w:rsidRPr="007A66F8">
        <w:t>е</w:t>
      </w:r>
      <w:r w:rsidRPr="007A66F8">
        <w:t>м маст</w:t>
      </w:r>
      <w:r w:rsidR="00180FA2" w:rsidRPr="007A66F8">
        <w:t>е</w:t>
      </w:r>
      <w:r w:rsidRPr="007A66F8">
        <w:t>р выдува</w:t>
      </w:r>
      <w:r w:rsidR="00180FA2" w:rsidRPr="007A66F8">
        <w:t>е</w:t>
      </w:r>
      <w:r w:rsidRPr="007A66F8">
        <w:t>т изд</w:t>
      </w:r>
      <w:r w:rsidR="00180FA2" w:rsidRPr="007A66F8">
        <w:t>е</w:t>
      </w:r>
      <w:r w:rsidRPr="007A66F8">
        <w:t>ли</w:t>
      </w:r>
      <w:r w:rsidR="00180FA2" w:rsidRPr="007A66F8">
        <w:t>е</w:t>
      </w:r>
      <w:r w:rsidRPr="007A66F8">
        <w:t xml:space="preserve">, формируя </w:t>
      </w:r>
      <w:r w:rsidR="00180FA2" w:rsidRPr="007A66F8">
        <w:t>е</w:t>
      </w:r>
      <w:r w:rsidRPr="007A66F8">
        <w:t>го на в</w:t>
      </w:r>
      <w:r w:rsidR="00180FA2" w:rsidRPr="007A66F8">
        <w:t>е</w:t>
      </w:r>
      <w:r w:rsidRPr="007A66F8">
        <w:t xml:space="preserve">су. </w:t>
      </w:r>
    </w:p>
    <w:p w14:paraId="7E109819" w14:textId="77777777" w:rsidR="00222351" w:rsidRPr="007A66F8" w:rsidRDefault="00222351" w:rsidP="00222351">
      <w:pPr>
        <w:pStyle w:val="a3"/>
      </w:pPr>
      <w:r w:rsidRPr="007A66F8">
        <w:t>С</w:t>
      </w:r>
      <w:r w:rsidR="00180FA2" w:rsidRPr="007A66F8">
        <w:t>е</w:t>
      </w:r>
      <w:r w:rsidRPr="007A66F8">
        <w:t>годня ассортим</w:t>
      </w:r>
      <w:r w:rsidR="00180FA2" w:rsidRPr="007A66F8">
        <w:t>е</w:t>
      </w:r>
      <w:r w:rsidRPr="007A66F8">
        <w:t>нт завода включа</w:t>
      </w:r>
      <w:r w:rsidR="00180FA2" w:rsidRPr="007A66F8">
        <w:t>е</w:t>
      </w:r>
      <w:r w:rsidRPr="007A66F8">
        <w:t>т около 5000 различных изд</w:t>
      </w:r>
      <w:r w:rsidR="00180FA2" w:rsidRPr="007A66F8">
        <w:t>е</w:t>
      </w:r>
      <w:r w:rsidRPr="007A66F8">
        <w:t>лий для с</w:t>
      </w:r>
      <w:r w:rsidR="00180FA2" w:rsidRPr="007A66F8">
        <w:t>е</w:t>
      </w:r>
      <w:r w:rsidRPr="007A66F8">
        <w:t xml:space="preserve">рвировки столов, </w:t>
      </w:r>
      <w:r w:rsidR="006560B8" w:rsidRPr="007A66F8">
        <w:t xml:space="preserve">наполнения </w:t>
      </w:r>
      <w:r w:rsidRPr="007A66F8">
        <w:t>инт</w:t>
      </w:r>
      <w:r w:rsidR="00180FA2" w:rsidRPr="007A66F8">
        <w:t>е</w:t>
      </w:r>
      <w:r w:rsidRPr="007A66F8">
        <w:t>рь</w:t>
      </w:r>
      <w:r w:rsidR="00180FA2" w:rsidRPr="007A66F8">
        <w:t>е</w:t>
      </w:r>
      <w:r w:rsidRPr="007A66F8">
        <w:t>ров домов и офисов. Изд</w:t>
      </w:r>
      <w:r w:rsidR="00180FA2" w:rsidRPr="007A66F8">
        <w:t>е</w:t>
      </w:r>
      <w:r w:rsidRPr="007A66F8">
        <w:t>лия разнообразны по назнач</w:t>
      </w:r>
      <w:r w:rsidR="00180FA2" w:rsidRPr="007A66F8">
        <w:t>е</w:t>
      </w:r>
      <w:r w:rsidRPr="007A66F8">
        <w:t>нию, форм</w:t>
      </w:r>
      <w:r w:rsidR="00180FA2" w:rsidRPr="007A66F8">
        <w:t>е</w:t>
      </w:r>
      <w:r w:rsidRPr="007A66F8">
        <w:t xml:space="preserve"> и цв</w:t>
      </w:r>
      <w:r w:rsidR="00180FA2" w:rsidRPr="007A66F8">
        <w:t>е</w:t>
      </w:r>
      <w:r w:rsidRPr="007A66F8">
        <w:t>товой гамм</w:t>
      </w:r>
      <w:r w:rsidR="00180FA2" w:rsidRPr="007A66F8">
        <w:t>е</w:t>
      </w:r>
      <w:r w:rsidRPr="007A66F8">
        <w:t>, а такж</w:t>
      </w:r>
      <w:r w:rsidR="00180FA2" w:rsidRPr="007A66F8">
        <w:t>е</w:t>
      </w:r>
      <w:r w:rsidRPr="007A66F8">
        <w:t xml:space="preserve"> д</w:t>
      </w:r>
      <w:r w:rsidR="00180FA2" w:rsidRPr="007A66F8">
        <w:t>е</w:t>
      </w:r>
      <w:r w:rsidRPr="007A66F8">
        <w:t>корированы красками, пудрами и</w:t>
      </w:r>
      <w:r w:rsidR="006560B8" w:rsidRPr="007A66F8">
        <w:t> </w:t>
      </w:r>
      <w:r w:rsidRPr="007A66F8">
        <w:t>золотом. Уникальны</w:t>
      </w:r>
      <w:r w:rsidR="00180FA2" w:rsidRPr="007A66F8">
        <w:t>е</w:t>
      </w:r>
      <w:r w:rsidRPr="007A66F8">
        <w:t xml:space="preserve"> компл</w:t>
      </w:r>
      <w:r w:rsidR="00180FA2" w:rsidRPr="007A66F8">
        <w:t>е</w:t>
      </w:r>
      <w:r w:rsidRPr="007A66F8">
        <w:t>кты хрустальных знаков зодиака стали частью колл</w:t>
      </w:r>
      <w:r w:rsidR="00180FA2" w:rsidRPr="007A66F8">
        <w:t>е</w:t>
      </w:r>
      <w:r w:rsidRPr="007A66F8">
        <w:t xml:space="preserve">кции госпожи </w:t>
      </w:r>
      <w:proofErr w:type="spellStart"/>
      <w:r w:rsidRPr="007A66F8">
        <w:t>Лиюань</w:t>
      </w:r>
      <w:proofErr w:type="spellEnd"/>
      <w:r w:rsidRPr="007A66F8">
        <w:t>, супруги китайского лид</w:t>
      </w:r>
      <w:r w:rsidR="00180FA2" w:rsidRPr="007A66F8">
        <w:t>е</w:t>
      </w:r>
      <w:r w:rsidRPr="007A66F8">
        <w:t>ра.</w:t>
      </w:r>
    </w:p>
    <w:p w14:paraId="5DA7E2C1" w14:textId="77777777" w:rsidR="00F947DA" w:rsidRPr="007A66F8" w:rsidRDefault="00222351" w:rsidP="00222351">
      <w:pPr>
        <w:pStyle w:val="a3"/>
        <w:rPr>
          <w:noProof/>
        </w:rPr>
      </w:pPr>
      <w:r w:rsidRPr="007A66F8">
        <w:t>Продукция ст</w:t>
      </w:r>
      <w:r w:rsidR="00180FA2" w:rsidRPr="007A66F8">
        <w:t>е</w:t>
      </w:r>
      <w:r w:rsidRPr="007A66F8">
        <w:t>клозавода «Н</w:t>
      </w:r>
      <w:r w:rsidR="00180FA2" w:rsidRPr="007A66F8">
        <w:t>е</w:t>
      </w:r>
      <w:r w:rsidRPr="007A66F8">
        <w:t>ман» экспортиру</w:t>
      </w:r>
      <w:r w:rsidR="00180FA2" w:rsidRPr="007A66F8">
        <w:t>е</w:t>
      </w:r>
      <w:r w:rsidRPr="007A66F8">
        <w:t>тся по вс</w:t>
      </w:r>
      <w:r w:rsidR="00180FA2" w:rsidRPr="007A66F8">
        <w:t>е</w:t>
      </w:r>
      <w:r w:rsidRPr="007A66F8">
        <w:t>му миру: в</w:t>
      </w:r>
      <w:r w:rsidR="006560B8" w:rsidRPr="007A66F8">
        <w:t> </w:t>
      </w:r>
      <w:r w:rsidRPr="007A66F8">
        <w:t>Новую З</w:t>
      </w:r>
      <w:r w:rsidR="00180FA2" w:rsidRPr="007A66F8">
        <w:t>е</w:t>
      </w:r>
      <w:r w:rsidRPr="007A66F8">
        <w:t>ландию, США, Катар и други</w:t>
      </w:r>
      <w:r w:rsidR="00180FA2" w:rsidRPr="007A66F8">
        <w:t>е</w:t>
      </w:r>
      <w:r w:rsidRPr="007A66F8">
        <w:t xml:space="preserve"> страны. Завод занима</w:t>
      </w:r>
      <w:r w:rsidR="00180FA2" w:rsidRPr="007A66F8">
        <w:t>е</w:t>
      </w:r>
      <w:r w:rsidRPr="007A66F8">
        <w:t>т лидирующи</w:t>
      </w:r>
      <w:r w:rsidR="00180FA2" w:rsidRPr="007A66F8">
        <w:t>е</w:t>
      </w:r>
      <w:r w:rsidR="006560B8" w:rsidRPr="007A66F8">
        <w:t xml:space="preserve"> позиции в </w:t>
      </w:r>
      <w:r w:rsidRPr="007A66F8">
        <w:t>производств</w:t>
      </w:r>
      <w:r w:rsidR="00180FA2" w:rsidRPr="007A66F8">
        <w:t>е</w:t>
      </w:r>
      <w:r w:rsidRPr="007A66F8">
        <w:t xml:space="preserve"> и сбыт</w:t>
      </w:r>
      <w:r w:rsidR="00180FA2" w:rsidRPr="007A66F8">
        <w:t>е</w:t>
      </w:r>
      <w:r w:rsidRPr="007A66F8">
        <w:t xml:space="preserve"> ст</w:t>
      </w:r>
      <w:r w:rsidR="00180FA2" w:rsidRPr="007A66F8">
        <w:t>е</w:t>
      </w:r>
      <w:r w:rsidRPr="007A66F8">
        <w:t>клянных и хрустальных изд</w:t>
      </w:r>
      <w:r w:rsidR="00180FA2" w:rsidRPr="007A66F8">
        <w:t>е</w:t>
      </w:r>
      <w:r w:rsidRPr="007A66F8">
        <w:t>лий, что подтв</w:t>
      </w:r>
      <w:r w:rsidR="00180FA2" w:rsidRPr="007A66F8">
        <w:t>е</w:t>
      </w:r>
      <w:r w:rsidRPr="007A66F8">
        <w:t>ржда</w:t>
      </w:r>
      <w:r w:rsidR="00180FA2" w:rsidRPr="007A66F8">
        <w:t>е</w:t>
      </w:r>
      <w:r w:rsidRPr="007A66F8">
        <w:t>тся участи</w:t>
      </w:r>
      <w:r w:rsidR="00180FA2" w:rsidRPr="007A66F8">
        <w:t>е</w:t>
      </w:r>
      <w:r w:rsidRPr="007A66F8">
        <w:t>м в крупн</w:t>
      </w:r>
      <w:r w:rsidR="00180FA2" w:rsidRPr="007A66F8">
        <w:t>е</w:t>
      </w:r>
      <w:r w:rsidRPr="007A66F8">
        <w:t>йших выставках и ярмарках во Франкфурт-на-Майн</w:t>
      </w:r>
      <w:r w:rsidR="00180FA2" w:rsidRPr="007A66F8">
        <w:t>е</w:t>
      </w:r>
      <w:r w:rsidRPr="007A66F8">
        <w:t>, Мадрид</w:t>
      </w:r>
      <w:r w:rsidR="00180FA2" w:rsidRPr="007A66F8">
        <w:t>е</w:t>
      </w:r>
      <w:r w:rsidRPr="007A66F8">
        <w:t>, Брюсс</w:t>
      </w:r>
      <w:r w:rsidR="00180FA2" w:rsidRPr="007A66F8">
        <w:t>е</w:t>
      </w:r>
      <w:r w:rsidRPr="007A66F8">
        <w:t>л</w:t>
      </w:r>
      <w:r w:rsidR="00180FA2" w:rsidRPr="007A66F8">
        <w:t>е</w:t>
      </w:r>
      <w:r w:rsidRPr="007A66F8">
        <w:t xml:space="preserve"> и Париж</w:t>
      </w:r>
      <w:r w:rsidR="00180FA2" w:rsidRPr="007A66F8">
        <w:t>е</w:t>
      </w:r>
      <w:r w:rsidRPr="007A66F8">
        <w:t>.</w:t>
      </w:r>
    </w:p>
    <w:p w14:paraId="0CB2E0B4" w14:textId="77777777" w:rsidR="00F947DA" w:rsidRPr="007A66F8" w:rsidRDefault="00F947DA" w:rsidP="00F947DA">
      <w:pPr>
        <w:pStyle w:val="a3"/>
        <w:rPr>
          <w:noProof/>
        </w:rPr>
      </w:pPr>
    </w:p>
    <w:p w14:paraId="45632405" w14:textId="77777777" w:rsidR="00F947DA" w:rsidRPr="007A66F8" w:rsidRDefault="00F947DA" w:rsidP="00F947DA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257DC3FC" wp14:editId="64D45583">
                <wp:extent cx="2880000" cy="359967"/>
                <wp:effectExtent l="0" t="19050" r="34925" b="40640"/>
                <wp:docPr id="100" name="Группа 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01" name="Прямая соединительная линия 101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02" name="Группа 102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03" name="Ромб 103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" name="Ромб 104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" name="Ромб 105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366ADE0E" id="Группа 100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">
                <v:line id="Прямая соединительная линия 101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" strokecolor="black [3213]" strokeweight="1pt">
                  <v:stroke joinstyle="miter"/>
                </v:line>
                <v:group id="Группа 102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qGwwwAAANw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A/WsHvM+ECufsBAAD//wMAUEsBAi0AFAAGAAgAAAAhANvh9svuAAAAhQEAABMAAAAAAAAAAAAA&#10;AAAAAAAAAFtDb250ZW50X1R5cGVzXS54bWxQSwECLQAUAAYACAAAACEAWvQsW78AAAAVAQAACwAA&#10;AAAAAAAAAAAAAAAfAQAAX3JlbHMvLnJlbHNQSwECLQAUAAYACAAAACEA1FqhsMMAAADcAAAADwAA&#10;AAAAAAAAAAAAAAAHAgAAZHJzL2Rvd25yZXYueG1sUEsFBgAAAAADAAMAtwAAAPcCAAAAAA==&#10;">
                  <v:shape id="Ромб 103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" fillcolor="white [3212]" strokecolor="black [3213]" strokeweight="1pt"/>
                  <v:shape id="Ромб 104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" fillcolor="white [3212]" strokecolor="black [3213]" strokeweight="1pt"/>
                  <v:shape id="Ромб 105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7A66F8">
        <w:br w:type="page"/>
      </w:r>
    </w:p>
    <w:p w14:paraId="0769AA5D" w14:textId="77777777" w:rsidR="00F947DA" w:rsidRPr="007A66F8" w:rsidRDefault="00F947DA" w:rsidP="00F947DA">
      <w:pPr>
        <w:pStyle w:val="af8"/>
      </w:pPr>
      <w:r w:rsidRPr="007A66F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75648" behindDoc="0" locked="0" layoutInCell="1" allowOverlap="1" wp14:anchorId="40E180EB" wp14:editId="261B9AA7">
                <wp:simplePos x="0" y="0"/>
                <wp:positionH relativeFrom="margin">
                  <wp:posOffset>3235960</wp:posOffset>
                </wp:positionH>
                <wp:positionV relativeFrom="margin">
                  <wp:posOffset>176530</wp:posOffset>
                </wp:positionV>
                <wp:extent cx="3239770" cy="2267585"/>
                <wp:effectExtent l="0" t="0" r="17780" b="18415"/>
                <wp:wrapSquare wrapText="bothSides"/>
                <wp:docPr id="106" name="Группа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69" cy="2267585"/>
                        </a:xfrm>
                      </wpg:grpSpPr>
                      <wps:wsp>
                        <wps:cNvPr id="107" name="Прямоугольник: скругленные углы 107"/>
                        <wps:cNvSpPr/>
                        <wps:spPr>
                          <a:xfrm>
                            <a:off x="0" y="0"/>
                            <a:ext cx="3239769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6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8" name="Группа 108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09" name="Ромб 109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" name="Надпись 110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088A90E" w14:textId="77777777" w:rsidR="00633EAD" w:rsidRPr="003F28D3" w:rsidRDefault="00633EAD" w:rsidP="00F947DA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40E180EB" id="Группа 106" o:spid="_x0000_s1066" style="position:absolute;left:0;text-align:left;margin-left:254.8pt;margin-top:13.9pt;width:255.1pt;height:178.55pt;z-index:251675648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">
                <v:roundrect id="Прямоугольник: скругленные углы 107" o:spid="_x0000_s1067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" strokecolor="black [3213]" strokeweight="1pt">
                  <v:fill r:id="rId27" o:title="" recolor="t" rotate="t" type="frame"/>
                  <v:stroke joinstyle="miter"/>
                </v:roundrect>
                <v:group id="Группа 108" o:spid="_x0000_s1068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pZa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6GVZ2QCnf8CAAD//wMAUEsBAi0AFAAGAAgAAAAhANvh9svuAAAAhQEAABMAAAAAAAAA&#10;AAAAAAAAAAAAAFtDb250ZW50X1R5cGVzXS54bWxQSwECLQAUAAYACAAAACEAWvQsW78AAAAVAQAA&#10;CwAAAAAAAAAAAAAAAAAfAQAAX3JlbHMvLnJlbHNQSwECLQAUAAYACAAAACEAtbKWWsYAAADcAAAA&#10;DwAAAAAAAAAAAAAAAAAHAgAAZHJzL2Rvd25yZXYueG1sUEsFBgAAAAADAAMAtwAAAPoCAAAAAA==&#10;">
                  <v:shape id="Ромб 109" o:spid="_x0000_s1069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" fillcolor="#c00000" strokecolor="#f2f2f2 [3052]" strokeweight="2.25pt">
                    <v:shadow on="t" color="black [3213]" opacity="26214f" offset=".34742mm,.06125mm"/>
                  </v:shape>
                  <v:shape id="Надпись 110" o:spid="_x0000_s1070" type="#_x0000_t202" style="position:absolute;left:71;top:1000;width:4953;height:4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" filled="f" stroked="f" strokeweight=".5pt">
                    <v:textbox>
                      <w:txbxContent>
                        <w:p w14:paraId="5088A90E" w14:textId="77777777" w:rsidR="00633EAD" w:rsidRPr="003F28D3" w:rsidRDefault="00633EAD" w:rsidP="00F947DA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9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6B04B5" w:rsidRPr="007A66F8">
        <w:rPr>
          <w:b/>
          <w:shd w:val="clear" w:color="auto" w:fill="FFFFFF"/>
        </w:rPr>
        <w:t>Компл</w:t>
      </w:r>
      <w:r w:rsidR="00180FA2" w:rsidRPr="007A66F8">
        <w:rPr>
          <w:b/>
          <w:shd w:val="clear" w:color="auto" w:fill="FFFFFF"/>
        </w:rPr>
        <w:t>е</w:t>
      </w:r>
      <w:r w:rsidR="006B04B5" w:rsidRPr="007A66F8">
        <w:rPr>
          <w:b/>
          <w:shd w:val="clear" w:color="auto" w:fill="FFFFFF"/>
        </w:rPr>
        <w:t>кт для</w:t>
      </w:r>
      <w:r w:rsidR="006560B8" w:rsidRPr="007A66F8">
        <w:rPr>
          <w:b/>
          <w:shd w:val="clear" w:color="auto" w:fill="FFFFFF"/>
        </w:rPr>
        <w:t> </w:t>
      </w:r>
      <w:r w:rsidR="006B04B5" w:rsidRPr="007A66F8">
        <w:rPr>
          <w:b/>
          <w:shd w:val="clear" w:color="auto" w:fill="FFFFFF"/>
        </w:rPr>
        <w:t>парника</w:t>
      </w:r>
    </w:p>
    <w:p w14:paraId="7BB95D64" w14:textId="77777777" w:rsidR="006B04B5" w:rsidRPr="007A66F8" w:rsidRDefault="006B04B5" w:rsidP="006B04B5">
      <w:pPr>
        <w:pStyle w:val="a3"/>
        <w:rPr>
          <w:sz w:val="24"/>
          <w:szCs w:val="26"/>
          <w:shd w:val="clear" w:color="auto" w:fill="FFFFFF"/>
        </w:rPr>
      </w:pPr>
      <w:r w:rsidRPr="007A66F8">
        <w:rPr>
          <w:b/>
          <w:sz w:val="24"/>
          <w:szCs w:val="26"/>
          <w:shd w:val="clear" w:color="auto" w:fill="FFFFFF"/>
        </w:rPr>
        <w:t>9.</w:t>
      </w:r>
      <w:r w:rsidRPr="007A66F8">
        <w:rPr>
          <w:sz w:val="24"/>
          <w:szCs w:val="26"/>
          <w:shd w:val="clear" w:color="auto" w:fill="FFFFFF"/>
        </w:rPr>
        <w:t xml:space="preserve"> </w:t>
      </w:r>
      <w:r w:rsidRPr="007A66F8">
        <w:rPr>
          <w:b/>
          <w:sz w:val="24"/>
          <w:szCs w:val="26"/>
          <w:shd w:val="clear" w:color="auto" w:fill="FFFFFF"/>
        </w:rPr>
        <w:t>Компл</w:t>
      </w:r>
      <w:r w:rsidR="00180FA2" w:rsidRPr="007A66F8">
        <w:rPr>
          <w:b/>
          <w:sz w:val="24"/>
          <w:szCs w:val="26"/>
          <w:shd w:val="clear" w:color="auto" w:fill="FFFFFF"/>
        </w:rPr>
        <w:t>е</w:t>
      </w:r>
      <w:r w:rsidRPr="007A66F8">
        <w:rPr>
          <w:b/>
          <w:sz w:val="24"/>
          <w:szCs w:val="26"/>
          <w:shd w:val="clear" w:color="auto" w:fill="FFFFFF"/>
        </w:rPr>
        <w:t>кт для парника</w:t>
      </w:r>
      <w:r w:rsidRPr="007A66F8">
        <w:rPr>
          <w:sz w:val="24"/>
          <w:szCs w:val="26"/>
          <w:shd w:val="clear" w:color="auto" w:fill="FFFFFF"/>
        </w:rPr>
        <w:t xml:space="preserve"> </w:t>
      </w:r>
      <w:r w:rsidRPr="007A66F8">
        <w:rPr>
          <w:b/>
          <w:sz w:val="24"/>
          <w:szCs w:val="26"/>
          <w:shd w:val="clear" w:color="auto" w:fill="FFFFFF"/>
        </w:rPr>
        <w:t>(ОАО «</w:t>
      </w:r>
      <w:proofErr w:type="spellStart"/>
      <w:r w:rsidRPr="007A66F8">
        <w:rPr>
          <w:b/>
          <w:sz w:val="24"/>
          <w:szCs w:val="26"/>
          <w:shd w:val="clear" w:color="auto" w:fill="FFFFFF"/>
        </w:rPr>
        <w:t>Б</w:t>
      </w:r>
      <w:r w:rsidR="00180FA2" w:rsidRPr="007A66F8">
        <w:rPr>
          <w:b/>
          <w:sz w:val="24"/>
          <w:szCs w:val="26"/>
          <w:shd w:val="clear" w:color="auto" w:fill="FFFFFF"/>
        </w:rPr>
        <w:t>е</w:t>
      </w:r>
      <w:r w:rsidRPr="007A66F8">
        <w:rPr>
          <w:b/>
          <w:sz w:val="24"/>
          <w:szCs w:val="26"/>
          <w:shd w:val="clear" w:color="auto" w:fill="FFFFFF"/>
        </w:rPr>
        <w:t>лвторполим</w:t>
      </w:r>
      <w:r w:rsidR="00180FA2" w:rsidRPr="007A66F8">
        <w:rPr>
          <w:b/>
          <w:sz w:val="24"/>
          <w:szCs w:val="26"/>
          <w:shd w:val="clear" w:color="auto" w:fill="FFFFFF"/>
        </w:rPr>
        <w:t>е</w:t>
      </w:r>
      <w:r w:rsidRPr="007A66F8">
        <w:rPr>
          <w:b/>
          <w:sz w:val="24"/>
          <w:szCs w:val="26"/>
          <w:shd w:val="clear" w:color="auto" w:fill="FFFFFF"/>
        </w:rPr>
        <w:t>р</w:t>
      </w:r>
      <w:proofErr w:type="spellEnd"/>
      <w:r w:rsidRPr="007A66F8">
        <w:rPr>
          <w:b/>
          <w:sz w:val="24"/>
          <w:szCs w:val="26"/>
          <w:shd w:val="clear" w:color="auto" w:fill="FFFFFF"/>
        </w:rPr>
        <w:t>», г.</w:t>
      </w:r>
      <w:r w:rsidR="00E30226" w:rsidRPr="007A66F8">
        <w:rPr>
          <w:b/>
          <w:sz w:val="24"/>
          <w:szCs w:val="26"/>
          <w:shd w:val="clear" w:color="auto" w:fill="FFFFFF"/>
        </w:rPr>
        <w:t> </w:t>
      </w:r>
      <w:r w:rsidRPr="007A66F8">
        <w:rPr>
          <w:b/>
          <w:sz w:val="24"/>
          <w:szCs w:val="26"/>
          <w:shd w:val="clear" w:color="auto" w:fill="FFFFFF"/>
        </w:rPr>
        <w:t>Гродно)</w:t>
      </w:r>
      <w:r w:rsidR="00E30226" w:rsidRPr="007A66F8">
        <w:rPr>
          <w:sz w:val="24"/>
          <w:szCs w:val="26"/>
          <w:shd w:val="clear" w:color="auto" w:fill="FFFFFF"/>
        </w:rPr>
        <w:t xml:space="preserve"> состоит из</w:t>
      </w:r>
      <w:r w:rsidR="00584A5A" w:rsidRPr="007A66F8">
        <w:rPr>
          <w:sz w:val="24"/>
          <w:szCs w:val="26"/>
          <w:shd w:val="clear" w:color="auto" w:fill="FFFFFF"/>
        </w:rPr>
        <w:t> </w:t>
      </w:r>
      <w:r w:rsidR="00E30226" w:rsidRPr="007A66F8">
        <w:rPr>
          <w:sz w:val="24"/>
          <w:szCs w:val="26"/>
          <w:shd w:val="clear" w:color="auto" w:fill="FFFFFF"/>
        </w:rPr>
        <w:t>10 </w:t>
      </w:r>
      <w:r w:rsidRPr="007A66F8">
        <w:rPr>
          <w:sz w:val="24"/>
          <w:szCs w:val="26"/>
          <w:shd w:val="clear" w:color="auto" w:fill="FFFFFF"/>
        </w:rPr>
        <w:t>труб для парника, 20</w:t>
      </w:r>
      <w:r w:rsidR="00E30226" w:rsidRPr="007A66F8">
        <w:rPr>
          <w:sz w:val="24"/>
          <w:szCs w:val="26"/>
          <w:shd w:val="clear" w:color="auto" w:fill="FFFFFF"/>
        </w:rPr>
        <w:t> </w:t>
      </w:r>
      <w:r w:rsidRPr="007A66F8">
        <w:rPr>
          <w:sz w:val="24"/>
          <w:szCs w:val="26"/>
          <w:shd w:val="clear" w:color="auto" w:fill="FFFFFF"/>
        </w:rPr>
        <w:t>штыр</w:t>
      </w:r>
      <w:r w:rsidR="00180FA2" w:rsidRPr="007A66F8">
        <w:rPr>
          <w:sz w:val="24"/>
          <w:szCs w:val="26"/>
          <w:shd w:val="clear" w:color="auto" w:fill="FFFFFF"/>
        </w:rPr>
        <w:t>е</w:t>
      </w:r>
      <w:r w:rsidRPr="007A66F8">
        <w:rPr>
          <w:sz w:val="24"/>
          <w:szCs w:val="26"/>
          <w:shd w:val="clear" w:color="auto" w:fill="FFFFFF"/>
        </w:rPr>
        <w:t>й, а</w:t>
      </w:r>
      <w:r w:rsidR="00E30226" w:rsidRPr="007A66F8">
        <w:rPr>
          <w:sz w:val="24"/>
          <w:szCs w:val="26"/>
          <w:shd w:val="clear" w:color="auto" w:fill="FFFFFF"/>
        </w:rPr>
        <w:t> </w:t>
      </w:r>
      <w:r w:rsidRPr="007A66F8">
        <w:rPr>
          <w:sz w:val="24"/>
          <w:szCs w:val="26"/>
          <w:shd w:val="clear" w:color="auto" w:fill="FFFFFF"/>
        </w:rPr>
        <w:t>такж</w:t>
      </w:r>
      <w:r w:rsidR="00180FA2" w:rsidRPr="007A66F8">
        <w:rPr>
          <w:sz w:val="24"/>
          <w:szCs w:val="26"/>
          <w:shd w:val="clear" w:color="auto" w:fill="FFFFFF"/>
        </w:rPr>
        <w:t>е</w:t>
      </w:r>
      <w:r w:rsidRPr="007A66F8">
        <w:rPr>
          <w:sz w:val="24"/>
          <w:szCs w:val="26"/>
          <w:shd w:val="clear" w:color="auto" w:fill="FFFFFF"/>
        </w:rPr>
        <w:t xml:space="preserve"> инструкции для сборки каркаса парника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:</w:t>
      </w:r>
    </w:p>
    <w:p w14:paraId="1140BA98" w14:textId="77777777" w:rsidR="006B04B5" w:rsidRPr="007A66F8" w:rsidRDefault="006B04B5" w:rsidP="006B04B5">
      <w:pPr>
        <w:pStyle w:val="a3"/>
        <w:rPr>
          <w:rFonts w:eastAsia="Times New Roman"/>
          <w:sz w:val="24"/>
          <w:szCs w:val="26"/>
          <w:bdr w:val="none" w:sz="0" w:space="0" w:color="auto" w:frame="1"/>
        </w:rPr>
      </w:pPr>
      <w:r w:rsidRPr="007A66F8">
        <w:rPr>
          <w:rFonts w:eastAsia="Times New Roman"/>
          <w:sz w:val="24"/>
          <w:szCs w:val="26"/>
          <w:bdr w:val="none" w:sz="0" w:space="0" w:color="auto" w:frame="1"/>
        </w:rPr>
        <w:t>1. На концы полиэтил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новых дуг (труб ПЭ диам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тром 25</w:t>
      </w:r>
      <w:r w:rsidR="00A966BA" w:rsidRPr="007A66F8">
        <w:rPr>
          <w:rFonts w:eastAsia="Times New Roman"/>
          <w:sz w:val="24"/>
          <w:szCs w:val="26"/>
          <w:bdr w:val="none" w:sz="0" w:space="0" w:color="auto" w:frame="1"/>
        </w:rPr>
        <w:t> 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мм) с</w:t>
      </w:r>
      <w:r w:rsidR="00A966BA" w:rsidRPr="007A66F8">
        <w:rPr>
          <w:rFonts w:eastAsia="Times New Roman"/>
          <w:sz w:val="24"/>
          <w:szCs w:val="26"/>
          <w:bdr w:val="none" w:sz="0" w:space="0" w:color="auto" w:frame="1"/>
        </w:rPr>
        <w:t> 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двух сторон од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ньт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 xml:space="preserve"> штыри, которы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 xml:space="preserve"> им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ются в компл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кт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.</w:t>
      </w:r>
    </w:p>
    <w:p w14:paraId="7B431708" w14:textId="77777777" w:rsidR="006B04B5" w:rsidRPr="007A66F8" w:rsidRDefault="006B04B5" w:rsidP="006B04B5">
      <w:pPr>
        <w:pStyle w:val="a3"/>
        <w:rPr>
          <w:rFonts w:eastAsia="Times New Roman"/>
          <w:sz w:val="24"/>
          <w:szCs w:val="26"/>
          <w:bdr w:val="none" w:sz="0" w:space="0" w:color="auto" w:frame="1"/>
        </w:rPr>
      </w:pPr>
      <w:r w:rsidRPr="007A66F8">
        <w:rPr>
          <w:rFonts w:eastAsia="Times New Roman"/>
          <w:sz w:val="24"/>
          <w:szCs w:val="26"/>
          <w:bdr w:val="none" w:sz="0" w:space="0" w:color="auto" w:frame="1"/>
        </w:rPr>
        <w:t>2. Согнит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 xml:space="preserve"> трубу с штыр</w:t>
      </w:r>
      <w:r w:rsidR="00A966BA" w:rsidRPr="007A66F8">
        <w:rPr>
          <w:rFonts w:eastAsia="Times New Roman"/>
          <w:sz w:val="24"/>
          <w:szCs w:val="26"/>
          <w:bdr w:val="none" w:sz="0" w:space="0" w:color="auto" w:frame="1"/>
        </w:rPr>
        <w:t>я</w:t>
      </w:r>
      <w:r w:rsidR="00584A5A" w:rsidRPr="007A66F8">
        <w:rPr>
          <w:rFonts w:eastAsia="Times New Roman"/>
          <w:sz w:val="24"/>
          <w:szCs w:val="26"/>
          <w:bdr w:val="none" w:sz="0" w:space="0" w:color="auto" w:frame="1"/>
        </w:rPr>
        <w:t>ми на концах и 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вв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дит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 xml:space="preserve"> штыри в грунт на глубину 250</w:t>
      </w:r>
      <w:r w:rsidR="00A966BA" w:rsidRPr="007A66F8">
        <w:rPr>
          <w:rFonts w:eastAsia="Times New Roman"/>
          <w:sz w:val="24"/>
          <w:szCs w:val="26"/>
          <w:bdr w:val="none" w:sz="0" w:space="0" w:color="auto" w:frame="1"/>
        </w:rPr>
        <w:t> 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мм. Расстояни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 xml:space="preserve"> м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жд</w:t>
      </w:r>
      <w:r w:rsidR="00A966BA" w:rsidRPr="007A66F8">
        <w:rPr>
          <w:rFonts w:eastAsia="Times New Roman"/>
          <w:sz w:val="24"/>
          <w:szCs w:val="26"/>
          <w:bdr w:val="none" w:sz="0" w:space="0" w:color="auto" w:frame="1"/>
        </w:rPr>
        <w:t>у штырями должно составлять 1,5 м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.</w:t>
      </w:r>
    </w:p>
    <w:p w14:paraId="57D7887D" w14:textId="77777777" w:rsidR="006B04B5" w:rsidRPr="007A66F8" w:rsidRDefault="006B04B5" w:rsidP="006B04B5">
      <w:pPr>
        <w:pStyle w:val="a3"/>
        <w:rPr>
          <w:rFonts w:eastAsia="Times New Roman"/>
          <w:sz w:val="24"/>
          <w:szCs w:val="26"/>
          <w:bdr w:val="none" w:sz="0" w:space="0" w:color="auto" w:frame="1"/>
        </w:rPr>
      </w:pPr>
      <w:r w:rsidRPr="007A66F8">
        <w:rPr>
          <w:rFonts w:eastAsia="Times New Roman"/>
          <w:sz w:val="24"/>
          <w:szCs w:val="26"/>
          <w:bdr w:val="none" w:sz="0" w:space="0" w:color="auto" w:frame="1"/>
        </w:rPr>
        <w:t>3. Посл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доват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льно втыкайт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 xml:space="preserve"> концы оставшихся труб в грунт с шагом 0,8</w:t>
      </w:r>
      <w:r w:rsidR="00A966BA" w:rsidRPr="007A66F8">
        <w:rPr>
          <w:rFonts w:eastAsia="Times New Roman"/>
          <w:sz w:val="24"/>
          <w:szCs w:val="26"/>
          <w:bdr w:val="none" w:sz="0" w:space="0" w:color="auto" w:frame="1"/>
        </w:rPr>
        <w:t> 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м.</w:t>
      </w:r>
    </w:p>
    <w:p w14:paraId="029C038C" w14:textId="77777777" w:rsidR="006B04B5" w:rsidRPr="007A66F8" w:rsidRDefault="006B04B5" w:rsidP="006B04B5">
      <w:pPr>
        <w:pStyle w:val="a3"/>
        <w:rPr>
          <w:rFonts w:eastAsia="Times New Roman"/>
          <w:sz w:val="24"/>
          <w:szCs w:val="26"/>
          <w:bdr w:val="none" w:sz="0" w:space="0" w:color="auto" w:frame="1"/>
        </w:rPr>
      </w:pPr>
      <w:r w:rsidRPr="007A66F8">
        <w:rPr>
          <w:rFonts w:eastAsia="Times New Roman"/>
          <w:sz w:val="24"/>
          <w:szCs w:val="26"/>
          <w:bdr w:val="none" w:sz="0" w:space="0" w:color="auto" w:frame="1"/>
        </w:rPr>
        <w:t>4. На т</w:t>
      </w:r>
      <w:r w:rsidR="00A966BA" w:rsidRPr="007A66F8">
        <w:rPr>
          <w:rFonts w:eastAsia="Times New Roman"/>
          <w:sz w:val="24"/>
          <w:szCs w:val="26"/>
          <w:bdr w:val="none" w:sz="0" w:space="0" w:color="auto" w:frame="1"/>
        </w:rPr>
        <w:t>орцах парника, на расстоянии 1 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м от крайних дуг, вб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йт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 xml:space="preserve"> в з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млю два д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р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вянных колышка.</w:t>
      </w:r>
    </w:p>
    <w:p w14:paraId="3640C70F" w14:textId="77777777" w:rsidR="006B04B5" w:rsidRPr="007A66F8" w:rsidRDefault="006B04B5" w:rsidP="006B04B5">
      <w:pPr>
        <w:pStyle w:val="a3"/>
        <w:rPr>
          <w:rFonts w:eastAsia="Times New Roman"/>
          <w:sz w:val="24"/>
          <w:szCs w:val="26"/>
          <w:bdr w:val="none" w:sz="0" w:space="0" w:color="auto" w:frame="1"/>
        </w:rPr>
      </w:pPr>
      <w:r w:rsidRPr="007A66F8">
        <w:rPr>
          <w:rFonts w:eastAsia="Times New Roman"/>
          <w:sz w:val="24"/>
          <w:szCs w:val="26"/>
          <w:bdr w:val="none" w:sz="0" w:space="0" w:color="auto" w:frame="1"/>
        </w:rPr>
        <w:t>5. Привяжит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 xml:space="preserve"> один кон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ц шнура к одному из колышков. С натяжкой обмотайт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 xml:space="preserve"> шнур по ц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нтру каждой трубы, зат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м привяжит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 xml:space="preserve"> </w:t>
      </w:r>
      <w:r w:rsidR="00EF53F2" w:rsidRPr="007A66F8">
        <w:rPr>
          <w:rFonts w:eastAsia="Times New Roman"/>
          <w:sz w:val="24"/>
          <w:szCs w:val="26"/>
          <w:bdr w:val="none" w:sz="0" w:space="0" w:color="auto" w:frame="1"/>
        </w:rPr>
        <w:t xml:space="preserve">с натягом 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другой кон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="00EF53F2" w:rsidRPr="007A66F8">
        <w:rPr>
          <w:rFonts w:eastAsia="Times New Roman"/>
          <w:sz w:val="24"/>
          <w:szCs w:val="26"/>
          <w:bdr w:val="none" w:sz="0" w:space="0" w:color="auto" w:frame="1"/>
        </w:rPr>
        <w:t>ц шнура к 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другому колышку.</w:t>
      </w:r>
    </w:p>
    <w:p w14:paraId="6E2162F0" w14:textId="77777777" w:rsidR="006B04B5" w:rsidRPr="007A66F8" w:rsidRDefault="006B04B5" w:rsidP="006B04B5">
      <w:pPr>
        <w:pStyle w:val="a3"/>
        <w:rPr>
          <w:rFonts w:eastAsia="Times New Roman"/>
          <w:sz w:val="24"/>
          <w:szCs w:val="26"/>
          <w:bdr w:val="none" w:sz="0" w:space="0" w:color="auto" w:frame="1"/>
        </w:rPr>
      </w:pPr>
      <w:r w:rsidRPr="007A66F8">
        <w:rPr>
          <w:rFonts w:eastAsia="Times New Roman"/>
          <w:sz w:val="24"/>
          <w:szCs w:val="26"/>
          <w:bdr w:val="none" w:sz="0" w:space="0" w:color="auto" w:frame="1"/>
        </w:rPr>
        <w:t>Т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п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рь каркас парника готов к обтяжк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 xml:space="preserve"> пл</w:t>
      </w:r>
      <w:r w:rsidR="00EF53F2" w:rsidRPr="007A66F8">
        <w:rPr>
          <w:rFonts w:eastAsia="Times New Roman"/>
          <w:sz w:val="24"/>
          <w:szCs w:val="26"/>
          <w:bdr w:val="none" w:sz="0" w:space="0" w:color="auto" w:frame="1"/>
        </w:rPr>
        <w:t>ё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нкой. Уб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дит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сь, что вс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 xml:space="preserve"> эл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м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нты над</w:t>
      </w:r>
      <w:r w:rsidR="00EF53F2" w:rsidRPr="007A66F8">
        <w:rPr>
          <w:rFonts w:eastAsia="Times New Roman"/>
          <w:sz w:val="24"/>
          <w:szCs w:val="26"/>
          <w:bdr w:val="none" w:sz="0" w:space="0" w:color="auto" w:frame="1"/>
        </w:rPr>
        <w:t>ё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жно закр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пл</w:t>
      </w:r>
      <w:r w:rsidR="00180FA2" w:rsidRPr="007A66F8">
        <w:rPr>
          <w:rFonts w:eastAsia="Times New Roman"/>
          <w:sz w:val="24"/>
          <w:szCs w:val="26"/>
          <w:bdr w:val="none" w:sz="0" w:space="0" w:color="auto" w:frame="1"/>
        </w:rPr>
        <w:t>е</w:t>
      </w:r>
      <w:r w:rsidRPr="007A66F8">
        <w:rPr>
          <w:rFonts w:eastAsia="Times New Roman"/>
          <w:sz w:val="24"/>
          <w:szCs w:val="26"/>
          <w:bdr w:val="none" w:sz="0" w:space="0" w:color="auto" w:frame="1"/>
        </w:rPr>
        <w:t>ны и каркас устойчив.</w:t>
      </w:r>
    </w:p>
    <w:p w14:paraId="11DD95E3" w14:textId="77777777" w:rsidR="006B04B5" w:rsidRPr="007A66F8" w:rsidRDefault="006B04B5" w:rsidP="009A55B0">
      <w:pPr>
        <w:pStyle w:val="a3"/>
        <w:rPr>
          <w:sz w:val="24"/>
          <w:szCs w:val="26"/>
        </w:rPr>
      </w:pPr>
      <w:r w:rsidRPr="007A66F8">
        <w:rPr>
          <w:sz w:val="24"/>
          <w:szCs w:val="26"/>
          <w:shd w:val="clear" w:color="auto" w:fill="FFFFFF"/>
        </w:rPr>
        <w:t>Производств</w:t>
      </w:r>
      <w:r w:rsidR="00180FA2" w:rsidRPr="007A66F8">
        <w:rPr>
          <w:sz w:val="24"/>
          <w:szCs w:val="26"/>
          <w:shd w:val="clear" w:color="auto" w:fill="FFFFFF"/>
        </w:rPr>
        <w:t>е</w:t>
      </w:r>
      <w:r w:rsidRPr="007A66F8">
        <w:rPr>
          <w:sz w:val="24"/>
          <w:szCs w:val="26"/>
          <w:shd w:val="clear" w:color="auto" w:fill="FFFFFF"/>
        </w:rPr>
        <w:t>нный проц</w:t>
      </w:r>
      <w:r w:rsidR="00180FA2" w:rsidRPr="007A66F8">
        <w:rPr>
          <w:sz w:val="24"/>
          <w:szCs w:val="26"/>
          <w:shd w:val="clear" w:color="auto" w:fill="FFFFFF"/>
        </w:rPr>
        <w:t>е</w:t>
      </w:r>
      <w:r w:rsidRPr="007A66F8">
        <w:rPr>
          <w:sz w:val="24"/>
          <w:szCs w:val="26"/>
          <w:shd w:val="clear" w:color="auto" w:fill="FFFFFF"/>
        </w:rPr>
        <w:t>сс на пр</w:t>
      </w:r>
      <w:r w:rsidR="00180FA2" w:rsidRPr="007A66F8">
        <w:rPr>
          <w:sz w:val="24"/>
          <w:szCs w:val="26"/>
          <w:shd w:val="clear" w:color="auto" w:fill="FFFFFF"/>
        </w:rPr>
        <w:t>е</w:t>
      </w:r>
      <w:r w:rsidRPr="007A66F8">
        <w:rPr>
          <w:sz w:val="24"/>
          <w:szCs w:val="26"/>
          <w:shd w:val="clear" w:color="auto" w:fill="FFFFFF"/>
        </w:rPr>
        <w:t>дприятии осущ</w:t>
      </w:r>
      <w:r w:rsidR="00180FA2" w:rsidRPr="007A66F8">
        <w:rPr>
          <w:sz w:val="24"/>
          <w:szCs w:val="26"/>
          <w:shd w:val="clear" w:color="auto" w:fill="FFFFFF"/>
        </w:rPr>
        <w:t>е</w:t>
      </w:r>
      <w:r w:rsidRPr="007A66F8">
        <w:rPr>
          <w:sz w:val="24"/>
          <w:szCs w:val="26"/>
          <w:shd w:val="clear" w:color="auto" w:fill="FFFFFF"/>
        </w:rPr>
        <w:t>ствля</w:t>
      </w:r>
      <w:r w:rsidR="00180FA2" w:rsidRPr="007A66F8">
        <w:rPr>
          <w:sz w:val="24"/>
          <w:szCs w:val="26"/>
          <w:shd w:val="clear" w:color="auto" w:fill="FFFFFF"/>
        </w:rPr>
        <w:t>е</w:t>
      </w:r>
      <w:r w:rsidRPr="007A66F8">
        <w:rPr>
          <w:sz w:val="24"/>
          <w:szCs w:val="26"/>
          <w:shd w:val="clear" w:color="auto" w:fill="FFFFFF"/>
        </w:rPr>
        <w:t>тся круглосуточно и</w:t>
      </w:r>
      <w:r w:rsidR="00EF53F2" w:rsidRPr="007A66F8">
        <w:rPr>
          <w:sz w:val="24"/>
          <w:szCs w:val="26"/>
          <w:shd w:val="clear" w:color="auto" w:fill="FFFFFF"/>
        </w:rPr>
        <w:t> </w:t>
      </w:r>
      <w:r w:rsidRPr="007A66F8">
        <w:rPr>
          <w:sz w:val="24"/>
          <w:szCs w:val="26"/>
          <w:shd w:val="clear" w:color="auto" w:fill="FFFFFF"/>
        </w:rPr>
        <w:t>состоит из пяти направл</w:t>
      </w:r>
      <w:r w:rsidR="00180FA2" w:rsidRPr="007A66F8">
        <w:rPr>
          <w:sz w:val="24"/>
          <w:szCs w:val="26"/>
          <w:shd w:val="clear" w:color="auto" w:fill="FFFFFF"/>
        </w:rPr>
        <w:t>е</w:t>
      </w:r>
      <w:r w:rsidRPr="007A66F8">
        <w:rPr>
          <w:sz w:val="24"/>
          <w:szCs w:val="26"/>
          <w:shd w:val="clear" w:color="auto" w:fill="FFFFFF"/>
        </w:rPr>
        <w:t xml:space="preserve">ний: </w:t>
      </w:r>
      <w:r w:rsidRPr="007A66F8">
        <w:rPr>
          <w:sz w:val="24"/>
          <w:szCs w:val="26"/>
          <w:bdr w:val="none" w:sz="0" w:space="0" w:color="auto" w:frame="1"/>
        </w:rPr>
        <w:t>сбор отходов, п</w:t>
      </w:r>
      <w:r w:rsidR="00180FA2" w:rsidRPr="007A66F8">
        <w:rPr>
          <w:sz w:val="24"/>
          <w:szCs w:val="26"/>
          <w:bdr w:val="none" w:sz="0" w:space="0" w:color="auto" w:frame="1"/>
        </w:rPr>
        <w:t>е</w:t>
      </w:r>
      <w:r w:rsidRPr="007A66F8">
        <w:rPr>
          <w:sz w:val="24"/>
          <w:szCs w:val="26"/>
          <w:bdr w:val="none" w:sz="0" w:space="0" w:color="auto" w:frame="1"/>
        </w:rPr>
        <w:t>р</w:t>
      </w:r>
      <w:r w:rsidR="00180FA2" w:rsidRPr="007A66F8">
        <w:rPr>
          <w:sz w:val="24"/>
          <w:szCs w:val="26"/>
          <w:bdr w:val="none" w:sz="0" w:space="0" w:color="auto" w:frame="1"/>
        </w:rPr>
        <w:t>е</w:t>
      </w:r>
      <w:r w:rsidRPr="007A66F8">
        <w:rPr>
          <w:sz w:val="24"/>
          <w:szCs w:val="26"/>
          <w:bdr w:val="none" w:sz="0" w:space="0" w:color="auto" w:frame="1"/>
        </w:rPr>
        <w:t xml:space="preserve">работка отходов, продукты </w:t>
      </w:r>
      <w:r w:rsidRPr="007A66F8">
        <w:rPr>
          <w:sz w:val="24"/>
          <w:szCs w:val="26"/>
        </w:rPr>
        <w:t>п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работки, изд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лия из продуктов п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работки, изд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лия из п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рвичного сырья.</w:t>
      </w:r>
    </w:p>
    <w:p w14:paraId="7CCBF350" w14:textId="77777777" w:rsidR="006B04B5" w:rsidRPr="007A66F8" w:rsidRDefault="006B04B5" w:rsidP="009A55B0">
      <w:pPr>
        <w:pStyle w:val="a3"/>
        <w:rPr>
          <w:sz w:val="24"/>
          <w:szCs w:val="26"/>
        </w:rPr>
      </w:pPr>
      <w:r w:rsidRPr="007A66F8">
        <w:rPr>
          <w:sz w:val="24"/>
          <w:szCs w:val="26"/>
        </w:rPr>
        <w:t>В школах часто сда</w:t>
      </w:r>
      <w:r w:rsidR="00EF53F2" w:rsidRPr="007A66F8">
        <w:rPr>
          <w:sz w:val="24"/>
          <w:szCs w:val="26"/>
        </w:rPr>
        <w:t>ё</w:t>
      </w:r>
      <w:r w:rsidRPr="007A66F8">
        <w:rPr>
          <w:sz w:val="24"/>
          <w:szCs w:val="26"/>
        </w:rPr>
        <w:t>м макулатуру и пластик. Для ч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го? Из макулатуры сд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лают бумагу, а вот из отходов пластмасс</w:t>
      </w:r>
      <w:r w:rsidR="00532E0E" w:rsidRPr="007A66F8">
        <w:rPr>
          <w:sz w:val="24"/>
          <w:szCs w:val="26"/>
        </w:rPr>
        <w:t xml:space="preserve"> — </w:t>
      </w:r>
      <w:r w:rsidRPr="007A66F8">
        <w:rPr>
          <w:sz w:val="24"/>
          <w:szCs w:val="26"/>
        </w:rPr>
        <w:t>такж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нужны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товары, наприм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р, пак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ты полиэтил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новы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(мусорны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). </w:t>
      </w:r>
    </w:p>
    <w:p w14:paraId="374239B3" w14:textId="77777777" w:rsidR="006B04B5" w:rsidRPr="007A66F8" w:rsidRDefault="006B04B5" w:rsidP="009A55B0">
      <w:pPr>
        <w:pStyle w:val="a3"/>
        <w:rPr>
          <w:sz w:val="24"/>
          <w:szCs w:val="26"/>
        </w:rPr>
      </w:pPr>
      <w:r w:rsidRPr="007A66F8">
        <w:rPr>
          <w:sz w:val="24"/>
          <w:szCs w:val="26"/>
        </w:rPr>
        <w:t>На ОАО «</w:t>
      </w:r>
      <w:proofErr w:type="spellStart"/>
      <w:r w:rsidRPr="007A66F8">
        <w:rPr>
          <w:sz w:val="24"/>
          <w:szCs w:val="26"/>
        </w:rPr>
        <w:t>Б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лвторполим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</w:t>
      </w:r>
      <w:proofErr w:type="spellEnd"/>
      <w:r w:rsidRPr="007A66F8">
        <w:rPr>
          <w:sz w:val="24"/>
          <w:szCs w:val="26"/>
        </w:rPr>
        <w:t>» отходы сортируются по типам пластиков, чтобы об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сп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чить однородность мат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риала для п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работки, зат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м очищаются от загрязн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ний, таких как остатки пищи, масла и други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прим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си. Это мож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т включать м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ханич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скую очистку и использовани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химич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ских растворов. Посл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мойки пластик сушится, чтобы удалить влагу, которая мож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т повлиять на кач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ство п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работки. Дал</w:t>
      </w:r>
      <w:r w:rsidR="00180FA2" w:rsidRPr="007A66F8">
        <w:rPr>
          <w:sz w:val="24"/>
          <w:szCs w:val="26"/>
        </w:rPr>
        <w:t>ее</w:t>
      </w:r>
      <w:r w:rsidR="00532E0E" w:rsidRPr="007A66F8">
        <w:rPr>
          <w:sz w:val="24"/>
          <w:szCs w:val="26"/>
        </w:rPr>
        <w:t xml:space="preserve"> — </w:t>
      </w:r>
      <w:r w:rsidRPr="007A66F8">
        <w:rPr>
          <w:sz w:val="24"/>
          <w:szCs w:val="26"/>
        </w:rPr>
        <w:t>проц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сс дробл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ния: чисты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пластиковы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отходы изм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льчаются в м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лки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кусочки или гранулы с помощью дробилок. Это обл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гча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т дальн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йшую п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работку. Изм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льчённы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пластиковы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отходы нагр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ваются до т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мп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ратуры плавл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ния и</w:t>
      </w:r>
      <w:r w:rsidR="00EC40A2" w:rsidRPr="007A66F8">
        <w:rPr>
          <w:sz w:val="24"/>
          <w:szCs w:val="26"/>
        </w:rPr>
        <w:t>,</w:t>
      </w:r>
      <w:r w:rsidR="00584A5A" w:rsidRPr="007A66F8">
        <w:rPr>
          <w:sz w:val="24"/>
          <w:szCs w:val="26"/>
        </w:rPr>
        <w:t> </w:t>
      </w:r>
      <w:r w:rsidRPr="007A66F8">
        <w:rPr>
          <w:sz w:val="24"/>
          <w:szCs w:val="26"/>
        </w:rPr>
        <w:t>проходя под давл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ни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м ч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з сп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циальный прибор (экструд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р), формируются в н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пр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рывную пл</w:t>
      </w:r>
      <w:r w:rsidR="00EC40A2" w:rsidRPr="007A66F8">
        <w:rPr>
          <w:sz w:val="24"/>
          <w:szCs w:val="26"/>
        </w:rPr>
        <w:t>ё</w:t>
      </w:r>
      <w:r w:rsidRPr="007A66F8">
        <w:rPr>
          <w:sz w:val="24"/>
          <w:szCs w:val="26"/>
        </w:rPr>
        <w:t>нку, которая посл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охлажд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ния нар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за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тся на нужны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разм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ры, сворачива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тся и сшива</w:t>
      </w:r>
      <w:r w:rsidR="00180FA2" w:rsidRPr="007A66F8">
        <w:rPr>
          <w:sz w:val="24"/>
          <w:szCs w:val="26"/>
        </w:rPr>
        <w:t>е</w:t>
      </w:r>
      <w:r w:rsidR="00584A5A" w:rsidRPr="007A66F8">
        <w:rPr>
          <w:sz w:val="24"/>
          <w:szCs w:val="26"/>
        </w:rPr>
        <w:t>тся с </w:t>
      </w:r>
      <w:r w:rsidRPr="007A66F8">
        <w:rPr>
          <w:sz w:val="24"/>
          <w:szCs w:val="26"/>
        </w:rPr>
        <w:t xml:space="preserve">помощью </w:t>
      </w:r>
      <w:proofErr w:type="spellStart"/>
      <w:r w:rsidRPr="007A66F8">
        <w:rPr>
          <w:sz w:val="24"/>
          <w:szCs w:val="26"/>
        </w:rPr>
        <w:t>т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рмосварки</w:t>
      </w:r>
      <w:proofErr w:type="spellEnd"/>
      <w:r w:rsidRPr="007A66F8">
        <w:rPr>
          <w:sz w:val="24"/>
          <w:szCs w:val="26"/>
        </w:rPr>
        <w:t>. В зависимости от назнач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ния пак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тов могут добавляться ручки.</w:t>
      </w:r>
    </w:p>
    <w:p w14:paraId="02AC68C4" w14:textId="77777777" w:rsidR="006B04B5" w:rsidRPr="007A66F8" w:rsidRDefault="006B04B5" w:rsidP="009A55B0">
      <w:pPr>
        <w:pStyle w:val="a3"/>
        <w:rPr>
          <w:sz w:val="24"/>
          <w:szCs w:val="26"/>
        </w:rPr>
      </w:pPr>
      <w:r w:rsidRPr="007A66F8">
        <w:rPr>
          <w:sz w:val="24"/>
          <w:szCs w:val="26"/>
        </w:rPr>
        <w:t>Проц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сс п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работки пластика в полиэтил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новы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пак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ты </w:t>
      </w:r>
      <w:r w:rsidR="00EC40A2" w:rsidRPr="007A66F8">
        <w:rPr>
          <w:sz w:val="24"/>
          <w:szCs w:val="26"/>
        </w:rPr>
        <w:t xml:space="preserve">не только </w:t>
      </w:r>
      <w:r w:rsidRPr="007A66F8">
        <w:rPr>
          <w:sz w:val="24"/>
          <w:szCs w:val="26"/>
        </w:rPr>
        <w:t>позволя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т сократить колич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ство отходов, но и д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ла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т сущ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ств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нный шаг к охран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окружающ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й ср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ды.</w:t>
      </w:r>
    </w:p>
    <w:p w14:paraId="2B3BC76D" w14:textId="77777777" w:rsidR="006B04B5" w:rsidRPr="007A66F8" w:rsidRDefault="006B04B5" w:rsidP="006B04B5">
      <w:pPr>
        <w:pStyle w:val="a3"/>
        <w:rPr>
          <w:sz w:val="24"/>
          <w:szCs w:val="26"/>
        </w:rPr>
      </w:pPr>
      <w:r w:rsidRPr="007A66F8">
        <w:rPr>
          <w:sz w:val="24"/>
          <w:szCs w:val="26"/>
        </w:rPr>
        <w:t>На с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годняшний д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нь ОАО «</w:t>
      </w:r>
      <w:proofErr w:type="spellStart"/>
      <w:r w:rsidRPr="007A66F8">
        <w:rPr>
          <w:sz w:val="24"/>
          <w:szCs w:val="26"/>
        </w:rPr>
        <w:t>Б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лвторполим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</w:t>
      </w:r>
      <w:proofErr w:type="spellEnd"/>
      <w:r w:rsidRPr="007A66F8">
        <w:rPr>
          <w:sz w:val="24"/>
          <w:szCs w:val="26"/>
        </w:rPr>
        <w:t>» явля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тся в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дущим и крупн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йшим пр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дприяти</w:t>
      </w:r>
      <w:r w:rsidR="00180FA2" w:rsidRPr="007A66F8">
        <w:rPr>
          <w:sz w:val="24"/>
          <w:szCs w:val="26"/>
        </w:rPr>
        <w:t>е</w:t>
      </w:r>
      <w:r w:rsidR="00B67190" w:rsidRPr="007A66F8">
        <w:rPr>
          <w:sz w:val="24"/>
          <w:szCs w:val="26"/>
        </w:rPr>
        <w:t xml:space="preserve">м — </w:t>
      </w:r>
      <w:r w:rsidRPr="007A66F8">
        <w:rPr>
          <w:sz w:val="24"/>
          <w:szCs w:val="26"/>
        </w:rPr>
        <w:t>п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работчиком отходов пластмасс в Б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ларуси и одним из крупн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йших</w:t>
      </w:r>
      <w:r w:rsidR="00B67190" w:rsidRPr="007A66F8">
        <w:rPr>
          <w:sz w:val="24"/>
          <w:szCs w:val="26"/>
        </w:rPr>
        <w:t> —</w:t>
      </w:r>
      <w:r w:rsidRPr="007A66F8">
        <w:rPr>
          <w:sz w:val="24"/>
          <w:szCs w:val="26"/>
        </w:rPr>
        <w:t xml:space="preserve"> на</w:t>
      </w:r>
      <w:r w:rsidR="005F18A4" w:rsidRPr="007A66F8">
        <w:rPr>
          <w:sz w:val="24"/>
          <w:szCs w:val="26"/>
        </w:rPr>
        <w:t> </w:t>
      </w:r>
      <w:r w:rsidRPr="007A66F8">
        <w:rPr>
          <w:sz w:val="24"/>
          <w:szCs w:val="26"/>
        </w:rPr>
        <w:t>постсов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тском пространств</w:t>
      </w:r>
      <w:r w:rsidR="00180FA2" w:rsidRPr="007A66F8">
        <w:rPr>
          <w:sz w:val="24"/>
          <w:szCs w:val="26"/>
        </w:rPr>
        <w:t>е</w:t>
      </w:r>
      <w:r w:rsidR="00B67190" w:rsidRPr="007A66F8">
        <w:rPr>
          <w:sz w:val="24"/>
          <w:szCs w:val="26"/>
        </w:rPr>
        <w:t>. 5000 </w:t>
      </w:r>
      <w:r w:rsidRPr="007A66F8">
        <w:rPr>
          <w:sz w:val="24"/>
          <w:szCs w:val="26"/>
        </w:rPr>
        <w:t xml:space="preserve">т отходов пластмасс </w:t>
      </w:r>
      <w:r w:rsidRPr="007A66F8">
        <w:rPr>
          <w:sz w:val="24"/>
          <w:szCs w:val="26"/>
          <w:shd w:val="clear" w:color="auto" w:fill="F4F5F6"/>
        </w:rPr>
        <w:t>п</w:t>
      </w:r>
      <w:r w:rsidR="00180FA2" w:rsidRPr="007A66F8">
        <w:rPr>
          <w:sz w:val="24"/>
          <w:szCs w:val="26"/>
          <w:shd w:val="clear" w:color="auto" w:fill="F4F5F6"/>
        </w:rPr>
        <w:t>е</w:t>
      </w:r>
      <w:r w:rsidRPr="007A66F8">
        <w:rPr>
          <w:sz w:val="24"/>
          <w:szCs w:val="26"/>
          <w:shd w:val="clear" w:color="auto" w:fill="F4F5F6"/>
        </w:rPr>
        <w:t>р</w:t>
      </w:r>
      <w:r w:rsidR="00180FA2" w:rsidRPr="007A66F8">
        <w:rPr>
          <w:sz w:val="24"/>
          <w:szCs w:val="26"/>
          <w:shd w:val="clear" w:color="auto" w:fill="F4F5F6"/>
        </w:rPr>
        <w:t>е</w:t>
      </w:r>
      <w:r w:rsidRPr="007A66F8">
        <w:rPr>
          <w:sz w:val="24"/>
          <w:szCs w:val="26"/>
        </w:rPr>
        <w:t>рабатыва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т пр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дприяти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в год, 600</w:t>
      </w:r>
      <w:r w:rsidR="00584A5A" w:rsidRPr="007A66F8">
        <w:rPr>
          <w:sz w:val="24"/>
          <w:szCs w:val="26"/>
        </w:rPr>
        <w:t> </w:t>
      </w:r>
      <w:r w:rsidRPr="007A66F8">
        <w:rPr>
          <w:sz w:val="24"/>
          <w:szCs w:val="26"/>
        </w:rPr>
        <w:t xml:space="preserve">т </w:t>
      </w:r>
      <w:r w:rsidR="00584A5A" w:rsidRPr="007A66F8">
        <w:rPr>
          <w:bCs/>
          <w:sz w:val="24"/>
          <w:szCs w:val="26"/>
        </w:rPr>
        <w:t xml:space="preserve">готовой продукции (плёнка, </w:t>
      </w:r>
      <w:r w:rsidRPr="007A66F8">
        <w:rPr>
          <w:sz w:val="24"/>
          <w:szCs w:val="26"/>
        </w:rPr>
        <w:t>пак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ты, трубы, столбики сигнальны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, упаковочны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 изд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лия и изд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лия для сада и огорода, строит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льства)</w:t>
      </w:r>
      <w:r w:rsidRPr="007A66F8">
        <w:rPr>
          <w:b/>
          <w:bCs/>
          <w:sz w:val="24"/>
          <w:szCs w:val="26"/>
        </w:rPr>
        <w:t xml:space="preserve"> </w:t>
      </w:r>
      <w:r w:rsidRPr="007A66F8">
        <w:rPr>
          <w:sz w:val="24"/>
          <w:szCs w:val="26"/>
        </w:rPr>
        <w:t>выпуска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 xml:space="preserve">тся 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ж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м</w:t>
      </w:r>
      <w:r w:rsidR="00180FA2" w:rsidRPr="007A66F8">
        <w:rPr>
          <w:sz w:val="24"/>
          <w:szCs w:val="26"/>
        </w:rPr>
        <w:t>е</w:t>
      </w:r>
      <w:r w:rsidRPr="007A66F8">
        <w:rPr>
          <w:sz w:val="24"/>
          <w:szCs w:val="26"/>
        </w:rPr>
        <w:t>сячно.</w:t>
      </w:r>
    </w:p>
    <w:p w14:paraId="2F5E5820" w14:textId="77777777" w:rsidR="00F947DA" w:rsidRPr="007A66F8" w:rsidRDefault="006B04B5" w:rsidP="006B04B5">
      <w:pPr>
        <w:pStyle w:val="a3"/>
        <w:rPr>
          <w:noProof/>
          <w:sz w:val="24"/>
          <w:szCs w:val="26"/>
        </w:rPr>
      </w:pPr>
      <w:r w:rsidRPr="007A66F8">
        <w:rPr>
          <w:bCs/>
          <w:sz w:val="24"/>
          <w:szCs w:val="26"/>
          <w:bdr w:val="none" w:sz="0" w:space="0" w:color="auto" w:frame="1"/>
        </w:rPr>
        <w:t>Г</w:t>
      </w:r>
      <w:r w:rsidR="00180FA2" w:rsidRPr="007A66F8">
        <w:rPr>
          <w:bCs/>
          <w:sz w:val="24"/>
          <w:szCs w:val="26"/>
          <w:bdr w:val="none" w:sz="0" w:space="0" w:color="auto" w:frame="1"/>
        </w:rPr>
        <w:t>е</w:t>
      </w:r>
      <w:r w:rsidRPr="007A66F8">
        <w:rPr>
          <w:bCs/>
          <w:sz w:val="24"/>
          <w:szCs w:val="26"/>
          <w:bdr w:val="none" w:sz="0" w:space="0" w:color="auto" w:frame="1"/>
        </w:rPr>
        <w:t>ография поставок продукции пр</w:t>
      </w:r>
      <w:r w:rsidR="00180FA2" w:rsidRPr="007A66F8">
        <w:rPr>
          <w:bCs/>
          <w:sz w:val="24"/>
          <w:szCs w:val="26"/>
          <w:bdr w:val="none" w:sz="0" w:space="0" w:color="auto" w:frame="1"/>
        </w:rPr>
        <w:t>е</w:t>
      </w:r>
      <w:r w:rsidRPr="007A66F8">
        <w:rPr>
          <w:bCs/>
          <w:sz w:val="24"/>
          <w:szCs w:val="26"/>
          <w:bdr w:val="none" w:sz="0" w:space="0" w:color="auto" w:frame="1"/>
        </w:rPr>
        <w:t>дприятия вп</w:t>
      </w:r>
      <w:r w:rsidR="00180FA2" w:rsidRPr="007A66F8">
        <w:rPr>
          <w:bCs/>
          <w:sz w:val="24"/>
          <w:szCs w:val="26"/>
          <w:bdr w:val="none" w:sz="0" w:space="0" w:color="auto" w:frame="1"/>
        </w:rPr>
        <w:t>е</w:t>
      </w:r>
      <w:r w:rsidRPr="007A66F8">
        <w:rPr>
          <w:bCs/>
          <w:sz w:val="24"/>
          <w:szCs w:val="26"/>
          <w:bdr w:val="none" w:sz="0" w:space="0" w:color="auto" w:frame="1"/>
        </w:rPr>
        <w:t>чатля</w:t>
      </w:r>
      <w:r w:rsidR="00180FA2" w:rsidRPr="007A66F8">
        <w:rPr>
          <w:bCs/>
          <w:sz w:val="24"/>
          <w:szCs w:val="26"/>
          <w:bdr w:val="none" w:sz="0" w:space="0" w:color="auto" w:frame="1"/>
        </w:rPr>
        <w:t>е</w:t>
      </w:r>
      <w:r w:rsidRPr="007A66F8">
        <w:rPr>
          <w:bCs/>
          <w:sz w:val="24"/>
          <w:szCs w:val="26"/>
          <w:bdr w:val="none" w:sz="0" w:space="0" w:color="auto" w:frame="1"/>
        </w:rPr>
        <w:t>т: Нид</w:t>
      </w:r>
      <w:r w:rsidR="00180FA2" w:rsidRPr="007A66F8">
        <w:rPr>
          <w:bCs/>
          <w:sz w:val="24"/>
          <w:szCs w:val="26"/>
          <w:bdr w:val="none" w:sz="0" w:space="0" w:color="auto" w:frame="1"/>
        </w:rPr>
        <w:t>е</w:t>
      </w:r>
      <w:r w:rsidRPr="007A66F8">
        <w:rPr>
          <w:bCs/>
          <w:sz w:val="24"/>
          <w:szCs w:val="26"/>
          <w:bdr w:val="none" w:sz="0" w:space="0" w:color="auto" w:frame="1"/>
        </w:rPr>
        <w:t>рланды, Китай, В</w:t>
      </w:r>
      <w:r w:rsidR="00180FA2" w:rsidRPr="007A66F8">
        <w:rPr>
          <w:bCs/>
          <w:sz w:val="24"/>
          <w:szCs w:val="26"/>
          <w:bdr w:val="none" w:sz="0" w:space="0" w:color="auto" w:frame="1"/>
        </w:rPr>
        <w:t>е</w:t>
      </w:r>
      <w:r w:rsidRPr="007A66F8">
        <w:rPr>
          <w:bCs/>
          <w:sz w:val="24"/>
          <w:szCs w:val="26"/>
          <w:bdr w:val="none" w:sz="0" w:space="0" w:color="auto" w:frame="1"/>
        </w:rPr>
        <w:t>ликобритания, Босния и Г</w:t>
      </w:r>
      <w:r w:rsidR="00180FA2" w:rsidRPr="007A66F8">
        <w:rPr>
          <w:bCs/>
          <w:sz w:val="24"/>
          <w:szCs w:val="26"/>
          <w:bdr w:val="none" w:sz="0" w:space="0" w:color="auto" w:frame="1"/>
        </w:rPr>
        <w:t>е</w:t>
      </w:r>
      <w:r w:rsidRPr="007A66F8">
        <w:rPr>
          <w:bCs/>
          <w:sz w:val="24"/>
          <w:szCs w:val="26"/>
          <w:bdr w:val="none" w:sz="0" w:space="0" w:color="auto" w:frame="1"/>
        </w:rPr>
        <w:t>рц</w:t>
      </w:r>
      <w:r w:rsidR="00180FA2" w:rsidRPr="007A66F8">
        <w:rPr>
          <w:bCs/>
          <w:sz w:val="24"/>
          <w:szCs w:val="26"/>
          <w:bdr w:val="none" w:sz="0" w:space="0" w:color="auto" w:frame="1"/>
        </w:rPr>
        <w:t>е</w:t>
      </w:r>
      <w:r w:rsidRPr="007A66F8">
        <w:rPr>
          <w:bCs/>
          <w:sz w:val="24"/>
          <w:szCs w:val="26"/>
          <w:bdr w:val="none" w:sz="0" w:space="0" w:color="auto" w:frame="1"/>
        </w:rPr>
        <w:t>говина, Г</w:t>
      </w:r>
      <w:r w:rsidR="00180FA2" w:rsidRPr="007A66F8">
        <w:rPr>
          <w:bCs/>
          <w:sz w:val="24"/>
          <w:szCs w:val="26"/>
          <w:bdr w:val="none" w:sz="0" w:space="0" w:color="auto" w:frame="1"/>
        </w:rPr>
        <w:t>е</w:t>
      </w:r>
      <w:r w:rsidRPr="007A66F8">
        <w:rPr>
          <w:bCs/>
          <w:sz w:val="24"/>
          <w:szCs w:val="26"/>
          <w:bdr w:val="none" w:sz="0" w:space="0" w:color="auto" w:frame="1"/>
        </w:rPr>
        <w:t>рмания, Литва, Латвия, Польша, Молдова, Казахстан, Россия, Украина.</w:t>
      </w:r>
    </w:p>
    <w:p w14:paraId="51677E98" w14:textId="77777777" w:rsidR="00F947DA" w:rsidRPr="007A66F8" w:rsidRDefault="00F947DA" w:rsidP="00F947DA">
      <w:pPr>
        <w:pStyle w:val="a3"/>
        <w:rPr>
          <w:noProof/>
          <w:sz w:val="24"/>
          <w:szCs w:val="26"/>
        </w:rPr>
      </w:pPr>
    </w:p>
    <w:p w14:paraId="0A706530" w14:textId="77777777" w:rsidR="00222351" w:rsidRPr="007A66F8" w:rsidRDefault="00F947DA" w:rsidP="00584A5A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0C08C5FF" wp14:editId="47A08C7F">
                <wp:extent cx="2880000" cy="359967"/>
                <wp:effectExtent l="0" t="19050" r="34925" b="40640"/>
                <wp:docPr id="111" name="Группа 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12" name="Прямая соединительная линия 11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13" name="Группа 113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14" name="Ромб 114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" name="Ромб 115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" name="Ромб 116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50344760" id="Группа 111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">
                <v:line id="Прямая соединительная линия 11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" strokecolor="black [3213]" strokeweight="1pt">
                  <v:stroke joinstyle="miter"/>
                </v:line>
                <v:group id="Группа 113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<v:shape id="Ромб 114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" fillcolor="white [3212]" strokecolor="black [3213]" strokeweight="1pt"/>
                  <v:shape id="Ромб 115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" fillcolor="white [3212]" strokecolor="black [3213]" strokeweight="1pt"/>
                  <v:shape id="Ромб 116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222351" w:rsidRPr="007A66F8">
        <w:br w:type="page"/>
      </w:r>
    </w:p>
    <w:p w14:paraId="14E69F5B" w14:textId="77777777" w:rsidR="00020D9F" w:rsidRPr="007A66F8" w:rsidRDefault="00020D9F" w:rsidP="00020D9F">
      <w:pPr>
        <w:pStyle w:val="af8"/>
        <w:tabs>
          <w:tab w:val="left" w:pos="4695"/>
        </w:tabs>
        <w:ind w:left="0"/>
        <w:jc w:val="center"/>
        <w:rPr>
          <w:rFonts w:ascii="Times New Roman" w:hAnsi="Times New Roman" w:cs="Times New Roman"/>
          <w:b/>
          <w:color w:val="auto"/>
        </w:rPr>
      </w:pPr>
      <w:r w:rsidRPr="007A66F8">
        <w:rPr>
          <w:rFonts w:ascii="Times New Roman" w:hAnsi="Times New Roman" w:cs="Times New Roman"/>
          <w:b/>
          <w:color w:val="auto"/>
        </w:rPr>
        <w:lastRenderedPageBreak/>
        <w:t>Минская область</w:t>
      </w:r>
    </w:p>
    <w:p w14:paraId="6E7C3362" w14:textId="77777777" w:rsidR="00222351" w:rsidRPr="007A66F8" w:rsidRDefault="005F18A4" w:rsidP="006B04B5">
      <w:pPr>
        <w:pStyle w:val="af8"/>
      </w:pPr>
      <w:r w:rsidRPr="007A66F8">
        <w:rPr>
          <w:lang w:eastAsia="ru-RU"/>
        </w:rPr>
        <mc:AlternateContent>
          <mc:Choice Requires="wpg">
            <w:drawing>
              <wp:anchor distT="0" distB="0" distL="180340" distR="180340" simplePos="0" relativeHeight="251677696" behindDoc="0" locked="0" layoutInCell="1" allowOverlap="1" wp14:anchorId="753ABB33" wp14:editId="692C9646">
                <wp:simplePos x="0" y="0"/>
                <wp:positionH relativeFrom="margin">
                  <wp:posOffset>3350260</wp:posOffset>
                </wp:positionH>
                <wp:positionV relativeFrom="margin">
                  <wp:posOffset>438150</wp:posOffset>
                </wp:positionV>
                <wp:extent cx="3239770" cy="2267585"/>
                <wp:effectExtent l="0" t="0" r="17780" b="18415"/>
                <wp:wrapSquare wrapText="bothSides"/>
                <wp:docPr id="118" name="Группа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19" name="Прямоугольник: скругленные углы 119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28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0" name="Группа 120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21" name="Ромб 121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2" name="Надпись 122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142523F" w14:textId="77777777" w:rsidR="00633EAD" w:rsidRPr="003F28D3" w:rsidRDefault="00633EAD" w:rsidP="00222351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753ABB33" id="Группа 118" o:spid="_x0000_s1071" style="position:absolute;left:0;text-align:left;margin-left:263.8pt;margin-top:34.5pt;width:255.1pt;height:178.55pt;z-index:251677696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D8gAA&#10;AAAACgAA////////AAA4QklNBA0AAAAAAAQAAAB4OEJJTQQZAAAAAAAEAAAAHjhCSU0D8wAAAAAA&#10;CQAAAAAAAAAAAQA4QklNJxAAAAAAAAoAAQAAAAAAAAAC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HVpMDgAAAAABQYAAHVpMzIAAAAAAAAAA2JmZCAAAAAAAAAAAQEYAAAAAQAFAAEA&#10;AAAAAABtZnQyAAAAAAMEEAAAAQAAAAAAAAAAAAAAAAAAAAEAAAAAAAAAAAAAAAAAAAABAAABABAA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HVpMDgAAAAABgQAAG1mdDIAAAAAAwQQAAABAAAAAAAAAAAAAAAAAAAAAQAAAAAAAAAAAAAAAAAA&#10;AAEAAAEAEAA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bWZ0MgAAAAADBBAAAAEAAAAAAAAAAAAAAAAAAAABAAAAAAAAAAAAAAAAAAAAAQAA&#10;AQAQAA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xtZnQyAAAAAAMDEAAAAQAAAAAAAAAAAAAAAAAAAAEAAAAAAAAAAAAAAAAAAAABAAABABAA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">
                <v:roundrect id="Прямоугольник: скругленные углы 119" o:spid="_x0000_s1072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" strokecolor="black [3213]" strokeweight="1pt">
                  <v:fill r:id="rId29" o:title="" recolor="t" rotate="t" type="frame"/>
                  <v:stroke joinstyle="miter"/>
                </v:roundrect>
                <v:group id="Группа 120" o:spid="_x0000_s1073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Y8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">
                  <v:shape id="Ромб 121" o:spid="_x0000_s1074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" fillcolor="#c00000" strokecolor="#f2f2f2 [3052]" strokeweight="2.25pt">
                    <v:shadow on="t" color="black [3213]" opacity="26214f" offset=".34742mm,.06125mm"/>
                  </v:shape>
                  <v:shape id="Надпись 122" o:spid="_x0000_s1075" type="#_x0000_t202" style="position:absolute;left:71;top:1000;width:4953;height:4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" filled="f" stroked="f" strokeweight=".5pt">
                    <v:textbox>
                      <w:txbxContent>
                        <w:p w14:paraId="6142523F" w14:textId="77777777" w:rsidR="00633EAD" w:rsidRPr="003F28D3" w:rsidRDefault="00633EAD" w:rsidP="00222351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10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6B04B5" w:rsidRPr="007A66F8">
        <w:t>Обруч гимнастич</w:t>
      </w:r>
      <w:r w:rsidR="00180FA2" w:rsidRPr="007A66F8">
        <w:t>е</w:t>
      </w:r>
      <w:r w:rsidR="006B04B5" w:rsidRPr="007A66F8">
        <w:t>ский</w:t>
      </w:r>
    </w:p>
    <w:p w14:paraId="2DCC21D3" w14:textId="77777777" w:rsidR="006B04B5" w:rsidRPr="007A66F8" w:rsidRDefault="006B04B5" w:rsidP="006B04B5">
      <w:pPr>
        <w:pStyle w:val="a3"/>
      </w:pPr>
      <w:r w:rsidRPr="007A66F8">
        <w:rPr>
          <w:b/>
        </w:rPr>
        <w:t>10.</w:t>
      </w:r>
      <w:r w:rsidRPr="007A66F8">
        <w:t xml:space="preserve"> </w:t>
      </w:r>
      <w:r w:rsidRPr="007A66F8">
        <w:rPr>
          <w:b/>
        </w:rPr>
        <w:t>Обруч гимнастич</w:t>
      </w:r>
      <w:r w:rsidR="00180FA2" w:rsidRPr="007A66F8">
        <w:rPr>
          <w:b/>
        </w:rPr>
        <w:t>е</w:t>
      </w:r>
      <w:r w:rsidRPr="007A66F8">
        <w:rPr>
          <w:b/>
        </w:rPr>
        <w:t>ский</w:t>
      </w:r>
      <w:r w:rsidRPr="007A66F8">
        <w:t xml:space="preserve"> </w:t>
      </w:r>
      <w:r w:rsidRPr="007A66F8">
        <w:rPr>
          <w:b/>
        </w:rPr>
        <w:t>(ОАО «Борисовский завод пластмассовых изд</w:t>
      </w:r>
      <w:r w:rsidR="00180FA2" w:rsidRPr="007A66F8">
        <w:rPr>
          <w:b/>
        </w:rPr>
        <w:t>е</w:t>
      </w:r>
      <w:r w:rsidR="005F18A4" w:rsidRPr="007A66F8">
        <w:rPr>
          <w:b/>
        </w:rPr>
        <w:t>лий», г. </w:t>
      </w:r>
      <w:r w:rsidRPr="007A66F8">
        <w:rPr>
          <w:b/>
        </w:rPr>
        <w:t>Борисов)</w:t>
      </w:r>
      <w:r w:rsidRPr="007A66F8">
        <w:t xml:space="preserve"> и</w:t>
      </w:r>
      <w:r w:rsidRPr="007A66F8">
        <w:rPr>
          <w:rFonts w:eastAsia="Times New Roman"/>
        </w:rPr>
        <w:t>згот</w:t>
      </w:r>
      <w:r w:rsidRPr="007A66F8">
        <w:t>овл</w:t>
      </w:r>
      <w:r w:rsidR="00180FA2" w:rsidRPr="007A66F8">
        <w:t>е</w:t>
      </w:r>
      <w:r w:rsidRPr="007A66F8">
        <w:t>н</w:t>
      </w:r>
      <w:r w:rsidRPr="007A66F8">
        <w:rPr>
          <w:rFonts w:eastAsia="Times New Roman"/>
        </w:rPr>
        <w:t xml:space="preserve"> из пластика</w:t>
      </w:r>
      <w:r w:rsidRPr="007A66F8">
        <w:t>, использу</w:t>
      </w:r>
      <w:r w:rsidR="00180FA2" w:rsidRPr="007A66F8">
        <w:t>е</w:t>
      </w:r>
      <w:r w:rsidRPr="007A66F8">
        <w:t>тся в кач</w:t>
      </w:r>
      <w:r w:rsidR="00180FA2" w:rsidRPr="007A66F8">
        <w:t>е</w:t>
      </w:r>
      <w:r w:rsidRPr="007A66F8">
        <w:t>ств</w:t>
      </w:r>
      <w:r w:rsidR="00180FA2" w:rsidRPr="007A66F8">
        <w:t>е</w:t>
      </w:r>
      <w:r w:rsidRPr="007A66F8">
        <w:t xml:space="preserve"> инв</w:t>
      </w:r>
      <w:r w:rsidR="00180FA2" w:rsidRPr="007A66F8">
        <w:t>е</w:t>
      </w:r>
      <w:r w:rsidRPr="007A66F8">
        <w:t>нтаря для занятий л</w:t>
      </w:r>
      <w:r w:rsidR="00180FA2" w:rsidRPr="007A66F8">
        <w:t>е</w:t>
      </w:r>
      <w:r w:rsidRPr="007A66F8">
        <w:t>ч</w:t>
      </w:r>
      <w:r w:rsidR="00180FA2" w:rsidRPr="007A66F8">
        <w:t>е</w:t>
      </w:r>
      <w:r w:rsidRPr="007A66F8">
        <w:t>бной и общ</w:t>
      </w:r>
      <w:r w:rsidR="00180FA2" w:rsidRPr="007A66F8">
        <w:t>е</w:t>
      </w:r>
      <w:r w:rsidRPr="007A66F8">
        <w:t>й физкультурой. Внутри обруч пустой.</w:t>
      </w:r>
    </w:p>
    <w:p w14:paraId="0B3A72CC" w14:textId="77777777" w:rsidR="006B04B5" w:rsidRPr="007A66F8" w:rsidRDefault="006B04B5" w:rsidP="006B04B5">
      <w:pPr>
        <w:pStyle w:val="a3"/>
      </w:pPr>
      <w:r w:rsidRPr="007A66F8">
        <w:t>В ассортим</w:t>
      </w:r>
      <w:r w:rsidR="00180FA2" w:rsidRPr="007A66F8">
        <w:t>е</w:t>
      </w:r>
      <w:r w:rsidRPr="007A66F8">
        <w:t>нт</w:t>
      </w:r>
      <w:r w:rsidR="00180FA2" w:rsidRPr="007A66F8">
        <w:t>е</w:t>
      </w:r>
      <w:r w:rsidRPr="007A66F8">
        <w:t xml:space="preserve"> пр</w:t>
      </w:r>
      <w:r w:rsidR="00180FA2" w:rsidRPr="007A66F8">
        <w:t>е</w:t>
      </w:r>
      <w:r w:rsidRPr="007A66F8">
        <w:t>дприятия свыш</w:t>
      </w:r>
      <w:r w:rsidR="00180FA2" w:rsidRPr="007A66F8">
        <w:t>е</w:t>
      </w:r>
      <w:r w:rsidR="007651E7" w:rsidRPr="007A66F8">
        <w:t xml:space="preserve"> 2000 </w:t>
      </w:r>
      <w:r w:rsidRPr="007A66F8">
        <w:t>наим</w:t>
      </w:r>
      <w:r w:rsidR="00180FA2" w:rsidRPr="007A66F8">
        <w:t>е</w:t>
      </w:r>
      <w:r w:rsidRPr="007A66F8">
        <w:t>нований изд</w:t>
      </w:r>
      <w:r w:rsidR="00180FA2" w:rsidRPr="007A66F8">
        <w:t>е</w:t>
      </w:r>
      <w:r w:rsidR="007651E7" w:rsidRPr="007A66F8">
        <w:t>лий 5 </w:t>
      </w:r>
      <w:r w:rsidRPr="007A66F8">
        <w:t>товарных групп: п</w:t>
      </w:r>
      <w:r w:rsidRPr="007A66F8">
        <w:rPr>
          <w:bCs/>
        </w:rPr>
        <w:t>олим</w:t>
      </w:r>
      <w:r w:rsidR="00180FA2" w:rsidRPr="007A66F8">
        <w:rPr>
          <w:bCs/>
        </w:rPr>
        <w:t>е</w:t>
      </w:r>
      <w:r w:rsidRPr="007A66F8">
        <w:rPr>
          <w:bCs/>
        </w:rPr>
        <w:t>рны</w:t>
      </w:r>
      <w:r w:rsidR="00180FA2" w:rsidRPr="007A66F8">
        <w:rPr>
          <w:bCs/>
        </w:rPr>
        <w:t>е</w:t>
      </w:r>
      <w:r w:rsidRPr="007A66F8">
        <w:rPr>
          <w:bCs/>
        </w:rPr>
        <w:t xml:space="preserve"> трубы, полиэтил</w:t>
      </w:r>
      <w:r w:rsidR="00180FA2" w:rsidRPr="007A66F8">
        <w:rPr>
          <w:bCs/>
        </w:rPr>
        <w:t>е</w:t>
      </w:r>
      <w:r w:rsidRPr="007A66F8">
        <w:rPr>
          <w:bCs/>
        </w:rPr>
        <w:t>новая пл</w:t>
      </w:r>
      <w:r w:rsidR="007651E7" w:rsidRPr="007A66F8">
        <w:rPr>
          <w:bCs/>
        </w:rPr>
        <w:t>ё</w:t>
      </w:r>
      <w:r w:rsidRPr="007A66F8">
        <w:rPr>
          <w:bCs/>
        </w:rPr>
        <w:t>нка и пл</w:t>
      </w:r>
      <w:r w:rsidR="007651E7" w:rsidRPr="007A66F8">
        <w:rPr>
          <w:bCs/>
        </w:rPr>
        <w:t>ё</w:t>
      </w:r>
      <w:r w:rsidRPr="007A66F8">
        <w:rPr>
          <w:bCs/>
        </w:rPr>
        <w:t>ночны</w:t>
      </w:r>
      <w:r w:rsidR="00180FA2" w:rsidRPr="007A66F8">
        <w:rPr>
          <w:bCs/>
        </w:rPr>
        <w:t>е</w:t>
      </w:r>
      <w:r w:rsidRPr="007A66F8">
        <w:rPr>
          <w:bCs/>
        </w:rPr>
        <w:t xml:space="preserve"> изд</w:t>
      </w:r>
      <w:r w:rsidR="00180FA2" w:rsidRPr="007A66F8">
        <w:rPr>
          <w:bCs/>
        </w:rPr>
        <w:t>е</w:t>
      </w:r>
      <w:r w:rsidRPr="007A66F8">
        <w:rPr>
          <w:bCs/>
        </w:rPr>
        <w:t>лия, изд</w:t>
      </w:r>
      <w:r w:rsidR="00180FA2" w:rsidRPr="007A66F8">
        <w:rPr>
          <w:bCs/>
        </w:rPr>
        <w:t>е</w:t>
      </w:r>
      <w:r w:rsidR="007651E7" w:rsidRPr="007A66F8">
        <w:rPr>
          <w:bCs/>
        </w:rPr>
        <w:t>лия из </w:t>
      </w:r>
      <w:r w:rsidRPr="007A66F8">
        <w:rPr>
          <w:bCs/>
        </w:rPr>
        <w:t>пластмасс (</w:t>
      </w:r>
      <w:r w:rsidRPr="007A66F8">
        <w:t>для кухни; для дома; для сада и огорода; для д</w:t>
      </w:r>
      <w:r w:rsidR="00180FA2" w:rsidRPr="007A66F8">
        <w:t>е</w:t>
      </w:r>
      <w:r w:rsidRPr="007A66F8">
        <w:t>т</w:t>
      </w:r>
      <w:r w:rsidR="00180FA2" w:rsidRPr="007A66F8">
        <w:t>е</w:t>
      </w:r>
      <w:r w:rsidR="000837C6" w:rsidRPr="007A66F8">
        <w:t>й;</w:t>
      </w:r>
      <w:r w:rsidRPr="007A66F8">
        <w:t xml:space="preserve"> для хран</w:t>
      </w:r>
      <w:r w:rsidR="00180FA2" w:rsidRPr="007A66F8">
        <w:t>е</w:t>
      </w:r>
      <w:r w:rsidR="007651E7" w:rsidRPr="007A66F8">
        <w:t>ния и </w:t>
      </w:r>
      <w:r w:rsidRPr="007A66F8">
        <w:t>транспортировки; для благоустройства т</w:t>
      </w:r>
      <w:r w:rsidR="00180FA2" w:rsidRPr="007A66F8">
        <w:t>е</w:t>
      </w:r>
      <w:r w:rsidRPr="007A66F8">
        <w:t>рритории; конт</w:t>
      </w:r>
      <w:r w:rsidR="00180FA2" w:rsidRPr="007A66F8">
        <w:t>е</w:t>
      </w:r>
      <w:r w:rsidRPr="007A66F8">
        <w:t>йн</w:t>
      </w:r>
      <w:r w:rsidR="00180FA2" w:rsidRPr="007A66F8">
        <w:t>е</w:t>
      </w:r>
      <w:r w:rsidRPr="007A66F8">
        <w:t>ры для сбора отходов; блоки дорожны</w:t>
      </w:r>
      <w:r w:rsidR="00180FA2" w:rsidRPr="007A66F8">
        <w:t>е</w:t>
      </w:r>
      <w:r w:rsidRPr="007A66F8">
        <w:t>), т</w:t>
      </w:r>
      <w:r w:rsidRPr="007A66F8">
        <w:rPr>
          <w:bCs/>
        </w:rPr>
        <w:t>овары бытовой химии (</w:t>
      </w:r>
      <w:r w:rsidRPr="007A66F8">
        <w:t>жидки</w:t>
      </w:r>
      <w:r w:rsidR="00180FA2" w:rsidRPr="007A66F8">
        <w:t>е</w:t>
      </w:r>
      <w:r w:rsidRPr="007A66F8">
        <w:t xml:space="preserve"> чистящи</w:t>
      </w:r>
      <w:r w:rsidR="00180FA2" w:rsidRPr="007A66F8">
        <w:t>е</w:t>
      </w:r>
      <w:r w:rsidRPr="007A66F8">
        <w:t xml:space="preserve"> и моющи</w:t>
      </w:r>
      <w:r w:rsidR="00180FA2" w:rsidRPr="007A66F8">
        <w:t>е</w:t>
      </w:r>
      <w:r w:rsidRPr="007A66F8">
        <w:t xml:space="preserve"> ср</w:t>
      </w:r>
      <w:r w:rsidR="00180FA2" w:rsidRPr="007A66F8">
        <w:t>е</w:t>
      </w:r>
      <w:r w:rsidRPr="007A66F8">
        <w:t>дства; порошкообразны</w:t>
      </w:r>
      <w:r w:rsidR="00180FA2" w:rsidRPr="007A66F8">
        <w:t>е</w:t>
      </w:r>
      <w:r w:rsidRPr="007A66F8">
        <w:t xml:space="preserve"> чистящи</w:t>
      </w:r>
      <w:r w:rsidR="00180FA2" w:rsidRPr="007A66F8">
        <w:t>е</w:t>
      </w:r>
      <w:r w:rsidRPr="007A66F8">
        <w:t xml:space="preserve"> ср</w:t>
      </w:r>
      <w:r w:rsidR="00180FA2" w:rsidRPr="007A66F8">
        <w:t>е</w:t>
      </w:r>
      <w:r w:rsidRPr="007A66F8">
        <w:t>дства; ср</w:t>
      </w:r>
      <w:r w:rsidR="00180FA2" w:rsidRPr="007A66F8">
        <w:t>е</w:t>
      </w:r>
      <w:r w:rsidRPr="007A66F8">
        <w:t>дства для стирки; ср</w:t>
      </w:r>
      <w:r w:rsidR="00180FA2" w:rsidRPr="007A66F8">
        <w:t>е</w:t>
      </w:r>
      <w:r w:rsidRPr="007A66F8">
        <w:t>дства защиты раст</w:t>
      </w:r>
      <w:r w:rsidR="00180FA2" w:rsidRPr="007A66F8">
        <w:t>е</w:t>
      </w:r>
      <w:r w:rsidRPr="007A66F8">
        <w:t>ний; кл</w:t>
      </w:r>
      <w:r w:rsidR="00180FA2" w:rsidRPr="007A66F8">
        <w:t>е</w:t>
      </w:r>
      <w:r w:rsidRPr="007A66F8">
        <w:t xml:space="preserve">й), </w:t>
      </w:r>
      <w:proofErr w:type="spellStart"/>
      <w:r w:rsidRPr="007A66F8">
        <w:t>р</w:t>
      </w:r>
      <w:r w:rsidR="00180FA2" w:rsidRPr="007A66F8">
        <w:rPr>
          <w:bCs/>
        </w:rPr>
        <w:t>е</w:t>
      </w:r>
      <w:r w:rsidRPr="007A66F8">
        <w:rPr>
          <w:bCs/>
        </w:rPr>
        <w:t>гранулят</w:t>
      </w:r>
      <w:proofErr w:type="spellEnd"/>
      <w:r w:rsidRPr="007A66F8">
        <w:rPr>
          <w:bCs/>
        </w:rPr>
        <w:t xml:space="preserve"> (вторичная полим</w:t>
      </w:r>
      <w:r w:rsidR="00180FA2" w:rsidRPr="007A66F8">
        <w:rPr>
          <w:bCs/>
        </w:rPr>
        <w:t>е</w:t>
      </w:r>
      <w:r w:rsidRPr="007A66F8">
        <w:rPr>
          <w:bCs/>
        </w:rPr>
        <w:t>рная гранула).</w:t>
      </w:r>
    </w:p>
    <w:p w14:paraId="5C52B919" w14:textId="77777777" w:rsidR="00222351" w:rsidRPr="007A66F8" w:rsidRDefault="006B04B5" w:rsidP="006B04B5">
      <w:pPr>
        <w:pStyle w:val="a3"/>
        <w:rPr>
          <w:noProof/>
        </w:rPr>
      </w:pPr>
      <w:r w:rsidRPr="007A66F8">
        <w:t>Вся продукция, изготавлива</w:t>
      </w:r>
      <w:r w:rsidR="00180FA2" w:rsidRPr="007A66F8">
        <w:t>е</w:t>
      </w:r>
      <w:r w:rsidRPr="007A66F8">
        <w:t>мая ОАО «БЗПИ», соотв</w:t>
      </w:r>
      <w:r w:rsidR="00180FA2" w:rsidRPr="007A66F8">
        <w:t>е</w:t>
      </w:r>
      <w:r w:rsidRPr="007A66F8">
        <w:t>тству</w:t>
      </w:r>
      <w:r w:rsidR="00180FA2" w:rsidRPr="007A66F8">
        <w:t>е</w:t>
      </w:r>
      <w:r w:rsidRPr="007A66F8">
        <w:t>т тр</w:t>
      </w:r>
      <w:r w:rsidR="00180FA2" w:rsidRPr="007A66F8">
        <w:t>е</w:t>
      </w:r>
      <w:r w:rsidRPr="007A66F8">
        <w:t>бованиям национальных стандартов Р</w:t>
      </w:r>
      <w:r w:rsidR="00180FA2" w:rsidRPr="007A66F8">
        <w:t>е</w:t>
      </w:r>
      <w:r w:rsidRPr="007A66F8">
        <w:t>спублики Б</w:t>
      </w:r>
      <w:r w:rsidR="00180FA2" w:rsidRPr="007A66F8">
        <w:t>е</w:t>
      </w:r>
      <w:r w:rsidRPr="007A66F8">
        <w:t>ларусь и проходит испытания в</w:t>
      </w:r>
      <w:r w:rsidR="007651E7" w:rsidRPr="007A66F8">
        <w:t> </w:t>
      </w:r>
      <w:r w:rsidRPr="007A66F8">
        <w:t>собств</w:t>
      </w:r>
      <w:r w:rsidR="00180FA2" w:rsidRPr="007A66F8">
        <w:t>е</w:t>
      </w:r>
      <w:r w:rsidRPr="007A66F8">
        <w:t>нном испытат</w:t>
      </w:r>
      <w:r w:rsidR="00180FA2" w:rsidRPr="007A66F8">
        <w:t>е</w:t>
      </w:r>
      <w:r w:rsidRPr="007A66F8">
        <w:t>льном ц</w:t>
      </w:r>
      <w:r w:rsidR="00180FA2" w:rsidRPr="007A66F8">
        <w:t>е</w:t>
      </w:r>
      <w:r w:rsidRPr="007A66F8">
        <w:t>нтр</w:t>
      </w:r>
      <w:r w:rsidR="00180FA2" w:rsidRPr="007A66F8">
        <w:t>е</w:t>
      </w:r>
      <w:r w:rsidRPr="007A66F8">
        <w:t>.</w:t>
      </w:r>
    </w:p>
    <w:p w14:paraId="6C93EEBD" w14:textId="77777777" w:rsidR="00222351" w:rsidRPr="007A66F8" w:rsidRDefault="00222351" w:rsidP="00222351">
      <w:pPr>
        <w:pStyle w:val="a3"/>
        <w:rPr>
          <w:noProof/>
        </w:rPr>
      </w:pPr>
    </w:p>
    <w:p w14:paraId="023AAFC4" w14:textId="77777777" w:rsidR="00222351" w:rsidRPr="007A66F8" w:rsidRDefault="00222351" w:rsidP="007651E7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6E8DFA48" wp14:editId="57C789DA">
                <wp:extent cx="2880000" cy="359967"/>
                <wp:effectExtent l="0" t="19050" r="34925" b="40640"/>
                <wp:docPr id="123" name="Группа 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24" name="Прямая соединительная линия 124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25" name="Группа 125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26" name="Ромб 126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" name="Ромб 127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8" name="Ромб 128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6C762CCF" id="Группа 123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">
                <v:line id="Прямая соединительная линия 124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" strokecolor="black [3213]" strokeweight="1pt">
                  <v:stroke joinstyle="miter"/>
                </v:line>
                <v:group id="Группа 125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mWk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bA6PZ8IFcvULAAD//wMAUEsBAi0AFAAGAAgAAAAhANvh9svuAAAAhQEAABMAAAAAAAAAAAAA&#10;AAAAAAAAAFtDb250ZW50X1R5cGVzXS54bWxQSwECLQAUAAYACAAAACEAWvQsW78AAAAVAQAACwAA&#10;AAAAAAAAAAAAAAAfAQAAX3JlbHMvLnJlbHNQSwECLQAUAAYACAAAACEAEAZlpMMAAADcAAAADwAA&#10;AAAAAAAAAAAAAAAHAgAAZHJzL2Rvd25yZXYueG1sUEsFBgAAAAADAAMAtwAAAPcCAAAAAA==&#10;">
                  <v:shape id="Ромб 126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" fillcolor="white [3212]" strokecolor="black [3213]" strokeweight="1pt"/>
                  <v:shape id="Ромб 127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" fillcolor="white [3212]" strokecolor="black [3213]" strokeweight="1pt"/>
                  <v:shape id="Ромб 128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7A66F8">
        <w:br w:type="page"/>
      </w:r>
    </w:p>
    <w:p w14:paraId="2075A349" w14:textId="77777777" w:rsidR="00222351" w:rsidRPr="007A66F8" w:rsidRDefault="00222351" w:rsidP="00222351">
      <w:pPr>
        <w:pStyle w:val="af8"/>
      </w:pPr>
      <w:r w:rsidRPr="007A66F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79744" behindDoc="0" locked="0" layoutInCell="1" allowOverlap="1" wp14:anchorId="1D00470A" wp14:editId="2EB2121E">
                <wp:simplePos x="0" y="0"/>
                <wp:positionH relativeFrom="margin">
                  <wp:posOffset>3360420</wp:posOffset>
                </wp:positionH>
                <wp:positionV relativeFrom="margin">
                  <wp:posOffset>164465</wp:posOffset>
                </wp:positionV>
                <wp:extent cx="3239770" cy="2267585"/>
                <wp:effectExtent l="0" t="0" r="17780" b="18415"/>
                <wp:wrapSquare wrapText="bothSides"/>
                <wp:docPr id="129" name="Группа 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-81886" y="0"/>
                          <a:chExt cx="3239770" cy="2267585"/>
                        </a:xfrm>
                      </wpg:grpSpPr>
                      <wps:wsp>
                        <wps:cNvPr id="130" name="Прямоугольник: скругленные углы 130"/>
                        <wps:cNvSpPr/>
                        <wps:spPr>
                          <a:xfrm>
                            <a:off x="-81886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0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1" name="Группа 131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32" name="Ромб 132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" name="Надпись 133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6830B15" w14:textId="77777777" w:rsidR="00633EAD" w:rsidRPr="003F28D3" w:rsidRDefault="00633EAD" w:rsidP="00222351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1D00470A" id="Группа 129" o:spid="_x0000_s1076" style="position:absolute;left:0;text-align:left;margin-left:264.6pt;margin-top:12.95pt;width:255.1pt;height:178.55pt;z-index:251679744;mso-wrap-distance-left:14.2pt;mso-wrap-distance-right:14.2pt;mso-position-horizontal-relative:margin;mso-position-vertical-relative:margin;mso-width-relative:margin;mso-height-relative:margin" coordorigin="-818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">
                <v:roundrect id="Прямоугольник: скругленные углы 130" o:spid="_x0000_s1077" style="position:absolute;left:-818;width:32396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" strokecolor="black [3213]" strokeweight="1pt">
                  <v:fill r:id="rId31" o:title="" recolor="t" rotate="t" type="frame"/>
                  <v:stroke joinstyle="miter"/>
                </v:roundrect>
                <v:group id="Группа 131" o:spid="_x0000_s1078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PV6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8cxvJ4JF8j5EwAA//8DAFBLAQItABQABgAIAAAAIQDb4fbL7gAAAIUBAAATAAAAAAAAAAAAAAAA&#10;AAAAAABbQ29udGVudF9UeXBlc10ueG1sUEsBAi0AFAAGAAgAAAAhAFr0LFu/AAAAFQEAAAsAAAAA&#10;AAAAAAAAAAAAHwEAAF9yZWxzLy5yZWxzUEsBAi0AFAAGAAgAAAAhAOrk9XrBAAAA3AAAAA8AAAAA&#10;AAAAAAAAAAAABwIAAGRycy9kb3ducmV2LnhtbFBLBQYAAAAAAwADALcAAAD1AgAAAAA=&#10;">
                  <v:shape id="Ромб 132" o:spid="_x0000_s1079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" fillcolor="#c00000" strokecolor="#f2f2f2 [3052]" strokeweight="2.25pt">
                    <v:shadow on="t" color="black [3213]" opacity="26214f" offset=".34742mm,.06125mm"/>
                  </v:shape>
                  <v:shape id="Надпись 133" o:spid="_x0000_s1080" type="#_x0000_t202" style="position:absolute;left:71;top:1000;width:4953;height:4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" filled="f" stroked="f" strokeweight=".5pt">
                    <v:textbox>
                      <w:txbxContent>
                        <w:p w14:paraId="46830B15" w14:textId="77777777" w:rsidR="00633EAD" w:rsidRPr="003F28D3" w:rsidRDefault="00633EAD" w:rsidP="00222351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11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7651E7" w:rsidRPr="007A66F8">
        <w:rPr>
          <w:rStyle w:val="af3"/>
        </w:rPr>
        <w:t>Капсулы для </w:t>
      </w:r>
      <w:r w:rsidR="006B04B5" w:rsidRPr="007A66F8">
        <w:rPr>
          <w:rStyle w:val="af3"/>
        </w:rPr>
        <w:t>посудомо</w:t>
      </w:r>
      <w:r w:rsidR="00180FA2" w:rsidRPr="007A66F8">
        <w:rPr>
          <w:rStyle w:val="af3"/>
        </w:rPr>
        <w:t>е</w:t>
      </w:r>
      <w:r w:rsidR="006B04B5" w:rsidRPr="007A66F8">
        <w:rPr>
          <w:rStyle w:val="af3"/>
        </w:rPr>
        <w:t>чных машин «Эклипс Цитрус»</w:t>
      </w:r>
    </w:p>
    <w:p w14:paraId="5C05DA06" w14:textId="77777777" w:rsidR="006B04B5" w:rsidRPr="007A66F8" w:rsidRDefault="006B04B5" w:rsidP="006B04B5">
      <w:pPr>
        <w:pStyle w:val="a3"/>
        <w:rPr>
          <w:rStyle w:val="af3"/>
          <w:b w:val="0"/>
          <w:bCs w:val="0"/>
        </w:rPr>
      </w:pPr>
      <w:r w:rsidRPr="007A66F8">
        <w:rPr>
          <w:rStyle w:val="af3"/>
          <w:bCs w:val="0"/>
        </w:rPr>
        <w:t>11. Капсулы для посудомо</w:t>
      </w:r>
      <w:r w:rsidR="00180FA2" w:rsidRPr="007A66F8">
        <w:rPr>
          <w:rStyle w:val="af3"/>
          <w:bCs w:val="0"/>
        </w:rPr>
        <w:t>е</w:t>
      </w:r>
      <w:r w:rsidRPr="007A66F8">
        <w:rPr>
          <w:rStyle w:val="af3"/>
          <w:bCs w:val="0"/>
        </w:rPr>
        <w:t>чных машин «Эклипс Цитрус»</w:t>
      </w:r>
      <w:r w:rsidRPr="007A66F8">
        <w:rPr>
          <w:rStyle w:val="af3"/>
          <w:b w:val="0"/>
          <w:bCs w:val="0"/>
        </w:rPr>
        <w:t xml:space="preserve"> </w:t>
      </w:r>
      <w:r w:rsidRPr="007A66F8">
        <w:rPr>
          <w:rStyle w:val="af3"/>
          <w:bCs w:val="0"/>
        </w:rPr>
        <w:t xml:space="preserve">(ООО «Эклипс </w:t>
      </w:r>
      <w:proofErr w:type="spellStart"/>
      <w:r w:rsidRPr="007A66F8">
        <w:rPr>
          <w:rStyle w:val="af3"/>
          <w:bCs w:val="0"/>
        </w:rPr>
        <w:t>К</w:t>
      </w:r>
      <w:r w:rsidR="00180FA2" w:rsidRPr="007A66F8">
        <w:rPr>
          <w:rStyle w:val="af3"/>
          <w:bCs w:val="0"/>
        </w:rPr>
        <w:t>е</w:t>
      </w:r>
      <w:r w:rsidRPr="007A66F8">
        <w:rPr>
          <w:rStyle w:val="af3"/>
          <w:bCs w:val="0"/>
        </w:rPr>
        <w:t>микалс</w:t>
      </w:r>
      <w:proofErr w:type="spellEnd"/>
      <w:r w:rsidRPr="007A66F8">
        <w:rPr>
          <w:rStyle w:val="af3"/>
          <w:bCs w:val="0"/>
        </w:rPr>
        <w:t>», Китайско-Б</w:t>
      </w:r>
      <w:r w:rsidR="00180FA2" w:rsidRPr="007A66F8">
        <w:rPr>
          <w:rStyle w:val="af3"/>
          <w:bCs w:val="0"/>
        </w:rPr>
        <w:t>е</w:t>
      </w:r>
      <w:r w:rsidRPr="007A66F8">
        <w:rPr>
          <w:rStyle w:val="af3"/>
          <w:bCs w:val="0"/>
        </w:rPr>
        <w:t>лорусский индустриальный парк «В</w:t>
      </w:r>
      <w:r w:rsidR="00180FA2" w:rsidRPr="007A66F8">
        <w:rPr>
          <w:rStyle w:val="af3"/>
          <w:bCs w:val="0"/>
        </w:rPr>
        <w:t>е</w:t>
      </w:r>
      <w:r w:rsidRPr="007A66F8">
        <w:rPr>
          <w:rStyle w:val="af3"/>
          <w:bCs w:val="0"/>
        </w:rPr>
        <w:t>ликий кам</w:t>
      </w:r>
      <w:r w:rsidR="00180FA2" w:rsidRPr="007A66F8">
        <w:rPr>
          <w:rStyle w:val="af3"/>
          <w:bCs w:val="0"/>
        </w:rPr>
        <w:t>е</w:t>
      </w:r>
      <w:r w:rsidRPr="007A66F8">
        <w:rPr>
          <w:rStyle w:val="af3"/>
          <w:bCs w:val="0"/>
        </w:rPr>
        <w:t>нь», Смол</w:t>
      </w:r>
      <w:r w:rsidR="00180FA2" w:rsidRPr="007A66F8">
        <w:rPr>
          <w:rStyle w:val="af3"/>
          <w:bCs w:val="0"/>
        </w:rPr>
        <w:t>е</w:t>
      </w:r>
      <w:r w:rsidRPr="007A66F8">
        <w:rPr>
          <w:rStyle w:val="af3"/>
          <w:bCs w:val="0"/>
        </w:rPr>
        <w:t>вичский</w:t>
      </w:r>
      <w:r w:rsidR="00C52EA4" w:rsidRPr="007A66F8">
        <w:rPr>
          <w:rStyle w:val="af3"/>
          <w:bCs w:val="0"/>
        </w:rPr>
        <w:t> </w:t>
      </w:r>
      <w:r w:rsidRPr="007A66F8">
        <w:rPr>
          <w:rStyle w:val="af3"/>
          <w:bCs w:val="0"/>
        </w:rPr>
        <w:t>р</w:t>
      </w:r>
      <w:r w:rsidR="00C52EA4" w:rsidRPr="007A66F8">
        <w:rPr>
          <w:rStyle w:val="af3"/>
          <w:bCs w:val="0"/>
        </w:rPr>
        <w:noBreakHyphen/>
      </w:r>
      <w:r w:rsidRPr="007A66F8">
        <w:rPr>
          <w:rStyle w:val="af3"/>
          <w:bCs w:val="0"/>
        </w:rPr>
        <w:t xml:space="preserve">н) </w:t>
      </w:r>
      <w:r w:rsidRPr="007A66F8">
        <w:rPr>
          <w:rStyle w:val="af3"/>
          <w:b w:val="0"/>
          <w:bCs w:val="0"/>
        </w:rPr>
        <w:t>эфф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ктивно расщ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пляют сложны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загрязн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ния б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з дополнит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льного замачивания.</w:t>
      </w:r>
      <w:r w:rsidRPr="007A66F8">
        <w:t xml:space="preserve"> </w:t>
      </w:r>
      <w:proofErr w:type="spellStart"/>
      <w:r w:rsidRPr="007A66F8">
        <w:t>Тр</w:t>
      </w:r>
      <w:r w:rsidR="00C52EA4" w:rsidRPr="007A66F8">
        <w:t>ё</w:t>
      </w:r>
      <w:r w:rsidRPr="007A66F8">
        <w:t>хс</w:t>
      </w:r>
      <w:r w:rsidR="00180FA2" w:rsidRPr="007A66F8">
        <w:t>е</w:t>
      </w:r>
      <w:r w:rsidRPr="007A66F8">
        <w:t>кционная</w:t>
      </w:r>
      <w:proofErr w:type="spellEnd"/>
      <w:r w:rsidRPr="007A66F8">
        <w:t xml:space="preserve"> капсула</w:t>
      </w:r>
      <w:r w:rsidR="00C52EA4" w:rsidRPr="007A66F8">
        <w:t> —</w:t>
      </w:r>
      <w:r w:rsidRPr="007A66F8">
        <w:t xml:space="preserve"> это продукт нового покол</w:t>
      </w:r>
      <w:r w:rsidR="00180FA2" w:rsidRPr="007A66F8">
        <w:t>е</w:t>
      </w:r>
      <w:r w:rsidRPr="007A66F8">
        <w:t>ния, н</w:t>
      </w:r>
      <w:r w:rsidR="00180FA2" w:rsidRPr="007A66F8">
        <w:t>е</w:t>
      </w:r>
      <w:r w:rsidRPr="007A66F8">
        <w:t xml:space="preserve"> им</w:t>
      </w:r>
      <w:r w:rsidR="00180FA2" w:rsidRPr="007A66F8">
        <w:t>е</w:t>
      </w:r>
      <w:r w:rsidRPr="007A66F8">
        <w:t>ющий аналогов в</w:t>
      </w:r>
      <w:r w:rsidR="00B93228" w:rsidRPr="007A66F8">
        <w:t> </w:t>
      </w:r>
      <w:r w:rsidRPr="007A66F8">
        <w:t>Б</w:t>
      </w:r>
      <w:r w:rsidR="00180FA2" w:rsidRPr="007A66F8">
        <w:t>е</w:t>
      </w:r>
      <w:r w:rsidRPr="007A66F8">
        <w:t>ларуси.</w:t>
      </w:r>
      <w:r w:rsidR="00B93228" w:rsidRPr="007A66F8">
        <w:rPr>
          <w:rStyle w:val="af3"/>
          <w:b w:val="0"/>
          <w:bCs w:val="0"/>
        </w:rPr>
        <w:t xml:space="preserve"> </w:t>
      </w:r>
      <w:r w:rsidRPr="007A66F8">
        <w:rPr>
          <w:rStyle w:val="af3"/>
          <w:b w:val="0"/>
          <w:bCs w:val="0"/>
        </w:rPr>
        <w:t>Ж</w:t>
      </w:r>
      <w:r w:rsidR="00B93228" w:rsidRPr="007A66F8">
        <w:rPr>
          <w:rStyle w:val="af3"/>
          <w:b w:val="0"/>
          <w:bCs w:val="0"/>
        </w:rPr>
        <w:t>ё</w:t>
      </w:r>
      <w:r w:rsidRPr="007A66F8">
        <w:rPr>
          <w:rStyle w:val="af3"/>
          <w:b w:val="0"/>
          <w:bCs w:val="0"/>
        </w:rPr>
        <w:t>лтый г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ль глубоко очища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т, удаля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 жировы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загрязн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ния и</w:t>
      </w:r>
      <w:r w:rsidR="00B93228" w:rsidRPr="007A66F8">
        <w:rPr>
          <w:rStyle w:val="af3"/>
          <w:b w:val="0"/>
          <w:bCs w:val="0"/>
        </w:rPr>
        <w:t> </w:t>
      </w:r>
      <w:r w:rsidRPr="007A66F8">
        <w:rPr>
          <w:rStyle w:val="af3"/>
          <w:b w:val="0"/>
          <w:bCs w:val="0"/>
        </w:rPr>
        <w:t>засохшую пищу. Красный г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ль д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ла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 ст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клянную посуду бл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стящ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й и красивой! Кислородсод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ржащий отб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ливат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ль удаля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 нал</w:t>
      </w:r>
      <w:r w:rsidR="00B93228" w:rsidRPr="007A66F8">
        <w:rPr>
          <w:rStyle w:val="af3"/>
          <w:b w:val="0"/>
          <w:bCs w:val="0"/>
        </w:rPr>
        <w:t>ё</w:t>
      </w:r>
      <w:r w:rsidRPr="007A66F8">
        <w:rPr>
          <w:rStyle w:val="af3"/>
          <w:b w:val="0"/>
          <w:bCs w:val="0"/>
        </w:rPr>
        <w:t>т от чая и коф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. Капсула сод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ржит эфирно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масло ап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льсина.</w:t>
      </w:r>
    </w:p>
    <w:p w14:paraId="6789F2FE" w14:textId="77777777" w:rsidR="006B04B5" w:rsidRPr="007A66F8" w:rsidRDefault="006B04B5" w:rsidP="006B04B5">
      <w:pPr>
        <w:pStyle w:val="a3"/>
      </w:pPr>
      <w:r w:rsidRPr="007A66F8">
        <w:t>Изготовл</w:t>
      </w:r>
      <w:r w:rsidR="00180FA2" w:rsidRPr="007A66F8">
        <w:t>е</w:t>
      </w:r>
      <w:r w:rsidRPr="007A66F8">
        <w:t>ни</w:t>
      </w:r>
      <w:r w:rsidR="00180FA2" w:rsidRPr="007A66F8">
        <w:t>е</w:t>
      </w:r>
      <w:r w:rsidRPr="007A66F8">
        <w:t xml:space="preserve"> капсул начина</w:t>
      </w:r>
      <w:r w:rsidR="00180FA2" w:rsidRPr="007A66F8">
        <w:t>е</w:t>
      </w:r>
      <w:r w:rsidRPr="007A66F8">
        <w:t>тся с зам</w:t>
      </w:r>
      <w:r w:rsidR="00180FA2" w:rsidRPr="007A66F8">
        <w:t>е</w:t>
      </w:r>
      <w:r w:rsidRPr="007A66F8">
        <w:t>шивания и варки жидкой составляющ</w:t>
      </w:r>
      <w:r w:rsidR="00180FA2" w:rsidRPr="007A66F8">
        <w:t>е</w:t>
      </w:r>
      <w:r w:rsidRPr="007A66F8">
        <w:t>й продукта. Этот проц</w:t>
      </w:r>
      <w:r w:rsidR="00180FA2" w:rsidRPr="007A66F8">
        <w:t>е</w:t>
      </w:r>
      <w:r w:rsidRPr="007A66F8">
        <w:t>сс включа</w:t>
      </w:r>
      <w:r w:rsidR="00180FA2" w:rsidRPr="007A66F8">
        <w:t>е</w:t>
      </w:r>
      <w:r w:rsidRPr="007A66F8">
        <w:t>т в с</w:t>
      </w:r>
      <w:r w:rsidR="00180FA2" w:rsidRPr="007A66F8">
        <w:t>е</w:t>
      </w:r>
      <w:r w:rsidRPr="007A66F8">
        <w:t>бя тщат</w:t>
      </w:r>
      <w:r w:rsidR="00180FA2" w:rsidRPr="007A66F8">
        <w:t>е</w:t>
      </w:r>
      <w:r w:rsidRPr="007A66F8">
        <w:t>льно</w:t>
      </w:r>
      <w:r w:rsidR="00180FA2" w:rsidRPr="007A66F8">
        <w:t>е</w:t>
      </w:r>
      <w:r w:rsidRPr="007A66F8">
        <w:t xml:space="preserve"> см</w:t>
      </w:r>
      <w:r w:rsidR="00180FA2" w:rsidRPr="007A66F8">
        <w:t>е</w:t>
      </w:r>
      <w:r w:rsidRPr="007A66F8">
        <w:t>шивани</w:t>
      </w:r>
      <w:r w:rsidR="00180FA2" w:rsidRPr="007A66F8">
        <w:t>е</w:t>
      </w:r>
      <w:r w:rsidRPr="007A66F8">
        <w:t xml:space="preserve"> ингр</w:t>
      </w:r>
      <w:r w:rsidR="00180FA2" w:rsidRPr="007A66F8">
        <w:t>е</w:t>
      </w:r>
      <w:r w:rsidRPr="007A66F8">
        <w:t>ди</w:t>
      </w:r>
      <w:r w:rsidR="00180FA2" w:rsidRPr="007A66F8">
        <w:t>е</w:t>
      </w:r>
      <w:r w:rsidRPr="007A66F8">
        <w:t>нтов для</w:t>
      </w:r>
      <w:r w:rsidR="00B93228" w:rsidRPr="007A66F8">
        <w:t> </w:t>
      </w:r>
      <w:r w:rsidRPr="007A66F8">
        <w:t>достиж</w:t>
      </w:r>
      <w:r w:rsidR="00180FA2" w:rsidRPr="007A66F8">
        <w:t>е</w:t>
      </w:r>
      <w:r w:rsidRPr="007A66F8">
        <w:t>ния нужной консист</w:t>
      </w:r>
      <w:r w:rsidR="00180FA2" w:rsidRPr="007A66F8">
        <w:t>е</w:t>
      </w:r>
      <w:r w:rsidRPr="007A66F8">
        <w:t>нции и свойств. Посл</w:t>
      </w:r>
      <w:r w:rsidR="00180FA2" w:rsidRPr="007A66F8">
        <w:t>е</w:t>
      </w:r>
      <w:r w:rsidRPr="007A66F8">
        <w:t xml:space="preserve"> зав</w:t>
      </w:r>
      <w:r w:rsidR="00180FA2" w:rsidRPr="007A66F8">
        <w:t>е</w:t>
      </w:r>
      <w:r w:rsidRPr="007A66F8">
        <w:t>рш</w:t>
      </w:r>
      <w:r w:rsidR="00180FA2" w:rsidRPr="007A66F8">
        <w:t>е</w:t>
      </w:r>
      <w:r w:rsidRPr="007A66F8">
        <w:t>ния варки готовая жидкость слива</w:t>
      </w:r>
      <w:r w:rsidR="00180FA2" w:rsidRPr="007A66F8">
        <w:t>е</w:t>
      </w:r>
      <w:r w:rsidRPr="007A66F8">
        <w:t>тся из р</w:t>
      </w:r>
      <w:r w:rsidR="00180FA2" w:rsidRPr="007A66F8">
        <w:t>е</w:t>
      </w:r>
      <w:r w:rsidRPr="007A66F8">
        <w:t>актора в больши</w:t>
      </w:r>
      <w:r w:rsidR="00180FA2" w:rsidRPr="007A66F8">
        <w:t>е</w:t>
      </w:r>
      <w:r w:rsidRPr="007A66F8">
        <w:t xml:space="preserve"> конт</w:t>
      </w:r>
      <w:r w:rsidR="00180FA2" w:rsidRPr="007A66F8">
        <w:t>е</w:t>
      </w:r>
      <w:r w:rsidRPr="007A66F8">
        <w:t>йн</w:t>
      </w:r>
      <w:r w:rsidR="00180FA2" w:rsidRPr="007A66F8">
        <w:t>е</w:t>
      </w:r>
      <w:r w:rsidRPr="007A66F8">
        <w:t>ры, гд</w:t>
      </w:r>
      <w:r w:rsidR="00180FA2" w:rsidRPr="007A66F8">
        <w:t>е</w:t>
      </w:r>
      <w:r w:rsidRPr="007A66F8">
        <w:t xml:space="preserve"> происходит финально</w:t>
      </w:r>
      <w:r w:rsidR="00180FA2" w:rsidRPr="007A66F8">
        <w:t>е</w:t>
      </w:r>
      <w:r w:rsidRPr="007A66F8">
        <w:t xml:space="preserve"> закрашивани</w:t>
      </w:r>
      <w:r w:rsidR="00180FA2" w:rsidRPr="007A66F8">
        <w:t>е</w:t>
      </w:r>
      <w:r w:rsidRPr="007A66F8">
        <w:t xml:space="preserve"> продукта, что позволя</w:t>
      </w:r>
      <w:r w:rsidR="00180FA2" w:rsidRPr="007A66F8">
        <w:t>е</w:t>
      </w:r>
      <w:r w:rsidRPr="007A66F8">
        <w:t>т создать различны</w:t>
      </w:r>
      <w:r w:rsidR="00180FA2" w:rsidRPr="007A66F8">
        <w:t>е</w:t>
      </w:r>
      <w:r w:rsidRPr="007A66F8">
        <w:t xml:space="preserve"> отт</w:t>
      </w:r>
      <w:r w:rsidR="00180FA2" w:rsidRPr="007A66F8">
        <w:t>е</w:t>
      </w:r>
      <w:r w:rsidRPr="007A66F8">
        <w:t>нки для каждого из</w:t>
      </w:r>
      <w:r w:rsidR="00520E29" w:rsidRPr="007A66F8">
        <w:t> </w:t>
      </w:r>
      <w:r w:rsidRPr="007A66F8">
        <w:t>отс</w:t>
      </w:r>
      <w:r w:rsidR="00180FA2" w:rsidRPr="007A66F8">
        <w:t>е</w:t>
      </w:r>
      <w:r w:rsidRPr="007A66F8">
        <w:t>ков капсул. Зат</w:t>
      </w:r>
      <w:r w:rsidR="00180FA2" w:rsidRPr="007A66F8">
        <w:t>е</w:t>
      </w:r>
      <w:r w:rsidRPr="007A66F8">
        <w:t>м конт</w:t>
      </w:r>
      <w:r w:rsidR="00180FA2" w:rsidRPr="007A66F8">
        <w:t>е</w:t>
      </w:r>
      <w:r w:rsidRPr="007A66F8">
        <w:t>йн</w:t>
      </w:r>
      <w:r w:rsidR="00180FA2" w:rsidRPr="007A66F8">
        <w:t>е</w:t>
      </w:r>
      <w:r w:rsidRPr="007A66F8">
        <w:t>ры подключаются к фасовочной машин</w:t>
      </w:r>
      <w:r w:rsidR="00180FA2" w:rsidRPr="007A66F8">
        <w:t>е</w:t>
      </w:r>
      <w:r w:rsidRPr="007A66F8">
        <w:t>, гд</w:t>
      </w:r>
      <w:r w:rsidR="00180FA2" w:rsidRPr="007A66F8">
        <w:t>е</w:t>
      </w:r>
      <w:r w:rsidRPr="007A66F8">
        <w:t xml:space="preserve"> осущ</w:t>
      </w:r>
      <w:r w:rsidR="00180FA2" w:rsidRPr="007A66F8">
        <w:t>е</w:t>
      </w:r>
      <w:r w:rsidRPr="007A66F8">
        <w:t>ствля</w:t>
      </w:r>
      <w:r w:rsidR="00180FA2" w:rsidRPr="007A66F8">
        <w:t>е</w:t>
      </w:r>
      <w:r w:rsidRPr="007A66F8">
        <w:t>тся проц</w:t>
      </w:r>
      <w:r w:rsidR="00180FA2" w:rsidRPr="007A66F8">
        <w:t>е</w:t>
      </w:r>
      <w:r w:rsidRPr="007A66F8">
        <w:t>сс изготовл</w:t>
      </w:r>
      <w:r w:rsidR="00180FA2" w:rsidRPr="007A66F8">
        <w:t>е</w:t>
      </w:r>
      <w:r w:rsidRPr="007A66F8">
        <w:t>ния капсул. На этом этап</w:t>
      </w:r>
      <w:r w:rsidR="00180FA2" w:rsidRPr="007A66F8">
        <w:t>е</w:t>
      </w:r>
      <w:r w:rsidRPr="007A66F8">
        <w:t xml:space="preserve"> жидкость зап</w:t>
      </w:r>
      <w:r w:rsidR="00180FA2" w:rsidRPr="007A66F8">
        <w:t>е</w:t>
      </w:r>
      <w:r w:rsidRPr="007A66F8">
        <w:t>чатыва</w:t>
      </w:r>
      <w:r w:rsidR="00180FA2" w:rsidRPr="007A66F8">
        <w:t>е</w:t>
      </w:r>
      <w:r w:rsidRPr="007A66F8">
        <w:t>тся в вакуумную упаковку, а зат</w:t>
      </w:r>
      <w:r w:rsidR="00180FA2" w:rsidRPr="007A66F8">
        <w:t>е</w:t>
      </w:r>
      <w:r w:rsidRPr="007A66F8">
        <w:t>м разр</w:t>
      </w:r>
      <w:r w:rsidR="00180FA2" w:rsidRPr="007A66F8">
        <w:t>е</w:t>
      </w:r>
      <w:r w:rsidRPr="007A66F8">
        <w:t>за</w:t>
      </w:r>
      <w:r w:rsidR="00180FA2" w:rsidRPr="007A66F8">
        <w:t>е</w:t>
      </w:r>
      <w:r w:rsidRPr="007A66F8">
        <w:t>тся ножами на отд</w:t>
      </w:r>
      <w:r w:rsidR="00180FA2" w:rsidRPr="007A66F8">
        <w:t>е</w:t>
      </w:r>
      <w:r w:rsidRPr="007A66F8">
        <w:t>льны</w:t>
      </w:r>
      <w:r w:rsidR="00180FA2" w:rsidRPr="007A66F8">
        <w:t>е</w:t>
      </w:r>
      <w:r w:rsidRPr="007A66F8">
        <w:t xml:space="preserve"> ка</w:t>
      </w:r>
      <w:r w:rsidR="00520E29" w:rsidRPr="007A66F8">
        <w:t>псулы. В час производится до 15 </w:t>
      </w:r>
      <w:r w:rsidRPr="007A66F8">
        <w:t>000 капсул, что об</w:t>
      </w:r>
      <w:r w:rsidR="00180FA2" w:rsidRPr="007A66F8">
        <w:t>е</w:t>
      </w:r>
      <w:r w:rsidRPr="007A66F8">
        <w:t>сп</w:t>
      </w:r>
      <w:r w:rsidR="00180FA2" w:rsidRPr="007A66F8">
        <w:t>е</w:t>
      </w:r>
      <w:r w:rsidRPr="007A66F8">
        <w:t>чива</w:t>
      </w:r>
      <w:r w:rsidR="00180FA2" w:rsidRPr="007A66F8">
        <w:t>е</w:t>
      </w:r>
      <w:r w:rsidRPr="007A66F8">
        <w:t>т высокую производит</w:t>
      </w:r>
      <w:r w:rsidR="00180FA2" w:rsidRPr="007A66F8">
        <w:t>е</w:t>
      </w:r>
      <w:r w:rsidRPr="007A66F8">
        <w:t>льность. Посл</w:t>
      </w:r>
      <w:r w:rsidR="00180FA2" w:rsidRPr="007A66F8">
        <w:t>е</w:t>
      </w:r>
      <w:r w:rsidRPr="007A66F8">
        <w:t xml:space="preserve"> этого капсулы п</w:t>
      </w:r>
      <w:r w:rsidR="00180FA2" w:rsidRPr="007A66F8">
        <w:t>е</w:t>
      </w:r>
      <w:r w:rsidRPr="007A66F8">
        <w:t>р</w:t>
      </w:r>
      <w:r w:rsidR="00180FA2" w:rsidRPr="007A66F8">
        <w:t>е</w:t>
      </w:r>
      <w:r w:rsidRPr="007A66F8">
        <w:t>м</w:t>
      </w:r>
      <w:r w:rsidR="00180FA2" w:rsidRPr="007A66F8">
        <w:t>е</w:t>
      </w:r>
      <w:r w:rsidRPr="007A66F8">
        <w:t>щаются по конв</w:t>
      </w:r>
      <w:r w:rsidR="00180FA2" w:rsidRPr="007A66F8">
        <w:t>е</w:t>
      </w:r>
      <w:r w:rsidRPr="007A66F8">
        <w:t>й</w:t>
      </w:r>
      <w:r w:rsidR="00180FA2" w:rsidRPr="007A66F8">
        <w:t>е</w:t>
      </w:r>
      <w:r w:rsidRPr="007A66F8">
        <w:t>рной л</w:t>
      </w:r>
      <w:r w:rsidR="00180FA2" w:rsidRPr="007A66F8">
        <w:t>е</w:t>
      </w:r>
      <w:r w:rsidRPr="007A66F8">
        <w:t>нт</w:t>
      </w:r>
      <w:r w:rsidR="00180FA2" w:rsidRPr="007A66F8">
        <w:t>е</w:t>
      </w:r>
      <w:r w:rsidR="00520E29" w:rsidRPr="007A66F8">
        <w:t xml:space="preserve"> и </w:t>
      </w:r>
      <w:r w:rsidRPr="007A66F8">
        <w:t>фасуются в упаковочны</w:t>
      </w:r>
      <w:r w:rsidR="00180FA2" w:rsidRPr="007A66F8">
        <w:t>е</w:t>
      </w:r>
      <w:r w:rsidRPr="007A66F8">
        <w:t xml:space="preserve"> пак</w:t>
      </w:r>
      <w:r w:rsidR="00180FA2" w:rsidRPr="007A66F8">
        <w:t>е</w:t>
      </w:r>
      <w:r w:rsidRPr="007A66F8">
        <w:t>ты. Машина автоматич</w:t>
      </w:r>
      <w:r w:rsidR="00180FA2" w:rsidRPr="007A66F8">
        <w:t>е</w:t>
      </w:r>
      <w:r w:rsidRPr="007A66F8">
        <w:t>ски б</w:t>
      </w:r>
      <w:r w:rsidR="00180FA2" w:rsidRPr="007A66F8">
        <w:t>е</w:t>
      </w:r>
      <w:r w:rsidRPr="007A66F8">
        <w:t>р</w:t>
      </w:r>
      <w:r w:rsidR="00520E29" w:rsidRPr="007A66F8">
        <w:t>ё</w:t>
      </w:r>
      <w:r w:rsidRPr="007A66F8">
        <w:t>т пак</w:t>
      </w:r>
      <w:r w:rsidR="00180FA2" w:rsidRPr="007A66F8">
        <w:t>е</w:t>
      </w:r>
      <w:r w:rsidRPr="007A66F8">
        <w:t>т, раскрыва</w:t>
      </w:r>
      <w:r w:rsidR="00180FA2" w:rsidRPr="007A66F8">
        <w:t>е</w:t>
      </w:r>
      <w:r w:rsidRPr="007A66F8">
        <w:t xml:space="preserve">т </w:t>
      </w:r>
      <w:r w:rsidR="00180FA2" w:rsidRPr="007A66F8">
        <w:t>е</w:t>
      </w:r>
      <w:r w:rsidRPr="007A66F8">
        <w:t>го, наполня</w:t>
      </w:r>
      <w:r w:rsidR="00180FA2" w:rsidRPr="007A66F8">
        <w:t>е</w:t>
      </w:r>
      <w:r w:rsidRPr="007A66F8">
        <w:t>т капсулами и протряса</w:t>
      </w:r>
      <w:r w:rsidR="00180FA2" w:rsidRPr="007A66F8">
        <w:t>е</w:t>
      </w:r>
      <w:r w:rsidRPr="007A66F8">
        <w:t>т, чтобы изб</w:t>
      </w:r>
      <w:r w:rsidR="00180FA2" w:rsidRPr="007A66F8">
        <w:t>е</w:t>
      </w:r>
      <w:r w:rsidRPr="007A66F8">
        <w:t>жать их слипания. На каждый пак</w:t>
      </w:r>
      <w:r w:rsidR="00180FA2" w:rsidRPr="007A66F8">
        <w:t>е</w:t>
      </w:r>
      <w:r w:rsidRPr="007A66F8">
        <w:t>т наносится ном</w:t>
      </w:r>
      <w:r w:rsidR="00180FA2" w:rsidRPr="007A66F8">
        <w:t>е</w:t>
      </w:r>
      <w:r w:rsidRPr="007A66F8">
        <w:t>р партии и дата производства. На выход</w:t>
      </w:r>
      <w:r w:rsidR="00180FA2" w:rsidRPr="007A66F8">
        <w:t>е</w:t>
      </w:r>
      <w:r w:rsidRPr="007A66F8">
        <w:t xml:space="preserve"> каждая упаковка проходит автоматич</w:t>
      </w:r>
      <w:r w:rsidR="00180FA2" w:rsidRPr="007A66F8">
        <w:t>е</w:t>
      </w:r>
      <w:r w:rsidRPr="007A66F8">
        <w:t>ско</w:t>
      </w:r>
      <w:r w:rsidR="00180FA2" w:rsidRPr="007A66F8">
        <w:t>е</w:t>
      </w:r>
      <w:r w:rsidRPr="007A66F8">
        <w:t xml:space="preserve"> контрольно</w:t>
      </w:r>
      <w:r w:rsidR="00180FA2" w:rsidRPr="007A66F8">
        <w:t>е</w:t>
      </w:r>
      <w:r w:rsidRPr="007A66F8">
        <w:t xml:space="preserve"> взв</w:t>
      </w:r>
      <w:r w:rsidR="00180FA2" w:rsidRPr="007A66F8">
        <w:t>е</w:t>
      </w:r>
      <w:r w:rsidRPr="007A66F8">
        <w:t>шивани</w:t>
      </w:r>
      <w:r w:rsidR="00180FA2" w:rsidRPr="007A66F8">
        <w:t>е</w:t>
      </w:r>
      <w:r w:rsidRPr="007A66F8">
        <w:t xml:space="preserve"> на эл</w:t>
      </w:r>
      <w:r w:rsidR="00180FA2" w:rsidRPr="007A66F8">
        <w:t>е</w:t>
      </w:r>
      <w:r w:rsidRPr="007A66F8">
        <w:t>ктронных в</w:t>
      </w:r>
      <w:r w:rsidR="00180FA2" w:rsidRPr="007A66F8">
        <w:t>е</w:t>
      </w:r>
      <w:r w:rsidRPr="007A66F8">
        <w:t xml:space="preserve">сах. </w:t>
      </w:r>
      <w:r w:rsidR="00180FA2" w:rsidRPr="007A66F8">
        <w:t>Е</w:t>
      </w:r>
      <w:r w:rsidRPr="007A66F8">
        <w:t>сли в</w:t>
      </w:r>
      <w:r w:rsidR="00180FA2" w:rsidRPr="007A66F8">
        <w:t>е</w:t>
      </w:r>
      <w:r w:rsidRPr="007A66F8">
        <w:t>с пак</w:t>
      </w:r>
      <w:r w:rsidR="00180FA2" w:rsidRPr="007A66F8">
        <w:t>е</w:t>
      </w:r>
      <w:r w:rsidRPr="007A66F8">
        <w:t>та оказыва</w:t>
      </w:r>
      <w:r w:rsidR="00180FA2" w:rsidRPr="007A66F8">
        <w:t>е</w:t>
      </w:r>
      <w:r w:rsidRPr="007A66F8">
        <w:t>тся н</w:t>
      </w:r>
      <w:r w:rsidR="00180FA2" w:rsidRPr="007A66F8">
        <w:t>е</w:t>
      </w:r>
      <w:r w:rsidRPr="007A66F8">
        <w:t>достаточным, он н</w:t>
      </w:r>
      <w:r w:rsidR="00180FA2" w:rsidRPr="007A66F8">
        <w:t>е</w:t>
      </w:r>
      <w:r w:rsidRPr="007A66F8">
        <w:t xml:space="preserve"> отправля</w:t>
      </w:r>
      <w:r w:rsidR="00180FA2" w:rsidRPr="007A66F8">
        <w:t>е</w:t>
      </w:r>
      <w:r w:rsidRPr="007A66F8">
        <w:t>тся в продажу. Сотрудники накл</w:t>
      </w:r>
      <w:r w:rsidR="00180FA2" w:rsidRPr="007A66F8">
        <w:t>е</w:t>
      </w:r>
      <w:r w:rsidRPr="007A66F8">
        <w:t>ивают контрольны</w:t>
      </w:r>
      <w:r w:rsidR="00180FA2" w:rsidRPr="007A66F8">
        <w:t>е</w:t>
      </w:r>
      <w:r w:rsidRPr="007A66F8">
        <w:t xml:space="preserve"> знаки на каждый пак</w:t>
      </w:r>
      <w:r w:rsidR="00180FA2" w:rsidRPr="007A66F8">
        <w:t>е</w:t>
      </w:r>
      <w:r w:rsidRPr="007A66F8">
        <w:t>т в зависимости от страны, для которой пр</w:t>
      </w:r>
      <w:r w:rsidR="00180FA2" w:rsidRPr="007A66F8">
        <w:t>е</w:t>
      </w:r>
      <w:r w:rsidRPr="007A66F8">
        <w:t>дназнач</w:t>
      </w:r>
      <w:r w:rsidR="00180FA2" w:rsidRPr="007A66F8">
        <w:t>е</w:t>
      </w:r>
      <w:r w:rsidRPr="007A66F8">
        <w:t>на эта партия. Готовы</w:t>
      </w:r>
      <w:r w:rsidR="00180FA2" w:rsidRPr="007A66F8">
        <w:t>е</w:t>
      </w:r>
      <w:r w:rsidRPr="007A66F8">
        <w:t xml:space="preserve"> пак</w:t>
      </w:r>
      <w:r w:rsidR="00180FA2" w:rsidRPr="007A66F8">
        <w:t>е</w:t>
      </w:r>
      <w:r w:rsidRPr="007A66F8">
        <w:t>ты зат</w:t>
      </w:r>
      <w:r w:rsidR="00180FA2" w:rsidRPr="007A66F8">
        <w:t>е</w:t>
      </w:r>
      <w:r w:rsidRPr="007A66F8">
        <w:t>м упаковываются в</w:t>
      </w:r>
      <w:r w:rsidR="00520E29" w:rsidRPr="007A66F8">
        <w:t> </w:t>
      </w:r>
      <w:r w:rsidRPr="007A66F8">
        <w:t>фирм</w:t>
      </w:r>
      <w:r w:rsidR="00180FA2" w:rsidRPr="007A66F8">
        <w:t>е</w:t>
      </w:r>
      <w:r w:rsidRPr="007A66F8">
        <w:t>нны</w:t>
      </w:r>
      <w:r w:rsidR="00180FA2" w:rsidRPr="007A66F8">
        <w:t>е</w:t>
      </w:r>
      <w:r w:rsidRPr="007A66F8">
        <w:t xml:space="preserve"> коробки и подготавливаются к отгрузк</w:t>
      </w:r>
      <w:r w:rsidR="00180FA2" w:rsidRPr="007A66F8">
        <w:t>е</w:t>
      </w:r>
      <w:r w:rsidRPr="007A66F8">
        <w:t xml:space="preserve">, </w:t>
      </w:r>
      <w:r w:rsidR="003F292A" w:rsidRPr="007A66F8">
        <w:t xml:space="preserve">чем </w:t>
      </w:r>
      <w:r w:rsidRPr="007A66F8">
        <w:t>зав</w:t>
      </w:r>
      <w:r w:rsidR="00180FA2" w:rsidRPr="007A66F8">
        <w:t>е</w:t>
      </w:r>
      <w:r w:rsidRPr="007A66F8">
        <w:t>рша</w:t>
      </w:r>
      <w:r w:rsidR="003F292A" w:rsidRPr="007A66F8">
        <w:t>ется</w:t>
      </w:r>
      <w:r w:rsidRPr="007A66F8">
        <w:t xml:space="preserve"> проц</w:t>
      </w:r>
      <w:r w:rsidR="00180FA2" w:rsidRPr="007A66F8">
        <w:t>е</w:t>
      </w:r>
      <w:r w:rsidRPr="007A66F8">
        <w:t>сс производства капсул.</w:t>
      </w:r>
    </w:p>
    <w:p w14:paraId="323BD9CF" w14:textId="77777777" w:rsidR="006B04B5" w:rsidRPr="007A66F8" w:rsidRDefault="006B04B5" w:rsidP="006B04B5">
      <w:pPr>
        <w:pStyle w:val="a3"/>
        <w:rPr>
          <w:rStyle w:val="af3"/>
          <w:b w:val="0"/>
          <w:bCs w:val="0"/>
        </w:rPr>
      </w:pPr>
      <w:r w:rsidRPr="007A66F8">
        <w:rPr>
          <w:rStyle w:val="af3"/>
          <w:b w:val="0"/>
          <w:bCs w:val="0"/>
        </w:rPr>
        <w:t>Как пользоваться? Одна капсула</w:t>
      </w:r>
      <w:r w:rsidR="00EE67F9" w:rsidRPr="007A66F8">
        <w:rPr>
          <w:rStyle w:val="af3"/>
          <w:b w:val="0"/>
          <w:bCs w:val="0"/>
        </w:rPr>
        <w:t> —</w:t>
      </w:r>
      <w:r w:rsidRPr="007A66F8">
        <w:rPr>
          <w:rStyle w:val="af3"/>
          <w:b w:val="0"/>
          <w:bCs w:val="0"/>
        </w:rPr>
        <w:t xml:space="preserve"> это одно использовани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. Н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нужно </w:t>
      </w:r>
      <w:r w:rsidR="00180FA2" w:rsidRPr="007A66F8">
        <w:rPr>
          <w:rStyle w:val="af3"/>
          <w:b w:val="0"/>
          <w:bCs w:val="0"/>
        </w:rPr>
        <w:t>е</w:t>
      </w:r>
      <w:r w:rsidR="003F292A" w:rsidRPr="007A66F8">
        <w:rPr>
          <w:rStyle w:val="af3"/>
          <w:b w:val="0"/>
          <w:bCs w:val="0"/>
        </w:rPr>
        <w:t>ё открывать —</w:t>
      </w:r>
      <w:r w:rsidRPr="007A66F8">
        <w:rPr>
          <w:rStyle w:val="af3"/>
          <w:b w:val="0"/>
          <w:bCs w:val="0"/>
        </w:rPr>
        <w:t xml:space="preserve"> просто положить в сп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циально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м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сто в посудомо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чной машин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и</w:t>
      </w:r>
      <w:r w:rsidR="003F292A" w:rsidRPr="007A66F8">
        <w:rPr>
          <w:rStyle w:val="af3"/>
          <w:b w:val="0"/>
          <w:bCs w:val="0"/>
        </w:rPr>
        <w:t> закрыть, з</w:t>
      </w:r>
      <w:r w:rsidRPr="007A66F8">
        <w:rPr>
          <w:rStyle w:val="af3"/>
          <w:b w:val="0"/>
          <w:bCs w:val="0"/>
        </w:rPr>
        <w:t>агрузить посуду в машину и включить! Посл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использования </w:t>
      </w:r>
      <w:r w:rsidR="00350FD8" w:rsidRPr="007A66F8">
        <w:rPr>
          <w:rStyle w:val="af3"/>
          <w:b w:val="0"/>
          <w:bCs w:val="0"/>
        </w:rPr>
        <w:t xml:space="preserve">важно </w:t>
      </w:r>
      <w:r w:rsidRPr="007A66F8">
        <w:rPr>
          <w:rStyle w:val="af3"/>
          <w:b w:val="0"/>
          <w:bCs w:val="0"/>
        </w:rPr>
        <w:t>н</w:t>
      </w:r>
      <w:r w:rsidR="00180FA2" w:rsidRPr="007A66F8">
        <w:rPr>
          <w:rStyle w:val="af3"/>
          <w:b w:val="0"/>
          <w:bCs w:val="0"/>
        </w:rPr>
        <w:t>е</w:t>
      </w:r>
      <w:r w:rsidR="00350FD8" w:rsidRPr="007A66F8">
        <w:rPr>
          <w:rStyle w:val="af3"/>
          <w:b w:val="0"/>
          <w:bCs w:val="0"/>
        </w:rPr>
        <w:t> </w:t>
      </w:r>
      <w:r w:rsidRPr="007A66F8">
        <w:rPr>
          <w:rStyle w:val="af3"/>
          <w:b w:val="0"/>
          <w:bCs w:val="0"/>
        </w:rPr>
        <w:t>забыть закрыть упаковку, чтобы всё осталось св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жим.</w:t>
      </w:r>
    </w:p>
    <w:p w14:paraId="3D1FA461" w14:textId="77777777" w:rsidR="006B04B5" w:rsidRPr="007A66F8" w:rsidRDefault="006B04B5" w:rsidP="006B04B5">
      <w:pPr>
        <w:pStyle w:val="a3"/>
        <w:rPr>
          <w:rStyle w:val="af3"/>
          <w:b w:val="0"/>
          <w:bCs w:val="0"/>
        </w:rPr>
      </w:pPr>
      <w:r w:rsidRPr="007A66F8">
        <w:rPr>
          <w:rStyle w:val="af3"/>
          <w:b w:val="0"/>
          <w:bCs w:val="0"/>
        </w:rPr>
        <w:t xml:space="preserve">Эклипс </w:t>
      </w:r>
      <w:proofErr w:type="spellStart"/>
      <w:r w:rsidRPr="007A66F8">
        <w:rPr>
          <w:rStyle w:val="af3"/>
          <w:b w:val="0"/>
          <w:bCs w:val="0"/>
        </w:rPr>
        <w:t>К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микалс</w:t>
      </w:r>
      <w:proofErr w:type="spellEnd"/>
      <w:r w:rsidRPr="007A66F8">
        <w:rPr>
          <w:rStyle w:val="af3"/>
          <w:b w:val="0"/>
          <w:bCs w:val="0"/>
        </w:rPr>
        <w:t>»</w:t>
      </w:r>
      <w:r w:rsidR="00EE67F9" w:rsidRPr="007A66F8">
        <w:rPr>
          <w:rStyle w:val="af3"/>
          <w:b w:val="0"/>
          <w:bCs w:val="0"/>
        </w:rPr>
        <w:t> —</w:t>
      </w:r>
      <w:r w:rsidRPr="007A66F8">
        <w:rPr>
          <w:rStyle w:val="af3"/>
          <w:b w:val="0"/>
          <w:bCs w:val="0"/>
        </w:rPr>
        <w:t xml:space="preserve"> это б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лорусская компания, которая занима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тся создани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м нов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йших (инновационных) жидких ср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дств для стирки, кондицион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ров для б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лья, </w:t>
      </w:r>
      <w:r w:rsidRPr="007A66F8">
        <w:rPr>
          <w:rStyle w:val="af3"/>
          <w:b w:val="0"/>
          <w:bCs w:val="0"/>
        </w:rPr>
        <w:lastRenderedPageBreak/>
        <w:t>моющих ср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дств для посуды, жидкого мыла и других товаров бытовой химии. </w:t>
      </w:r>
      <w:r w:rsidRPr="007A66F8">
        <w:t>До 120</w:t>
      </w:r>
      <w:r w:rsidR="00350FD8" w:rsidRPr="007A66F8">
        <w:t> 000 000 капсул в </w:t>
      </w:r>
      <w:r w:rsidRPr="007A66F8">
        <w:t>год производит</w:t>
      </w:r>
      <w:r w:rsidR="00350FD8" w:rsidRPr="007A66F8">
        <w:t>ся на</w:t>
      </w:r>
      <w:r w:rsidRPr="007A66F8">
        <w:t xml:space="preserve"> пр</w:t>
      </w:r>
      <w:r w:rsidR="00180FA2" w:rsidRPr="007A66F8">
        <w:t>е</w:t>
      </w:r>
      <w:r w:rsidRPr="007A66F8">
        <w:t>дприяти</w:t>
      </w:r>
      <w:r w:rsidR="00350FD8" w:rsidRPr="007A66F8">
        <w:t>и</w:t>
      </w:r>
      <w:r w:rsidRPr="007A66F8">
        <w:t>.</w:t>
      </w:r>
    </w:p>
    <w:p w14:paraId="01F1F056" w14:textId="77777777" w:rsidR="006B04B5" w:rsidRPr="007A66F8" w:rsidRDefault="006B04B5" w:rsidP="006B04B5">
      <w:pPr>
        <w:pStyle w:val="a3"/>
        <w:rPr>
          <w:rStyle w:val="af3"/>
          <w:b w:val="0"/>
          <w:bCs w:val="0"/>
        </w:rPr>
      </w:pPr>
      <w:r w:rsidRPr="007A66F8">
        <w:rPr>
          <w:rStyle w:val="af3"/>
          <w:b w:val="0"/>
          <w:bCs w:val="0"/>
        </w:rPr>
        <w:t xml:space="preserve">В компании 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сть собств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нная лаборатория, гд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разрабатываются уникальны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р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ц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птуры продуктов. Основная ц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ль</w:t>
      </w:r>
      <w:r w:rsidR="00EE67F9" w:rsidRPr="007A66F8">
        <w:rPr>
          <w:rStyle w:val="af3"/>
          <w:b w:val="0"/>
          <w:bCs w:val="0"/>
        </w:rPr>
        <w:t> —</w:t>
      </w:r>
      <w:r w:rsidRPr="007A66F8">
        <w:rPr>
          <w:rStyle w:val="af3"/>
          <w:b w:val="0"/>
          <w:bCs w:val="0"/>
        </w:rPr>
        <w:t xml:space="preserve"> создавать кач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ств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нны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и удобны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товары. На производств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такж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им</w:t>
      </w:r>
      <w:r w:rsidR="00180FA2" w:rsidRPr="007A66F8">
        <w:rPr>
          <w:rStyle w:val="af3"/>
          <w:b w:val="0"/>
          <w:bCs w:val="0"/>
        </w:rPr>
        <w:t>ее</w:t>
      </w:r>
      <w:r w:rsidRPr="007A66F8">
        <w:rPr>
          <w:rStyle w:val="af3"/>
          <w:b w:val="0"/>
          <w:bCs w:val="0"/>
        </w:rPr>
        <w:t>тся ц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х полим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рной упаковки, гд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разработаны сп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циальны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формы для флаконов, чтобы их было удобно использовать. У</w:t>
      </w:r>
      <w:r w:rsidR="00350FD8" w:rsidRPr="007A66F8">
        <w:rPr>
          <w:rStyle w:val="af3"/>
          <w:b w:val="0"/>
          <w:bCs w:val="0"/>
        </w:rPr>
        <w:t> компании —</w:t>
      </w:r>
      <w:r w:rsidRPr="007A66F8">
        <w:rPr>
          <w:rStyle w:val="af3"/>
          <w:b w:val="0"/>
          <w:bCs w:val="0"/>
        </w:rPr>
        <w:t xml:space="preserve"> три линии розлива, что позволя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 сво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вр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м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нно отгружать готовую продукцию.</w:t>
      </w:r>
    </w:p>
    <w:p w14:paraId="399DD794" w14:textId="77777777" w:rsidR="00222351" w:rsidRPr="007A66F8" w:rsidRDefault="006B04B5" w:rsidP="00222351">
      <w:pPr>
        <w:pStyle w:val="a3"/>
        <w:rPr>
          <w:noProof/>
        </w:rPr>
      </w:pPr>
      <w:r w:rsidRPr="007A66F8">
        <w:t>Г</w:t>
      </w:r>
      <w:r w:rsidR="00180FA2" w:rsidRPr="007A66F8">
        <w:t>е</w:t>
      </w:r>
      <w:r w:rsidRPr="007A66F8">
        <w:t>ография поставок продукции</w:t>
      </w:r>
      <w:r w:rsidR="00EE67F9" w:rsidRPr="007A66F8">
        <w:t> —</w:t>
      </w:r>
      <w:r w:rsidRPr="007A66F8">
        <w:t xml:space="preserve"> Б</w:t>
      </w:r>
      <w:r w:rsidR="00180FA2" w:rsidRPr="007A66F8">
        <w:t>е</w:t>
      </w:r>
      <w:r w:rsidRPr="007A66F8">
        <w:t>ларусь, Российская Ф</w:t>
      </w:r>
      <w:r w:rsidR="00180FA2" w:rsidRPr="007A66F8">
        <w:t>е</w:t>
      </w:r>
      <w:r w:rsidRPr="007A66F8">
        <w:t>д</w:t>
      </w:r>
      <w:r w:rsidR="00180FA2" w:rsidRPr="007A66F8">
        <w:t>е</w:t>
      </w:r>
      <w:r w:rsidRPr="007A66F8">
        <w:t>рация, Казахстан, Кыргызстан, Узб</w:t>
      </w:r>
      <w:r w:rsidR="00180FA2" w:rsidRPr="007A66F8">
        <w:t>е</w:t>
      </w:r>
      <w:r w:rsidRPr="007A66F8">
        <w:t>кистан.</w:t>
      </w:r>
    </w:p>
    <w:p w14:paraId="7764156B" w14:textId="77777777" w:rsidR="00222351" w:rsidRPr="007A66F8" w:rsidRDefault="00222351" w:rsidP="00222351">
      <w:pPr>
        <w:pStyle w:val="a3"/>
        <w:rPr>
          <w:noProof/>
        </w:rPr>
      </w:pPr>
    </w:p>
    <w:p w14:paraId="559693BE" w14:textId="77777777" w:rsidR="00222351" w:rsidRPr="007A66F8" w:rsidRDefault="00222351" w:rsidP="00F97C12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006DC751" wp14:editId="0E842DAB">
                <wp:extent cx="2880000" cy="359967"/>
                <wp:effectExtent l="0" t="19050" r="34925" b="40640"/>
                <wp:docPr id="134" name="Группа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35" name="Прямая соединительная линия 135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36" name="Группа 136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37" name="Ромб 137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" name="Ромб 138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" name="Ромб 139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36993011" id="Группа 134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">
                <v:line id="Прямая соединительная линия 135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" strokecolor="black [3213]" strokeweight="1pt">
                  <v:stroke joinstyle="miter"/>
                </v:line>
                <v:group id="Группа 136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W0O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">
                  <v:shape id="Ромб 137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" fillcolor="white [3212]" strokecolor="black [3213]" strokeweight="1pt"/>
                  <v:shape id="Ромб 138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" fillcolor="white [3212]" strokecolor="black [3213]" strokeweight="1pt"/>
                  <v:shape id="Ромб 139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7A66F8">
        <w:br w:type="page"/>
      </w:r>
    </w:p>
    <w:p w14:paraId="0CAED331" w14:textId="77777777" w:rsidR="00222351" w:rsidRPr="007A66F8" w:rsidRDefault="00222351" w:rsidP="006B04B5">
      <w:pPr>
        <w:pStyle w:val="af8"/>
      </w:pPr>
      <w:r w:rsidRPr="007A66F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81792" behindDoc="0" locked="0" layoutInCell="1" allowOverlap="1" wp14:anchorId="7FD8B849" wp14:editId="3822B295">
                <wp:simplePos x="0" y="0"/>
                <wp:positionH relativeFrom="margin">
                  <wp:posOffset>3336925</wp:posOffset>
                </wp:positionH>
                <wp:positionV relativeFrom="margin">
                  <wp:posOffset>41910</wp:posOffset>
                </wp:positionV>
                <wp:extent cx="3239770" cy="2267585"/>
                <wp:effectExtent l="0" t="0" r="17780" b="18415"/>
                <wp:wrapSquare wrapText="bothSides"/>
                <wp:docPr id="140" name="Группа 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41" name="Прямоугольник: скругленные углы 141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2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42" name="Группа 142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43" name="Ромб 143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" name="Надпись 144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09D1556" w14:textId="77777777" w:rsidR="00633EAD" w:rsidRPr="003F28D3" w:rsidRDefault="00633EAD" w:rsidP="00222351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7FD8B849" id="Группа 140" o:spid="_x0000_s1081" style="position:absolute;left:0;text-align:left;margin-left:262.75pt;margin-top:3.3pt;width:255.1pt;height:178.55pt;z-index:251681792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">
                <v:roundrect id="Прямоугольник: скругленные углы 141" o:spid="_x0000_s1082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" strokecolor="black [3213]" strokeweight="1pt">
                  <v:fill r:id="rId33" o:title="" recolor="t" rotate="t" type="frame"/>
                  <v:stroke joinstyle="miter"/>
                </v:roundrect>
                <v:group id="Группа 142" o:spid="_x0000_s1083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Bhw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">
                  <v:shape id="Ромб 143" o:spid="_x0000_s1084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" fillcolor="#c00000" strokecolor="#f2f2f2 [3052]" strokeweight="2.25pt">
                    <v:shadow on="t" color="black [3213]" opacity="26214f" offset=".34742mm,.06125mm"/>
                  </v:shape>
                  <v:shape id="Надпись 144" o:spid="_x0000_s1085" type="#_x0000_t202" style="position:absolute;left:71;top:1000;width:4953;height:4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" filled="f" stroked="f" strokeweight=".5pt">
                    <v:textbox>
                      <w:txbxContent>
                        <w:p w14:paraId="209D1556" w14:textId="77777777" w:rsidR="00633EAD" w:rsidRPr="003F28D3" w:rsidRDefault="00633EAD" w:rsidP="00222351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12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6B04B5" w:rsidRPr="007A66F8">
        <w:rPr>
          <w:shd w:val="clear" w:color="auto" w:fill="FFFFFF"/>
        </w:rPr>
        <w:t>Парафины лыжны</w:t>
      </w:r>
      <w:r w:rsidR="00180FA2" w:rsidRPr="007A66F8">
        <w:rPr>
          <w:shd w:val="clear" w:color="auto" w:fill="FFFFFF"/>
        </w:rPr>
        <w:t>е</w:t>
      </w:r>
      <w:r w:rsidR="006B04B5" w:rsidRPr="007A66F8">
        <w:rPr>
          <w:shd w:val="clear" w:color="auto" w:fill="FFFFFF"/>
        </w:rPr>
        <w:t xml:space="preserve"> «</w:t>
      </w:r>
      <w:r w:rsidR="006B04B5" w:rsidRPr="007A66F8">
        <w:rPr>
          <w:caps/>
        </w:rPr>
        <w:t>MasterSki»</w:t>
      </w:r>
    </w:p>
    <w:p w14:paraId="29E8B93F" w14:textId="77777777" w:rsidR="006B04B5" w:rsidRPr="007A66F8" w:rsidRDefault="006B04B5" w:rsidP="002A1654">
      <w:pPr>
        <w:pStyle w:val="a3"/>
        <w:spacing w:after="120"/>
      </w:pPr>
      <w:r w:rsidRPr="007A66F8">
        <w:rPr>
          <w:b/>
          <w:shd w:val="clear" w:color="auto" w:fill="FFFFFF"/>
        </w:rPr>
        <w:t>12. Парафины лыжны</w:t>
      </w:r>
      <w:r w:rsidR="00180FA2" w:rsidRPr="007A66F8">
        <w:rPr>
          <w:b/>
          <w:shd w:val="clear" w:color="auto" w:fill="FFFFFF"/>
        </w:rPr>
        <w:t>е</w:t>
      </w:r>
      <w:r w:rsidRPr="007A66F8">
        <w:rPr>
          <w:b/>
          <w:shd w:val="clear" w:color="auto" w:fill="FFFFFF"/>
        </w:rPr>
        <w:t xml:space="preserve"> «</w:t>
      </w:r>
      <w:r w:rsidRPr="007A66F8">
        <w:rPr>
          <w:b/>
          <w:caps/>
        </w:rPr>
        <w:t>MasterSki»</w:t>
      </w:r>
      <w:r w:rsidRPr="007A66F8">
        <w:rPr>
          <w:caps/>
        </w:rPr>
        <w:t xml:space="preserve"> </w:t>
      </w:r>
      <w:r w:rsidRPr="007A66F8">
        <w:rPr>
          <w:b/>
          <w:caps/>
        </w:rPr>
        <w:t>(О</w:t>
      </w:r>
      <w:r w:rsidRPr="007A66F8">
        <w:rPr>
          <w:b/>
          <w:shd w:val="clear" w:color="auto" w:fill="FFFFFF"/>
        </w:rPr>
        <w:t>АО «Завод горного воска»</w:t>
      </w:r>
      <w:r w:rsidR="00680EE1" w:rsidRPr="007A66F8">
        <w:rPr>
          <w:b/>
          <w:shd w:val="clear" w:color="auto" w:fill="FFFFFF"/>
        </w:rPr>
        <w:t>,</w:t>
      </w:r>
      <w:r w:rsidR="00D61742" w:rsidRPr="007A66F8">
        <w:rPr>
          <w:b/>
          <w:shd w:val="clear" w:color="auto" w:fill="FFFFFF"/>
        </w:rPr>
        <w:t xml:space="preserve"> </w:t>
      </w:r>
      <w:r w:rsidRPr="007A66F8">
        <w:rPr>
          <w:rStyle w:val="afa"/>
          <w:b/>
          <w:i w:val="0"/>
          <w:shd w:val="clear" w:color="auto" w:fill="FFFFFF"/>
        </w:rPr>
        <w:t>г.</w:t>
      </w:r>
      <w:r w:rsidR="00680EE1" w:rsidRPr="007A66F8">
        <w:rPr>
          <w:rStyle w:val="afa"/>
          <w:b/>
          <w:i w:val="0"/>
          <w:shd w:val="clear" w:color="auto" w:fill="FFFFFF"/>
        </w:rPr>
        <w:t> п. Свислочь</w:t>
      </w:r>
      <w:r w:rsidR="00D61742" w:rsidRPr="007A66F8">
        <w:rPr>
          <w:b/>
          <w:shd w:val="clear" w:color="auto" w:fill="FFFFFF"/>
        </w:rPr>
        <w:t>)</w:t>
      </w:r>
      <w:r w:rsidRPr="007A66F8">
        <w:rPr>
          <w:b/>
          <w:shd w:val="clear" w:color="auto" w:fill="FFFFFF"/>
        </w:rPr>
        <w:t xml:space="preserve"> </w:t>
      </w:r>
      <w:r w:rsidRPr="007A66F8">
        <w:rPr>
          <w:shd w:val="clear" w:color="auto" w:fill="FFFFFF"/>
        </w:rPr>
        <w:t>пр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дназнач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ны д</w:t>
      </w:r>
      <w:r w:rsidRPr="007A66F8">
        <w:t>ля любит</w:t>
      </w:r>
      <w:r w:rsidR="00180FA2" w:rsidRPr="007A66F8">
        <w:t>е</w:t>
      </w:r>
      <w:r w:rsidRPr="007A66F8">
        <w:t>л</w:t>
      </w:r>
      <w:r w:rsidR="00180FA2" w:rsidRPr="007A66F8">
        <w:t>е</w:t>
      </w:r>
      <w:r w:rsidRPr="007A66F8">
        <w:t>й лыжных прогулок и</w:t>
      </w:r>
      <w:r w:rsidR="00D61742" w:rsidRPr="007A66F8">
        <w:t> </w:t>
      </w:r>
      <w:r w:rsidRPr="007A66F8">
        <w:t>начинающих спортсм</w:t>
      </w:r>
      <w:r w:rsidR="00180FA2" w:rsidRPr="007A66F8">
        <w:t>е</w:t>
      </w:r>
      <w:r w:rsidRPr="007A66F8">
        <w:t>нов. Это набор из ч</w:t>
      </w:r>
      <w:r w:rsidR="00180FA2" w:rsidRPr="007A66F8">
        <w:t>е</w:t>
      </w:r>
      <w:r w:rsidRPr="007A66F8">
        <w:t>тыр</w:t>
      </w:r>
      <w:r w:rsidR="0058547E" w:rsidRPr="007A66F8">
        <w:t>ё</w:t>
      </w:r>
      <w:r w:rsidRPr="007A66F8">
        <w:t>х брусков разных цв</w:t>
      </w:r>
      <w:r w:rsidR="00180FA2" w:rsidRPr="007A66F8">
        <w:t>е</w:t>
      </w:r>
      <w:r w:rsidRPr="007A66F8">
        <w:t>тов. Каждый брусок облада</w:t>
      </w:r>
      <w:r w:rsidR="00180FA2" w:rsidRPr="007A66F8">
        <w:t>е</w:t>
      </w:r>
      <w:r w:rsidRPr="007A66F8">
        <w:t>т уникальными кач</w:t>
      </w:r>
      <w:r w:rsidR="00180FA2" w:rsidRPr="007A66F8">
        <w:t>е</w:t>
      </w:r>
      <w:r w:rsidRPr="007A66F8">
        <w:t>ств</w:t>
      </w:r>
      <w:r w:rsidR="00180FA2" w:rsidRPr="007A66F8">
        <w:t>е</w:t>
      </w:r>
      <w:r w:rsidRPr="007A66F8">
        <w:t>нными характ</w:t>
      </w:r>
      <w:r w:rsidR="00180FA2" w:rsidRPr="007A66F8">
        <w:t>е</w:t>
      </w:r>
      <w:r w:rsidR="0058547E" w:rsidRPr="007A66F8">
        <w:t>ристиками и </w:t>
      </w:r>
      <w:r w:rsidRPr="007A66F8">
        <w:t>компон</w:t>
      </w:r>
      <w:r w:rsidR="00180FA2" w:rsidRPr="007A66F8">
        <w:t>е</w:t>
      </w:r>
      <w:r w:rsidRPr="007A66F8">
        <w:t>нтным составом, что позволя</w:t>
      </w:r>
      <w:r w:rsidR="00180FA2" w:rsidRPr="007A66F8">
        <w:t>е</w:t>
      </w:r>
      <w:r w:rsidRPr="007A66F8">
        <w:t>т выбрать наибол</w:t>
      </w:r>
      <w:r w:rsidR="00180FA2" w:rsidRPr="007A66F8">
        <w:t>ее</w:t>
      </w:r>
      <w:r w:rsidRPr="007A66F8">
        <w:t xml:space="preserve"> подходящий парафин в</w:t>
      </w:r>
      <w:r w:rsidR="0058547E" w:rsidRPr="007A66F8">
        <w:t> </w:t>
      </w:r>
      <w:r w:rsidRPr="007A66F8">
        <w:t>зависимости от м</w:t>
      </w:r>
      <w:r w:rsidR="00180FA2" w:rsidRPr="007A66F8">
        <w:t>е</w:t>
      </w:r>
      <w:r w:rsidRPr="007A66F8">
        <w:t>т</w:t>
      </w:r>
      <w:r w:rsidR="00180FA2" w:rsidRPr="007A66F8">
        <w:t>е</w:t>
      </w:r>
      <w:r w:rsidRPr="007A66F8">
        <w:t>орологич</w:t>
      </w:r>
      <w:r w:rsidR="00180FA2" w:rsidRPr="007A66F8">
        <w:t>е</w:t>
      </w:r>
      <w:r w:rsidRPr="007A66F8">
        <w:t>ских условий и структуры сн</w:t>
      </w:r>
      <w:r w:rsidR="00180FA2" w:rsidRPr="007A66F8">
        <w:t>е</w:t>
      </w:r>
      <w:r w:rsidRPr="007A66F8">
        <w:t>га. Это способству</w:t>
      </w:r>
      <w:r w:rsidR="00180FA2" w:rsidRPr="007A66F8">
        <w:t>е</w:t>
      </w:r>
      <w:r w:rsidRPr="007A66F8">
        <w:t>т улучш</w:t>
      </w:r>
      <w:r w:rsidR="00180FA2" w:rsidRPr="007A66F8">
        <w:t>е</w:t>
      </w:r>
      <w:r w:rsidRPr="007A66F8">
        <w:t>нию скольж</w:t>
      </w:r>
      <w:r w:rsidR="00180FA2" w:rsidRPr="007A66F8">
        <w:t>е</w:t>
      </w:r>
      <w:r w:rsidRPr="007A66F8">
        <w:t>ния и ув</w:t>
      </w:r>
      <w:r w:rsidR="00180FA2" w:rsidRPr="007A66F8">
        <w:t>е</w:t>
      </w:r>
      <w:r w:rsidRPr="007A66F8">
        <w:t>лич</w:t>
      </w:r>
      <w:r w:rsidR="00180FA2" w:rsidRPr="007A66F8">
        <w:t>е</w:t>
      </w:r>
      <w:r w:rsidRPr="007A66F8">
        <w:t>нию скорости движ</w:t>
      </w:r>
      <w:r w:rsidR="00180FA2" w:rsidRPr="007A66F8">
        <w:t>е</w:t>
      </w:r>
      <w:r w:rsidR="0058547E" w:rsidRPr="007A66F8">
        <w:t>ния как пластиковых, так и </w:t>
      </w:r>
      <w:r w:rsidRPr="007A66F8">
        <w:t>д</w:t>
      </w:r>
      <w:r w:rsidR="00180FA2" w:rsidRPr="007A66F8">
        <w:t>е</w:t>
      </w:r>
      <w:r w:rsidRPr="007A66F8">
        <w:t>р</w:t>
      </w:r>
      <w:r w:rsidR="00180FA2" w:rsidRPr="007A66F8">
        <w:t>е</w:t>
      </w:r>
      <w:r w:rsidRPr="007A66F8">
        <w:t>вянных лыж при любых погодных условиях.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11"/>
        <w:gridCol w:w="8533"/>
      </w:tblGrid>
      <w:tr w:rsidR="006B04B5" w:rsidRPr="007A66F8" w14:paraId="73D6A90D" w14:textId="77777777" w:rsidTr="00942A4B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77370" w14:textId="77777777" w:rsidR="0058547E" w:rsidRPr="007A66F8" w:rsidRDefault="0058547E" w:rsidP="00942A4B">
            <w:pPr>
              <w:pStyle w:val="a3"/>
              <w:ind w:firstLine="0"/>
              <w:jc w:val="left"/>
              <w:rPr>
                <w:sz w:val="26"/>
                <w:szCs w:val="26"/>
              </w:rPr>
            </w:pPr>
            <w:r w:rsidRPr="007A66F8">
              <w:rPr>
                <w:sz w:val="26"/>
                <w:szCs w:val="26"/>
              </w:rPr>
              <w:t>Жё</w:t>
            </w:r>
            <w:r w:rsidR="006B04B5" w:rsidRPr="007A66F8">
              <w:rPr>
                <w:sz w:val="26"/>
                <w:szCs w:val="26"/>
              </w:rPr>
              <w:t>лтый</w:t>
            </w:r>
            <w:r w:rsidRPr="007A66F8">
              <w:rPr>
                <w:sz w:val="26"/>
                <w:szCs w:val="26"/>
              </w:rPr>
              <w:t xml:space="preserve"> парафин</w:t>
            </w:r>
          </w:p>
        </w:tc>
        <w:tc>
          <w:tcPr>
            <w:tcW w:w="8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B46973" w14:textId="77777777" w:rsidR="004C714A" w:rsidRPr="007A66F8" w:rsidRDefault="00942A4B" w:rsidP="00942A4B">
            <w:pPr>
              <w:pStyle w:val="a3"/>
              <w:ind w:firstLine="0"/>
              <w:jc w:val="left"/>
              <w:rPr>
                <w:sz w:val="26"/>
                <w:szCs w:val="26"/>
              </w:rPr>
            </w:pPr>
            <w:r w:rsidRPr="007A66F8">
              <w:rPr>
                <w:sz w:val="26"/>
                <w:szCs w:val="26"/>
              </w:rPr>
              <w:t>–</w:t>
            </w:r>
            <w:r w:rsidR="000837C6" w:rsidRPr="007A66F8">
              <w:rPr>
                <w:sz w:val="26"/>
                <w:szCs w:val="26"/>
              </w:rPr>
              <w:t>3 ºС</w:t>
            </w:r>
            <w:r w:rsidR="004C714A" w:rsidRPr="007A66F8">
              <w:rPr>
                <w:sz w:val="26"/>
                <w:szCs w:val="26"/>
              </w:rPr>
              <w:t xml:space="preserve"> </w:t>
            </w:r>
            <w:r w:rsidR="000837C6" w:rsidRPr="007A66F8">
              <w:rPr>
                <w:sz w:val="26"/>
                <w:szCs w:val="26"/>
              </w:rPr>
              <w:t>...</w:t>
            </w:r>
            <w:r w:rsidR="004C714A" w:rsidRPr="007A66F8">
              <w:rPr>
                <w:sz w:val="26"/>
                <w:szCs w:val="26"/>
              </w:rPr>
              <w:t xml:space="preserve"> </w:t>
            </w:r>
            <w:r w:rsidR="000837C6" w:rsidRPr="007A66F8">
              <w:rPr>
                <w:sz w:val="26"/>
                <w:szCs w:val="26"/>
              </w:rPr>
              <w:t xml:space="preserve">+3 ºС </w:t>
            </w:r>
          </w:p>
          <w:p w14:paraId="6A3E51D8" w14:textId="77777777" w:rsidR="006B04B5" w:rsidRPr="007A66F8" w:rsidRDefault="004C714A" w:rsidP="00942A4B">
            <w:pPr>
              <w:pStyle w:val="a3"/>
              <w:ind w:firstLine="0"/>
              <w:jc w:val="left"/>
              <w:rPr>
                <w:sz w:val="26"/>
                <w:szCs w:val="26"/>
              </w:rPr>
            </w:pPr>
            <w:r w:rsidRPr="007A66F8">
              <w:rPr>
                <w:sz w:val="26"/>
                <w:szCs w:val="26"/>
              </w:rPr>
              <w:t>Д</w:t>
            </w:r>
            <w:r w:rsidR="006B04B5" w:rsidRPr="007A66F8">
              <w:rPr>
                <w:sz w:val="26"/>
                <w:szCs w:val="26"/>
              </w:rPr>
              <w:t>ля влажного сн</w:t>
            </w:r>
            <w:r w:rsidR="00180FA2" w:rsidRPr="007A66F8">
              <w:rPr>
                <w:sz w:val="26"/>
                <w:szCs w:val="26"/>
              </w:rPr>
              <w:t>е</w:t>
            </w:r>
            <w:r w:rsidR="006B04B5" w:rsidRPr="007A66F8">
              <w:rPr>
                <w:sz w:val="26"/>
                <w:szCs w:val="26"/>
              </w:rPr>
              <w:t>га любой структуры, при слабом мороз</w:t>
            </w:r>
            <w:r w:rsidR="00180FA2" w:rsidRPr="007A66F8">
              <w:rPr>
                <w:sz w:val="26"/>
                <w:szCs w:val="26"/>
              </w:rPr>
              <w:t>е</w:t>
            </w:r>
          </w:p>
        </w:tc>
      </w:tr>
      <w:tr w:rsidR="006B04B5" w:rsidRPr="007A66F8" w14:paraId="13DE1DA6" w14:textId="77777777" w:rsidTr="00942A4B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052E8" w14:textId="77777777" w:rsidR="006B04B5" w:rsidRPr="007A66F8" w:rsidRDefault="0058547E" w:rsidP="00942A4B">
            <w:pPr>
              <w:pStyle w:val="a3"/>
              <w:ind w:firstLine="0"/>
              <w:jc w:val="left"/>
              <w:rPr>
                <w:sz w:val="26"/>
                <w:szCs w:val="26"/>
              </w:rPr>
            </w:pPr>
            <w:r w:rsidRPr="007A66F8">
              <w:rPr>
                <w:sz w:val="26"/>
                <w:szCs w:val="26"/>
              </w:rPr>
              <w:t>К</w:t>
            </w:r>
            <w:r w:rsidR="006B04B5" w:rsidRPr="007A66F8">
              <w:rPr>
                <w:sz w:val="26"/>
                <w:szCs w:val="26"/>
              </w:rPr>
              <w:t>расный</w:t>
            </w:r>
            <w:r w:rsidRPr="007A66F8">
              <w:rPr>
                <w:sz w:val="26"/>
                <w:szCs w:val="26"/>
              </w:rPr>
              <w:t xml:space="preserve"> парафин</w:t>
            </w:r>
          </w:p>
        </w:tc>
        <w:tc>
          <w:tcPr>
            <w:tcW w:w="8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195970" w14:textId="77777777" w:rsidR="004C714A" w:rsidRPr="007A66F8" w:rsidRDefault="006B04B5" w:rsidP="00942A4B">
            <w:pPr>
              <w:pStyle w:val="a3"/>
              <w:ind w:firstLine="0"/>
              <w:jc w:val="left"/>
              <w:rPr>
                <w:sz w:val="26"/>
                <w:szCs w:val="26"/>
              </w:rPr>
            </w:pPr>
            <w:r w:rsidRPr="007A66F8">
              <w:rPr>
                <w:sz w:val="26"/>
                <w:szCs w:val="26"/>
              </w:rPr>
              <w:t>0 ºС</w:t>
            </w:r>
            <w:r w:rsidR="004C714A" w:rsidRPr="007A66F8">
              <w:rPr>
                <w:sz w:val="26"/>
                <w:szCs w:val="26"/>
              </w:rPr>
              <w:t xml:space="preserve"> </w:t>
            </w:r>
            <w:r w:rsidRPr="007A66F8">
              <w:rPr>
                <w:sz w:val="26"/>
                <w:szCs w:val="26"/>
              </w:rPr>
              <w:t>...</w:t>
            </w:r>
            <w:r w:rsidR="004C714A" w:rsidRPr="007A66F8">
              <w:rPr>
                <w:sz w:val="26"/>
                <w:szCs w:val="26"/>
              </w:rPr>
              <w:t xml:space="preserve"> –</w:t>
            </w:r>
            <w:r w:rsidRPr="007A66F8">
              <w:rPr>
                <w:sz w:val="26"/>
                <w:szCs w:val="26"/>
              </w:rPr>
              <w:t>6 ºС </w:t>
            </w:r>
          </w:p>
          <w:p w14:paraId="6388D848" w14:textId="77777777" w:rsidR="006B04B5" w:rsidRPr="007A66F8" w:rsidRDefault="00942A4B" w:rsidP="00942A4B">
            <w:pPr>
              <w:pStyle w:val="a3"/>
              <w:ind w:firstLine="0"/>
              <w:jc w:val="left"/>
              <w:rPr>
                <w:sz w:val="26"/>
                <w:szCs w:val="26"/>
              </w:rPr>
            </w:pPr>
            <w:r w:rsidRPr="007A66F8">
              <w:rPr>
                <w:sz w:val="26"/>
                <w:szCs w:val="26"/>
              </w:rPr>
              <w:t>Д</w:t>
            </w:r>
            <w:r w:rsidR="006B04B5" w:rsidRPr="007A66F8">
              <w:rPr>
                <w:sz w:val="26"/>
                <w:szCs w:val="26"/>
              </w:rPr>
              <w:t>ля слабого мороза, ср</w:t>
            </w:r>
            <w:r w:rsidR="00180FA2" w:rsidRPr="007A66F8">
              <w:rPr>
                <w:sz w:val="26"/>
                <w:szCs w:val="26"/>
              </w:rPr>
              <w:t>е</w:t>
            </w:r>
            <w:r w:rsidR="006B04B5" w:rsidRPr="007A66F8">
              <w:rPr>
                <w:sz w:val="26"/>
                <w:szCs w:val="26"/>
              </w:rPr>
              <w:t>дн</w:t>
            </w:r>
            <w:r w:rsidR="00180FA2" w:rsidRPr="007A66F8">
              <w:rPr>
                <w:sz w:val="26"/>
                <w:szCs w:val="26"/>
              </w:rPr>
              <w:t>е</w:t>
            </w:r>
            <w:r w:rsidR="006B04B5" w:rsidRPr="007A66F8">
              <w:rPr>
                <w:sz w:val="26"/>
                <w:szCs w:val="26"/>
              </w:rPr>
              <w:t>й влажности, св</w:t>
            </w:r>
            <w:r w:rsidR="00180FA2" w:rsidRPr="007A66F8">
              <w:rPr>
                <w:sz w:val="26"/>
                <w:szCs w:val="26"/>
              </w:rPr>
              <w:t>е</w:t>
            </w:r>
            <w:r w:rsidR="006B04B5" w:rsidRPr="007A66F8">
              <w:rPr>
                <w:sz w:val="26"/>
                <w:szCs w:val="26"/>
              </w:rPr>
              <w:t>ж</w:t>
            </w:r>
            <w:r w:rsidR="00180FA2" w:rsidRPr="007A66F8">
              <w:rPr>
                <w:sz w:val="26"/>
                <w:szCs w:val="26"/>
              </w:rPr>
              <w:t>е</w:t>
            </w:r>
            <w:r w:rsidR="006B04B5" w:rsidRPr="007A66F8">
              <w:rPr>
                <w:sz w:val="26"/>
                <w:szCs w:val="26"/>
              </w:rPr>
              <w:t>го сн</w:t>
            </w:r>
            <w:r w:rsidR="00180FA2" w:rsidRPr="007A66F8">
              <w:rPr>
                <w:sz w:val="26"/>
                <w:szCs w:val="26"/>
              </w:rPr>
              <w:t>е</w:t>
            </w:r>
            <w:r w:rsidR="006B04B5" w:rsidRPr="007A66F8">
              <w:rPr>
                <w:sz w:val="26"/>
                <w:szCs w:val="26"/>
              </w:rPr>
              <w:t>га</w:t>
            </w:r>
          </w:p>
        </w:tc>
      </w:tr>
      <w:tr w:rsidR="006B04B5" w:rsidRPr="007A66F8" w14:paraId="2F1F4500" w14:textId="77777777" w:rsidTr="00942A4B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241477" w14:textId="77777777" w:rsidR="006B04B5" w:rsidRPr="007A66F8" w:rsidRDefault="0058547E" w:rsidP="00942A4B">
            <w:pPr>
              <w:pStyle w:val="a3"/>
              <w:ind w:firstLine="0"/>
              <w:jc w:val="left"/>
              <w:rPr>
                <w:sz w:val="26"/>
                <w:szCs w:val="26"/>
              </w:rPr>
            </w:pPr>
            <w:r w:rsidRPr="007A66F8">
              <w:rPr>
                <w:sz w:val="26"/>
                <w:szCs w:val="26"/>
              </w:rPr>
              <w:t>С</w:t>
            </w:r>
            <w:r w:rsidR="006B04B5" w:rsidRPr="007A66F8">
              <w:rPr>
                <w:sz w:val="26"/>
                <w:szCs w:val="26"/>
              </w:rPr>
              <w:t>иний</w:t>
            </w:r>
            <w:r w:rsidRPr="007A66F8">
              <w:rPr>
                <w:sz w:val="26"/>
                <w:szCs w:val="26"/>
              </w:rPr>
              <w:t xml:space="preserve"> парафин</w:t>
            </w:r>
          </w:p>
        </w:tc>
        <w:tc>
          <w:tcPr>
            <w:tcW w:w="8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31E4AF" w14:textId="77777777" w:rsidR="004C714A" w:rsidRPr="007A66F8" w:rsidRDefault="004C714A" w:rsidP="00942A4B">
            <w:pPr>
              <w:pStyle w:val="a3"/>
              <w:ind w:firstLine="0"/>
              <w:jc w:val="left"/>
              <w:rPr>
                <w:sz w:val="26"/>
                <w:szCs w:val="26"/>
              </w:rPr>
            </w:pPr>
            <w:r w:rsidRPr="007A66F8">
              <w:rPr>
                <w:sz w:val="26"/>
                <w:szCs w:val="26"/>
              </w:rPr>
              <w:t>–</w:t>
            </w:r>
            <w:r w:rsidR="000837C6" w:rsidRPr="007A66F8">
              <w:rPr>
                <w:sz w:val="26"/>
                <w:szCs w:val="26"/>
              </w:rPr>
              <w:t>6 ºС</w:t>
            </w:r>
            <w:r w:rsidRPr="007A66F8">
              <w:rPr>
                <w:sz w:val="26"/>
                <w:szCs w:val="26"/>
              </w:rPr>
              <w:t xml:space="preserve"> </w:t>
            </w:r>
            <w:r w:rsidR="000837C6" w:rsidRPr="007A66F8">
              <w:rPr>
                <w:sz w:val="26"/>
                <w:szCs w:val="26"/>
              </w:rPr>
              <w:t>...</w:t>
            </w:r>
            <w:r w:rsidRPr="007A66F8">
              <w:rPr>
                <w:sz w:val="26"/>
                <w:szCs w:val="26"/>
              </w:rPr>
              <w:t xml:space="preserve"> –</w:t>
            </w:r>
            <w:r w:rsidR="000837C6" w:rsidRPr="007A66F8">
              <w:rPr>
                <w:sz w:val="26"/>
                <w:szCs w:val="26"/>
              </w:rPr>
              <w:t>12</w:t>
            </w:r>
            <w:r w:rsidR="00942A4B" w:rsidRPr="007A66F8">
              <w:rPr>
                <w:sz w:val="26"/>
                <w:szCs w:val="26"/>
              </w:rPr>
              <w:t> </w:t>
            </w:r>
            <w:r w:rsidR="000837C6" w:rsidRPr="007A66F8">
              <w:rPr>
                <w:sz w:val="26"/>
                <w:szCs w:val="26"/>
              </w:rPr>
              <w:t>ºС </w:t>
            </w:r>
          </w:p>
          <w:p w14:paraId="0F1EE40B" w14:textId="77777777" w:rsidR="006B04B5" w:rsidRPr="007A66F8" w:rsidRDefault="00942A4B" w:rsidP="00942A4B">
            <w:pPr>
              <w:pStyle w:val="a3"/>
              <w:ind w:firstLine="0"/>
              <w:jc w:val="left"/>
              <w:rPr>
                <w:sz w:val="26"/>
                <w:szCs w:val="26"/>
              </w:rPr>
            </w:pPr>
            <w:r w:rsidRPr="007A66F8">
              <w:rPr>
                <w:sz w:val="26"/>
                <w:szCs w:val="26"/>
              </w:rPr>
              <w:t>У</w:t>
            </w:r>
            <w:r w:rsidR="006B04B5" w:rsidRPr="007A66F8">
              <w:rPr>
                <w:sz w:val="26"/>
                <w:szCs w:val="26"/>
              </w:rPr>
              <w:t>нив</w:t>
            </w:r>
            <w:r w:rsidR="00180FA2" w:rsidRPr="007A66F8">
              <w:rPr>
                <w:sz w:val="26"/>
                <w:szCs w:val="26"/>
              </w:rPr>
              <w:t>е</w:t>
            </w:r>
            <w:r w:rsidR="006B04B5" w:rsidRPr="007A66F8">
              <w:rPr>
                <w:sz w:val="26"/>
                <w:szCs w:val="26"/>
              </w:rPr>
              <w:t>рсальный, для низкой и ср</w:t>
            </w:r>
            <w:r w:rsidR="00180FA2" w:rsidRPr="007A66F8">
              <w:rPr>
                <w:sz w:val="26"/>
                <w:szCs w:val="26"/>
              </w:rPr>
              <w:t>е</w:t>
            </w:r>
            <w:r w:rsidR="006B04B5" w:rsidRPr="007A66F8">
              <w:rPr>
                <w:sz w:val="26"/>
                <w:szCs w:val="26"/>
              </w:rPr>
              <w:t>дн</w:t>
            </w:r>
            <w:r w:rsidR="00180FA2" w:rsidRPr="007A66F8">
              <w:rPr>
                <w:sz w:val="26"/>
                <w:szCs w:val="26"/>
              </w:rPr>
              <w:t>е</w:t>
            </w:r>
            <w:r w:rsidR="006B04B5" w:rsidRPr="007A66F8">
              <w:rPr>
                <w:sz w:val="26"/>
                <w:szCs w:val="26"/>
              </w:rPr>
              <w:t>й влажности воздуха и сн</w:t>
            </w:r>
            <w:r w:rsidR="00180FA2" w:rsidRPr="007A66F8">
              <w:rPr>
                <w:sz w:val="26"/>
                <w:szCs w:val="26"/>
              </w:rPr>
              <w:t>е</w:t>
            </w:r>
            <w:r w:rsidR="006B04B5" w:rsidRPr="007A66F8">
              <w:rPr>
                <w:sz w:val="26"/>
                <w:szCs w:val="26"/>
              </w:rPr>
              <w:t>га любой структуры</w:t>
            </w:r>
          </w:p>
        </w:tc>
      </w:tr>
      <w:tr w:rsidR="006B04B5" w:rsidRPr="007A66F8" w14:paraId="08FC475A" w14:textId="77777777" w:rsidTr="00942A4B"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6E405" w14:textId="77777777" w:rsidR="006B04B5" w:rsidRPr="007A66F8" w:rsidRDefault="0058547E" w:rsidP="00942A4B">
            <w:pPr>
              <w:pStyle w:val="a3"/>
              <w:ind w:firstLine="0"/>
              <w:jc w:val="left"/>
              <w:rPr>
                <w:sz w:val="26"/>
                <w:szCs w:val="26"/>
              </w:rPr>
            </w:pPr>
            <w:r w:rsidRPr="007A66F8">
              <w:rPr>
                <w:sz w:val="26"/>
                <w:szCs w:val="26"/>
              </w:rPr>
              <w:t>З</w:t>
            </w:r>
            <w:r w:rsidR="00180FA2" w:rsidRPr="007A66F8">
              <w:rPr>
                <w:sz w:val="26"/>
                <w:szCs w:val="26"/>
              </w:rPr>
              <w:t>е</w:t>
            </w:r>
            <w:r w:rsidR="006B04B5" w:rsidRPr="007A66F8">
              <w:rPr>
                <w:sz w:val="26"/>
                <w:szCs w:val="26"/>
              </w:rPr>
              <w:t>л</w:t>
            </w:r>
            <w:r w:rsidRPr="007A66F8">
              <w:rPr>
                <w:sz w:val="26"/>
                <w:szCs w:val="26"/>
              </w:rPr>
              <w:t>ё</w:t>
            </w:r>
            <w:r w:rsidR="006B04B5" w:rsidRPr="007A66F8">
              <w:rPr>
                <w:sz w:val="26"/>
                <w:szCs w:val="26"/>
              </w:rPr>
              <w:t>ный</w:t>
            </w:r>
            <w:r w:rsidRPr="007A66F8">
              <w:rPr>
                <w:sz w:val="26"/>
                <w:szCs w:val="26"/>
              </w:rPr>
              <w:t xml:space="preserve"> парафин</w:t>
            </w:r>
          </w:p>
        </w:tc>
        <w:tc>
          <w:tcPr>
            <w:tcW w:w="8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86778B" w14:textId="77777777" w:rsidR="004C714A" w:rsidRPr="007A66F8" w:rsidRDefault="004C714A" w:rsidP="00942A4B">
            <w:pPr>
              <w:pStyle w:val="a3"/>
              <w:ind w:firstLine="0"/>
              <w:jc w:val="left"/>
              <w:rPr>
                <w:sz w:val="26"/>
                <w:szCs w:val="26"/>
              </w:rPr>
            </w:pPr>
            <w:r w:rsidRPr="007A66F8">
              <w:rPr>
                <w:sz w:val="26"/>
                <w:szCs w:val="26"/>
              </w:rPr>
              <w:t>–</w:t>
            </w:r>
            <w:r w:rsidR="006B04B5" w:rsidRPr="007A66F8">
              <w:rPr>
                <w:sz w:val="26"/>
                <w:szCs w:val="26"/>
              </w:rPr>
              <w:t>10</w:t>
            </w:r>
            <w:r w:rsidRPr="007A66F8">
              <w:rPr>
                <w:sz w:val="26"/>
                <w:szCs w:val="26"/>
              </w:rPr>
              <w:t> </w:t>
            </w:r>
            <w:r w:rsidR="006B04B5" w:rsidRPr="007A66F8">
              <w:rPr>
                <w:sz w:val="26"/>
                <w:szCs w:val="26"/>
              </w:rPr>
              <w:t>ºС</w:t>
            </w:r>
            <w:r w:rsidRPr="007A66F8">
              <w:rPr>
                <w:sz w:val="26"/>
                <w:szCs w:val="26"/>
              </w:rPr>
              <w:t xml:space="preserve"> </w:t>
            </w:r>
            <w:r w:rsidR="006B04B5" w:rsidRPr="007A66F8">
              <w:rPr>
                <w:sz w:val="26"/>
                <w:szCs w:val="26"/>
              </w:rPr>
              <w:t>…</w:t>
            </w:r>
            <w:r w:rsidRPr="007A66F8">
              <w:rPr>
                <w:sz w:val="26"/>
                <w:szCs w:val="26"/>
              </w:rPr>
              <w:t xml:space="preserve"> –</w:t>
            </w:r>
            <w:r w:rsidR="006B04B5" w:rsidRPr="007A66F8">
              <w:rPr>
                <w:sz w:val="26"/>
                <w:szCs w:val="26"/>
              </w:rPr>
              <w:t>20</w:t>
            </w:r>
            <w:r w:rsidRPr="007A66F8">
              <w:rPr>
                <w:sz w:val="26"/>
                <w:szCs w:val="26"/>
              </w:rPr>
              <w:t> </w:t>
            </w:r>
            <w:r w:rsidR="006B04B5" w:rsidRPr="007A66F8">
              <w:rPr>
                <w:sz w:val="26"/>
                <w:szCs w:val="26"/>
              </w:rPr>
              <w:t>ºС </w:t>
            </w:r>
          </w:p>
          <w:p w14:paraId="4FA506A2" w14:textId="77777777" w:rsidR="006B04B5" w:rsidRPr="007A66F8" w:rsidRDefault="00942A4B" w:rsidP="00942A4B">
            <w:pPr>
              <w:pStyle w:val="a3"/>
              <w:ind w:firstLine="0"/>
              <w:jc w:val="left"/>
              <w:rPr>
                <w:sz w:val="26"/>
                <w:szCs w:val="26"/>
              </w:rPr>
            </w:pPr>
            <w:r w:rsidRPr="007A66F8">
              <w:rPr>
                <w:sz w:val="26"/>
                <w:szCs w:val="26"/>
              </w:rPr>
              <w:t>Д</w:t>
            </w:r>
            <w:r w:rsidR="006B04B5" w:rsidRPr="007A66F8">
              <w:rPr>
                <w:sz w:val="26"/>
                <w:szCs w:val="26"/>
              </w:rPr>
              <w:t>ля сухого порошкообразного или м</w:t>
            </w:r>
            <w:r w:rsidR="00180FA2" w:rsidRPr="007A66F8">
              <w:rPr>
                <w:sz w:val="26"/>
                <w:szCs w:val="26"/>
              </w:rPr>
              <w:t>е</w:t>
            </w:r>
            <w:r w:rsidR="006B04B5" w:rsidRPr="007A66F8">
              <w:rPr>
                <w:sz w:val="26"/>
                <w:szCs w:val="26"/>
              </w:rPr>
              <w:t>лкоз</w:t>
            </w:r>
            <w:r w:rsidR="00180FA2" w:rsidRPr="007A66F8">
              <w:rPr>
                <w:sz w:val="26"/>
                <w:szCs w:val="26"/>
              </w:rPr>
              <w:t>е</w:t>
            </w:r>
            <w:r w:rsidR="006B04B5" w:rsidRPr="007A66F8">
              <w:rPr>
                <w:sz w:val="26"/>
                <w:szCs w:val="26"/>
              </w:rPr>
              <w:t>рнистого сн</w:t>
            </w:r>
            <w:r w:rsidR="00180FA2" w:rsidRPr="007A66F8">
              <w:rPr>
                <w:sz w:val="26"/>
                <w:szCs w:val="26"/>
              </w:rPr>
              <w:t>е</w:t>
            </w:r>
            <w:r w:rsidR="000837C6" w:rsidRPr="007A66F8">
              <w:rPr>
                <w:sz w:val="26"/>
                <w:szCs w:val="26"/>
              </w:rPr>
              <w:t>га</w:t>
            </w:r>
          </w:p>
        </w:tc>
      </w:tr>
    </w:tbl>
    <w:p w14:paraId="5149FAA5" w14:textId="77777777" w:rsidR="006B04B5" w:rsidRPr="007A66F8" w:rsidRDefault="00942A4B" w:rsidP="002A1654">
      <w:pPr>
        <w:pStyle w:val="a3"/>
        <w:spacing w:before="120"/>
      </w:pPr>
      <w:r w:rsidRPr="007A66F8">
        <w:rPr>
          <w:shd w:val="clear" w:color="auto" w:fill="FFFFFF"/>
        </w:rPr>
        <w:t xml:space="preserve">ОАО «Завод горного воска» — </w:t>
      </w:r>
      <w:r w:rsidR="00180FA2" w:rsidRPr="007A66F8">
        <w:rPr>
          <w:shd w:val="clear" w:color="auto" w:fill="FFFFFF"/>
        </w:rPr>
        <w:t>е</w:t>
      </w:r>
      <w:r w:rsidR="006B04B5" w:rsidRPr="007A66F8">
        <w:rPr>
          <w:shd w:val="clear" w:color="auto" w:fill="FFFFFF"/>
        </w:rPr>
        <w:t>динств</w:t>
      </w:r>
      <w:r w:rsidR="00180FA2" w:rsidRPr="007A66F8">
        <w:rPr>
          <w:shd w:val="clear" w:color="auto" w:fill="FFFFFF"/>
        </w:rPr>
        <w:t>е</w:t>
      </w:r>
      <w:r w:rsidR="006B04B5" w:rsidRPr="007A66F8">
        <w:rPr>
          <w:shd w:val="clear" w:color="auto" w:fill="FFFFFF"/>
        </w:rPr>
        <w:t>нный производит</w:t>
      </w:r>
      <w:r w:rsidR="00180FA2" w:rsidRPr="007A66F8">
        <w:rPr>
          <w:shd w:val="clear" w:color="auto" w:fill="FFFFFF"/>
        </w:rPr>
        <w:t>е</w:t>
      </w:r>
      <w:r w:rsidR="006B04B5" w:rsidRPr="007A66F8">
        <w:rPr>
          <w:shd w:val="clear" w:color="auto" w:fill="FFFFFF"/>
        </w:rPr>
        <w:t>ль парафинов, мод</w:t>
      </w:r>
      <w:r w:rsidR="00180FA2" w:rsidRPr="007A66F8">
        <w:rPr>
          <w:shd w:val="clear" w:color="auto" w:fill="FFFFFF"/>
        </w:rPr>
        <w:t>е</w:t>
      </w:r>
      <w:r w:rsidR="006B04B5" w:rsidRPr="007A66F8">
        <w:rPr>
          <w:shd w:val="clear" w:color="auto" w:fill="FFFFFF"/>
        </w:rPr>
        <w:t>льных составов, парафиновых эмульсий и защитных восков в Р</w:t>
      </w:r>
      <w:r w:rsidR="00180FA2" w:rsidRPr="007A66F8">
        <w:rPr>
          <w:shd w:val="clear" w:color="auto" w:fill="FFFFFF"/>
        </w:rPr>
        <w:t>е</w:t>
      </w:r>
      <w:r w:rsidR="006B04B5" w:rsidRPr="007A66F8">
        <w:rPr>
          <w:shd w:val="clear" w:color="auto" w:fill="FFFFFF"/>
        </w:rPr>
        <w:t>спублик</w:t>
      </w:r>
      <w:r w:rsidR="00180FA2" w:rsidRPr="007A66F8">
        <w:rPr>
          <w:shd w:val="clear" w:color="auto" w:fill="FFFFFF"/>
        </w:rPr>
        <w:t>е</w:t>
      </w:r>
      <w:r w:rsidR="006B04B5" w:rsidRPr="007A66F8">
        <w:rPr>
          <w:shd w:val="clear" w:color="auto" w:fill="FFFFFF"/>
        </w:rPr>
        <w:t xml:space="preserve"> Б</w:t>
      </w:r>
      <w:r w:rsidR="00180FA2" w:rsidRPr="007A66F8">
        <w:rPr>
          <w:shd w:val="clear" w:color="auto" w:fill="FFFFFF"/>
        </w:rPr>
        <w:t>е</w:t>
      </w:r>
      <w:r w:rsidR="006B04B5" w:rsidRPr="007A66F8">
        <w:rPr>
          <w:shd w:val="clear" w:color="auto" w:fill="FFFFFF"/>
        </w:rPr>
        <w:t xml:space="preserve">ларусь. Это </w:t>
      </w:r>
      <w:r w:rsidR="006B04B5" w:rsidRPr="007A66F8">
        <w:t>около 60</w:t>
      </w:r>
      <w:r w:rsidR="00845097" w:rsidRPr="007A66F8">
        <w:t> </w:t>
      </w:r>
      <w:r w:rsidR="006B04B5" w:rsidRPr="007A66F8">
        <w:t>позиций различного назнач</w:t>
      </w:r>
      <w:r w:rsidR="00180FA2" w:rsidRPr="007A66F8">
        <w:t>е</w:t>
      </w:r>
      <w:r w:rsidR="006B04B5" w:rsidRPr="007A66F8">
        <w:t>ния, в том числ</w:t>
      </w:r>
      <w:r w:rsidR="00180FA2" w:rsidRPr="007A66F8">
        <w:t>е</w:t>
      </w:r>
      <w:r w:rsidR="006B04B5" w:rsidRPr="007A66F8">
        <w:t xml:space="preserve"> высокоочищ</w:t>
      </w:r>
      <w:r w:rsidR="00180FA2" w:rsidRPr="007A66F8">
        <w:t>е</w:t>
      </w:r>
      <w:r w:rsidR="006B04B5" w:rsidRPr="007A66F8">
        <w:t>нный св</w:t>
      </w:r>
      <w:r w:rsidR="00180FA2" w:rsidRPr="007A66F8">
        <w:t>е</w:t>
      </w:r>
      <w:r w:rsidR="006B04B5" w:rsidRPr="007A66F8">
        <w:t>чной воск марки 1, который использу</w:t>
      </w:r>
      <w:r w:rsidR="00180FA2" w:rsidRPr="007A66F8">
        <w:t>е</w:t>
      </w:r>
      <w:r w:rsidR="006B04B5" w:rsidRPr="007A66F8">
        <w:t>тся для пропитки гибкой упаковки пищ</w:t>
      </w:r>
      <w:r w:rsidR="00180FA2" w:rsidRPr="007A66F8">
        <w:t>е</w:t>
      </w:r>
      <w:r w:rsidR="006B04B5" w:rsidRPr="007A66F8">
        <w:t xml:space="preserve">вых продуктов, покрытия </w:t>
      </w:r>
      <w:r w:rsidR="00845097" w:rsidRPr="007A66F8">
        <w:t>ё</w:t>
      </w:r>
      <w:r w:rsidR="006B04B5" w:rsidRPr="007A66F8">
        <w:t>мкост</w:t>
      </w:r>
      <w:r w:rsidR="00180FA2" w:rsidRPr="007A66F8">
        <w:t>е</w:t>
      </w:r>
      <w:r w:rsidR="006B04B5" w:rsidRPr="007A66F8">
        <w:t>й для хран</w:t>
      </w:r>
      <w:r w:rsidR="00180FA2" w:rsidRPr="007A66F8">
        <w:t>е</w:t>
      </w:r>
      <w:r w:rsidR="006B04B5" w:rsidRPr="007A66F8">
        <w:t>ния пищи, а</w:t>
      </w:r>
      <w:r w:rsidR="00845097" w:rsidRPr="007A66F8">
        <w:t> </w:t>
      </w:r>
      <w:r w:rsidR="006B04B5" w:rsidRPr="007A66F8">
        <w:t>такж</w:t>
      </w:r>
      <w:r w:rsidR="00180FA2" w:rsidRPr="007A66F8">
        <w:t>е</w:t>
      </w:r>
      <w:r w:rsidR="006B04B5" w:rsidRPr="007A66F8">
        <w:t xml:space="preserve"> в м</w:t>
      </w:r>
      <w:r w:rsidR="00180FA2" w:rsidRPr="007A66F8">
        <w:t>е</w:t>
      </w:r>
      <w:r w:rsidR="006B04B5" w:rsidRPr="007A66F8">
        <w:t>дицин</w:t>
      </w:r>
      <w:r w:rsidR="00180FA2" w:rsidRPr="007A66F8">
        <w:t>е</w:t>
      </w:r>
      <w:r w:rsidR="006B04B5" w:rsidRPr="007A66F8">
        <w:t xml:space="preserve"> и косм</w:t>
      </w:r>
      <w:r w:rsidR="00180FA2" w:rsidRPr="007A66F8">
        <w:t>е</w:t>
      </w:r>
      <w:r w:rsidR="006B04B5" w:rsidRPr="007A66F8">
        <w:t>тологии. Св</w:t>
      </w:r>
      <w:r w:rsidR="00180FA2" w:rsidRPr="007A66F8">
        <w:t>е</w:t>
      </w:r>
      <w:r w:rsidR="006B04B5" w:rsidRPr="007A66F8">
        <w:t>чи для обогр</w:t>
      </w:r>
      <w:r w:rsidR="00180FA2" w:rsidRPr="007A66F8">
        <w:t>е</w:t>
      </w:r>
      <w:r w:rsidR="006B04B5" w:rsidRPr="007A66F8">
        <w:t>ва сада, произв</w:t>
      </w:r>
      <w:r w:rsidR="00180FA2" w:rsidRPr="007A66F8">
        <w:t>е</w:t>
      </w:r>
      <w:r w:rsidR="006B04B5" w:rsidRPr="007A66F8">
        <w:t>д</w:t>
      </w:r>
      <w:r w:rsidR="00845097" w:rsidRPr="007A66F8">
        <w:t>ё</w:t>
      </w:r>
      <w:r w:rsidR="006B04B5" w:rsidRPr="007A66F8">
        <w:t>нны</w:t>
      </w:r>
      <w:r w:rsidR="00180FA2" w:rsidRPr="007A66F8">
        <w:t>е</w:t>
      </w:r>
      <w:r w:rsidR="006B04B5" w:rsidRPr="007A66F8">
        <w:t xml:space="preserve"> на</w:t>
      </w:r>
      <w:r w:rsidR="00845097" w:rsidRPr="007A66F8">
        <w:t> </w:t>
      </w:r>
      <w:r w:rsidR="006B04B5" w:rsidRPr="007A66F8">
        <w:t>завод</w:t>
      </w:r>
      <w:r w:rsidR="00180FA2" w:rsidRPr="007A66F8">
        <w:t>е</w:t>
      </w:r>
      <w:r w:rsidR="006B04B5" w:rsidRPr="007A66F8">
        <w:t>, защищают раст</w:t>
      </w:r>
      <w:r w:rsidR="00180FA2" w:rsidRPr="007A66F8">
        <w:t>е</w:t>
      </w:r>
      <w:r w:rsidR="006B04B5" w:rsidRPr="007A66F8">
        <w:t>ния от заморозков и тумана в т</w:t>
      </w:r>
      <w:r w:rsidR="00180FA2" w:rsidRPr="007A66F8">
        <w:t>е</w:t>
      </w:r>
      <w:r w:rsidR="006B04B5" w:rsidRPr="007A66F8">
        <w:t xml:space="preserve">плицах и открытых садах. </w:t>
      </w:r>
    </w:p>
    <w:p w14:paraId="1E217990" w14:textId="77777777" w:rsidR="006B04B5" w:rsidRPr="007A66F8" w:rsidRDefault="006B04B5" w:rsidP="006B04B5">
      <w:pPr>
        <w:pStyle w:val="a3"/>
      </w:pPr>
      <w:r w:rsidRPr="007A66F8">
        <w:t>Пр</w:t>
      </w:r>
      <w:r w:rsidR="00180FA2" w:rsidRPr="007A66F8">
        <w:t>е</w:t>
      </w:r>
      <w:r w:rsidRPr="007A66F8">
        <w:t>дприяти</w:t>
      </w:r>
      <w:r w:rsidR="00180FA2" w:rsidRPr="007A66F8">
        <w:t>е</w:t>
      </w:r>
      <w:r w:rsidRPr="007A66F8">
        <w:t xml:space="preserve"> такж</w:t>
      </w:r>
      <w:r w:rsidR="00180FA2" w:rsidRPr="007A66F8">
        <w:t>е</w:t>
      </w:r>
      <w:r w:rsidRPr="007A66F8">
        <w:t xml:space="preserve"> пр</w:t>
      </w:r>
      <w:r w:rsidR="00180FA2" w:rsidRPr="007A66F8">
        <w:t>е</w:t>
      </w:r>
      <w:r w:rsidRPr="007A66F8">
        <w:t>длага</w:t>
      </w:r>
      <w:r w:rsidR="00180FA2" w:rsidRPr="007A66F8">
        <w:t>е</w:t>
      </w:r>
      <w:r w:rsidRPr="007A66F8">
        <w:t>т парафиновую композицию для производства спич</w:t>
      </w:r>
      <w:r w:rsidR="00180FA2" w:rsidRPr="007A66F8">
        <w:t>е</w:t>
      </w:r>
      <w:r w:rsidRPr="007A66F8">
        <w:t>к и св</w:t>
      </w:r>
      <w:r w:rsidR="00180FA2" w:rsidRPr="007A66F8">
        <w:t>е</w:t>
      </w:r>
      <w:r w:rsidRPr="007A66F8">
        <w:t>ч</w:t>
      </w:r>
      <w:r w:rsidR="00180FA2" w:rsidRPr="007A66F8">
        <w:t>е</w:t>
      </w:r>
      <w:r w:rsidRPr="007A66F8">
        <w:t>й, защитны</w:t>
      </w:r>
      <w:r w:rsidR="00180FA2" w:rsidRPr="007A66F8">
        <w:t>е</w:t>
      </w:r>
      <w:r w:rsidRPr="007A66F8">
        <w:t xml:space="preserve"> воски для р</w:t>
      </w:r>
      <w:r w:rsidR="00180FA2" w:rsidRPr="007A66F8">
        <w:t>е</w:t>
      </w:r>
      <w:r w:rsidRPr="007A66F8">
        <w:t>зинот</w:t>
      </w:r>
      <w:r w:rsidR="00180FA2" w:rsidRPr="007A66F8">
        <w:t>е</w:t>
      </w:r>
      <w:r w:rsidRPr="007A66F8">
        <w:t>хнич</w:t>
      </w:r>
      <w:r w:rsidR="00180FA2" w:rsidRPr="007A66F8">
        <w:t>е</w:t>
      </w:r>
      <w:r w:rsidRPr="007A66F8">
        <w:t>ских изд</w:t>
      </w:r>
      <w:r w:rsidR="00180FA2" w:rsidRPr="007A66F8">
        <w:t>е</w:t>
      </w:r>
      <w:r w:rsidRPr="007A66F8">
        <w:t>лий, смазки для конс</w:t>
      </w:r>
      <w:r w:rsidR="00180FA2" w:rsidRPr="007A66F8">
        <w:t>е</w:t>
      </w:r>
      <w:r w:rsidRPr="007A66F8">
        <w:t>рвации м</w:t>
      </w:r>
      <w:r w:rsidR="00180FA2" w:rsidRPr="007A66F8">
        <w:t>е</w:t>
      </w:r>
      <w:r w:rsidRPr="007A66F8">
        <w:t>таллоизд</w:t>
      </w:r>
      <w:r w:rsidR="00180FA2" w:rsidRPr="007A66F8">
        <w:t>е</w:t>
      </w:r>
      <w:r w:rsidRPr="007A66F8">
        <w:t>лий и защиты от коррозии, а такж</w:t>
      </w:r>
      <w:r w:rsidR="00180FA2" w:rsidRPr="007A66F8">
        <w:t>е</w:t>
      </w:r>
      <w:r w:rsidRPr="007A66F8">
        <w:t xml:space="preserve"> сп</w:t>
      </w:r>
      <w:r w:rsidR="00180FA2" w:rsidRPr="007A66F8">
        <w:t>е</w:t>
      </w:r>
      <w:r w:rsidRPr="007A66F8">
        <w:t>циализированны</w:t>
      </w:r>
      <w:r w:rsidR="00180FA2" w:rsidRPr="007A66F8">
        <w:t>е</w:t>
      </w:r>
      <w:r w:rsidRPr="007A66F8">
        <w:t xml:space="preserve"> воски и р</w:t>
      </w:r>
      <w:r w:rsidR="00180FA2" w:rsidRPr="007A66F8">
        <w:t>е</w:t>
      </w:r>
      <w:r w:rsidRPr="007A66F8">
        <w:t>аг</w:t>
      </w:r>
      <w:r w:rsidR="00180FA2" w:rsidRPr="007A66F8">
        <w:t>е</w:t>
      </w:r>
      <w:r w:rsidRPr="007A66F8">
        <w:t>нты для различных промышл</w:t>
      </w:r>
      <w:r w:rsidR="00180FA2" w:rsidRPr="007A66F8">
        <w:t>е</w:t>
      </w:r>
      <w:r w:rsidRPr="007A66F8">
        <w:t>нных нужд.</w:t>
      </w:r>
    </w:p>
    <w:p w14:paraId="05415931" w14:textId="77777777" w:rsidR="00222351" w:rsidRPr="007A66F8" w:rsidRDefault="006B04B5" w:rsidP="006B04B5">
      <w:pPr>
        <w:pStyle w:val="a3"/>
        <w:rPr>
          <w:noProof/>
        </w:rPr>
      </w:pPr>
      <w:r w:rsidRPr="007A66F8">
        <w:t>В 2024 году завод был отм</w:t>
      </w:r>
      <w:r w:rsidR="00180FA2" w:rsidRPr="007A66F8">
        <w:t>е</w:t>
      </w:r>
      <w:r w:rsidRPr="007A66F8">
        <w:t>ч</w:t>
      </w:r>
      <w:r w:rsidR="00180FA2" w:rsidRPr="007A66F8">
        <w:t>е</w:t>
      </w:r>
      <w:r w:rsidRPr="007A66F8">
        <w:t>н за высоко</w:t>
      </w:r>
      <w:r w:rsidR="00180FA2" w:rsidRPr="007A66F8">
        <w:t>е</w:t>
      </w:r>
      <w:r w:rsidRPr="007A66F8">
        <w:t xml:space="preserve"> кач</w:t>
      </w:r>
      <w:r w:rsidR="00180FA2" w:rsidRPr="007A66F8">
        <w:t>е</w:t>
      </w:r>
      <w:r w:rsidRPr="007A66F8">
        <w:t>ство сво</w:t>
      </w:r>
      <w:r w:rsidR="00180FA2" w:rsidRPr="007A66F8">
        <w:t>е</w:t>
      </w:r>
      <w:r w:rsidRPr="007A66F8">
        <w:t>й продукции, получив награды в двух номинациях: «Лучши</w:t>
      </w:r>
      <w:r w:rsidR="00180FA2" w:rsidRPr="007A66F8">
        <w:t>е</w:t>
      </w:r>
      <w:r w:rsidRPr="007A66F8">
        <w:t xml:space="preserve"> товары Р</w:t>
      </w:r>
      <w:r w:rsidR="00180FA2" w:rsidRPr="007A66F8">
        <w:t>е</w:t>
      </w:r>
      <w:r w:rsidRPr="007A66F8">
        <w:t>спублики Б</w:t>
      </w:r>
      <w:r w:rsidR="00180FA2" w:rsidRPr="007A66F8">
        <w:t>е</w:t>
      </w:r>
      <w:r w:rsidRPr="007A66F8">
        <w:t>ларусь</w:t>
      </w:r>
      <w:r w:rsidR="00CF19A6" w:rsidRPr="007A66F8">
        <w:t> – 2023» и </w:t>
      </w:r>
      <w:r w:rsidRPr="007A66F8">
        <w:t>«Лид</w:t>
      </w:r>
      <w:r w:rsidR="00180FA2" w:rsidRPr="007A66F8">
        <w:t>е</w:t>
      </w:r>
      <w:r w:rsidRPr="007A66F8">
        <w:t>ры промышл</w:t>
      </w:r>
      <w:r w:rsidR="00180FA2" w:rsidRPr="007A66F8">
        <w:t>е</w:t>
      </w:r>
      <w:r w:rsidRPr="007A66F8">
        <w:t>нности Р</w:t>
      </w:r>
      <w:r w:rsidR="00180FA2" w:rsidRPr="007A66F8">
        <w:t>е</w:t>
      </w:r>
      <w:r w:rsidRPr="007A66F8">
        <w:t>спублики Б</w:t>
      </w:r>
      <w:r w:rsidR="00180FA2" w:rsidRPr="007A66F8">
        <w:t>е</w:t>
      </w:r>
      <w:r w:rsidRPr="007A66F8">
        <w:t>ларусь». Продукция пр</w:t>
      </w:r>
      <w:r w:rsidR="00180FA2" w:rsidRPr="007A66F8">
        <w:t>е</w:t>
      </w:r>
      <w:r w:rsidRPr="007A66F8">
        <w:t>дприятия пользу</w:t>
      </w:r>
      <w:r w:rsidR="00180FA2" w:rsidRPr="007A66F8">
        <w:t>е</w:t>
      </w:r>
      <w:r w:rsidRPr="007A66F8">
        <w:t>тся спросом как в Б</w:t>
      </w:r>
      <w:r w:rsidR="00180FA2" w:rsidRPr="007A66F8">
        <w:t>е</w:t>
      </w:r>
      <w:r w:rsidRPr="007A66F8">
        <w:t xml:space="preserve">ларуси, так и за </w:t>
      </w:r>
      <w:r w:rsidR="00CF19A6" w:rsidRPr="007A66F8">
        <w:t>её</w:t>
      </w:r>
      <w:r w:rsidRPr="007A66F8">
        <w:t xml:space="preserve"> пр</w:t>
      </w:r>
      <w:r w:rsidR="00180FA2" w:rsidRPr="007A66F8">
        <w:t>е</w:t>
      </w:r>
      <w:r w:rsidRPr="007A66F8">
        <w:t>д</w:t>
      </w:r>
      <w:r w:rsidR="00180FA2" w:rsidRPr="007A66F8">
        <w:t>е</w:t>
      </w:r>
      <w:r w:rsidRPr="007A66F8">
        <w:t>лами (бол</w:t>
      </w:r>
      <w:r w:rsidR="00180FA2" w:rsidRPr="007A66F8">
        <w:t>ее</w:t>
      </w:r>
      <w:r w:rsidRPr="007A66F8">
        <w:t xml:space="preserve"> ч</w:t>
      </w:r>
      <w:r w:rsidR="00180FA2" w:rsidRPr="007A66F8">
        <w:t>е</w:t>
      </w:r>
      <w:r w:rsidR="00CF19A6" w:rsidRPr="007A66F8">
        <w:t>м в 20 </w:t>
      </w:r>
      <w:r w:rsidRPr="007A66F8">
        <w:t>стран ближн</w:t>
      </w:r>
      <w:r w:rsidR="00180FA2" w:rsidRPr="007A66F8">
        <w:t>е</w:t>
      </w:r>
      <w:r w:rsidRPr="007A66F8">
        <w:t>го и дальн</w:t>
      </w:r>
      <w:r w:rsidR="00180FA2" w:rsidRPr="007A66F8">
        <w:t>е</w:t>
      </w:r>
      <w:r w:rsidRPr="007A66F8">
        <w:t>го заруб</w:t>
      </w:r>
      <w:r w:rsidR="00180FA2" w:rsidRPr="007A66F8">
        <w:t>е</w:t>
      </w:r>
      <w:r w:rsidRPr="007A66F8">
        <w:t>жья).</w:t>
      </w:r>
    </w:p>
    <w:p w14:paraId="3707520B" w14:textId="77777777" w:rsidR="00222351" w:rsidRPr="007A66F8" w:rsidRDefault="00222351" w:rsidP="00222351">
      <w:pPr>
        <w:pStyle w:val="a3"/>
        <w:rPr>
          <w:noProof/>
        </w:rPr>
      </w:pPr>
    </w:p>
    <w:p w14:paraId="2EE32E0A" w14:textId="77777777" w:rsidR="00015D30" w:rsidRPr="007A66F8" w:rsidRDefault="00222351" w:rsidP="00CF19A6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2629C922" wp14:editId="2C15F060">
                <wp:extent cx="2880000" cy="359967"/>
                <wp:effectExtent l="0" t="19050" r="34925" b="40640"/>
                <wp:docPr id="145" name="Группа 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46" name="Прямая соединительная линия 146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47" name="Группа 147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48" name="Ромб 148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9" name="Ромб 149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0" name="Ромб 150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50989CF2" id="Группа 145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">
                <v:line id="Прямая соединительная линия 146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" strokecolor="black [3213]" strokeweight="1pt">
                  <v:stroke joinstyle="miter"/>
                </v:line>
                <v:group id="Группа 147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7voxAAAANw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tzn8PhMukKsfAAAA//8DAFBLAQItABQABgAIAAAAIQDb4fbL7gAAAIUBAAATAAAAAAAAAAAA&#10;AAAAAAAAAABbQ29udGVudF9UeXBlc10ueG1sUEsBAi0AFAAGAAgAAAAhAFr0LFu/AAAAFQEAAAsA&#10;AAAAAAAAAAAAAAAAHwEAAF9yZWxzLy5yZWxzUEsBAi0AFAAGAAgAAAAhAFJHu+jEAAAA3AAAAA8A&#10;AAAAAAAAAAAAAAAABwIAAGRycy9kb3ducmV2LnhtbFBLBQYAAAAAAwADALcAAAD4AgAAAAA=&#10;">
                  <v:shape id="Ромб 148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" fillcolor="white [3212]" strokecolor="black [3213]" strokeweight="1pt"/>
                  <v:shape id="Ромб 149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" fillcolor="white [3212]" strokecolor="black [3213]" strokeweight="1pt"/>
                  <v:shape id="Ромб 150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="00015D30" w:rsidRPr="007A66F8">
        <w:br w:type="page"/>
      </w:r>
    </w:p>
    <w:p w14:paraId="5C69F864" w14:textId="77777777" w:rsidR="00222351" w:rsidRPr="007A66F8" w:rsidRDefault="00222351" w:rsidP="00222351">
      <w:pPr>
        <w:pStyle w:val="af8"/>
      </w:pPr>
      <w:r w:rsidRPr="007A66F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83840" behindDoc="0" locked="0" layoutInCell="1" allowOverlap="1" wp14:anchorId="60B3503D" wp14:editId="5A1A2B4B">
                <wp:simplePos x="0" y="0"/>
                <wp:positionH relativeFrom="margin">
                  <wp:posOffset>3279775</wp:posOffset>
                </wp:positionH>
                <wp:positionV relativeFrom="margin">
                  <wp:posOffset>38100</wp:posOffset>
                </wp:positionV>
                <wp:extent cx="3239770" cy="2267585"/>
                <wp:effectExtent l="0" t="0" r="17780" b="18415"/>
                <wp:wrapSquare wrapText="bothSides"/>
                <wp:docPr id="151" name="Группа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52" name="Прямоугольник: скругленные углы 152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4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3" name="Группа 153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54" name="Ромб 154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5" name="Надпись 155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29EF0B4" w14:textId="77777777" w:rsidR="00633EAD" w:rsidRPr="003F28D3" w:rsidRDefault="00633EAD" w:rsidP="00222351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60B3503D" id="Группа 151" o:spid="_x0000_s1086" style="position:absolute;left:0;text-align:left;margin-left:258.25pt;margin-top:3pt;width:255.1pt;height:178.55pt;z-index:251683840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">
                <v:roundrect id="Прямоугольник: скругленные углы 152" o:spid="_x0000_s1087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" strokecolor="black [3213]" strokeweight="1pt">
                  <v:fill r:id="rId35" o:title="" recolor="t" rotate="t" type="frame"/>
                  <v:stroke joinstyle="miter"/>
                </v:roundrect>
                <v:group id="Группа 153" o:spid="_x0000_s1088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Ss2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5QJ+nwkXyM0DAAD//wMAUEsBAi0AFAAGAAgAAAAhANvh9svuAAAAhQEAABMAAAAAAAAAAAAA&#10;AAAAAAAAAFtDb250ZW50X1R5cGVzXS54bWxQSwECLQAUAAYACAAAACEAWvQsW78AAAAVAQAACwAA&#10;AAAAAAAAAAAAAAAfAQAAX3JlbHMvLnJlbHNQSwECLQAUAAYACAAAACEAqKUrNsMAAADcAAAADwAA&#10;AAAAAAAAAAAAAAAHAgAAZHJzL2Rvd25yZXYueG1sUEsFBgAAAAADAAMAtwAAAPcCAAAAAA==&#10;">
                  <v:shape id="Ромб 154" o:spid="_x0000_s1089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" fillcolor="#c00000" strokecolor="#f2f2f2 [3052]" strokeweight="2.25pt">
                    <v:shadow on="t" color="black [3213]" opacity="26214f" offset=".34742mm,.06125mm"/>
                  </v:shape>
                  <v:shape id="Надпись 155" o:spid="_x0000_s1090" type="#_x0000_t202" style="position:absolute;left:71;top:1000;width:4953;height:4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" filled="f" stroked="f" strokeweight=".5pt">
                    <v:textbox>
                      <w:txbxContent>
                        <w:p w14:paraId="029EF0B4" w14:textId="77777777" w:rsidR="00633EAD" w:rsidRPr="003F28D3" w:rsidRDefault="00633EAD" w:rsidP="00222351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13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6B04B5" w:rsidRPr="007A66F8">
        <w:rPr>
          <w:b/>
        </w:rPr>
        <w:t>Композитный басс</w:t>
      </w:r>
      <w:r w:rsidR="00180FA2" w:rsidRPr="007A66F8">
        <w:rPr>
          <w:b/>
        </w:rPr>
        <w:t>е</w:t>
      </w:r>
      <w:r w:rsidR="006B04B5" w:rsidRPr="007A66F8">
        <w:rPr>
          <w:b/>
        </w:rPr>
        <w:t>йн Ривь</w:t>
      </w:r>
      <w:r w:rsidR="00180FA2" w:rsidRPr="007A66F8">
        <w:rPr>
          <w:b/>
        </w:rPr>
        <w:t>е</w:t>
      </w:r>
      <w:r w:rsidR="006B04B5" w:rsidRPr="007A66F8">
        <w:rPr>
          <w:b/>
        </w:rPr>
        <w:t>ра</w:t>
      </w:r>
      <w:r w:rsidR="00AE6227" w:rsidRPr="007A66F8">
        <w:rPr>
          <w:b/>
        </w:rPr>
        <w:t> </w:t>
      </w:r>
      <w:r w:rsidR="006B04B5" w:rsidRPr="007A66F8">
        <w:rPr>
          <w:b/>
        </w:rPr>
        <w:t>800 PREMIUM</w:t>
      </w:r>
    </w:p>
    <w:p w14:paraId="686B0E76" w14:textId="77777777" w:rsidR="006B04B5" w:rsidRPr="007A66F8" w:rsidRDefault="00E23F69" w:rsidP="006B04B5">
      <w:pPr>
        <w:pStyle w:val="a3"/>
        <w:rPr>
          <w:shd w:val="clear" w:color="auto" w:fill="FFFFFF"/>
        </w:rPr>
      </w:pPr>
      <w:r w:rsidRPr="007A66F8">
        <w:rPr>
          <w:b/>
        </w:rPr>
        <w:t xml:space="preserve">13. </w:t>
      </w:r>
      <w:r w:rsidR="006B04B5" w:rsidRPr="007A66F8">
        <w:rPr>
          <w:b/>
        </w:rPr>
        <w:t>Композитный басс</w:t>
      </w:r>
      <w:r w:rsidR="00180FA2" w:rsidRPr="007A66F8">
        <w:rPr>
          <w:b/>
        </w:rPr>
        <w:t>е</w:t>
      </w:r>
      <w:r w:rsidR="006B04B5" w:rsidRPr="007A66F8">
        <w:rPr>
          <w:b/>
        </w:rPr>
        <w:t>йн Ривь</w:t>
      </w:r>
      <w:r w:rsidR="00180FA2" w:rsidRPr="007A66F8">
        <w:rPr>
          <w:b/>
        </w:rPr>
        <w:t>е</w:t>
      </w:r>
      <w:r w:rsidR="006B04B5" w:rsidRPr="007A66F8">
        <w:rPr>
          <w:b/>
        </w:rPr>
        <w:t>ра</w:t>
      </w:r>
      <w:r w:rsidR="00AE6227" w:rsidRPr="007A66F8">
        <w:rPr>
          <w:b/>
        </w:rPr>
        <w:t> </w:t>
      </w:r>
      <w:r w:rsidR="006B04B5" w:rsidRPr="007A66F8">
        <w:rPr>
          <w:b/>
        </w:rPr>
        <w:t xml:space="preserve">800 PREMIUM </w:t>
      </w:r>
      <w:r w:rsidR="006B04B5" w:rsidRPr="007A66F8">
        <w:rPr>
          <w:b/>
          <w:shd w:val="clear" w:color="auto" w:fill="FFFFFF"/>
        </w:rPr>
        <w:t>(ООО «Композит групп производство», г.</w:t>
      </w:r>
      <w:r w:rsidR="00AE6227" w:rsidRPr="007A66F8">
        <w:rPr>
          <w:b/>
          <w:shd w:val="clear" w:color="auto" w:fill="FFFFFF"/>
        </w:rPr>
        <w:t> </w:t>
      </w:r>
      <w:r w:rsidR="006B04B5" w:rsidRPr="007A66F8">
        <w:rPr>
          <w:b/>
          <w:shd w:val="clear" w:color="auto" w:fill="FFFFFF"/>
        </w:rPr>
        <w:t>Столбцы)</w:t>
      </w:r>
      <w:r w:rsidR="00AE6227" w:rsidRPr="007A66F8">
        <w:rPr>
          <w:shd w:val="clear" w:color="auto" w:fill="FFFFFF"/>
        </w:rPr>
        <w:t> —</w:t>
      </w:r>
      <w:r w:rsidR="006B04B5" w:rsidRPr="007A66F8">
        <w:rPr>
          <w:shd w:val="clear" w:color="auto" w:fill="FFFFFF"/>
        </w:rPr>
        <w:t xml:space="preserve"> классич</w:t>
      </w:r>
      <w:r w:rsidR="00180FA2" w:rsidRPr="007A66F8">
        <w:rPr>
          <w:shd w:val="clear" w:color="auto" w:fill="FFFFFF"/>
        </w:rPr>
        <w:t>е</w:t>
      </w:r>
      <w:r w:rsidR="006B04B5" w:rsidRPr="007A66F8">
        <w:rPr>
          <w:shd w:val="clear" w:color="auto" w:fill="FFFFFF"/>
        </w:rPr>
        <w:t>ский плават</w:t>
      </w:r>
      <w:r w:rsidR="00180FA2" w:rsidRPr="007A66F8">
        <w:rPr>
          <w:shd w:val="clear" w:color="auto" w:fill="FFFFFF"/>
        </w:rPr>
        <w:t>е</w:t>
      </w:r>
      <w:r w:rsidR="006B04B5" w:rsidRPr="007A66F8">
        <w:rPr>
          <w:shd w:val="clear" w:color="auto" w:fill="FFFFFF"/>
        </w:rPr>
        <w:t>льный басс</w:t>
      </w:r>
      <w:r w:rsidR="00180FA2" w:rsidRPr="007A66F8">
        <w:rPr>
          <w:shd w:val="clear" w:color="auto" w:fill="FFFFFF"/>
        </w:rPr>
        <w:t>е</w:t>
      </w:r>
      <w:r w:rsidR="006B04B5" w:rsidRPr="007A66F8">
        <w:rPr>
          <w:shd w:val="clear" w:color="auto" w:fill="FFFFFF"/>
        </w:rPr>
        <w:t>йн, выполн</w:t>
      </w:r>
      <w:r w:rsidR="00180FA2" w:rsidRPr="007A66F8">
        <w:rPr>
          <w:shd w:val="clear" w:color="auto" w:fill="FFFFFF"/>
        </w:rPr>
        <w:t>е</w:t>
      </w:r>
      <w:r w:rsidR="006B04B5" w:rsidRPr="007A66F8">
        <w:rPr>
          <w:shd w:val="clear" w:color="auto" w:fill="FFFFFF"/>
        </w:rPr>
        <w:t>н</w:t>
      </w:r>
      <w:r w:rsidR="00AE6227" w:rsidRPr="007A66F8">
        <w:rPr>
          <w:shd w:val="clear" w:color="auto" w:fill="FFFFFF"/>
        </w:rPr>
        <w:t>ный</w:t>
      </w:r>
      <w:r w:rsidR="006B04B5" w:rsidRPr="007A66F8">
        <w:rPr>
          <w:shd w:val="clear" w:color="auto" w:fill="FFFFFF"/>
        </w:rPr>
        <w:t xml:space="preserve"> в</w:t>
      </w:r>
      <w:r w:rsidR="00AE6227" w:rsidRPr="007A66F8">
        <w:rPr>
          <w:shd w:val="clear" w:color="auto" w:fill="FFFFFF"/>
        </w:rPr>
        <w:t> </w:t>
      </w:r>
      <w:r w:rsidR="006B04B5" w:rsidRPr="007A66F8">
        <w:rPr>
          <w:shd w:val="clear" w:color="auto" w:fill="FFFFFF"/>
        </w:rPr>
        <w:t>строгом стил</w:t>
      </w:r>
      <w:r w:rsidR="00180FA2" w:rsidRPr="007A66F8">
        <w:rPr>
          <w:shd w:val="clear" w:color="auto" w:fill="FFFFFF"/>
        </w:rPr>
        <w:t>е</w:t>
      </w:r>
      <w:r w:rsidR="006B04B5" w:rsidRPr="007A66F8">
        <w:rPr>
          <w:shd w:val="clear" w:color="auto" w:fill="FFFFFF"/>
        </w:rPr>
        <w:t>.</w:t>
      </w:r>
    </w:p>
    <w:p w14:paraId="6E16A18D" w14:textId="77777777" w:rsidR="006B04B5" w:rsidRPr="007A66F8" w:rsidRDefault="006B04B5" w:rsidP="006B04B5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>ООО «Композит групп производство»</w:t>
      </w:r>
      <w:r w:rsidR="00197977" w:rsidRPr="007A66F8">
        <w:rPr>
          <w:shd w:val="clear" w:color="auto" w:fill="FFFFFF"/>
        </w:rPr>
        <w:t> </w:t>
      </w:r>
      <w:r w:rsidRPr="007A66F8">
        <w:rPr>
          <w:shd w:val="clear" w:color="auto" w:fill="FFFFFF"/>
        </w:rPr>
        <w:t>— п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рвый в Б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ларуси производит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ль композитных басс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йнов для частных домов и котт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дж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й, СПА-компл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ксов, фитн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с-клубов, аквапарков.</w:t>
      </w:r>
    </w:p>
    <w:p w14:paraId="75409282" w14:textId="77777777" w:rsidR="006B04B5" w:rsidRPr="007A66F8" w:rsidRDefault="006B04B5" w:rsidP="006B04B5">
      <w:pPr>
        <w:pStyle w:val="a3"/>
      </w:pPr>
      <w:r w:rsidRPr="007A66F8">
        <w:t>Сущ</w:t>
      </w:r>
      <w:r w:rsidR="00180FA2" w:rsidRPr="007A66F8">
        <w:t>е</w:t>
      </w:r>
      <w:r w:rsidRPr="007A66F8">
        <w:t>ству</w:t>
      </w:r>
      <w:r w:rsidR="00180FA2" w:rsidRPr="007A66F8">
        <w:t>е</w:t>
      </w:r>
      <w:r w:rsidRPr="007A66F8">
        <w:t>т н</w:t>
      </w:r>
      <w:r w:rsidR="00180FA2" w:rsidRPr="007A66F8">
        <w:t>е</w:t>
      </w:r>
      <w:r w:rsidRPr="007A66F8">
        <w:t>сколько видов басс</w:t>
      </w:r>
      <w:r w:rsidR="00180FA2" w:rsidRPr="007A66F8">
        <w:t>е</w:t>
      </w:r>
      <w:r w:rsidRPr="007A66F8">
        <w:t>йнов: каркасны</w:t>
      </w:r>
      <w:r w:rsidR="00180FA2" w:rsidRPr="007A66F8">
        <w:t>е</w:t>
      </w:r>
      <w:r w:rsidRPr="007A66F8">
        <w:t>, надувны</w:t>
      </w:r>
      <w:r w:rsidR="00180FA2" w:rsidRPr="007A66F8">
        <w:t>е</w:t>
      </w:r>
      <w:r w:rsidRPr="007A66F8">
        <w:t>, б</w:t>
      </w:r>
      <w:r w:rsidR="00180FA2" w:rsidRPr="007A66F8">
        <w:t>е</w:t>
      </w:r>
      <w:r w:rsidRPr="007A66F8">
        <w:t>тонны</w:t>
      </w:r>
      <w:r w:rsidR="00180FA2" w:rsidRPr="007A66F8">
        <w:t>е</w:t>
      </w:r>
      <w:r w:rsidRPr="007A66F8">
        <w:t xml:space="preserve"> и</w:t>
      </w:r>
      <w:r w:rsidR="00197977" w:rsidRPr="007A66F8">
        <w:t> </w:t>
      </w:r>
      <w:r w:rsidRPr="007A66F8">
        <w:t>композитны</w:t>
      </w:r>
      <w:r w:rsidR="00180FA2" w:rsidRPr="007A66F8">
        <w:t>е</w:t>
      </w:r>
      <w:r w:rsidRPr="007A66F8">
        <w:t>. Посл</w:t>
      </w:r>
      <w:r w:rsidR="00180FA2" w:rsidRPr="007A66F8">
        <w:t>е</w:t>
      </w:r>
      <w:r w:rsidRPr="007A66F8">
        <w:t>дний состоит из сп</w:t>
      </w:r>
      <w:r w:rsidR="00180FA2" w:rsidRPr="007A66F8">
        <w:t>е</w:t>
      </w:r>
      <w:r w:rsidRPr="007A66F8">
        <w:t>циальной формы, которую называют матриц</w:t>
      </w:r>
      <w:r w:rsidR="00180FA2" w:rsidRPr="007A66F8">
        <w:t>е</w:t>
      </w:r>
      <w:r w:rsidR="00197977" w:rsidRPr="007A66F8">
        <w:t>й. Она</w:t>
      </w:r>
      <w:r w:rsidRPr="007A66F8">
        <w:t xml:space="preserve"> как каркас, который покрывают разными мат</w:t>
      </w:r>
      <w:r w:rsidR="00180FA2" w:rsidRPr="007A66F8">
        <w:t>е</w:t>
      </w:r>
      <w:r w:rsidRPr="007A66F8">
        <w:t>риалами, чтобы создать кр</w:t>
      </w:r>
      <w:r w:rsidR="00180FA2" w:rsidRPr="007A66F8">
        <w:t>е</w:t>
      </w:r>
      <w:r w:rsidRPr="007A66F8">
        <w:t>пкую и красивую чашу для воды. Сд</w:t>
      </w:r>
      <w:r w:rsidR="00180FA2" w:rsidRPr="007A66F8">
        <w:t>е</w:t>
      </w:r>
      <w:r w:rsidRPr="007A66F8">
        <w:t>лана из особого в</w:t>
      </w:r>
      <w:r w:rsidR="00180FA2" w:rsidRPr="007A66F8">
        <w:t>е</w:t>
      </w:r>
      <w:r w:rsidRPr="007A66F8">
        <w:t>щ</w:t>
      </w:r>
      <w:r w:rsidR="00180FA2" w:rsidRPr="007A66F8">
        <w:t>е</w:t>
      </w:r>
      <w:r w:rsidRPr="007A66F8">
        <w:t>ства, которо</w:t>
      </w:r>
      <w:r w:rsidR="00180FA2" w:rsidRPr="007A66F8">
        <w:t>е</w:t>
      </w:r>
      <w:r w:rsidRPr="007A66F8">
        <w:t xml:space="preserve"> н</w:t>
      </w:r>
      <w:r w:rsidR="00180FA2" w:rsidRPr="007A66F8">
        <w:t>е</w:t>
      </w:r>
      <w:r w:rsidRPr="007A66F8">
        <w:t xml:space="preserve"> боится влаги, солн</w:t>
      </w:r>
      <w:r w:rsidR="00180FA2" w:rsidRPr="007A66F8">
        <w:t>е</w:t>
      </w:r>
      <w:r w:rsidRPr="007A66F8">
        <w:t>чного св</w:t>
      </w:r>
      <w:r w:rsidR="00180FA2" w:rsidRPr="007A66F8">
        <w:t>е</w:t>
      </w:r>
      <w:r w:rsidRPr="007A66F8">
        <w:t>та и химикатов.</w:t>
      </w:r>
    </w:p>
    <w:p w14:paraId="494181D5" w14:textId="77777777" w:rsidR="006B04B5" w:rsidRPr="007A66F8" w:rsidRDefault="006B04B5" w:rsidP="006B04B5">
      <w:pPr>
        <w:pStyle w:val="a3"/>
      </w:pPr>
      <w:r w:rsidRPr="007A66F8">
        <w:t>Как д</w:t>
      </w:r>
      <w:r w:rsidR="00180FA2" w:rsidRPr="007A66F8">
        <w:t>е</w:t>
      </w:r>
      <w:r w:rsidRPr="007A66F8">
        <w:t>лают композитный басс</w:t>
      </w:r>
      <w:r w:rsidR="00180FA2" w:rsidRPr="007A66F8">
        <w:t>е</w:t>
      </w:r>
      <w:r w:rsidRPr="007A66F8">
        <w:t>йн?</w:t>
      </w:r>
    </w:p>
    <w:p w14:paraId="711EA4EA" w14:textId="77777777" w:rsidR="006B04B5" w:rsidRPr="007A66F8" w:rsidRDefault="006B04B5" w:rsidP="006B04B5">
      <w:pPr>
        <w:pStyle w:val="a3"/>
      </w:pPr>
      <w:r w:rsidRPr="007A66F8">
        <w:t>Сначала созда</w:t>
      </w:r>
      <w:r w:rsidR="00D67376" w:rsidRPr="007A66F8">
        <w:t>ё</w:t>
      </w:r>
      <w:r w:rsidRPr="007A66F8">
        <w:t>тся форма (матрица), которая точно повторя</w:t>
      </w:r>
      <w:r w:rsidR="00180FA2" w:rsidRPr="007A66F8">
        <w:t>е</w:t>
      </w:r>
      <w:r w:rsidRPr="007A66F8">
        <w:t>т внутр</w:t>
      </w:r>
      <w:r w:rsidR="00180FA2" w:rsidRPr="007A66F8">
        <w:t>е</w:t>
      </w:r>
      <w:r w:rsidRPr="007A66F8">
        <w:t>ннюю часть басс</w:t>
      </w:r>
      <w:r w:rsidR="00180FA2" w:rsidRPr="007A66F8">
        <w:t>е</w:t>
      </w:r>
      <w:r w:rsidRPr="007A66F8">
        <w:t>йна. На н</w:t>
      </w:r>
      <w:r w:rsidR="00180FA2" w:rsidRPr="007A66F8">
        <w:t>е</w:t>
      </w:r>
      <w:r w:rsidR="00D67376" w:rsidRPr="007A66F8">
        <w:t>ё</w:t>
      </w:r>
      <w:r w:rsidRPr="007A66F8">
        <w:t xml:space="preserve"> наносят защитный слой, который защища</w:t>
      </w:r>
      <w:r w:rsidR="00180FA2" w:rsidRPr="007A66F8">
        <w:t>е</w:t>
      </w:r>
      <w:r w:rsidRPr="007A66F8">
        <w:t>т басс</w:t>
      </w:r>
      <w:r w:rsidR="00180FA2" w:rsidRPr="007A66F8">
        <w:t>е</w:t>
      </w:r>
      <w:r w:rsidRPr="007A66F8">
        <w:t>йн от царапин и</w:t>
      </w:r>
      <w:r w:rsidR="00D67376" w:rsidRPr="007A66F8">
        <w:t> </w:t>
      </w:r>
      <w:r w:rsidRPr="007A66F8">
        <w:t>ультрафиол</w:t>
      </w:r>
      <w:r w:rsidR="00180FA2" w:rsidRPr="007A66F8">
        <w:t>е</w:t>
      </w:r>
      <w:r w:rsidRPr="007A66F8">
        <w:t>товых луч</w:t>
      </w:r>
      <w:r w:rsidR="00180FA2" w:rsidRPr="007A66F8">
        <w:t>е</w:t>
      </w:r>
      <w:r w:rsidRPr="007A66F8">
        <w:t>й. Зат</w:t>
      </w:r>
      <w:r w:rsidR="00180FA2" w:rsidRPr="007A66F8">
        <w:t>е</w:t>
      </w:r>
      <w:r w:rsidRPr="007A66F8">
        <w:t>м укладывают сп</w:t>
      </w:r>
      <w:r w:rsidR="00180FA2" w:rsidRPr="007A66F8">
        <w:t>е</w:t>
      </w:r>
      <w:r w:rsidRPr="007A66F8">
        <w:t>циальный слой, который защища</w:t>
      </w:r>
      <w:r w:rsidR="00180FA2" w:rsidRPr="007A66F8">
        <w:t>е</w:t>
      </w:r>
      <w:r w:rsidRPr="007A66F8">
        <w:t>т басс</w:t>
      </w:r>
      <w:r w:rsidR="00180FA2" w:rsidRPr="007A66F8">
        <w:t>е</w:t>
      </w:r>
      <w:r w:rsidRPr="007A66F8">
        <w:t>йн от воды и химич</w:t>
      </w:r>
      <w:r w:rsidR="00180FA2" w:rsidRPr="007A66F8">
        <w:t>е</w:t>
      </w:r>
      <w:r w:rsidRPr="007A66F8">
        <w:t>ских в</w:t>
      </w:r>
      <w:r w:rsidR="00180FA2" w:rsidRPr="007A66F8">
        <w:t>е</w:t>
      </w:r>
      <w:r w:rsidRPr="007A66F8">
        <w:t>щ</w:t>
      </w:r>
      <w:r w:rsidR="00180FA2" w:rsidRPr="007A66F8">
        <w:t>е</w:t>
      </w:r>
      <w:r w:rsidRPr="007A66F8">
        <w:t>ств. Посл</w:t>
      </w:r>
      <w:r w:rsidR="00180FA2" w:rsidRPr="007A66F8">
        <w:t>е</w:t>
      </w:r>
      <w:r w:rsidRPr="007A66F8">
        <w:t xml:space="preserve"> этого добавляют слои, которы</w:t>
      </w:r>
      <w:r w:rsidR="00180FA2" w:rsidRPr="007A66F8">
        <w:t>е</w:t>
      </w:r>
      <w:r w:rsidRPr="007A66F8">
        <w:t xml:space="preserve"> д</w:t>
      </w:r>
      <w:r w:rsidR="00180FA2" w:rsidRPr="007A66F8">
        <w:t>е</w:t>
      </w:r>
      <w:r w:rsidRPr="007A66F8">
        <w:t>лают ст</w:t>
      </w:r>
      <w:r w:rsidR="00180FA2" w:rsidRPr="007A66F8">
        <w:t>е</w:t>
      </w:r>
      <w:r w:rsidRPr="007A66F8">
        <w:t>нки басс</w:t>
      </w:r>
      <w:r w:rsidR="00180FA2" w:rsidRPr="007A66F8">
        <w:t>е</w:t>
      </w:r>
      <w:r w:rsidRPr="007A66F8">
        <w:t>йна толстыми и прочными. В конц</w:t>
      </w:r>
      <w:r w:rsidR="00180FA2" w:rsidRPr="007A66F8">
        <w:t>е</w:t>
      </w:r>
      <w:r w:rsidRPr="007A66F8">
        <w:t xml:space="preserve"> </w:t>
      </w:r>
      <w:r w:rsidR="00D67376" w:rsidRPr="007A66F8">
        <w:t xml:space="preserve">бассейн </w:t>
      </w:r>
      <w:r w:rsidRPr="007A66F8">
        <w:t>покрывают защитным сло</w:t>
      </w:r>
      <w:r w:rsidR="00180FA2" w:rsidRPr="007A66F8">
        <w:t>е</w:t>
      </w:r>
      <w:r w:rsidRPr="007A66F8">
        <w:t>м, чтобы он был защищ</w:t>
      </w:r>
      <w:r w:rsidR="00D67376" w:rsidRPr="007A66F8">
        <w:t>ё</w:t>
      </w:r>
      <w:r w:rsidRPr="007A66F8">
        <w:t>н снаружи. М</w:t>
      </w:r>
      <w:r w:rsidR="00180FA2" w:rsidRPr="007A66F8">
        <w:t>е</w:t>
      </w:r>
      <w:r w:rsidRPr="007A66F8">
        <w:t>жду слоями добавляют сп</w:t>
      </w:r>
      <w:r w:rsidR="00180FA2" w:rsidRPr="007A66F8">
        <w:t>е</w:t>
      </w:r>
      <w:r w:rsidRPr="007A66F8">
        <w:t>циальны</w:t>
      </w:r>
      <w:r w:rsidR="00180FA2" w:rsidRPr="007A66F8">
        <w:t>е</w:t>
      </w:r>
      <w:r w:rsidRPr="007A66F8">
        <w:t xml:space="preserve"> р</w:t>
      </w:r>
      <w:r w:rsidR="00D67376" w:rsidRPr="007A66F8">
        <w:t>ё</w:t>
      </w:r>
      <w:r w:rsidRPr="007A66F8">
        <w:t>бра ж</w:t>
      </w:r>
      <w:r w:rsidR="00180FA2" w:rsidRPr="007A66F8">
        <w:t>е</w:t>
      </w:r>
      <w:r w:rsidRPr="007A66F8">
        <w:t>сткости, которы</w:t>
      </w:r>
      <w:r w:rsidR="00180FA2" w:rsidRPr="007A66F8">
        <w:t>е</w:t>
      </w:r>
      <w:r w:rsidRPr="007A66F8">
        <w:t xml:space="preserve"> помогают басс</w:t>
      </w:r>
      <w:r w:rsidR="00180FA2" w:rsidRPr="007A66F8">
        <w:t>е</w:t>
      </w:r>
      <w:r w:rsidRPr="007A66F8">
        <w:t>йну быть устойчивым.</w:t>
      </w:r>
    </w:p>
    <w:p w14:paraId="3FA98B5C" w14:textId="77777777" w:rsidR="006B04B5" w:rsidRPr="007A66F8" w:rsidRDefault="006B04B5" w:rsidP="006B04B5">
      <w:pPr>
        <w:pStyle w:val="a3"/>
      </w:pPr>
      <w:r w:rsidRPr="007A66F8">
        <w:rPr>
          <w:i/>
        </w:rPr>
        <w:t>Пр</w:t>
      </w:r>
      <w:r w:rsidR="00180FA2" w:rsidRPr="007A66F8">
        <w:rPr>
          <w:i/>
        </w:rPr>
        <w:t>е</w:t>
      </w:r>
      <w:r w:rsidRPr="007A66F8">
        <w:rPr>
          <w:i/>
        </w:rPr>
        <w:t>имущ</w:t>
      </w:r>
      <w:r w:rsidR="00180FA2" w:rsidRPr="007A66F8">
        <w:rPr>
          <w:i/>
        </w:rPr>
        <w:t>е</w:t>
      </w:r>
      <w:r w:rsidRPr="007A66F8">
        <w:rPr>
          <w:i/>
        </w:rPr>
        <w:t>ства</w:t>
      </w:r>
      <w:r w:rsidRPr="007A66F8">
        <w:t xml:space="preserve"> композитных басс</w:t>
      </w:r>
      <w:r w:rsidR="00180FA2" w:rsidRPr="007A66F8">
        <w:t>е</w:t>
      </w:r>
      <w:r w:rsidRPr="007A66F8">
        <w:t>йнов:</w:t>
      </w:r>
    </w:p>
    <w:p w14:paraId="6654270E" w14:textId="77777777" w:rsidR="006B04B5" w:rsidRPr="007A66F8" w:rsidRDefault="006B04B5" w:rsidP="00E23F69">
      <w:pPr>
        <w:pStyle w:val="a3"/>
        <w:numPr>
          <w:ilvl w:val="0"/>
          <w:numId w:val="15"/>
        </w:numPr>
        <w:ind w:left="567" w:hanging="283"/>
      </w:pPr>
      <w:r w:rsidRPr="007A66F8">
        <w:t>Они могут служить от 10 до 25 л</w:t>
      </w:r>
      <w:r w:rsidR="00180FA2" w:rsidRPr="007A66F8">
        <w:t>е</w:t>
      </w:r>
      <w:r w:rsidRPr="007A66F8">
        <w:t>т!</w:t>
      </w:r>
    </w:p>
    <w:p w14:paraId="456B2DBC" w14:textId="77777777" w:rsidR="006B04B5" w:rsidRPr="007A66F8" w:rsidRDefault="006B04B5" w:rsidP="00E23F69">
      <w:pPr>
        <w:pStyle w:val="a3"/>
        <w:numPr>
          <w:ilvl w:val="0"/>
          <w:numId w:val="15"/>
        </w:numPr>
        <w:ind w:left="567" w:hanging="283"/>
      </w:pPr>
      <w:r w:rsidRPr="007A66F8">
        <w:t>Басс</w:t>
      </w:r>
      <w:r w:rsidR="00180FA2" w:rsidRPr="007A66F8">
        <w:t>е</w:t>
      </w:r>
      <w:r w:rsidRPr="007A66F8">
        <w:t>йн просто ставят в заран</w:t>
      </w:r>
      <w:r w:rsidR="00180FA2" w:rsidRPr="007A66F8">
        <w:t>ее</w:t>
      </w:r>
      <w:r w:rsidRPr="007A66F8">
        <w:t xml:space="preserve"> вырытый котлован и засыпают з</w:t>
      </w:r>
      <w:r w:rsidR="00180FA2" w:rsidRPr="007A66F8">
        <w:t>е</w:t>
      </w:r>
      <w:r w:rsidRPr="007A66F8">
        <w:t>мл</w:t>
      </w:r>
      <w:r w:rsidR="00337A33" w:rsidRPr="007A66F8">
        <w:t>ё</w:t>
      </w:r>
      <w:r w:rsidRPr="007A66F8">
        <w:t>й.</w:t>
      </w:r>
    </w:p>
    <w:p w14:paraId="3BC6637B" w14:textId="77777777" w:rsidR="006B04B5" w:rsidRPr="007A66F8" w:rsidRDefault="006B04B5" w:rsidP="00E23F69">
      <w:pPr>
        <w:pStyle w:val="a3"/>
        <w:numPr>
          <w:ilvl w:val="0"/>
          <w:numId w:val="15"/>
        </w:numPr>
        <w:ind w:left="567" w:hanging="283"/>
      </w:pPr>
      <w:r w:rsidRPr="007A66F8">
        <w:t>Они н</w:t>
      </w:r>
      <w:r w:rsidR="00180FA2" w:rsidRPr="007A66F8">
        <w:t>е</w:t>
      </w:r>
      <w:r w:rsidRPr="007A66F8">
        <w:t xml:space="preserve"> боятся ударов.</w:t>
      </w:r>
    </w:p>
    <w:p w14:paraId="44E34BE3" w14:textId="77777777" w:rsidR="006B04B5" w:rsidRPr="007A66F8" w:rsidRDefault="006B04B5" w:rsidP="00E23F69">
      <w:pPr>
        <w:pStyle w:val="a3"/>
        <w:numPr>
          <w:ilvl w:val="0"/>
          <w:numId w:val="15"/>
        </w:numPr>
        <w:ind w:left="567" w:hanging="283"/>
      </w:pPr>
      <w:r w:rsidRPr="007A66F8">
        <w:t>Гладки</w:t>
      </w:r>
      <w:r w:rsidR="00180FA2" w:rsidRPr="007A66F8">
        <w:t>е</w:t>
      </w:r>
      <w:r w:rsidRPr="007A66F8">
        <w:t xml:space="preserve"> ст</w:t>
      </w:r>
      <w:r w:rsidR="00180FA2" w:rsidRPr="007A66F8">
        <w:t>е</w:t>
      </w:r>
      <w:r w:rsidRPr="007A66F8">
        <w:t>нки л</w:t>
      </w:r>
      <w:r w:rsidR="00180FA2" w:rsidRPr="007A66F8">
        <w:t>е</w:t>
      </w:r>
      <w:r w:rsidRPr="007A66F8">
        <w:t>гко мыть, в них н</w:t>
      </w:r>
      <w:r w:rsidR="00180FA2" w:rsidRPr="007A66F8">
        <w:t>е</w:t>
      </w:r>
      <w:r w:rsidRPr="007A66F8">
        <w:t>т щ</w:t>
      </w:r>
      <w:r w:rsidR="00180FA2" w:rsidRPr="007A66F8">
        <w:t>е</w:t>
      </w:r>
      <w:r w:rsidRPr="007A66F8">
        <w:t>л</w:t>
      </w:r>
      <w:r w:rsidR="00180FA2" w:rsidRPr="007A66F8">
        <w:t>е</w:t>
      </w:r>
      <w:r w:rsidRPr="007A66F8">
        <w:t>й, гд</w:t>
      </w:r>
      <w:r w:rsidR="00180FA2" w:rsidRPr="007A66F8">
        <w:t>е</w:t>
      </w:r>
      <w:r w:rsidRPr="007A66F8">
        <w:t xml:space="preserve"> могут размножаться микробы.</w:t>
      </w:r>
    </w:p>
    <w:p w14:paraId="5EE31403" w14:textId="77777777" w:rsidR="006B04B5" w:rsidRPr="007A66F8" w:rsidRDefault="006B04B5" w:rsidP="00E23F69">
      <w:pPr>
        <w:pStyle w:val="a3"/>
        <w:numPr>
          <w:ilvl w:val="0"/>
          <w:numId w:val="15"/>
        </w:numPr>
        <w:ind w:left="567" w:hanging="283"/>
      </w:pPr>
      <w:r w:rsidRPr="007A66F8">
        <w:t>Н</w:t>
      </w:r>
      <w:r w:rsidR="00180FA2" w:rsidRPr="007A66F8">
        <w:t>е</w:t>
      </w:r>
      <w:r w:rsidRPr="007A66F8">
        <w:t>которы</w:t>
      </w:r>
      <w:r w:rsidR="00180FA2" w:rsidRPr="007A66F8">
        <w:t>е</w:t>
      </w:r>
      <w:r w:rsidRPr="007A66F8">
        <w:t xml:space="preserve"> мод</w:t>
      </w:r>
      <w:r w:rsidR="00180FA2" w:rsidRPr="007A66F8">
        <w:t>е</w:t>
      </w:r>
      <w:r w:rsidRPr="007A66F8">
        <w:t>ли можно оставить на улиц</w:t>
      </w:r>
      <w:r w:rsidR="00180FA2" w:rsidRPr="007A66F8">
        <w:t>е</w:t>
      </w:r>
      <w:r w:rsidRPr="007A66F8">
        <w:t xml:space="preserve"> зимой, и их л</w:t>
      </w:r>
      <w:r w:rsidR="00180FA2" w:rsidRPr="007A66F8">
        <w:t>е</w:t>
      </w:r>
      <w:r w:rsidRPr="007A66F8">
        <w:t>гко подготовить к</w:t>
      </w:r>
      <w:r w:rsidR="00337A33" w:rsidRPr="007A66F8">
        <w:t> </w:t>
      </w:r>
      <w:r w:rsidRPr="007A66F8">
        <w:t>зим</w:t>
      </w:r>
      <w:r w:rsidR="00180FA2" w:rsidRPr="007A66F8">
        <w:t>е</w:t>
      </w:r>
      <w:r w:rsidRPr="007A66F8">
        <w:t>.</w:t>
      </w:r>
    </w:p>
    <w:p w14:paraId="48839B0B" w14:textId="77777777" w:rsidR="006B04B5" w:rsidRPr="007A66F8" w:rsidRDefault="006B04B5" w:rsidP="00337A33">
      <w:pPr>
        <w:pStyle w:val="a3"/>
        <w:ind w:left="567" w:firstLine="0"/>
      </w:pPr>
      <w:r w:rsidRPr="007A66F8">
        <w:rPr>
          <w:i/>
        </w:rPr>
        <w:t>Н</w:t>
      </w:r>
      <w:r w:rsidR="00180FA2" w:rsidRPr="007A66F8">
        <w:rPr>
          <w:i/>
        </w:rPr>
        <w:t>е</w:t>
      </w:r>
      <w:r w:rsidRPr="007A66F8">
        <w:rPr>
          <w:i/>
        </w:rPr>
        <w:t>достатки</w:t>
      </w:r>
      <w:r w:rsidRPr="007A66F8">
        <w:t xml:space="preserve"> композитных басс</w:t>
      </w:r>
      <w:r w:rsidR="00180FA2" w:rsidRPr="007A66F8">
        <w:t>е</w:t>
      </w:r>
      <w:r w:rsidRPr="007A66F8">
        <w:t>йнов:</w:t>
      </w:r>
    </w:p>
    <w:p w14:paraId="7BDFDAAC" w14:textId="77777777" w:rsidR="006B04B5" w:rsidRPr="007A66F8" w:rsidRDefault="006B04B5" w:rsidP="00E23F69">
      <w:pPr>
        <w:pStyle w:val="a3"/>
        <w:numPr>
          <w:ilvl w:val="0"/>
          <w:numId w:val="15"/>
        </w:numPr>
        <w:ind w:left="567" w:hanging="283"/>
      </w:pPr>
      <w:r w:rsidRPr="007A66F8">
        <w:t>Выбор форм и цв</w:t>
      </w:r>
      <w:r w:rsidR="00180FA2" w:rsidRPr="007A66F8">
        <w:t>е</w:t>
      </w:r>
      <w:r w:rsidRPr="007A66F8">
        <w:t>тов мож</w:t>
      </w:r>
      <w:r w:rsidR="00180FA2" w:rsidRPr="007A66F8">
        <w:t>е</w:t>
      </w:r>
      <w:r w:rsidRPr="007A66F8">
        <w:t>т быть огранич</w:t>
      </w:r>
      <w:r w:rsidR="00180FA2" w:rsidRPr="007A66F8">
        <w:t>е</w:t>
      </w:r>
      <w:r w:rsidRPr="007A66F8">
        <w:t>н.</w:t>
      </w:r>
    </w:p>
    <w:p w14:paraId="55D4E4FB" w14:textId="77777777" w:rsidR="00222351" w:rsidRPr="007A66F8" w:rsidRDefault="00180FA2" w:rsidP="00E23F69">
      <w:pPr>
        <w:pStyle w:val="a3"/>
        <w:numPr>
          <w:ilvl w:val="0"/>
          <w:numId w:val="15"/>
        </w:numPr>
        <w:ind w:left="567" w:hanging="283"/>
        <w:rPr>
          <w:noProof/>
        </w:rPr>
      </w:pPr>
      <w:r w:rsidRPr="007A66F8">
        <w:t>Е</w:t>
      </w:r>
      <w:r w:rsidR="006B04B5" w:rsidRPr="007A66F8">
        <w:t>сли поставить басс</w:t>
      </w:r>
      <w:r w:rsidRPr="007A66F8">
        <w:t>е</w:t>
      </w:r>
      <w:r w:rsidR="006B04B5" w:rsidRPr="007A66F8">
        <w:t>йн внутри дома, нужно д</w:t>
      </w:r>
      <w:r w:rsidRPr="007A66F8">
        <w:t>е</w:t>
      </w:r>
      <w:r w:rsidR="006B04B5" w:rsidRPr="007A66F8">
        <w:t>лать это во вр</w:t>
      </w:r>
      <w:r w:rsidRPr="007A66F8">
        <w:t>е</w:t>
      </w:r>
      <w:r w:rsidR="006B04B5" w:rsidRPr="007A66F8">
        <w:t>мя строит</w:t>
      </w:r>
      <w:r w:rsidRPr="007A66F8">
        <w:t>е</w:t>
      </w:r>
      <w:r w:rsidR="006B04B5" w:rsidRPr="007A66F8">
        <w:t>льства, инач</w:t>
      </w:r>
      <w:r w:rsidRPr="007A66F8">
        <w:t>е</w:t>
      </w:r>
      <w:r w:rsidR="006B04B5" w:rsidRPr="007A66F8">
        <w:t xml:space="preserve"> он просто н</w:t>
      </w:r>
      <w:r w:rsidRPr="007A66F8">
        <w:t>е</w:t>
      </w:r>
      <w:r w:rsidR="006B04B5" w:rsidRPr="007A66F8">
        <w:t xml:space="preserve"> пройд</w:t>
      </w:r>
      <w:r w:rsidR="00337A33" w:rsidRPr="007A66F8">
        <w:t>ё</w:t>
      </w:r>
      <w:r w:rsidR="006B04B5" w:rsidRPr="007A66F8">
        <w:t>т в</w:t>
      </w:r>
      <w:r w:rsidR="00337A33" w:rsidRPr="007A66F8">
        <w:t> </w:t>
      </w:r>
      <w:r w:rsidR="006B04B5" w:rsidRPr="007A66F8">
        <w:t>дв</w:t>
      </w:r>
      <w:r w:rsidRPr="007A66F8">
        <w:t>е</w:t>
      </w:r>
      <w:r w:rsidR="006B04B5" w:rsidRPr="007A66F8">
        <w:t>рь!</w:t>
      </w:r>
    </w:p>
    <w:p w14:paraId="63614B9F" w14:textId="77777777" w:rsidR="00222351" w:rsidRPr="007A66F8" w:rsidRDefault="00222351" w:rsidP="00222351">
      <w:pPr>
        <w:pStyle w:val="a3"/>
        <w:rPr>
          <w:noProof/>
        </w:rPr>
      </w:pPr>
    </w:p>
    <w:p w14:paraId="269EF5D2" w14:textId="77777777" w:rsidR="00FF6E7D" w:rsidRPr="007A66F8" w:rsidRDefault="00222351" w:rsidP="00AF4F17">
      <w:pPr>
        <w:pStyle w:val="a3"/>
        <w:spacing w:after="240"/>
        <w:ind w:firstLine="0"/>
        <w:jc w:val="center"/>
        <w:rPr>
          <w:rFonts w:ascii="Arial Black" w:hAnsi="Arial Black"/>
          <w:b/>
          <w:color w:val="C00000"/>
          <w:sz w:val="36"/>
        </w:rPr>
      </w:pPr>
      <w:r w:rsidRPr="007A66F8">
        <w:rPr>
          <w:rFonts w:ascii="Arial Black" w:hAnsi="Arial Black"/>
          <w:b/>
          <w:noProof/>
          <w:color w:val="C00000"/>
          <w:sz w:val="36"/>
          <w:lang w:eastAsia="ru-RU"/>
        </w:rPr>
        <mc:AlternateContent>
          <mc:Choice Requires="wpg">
            <w:drawing>
              <wp:inline distT="0" distB="0" distL="0" distR="0" wp14:anchorId="38FBD51B" wp14:editId="302B4620">
                <wp:extent cx="2880000" cy="359967"/>
                <wp:effectExtent l="0" t="19050" r="34925" b="40640"/>
                <wp:docPr id="156" name="Группа 1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57" name="Прямая соединительная линия 157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58" name="Группа 158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59" name="Ромб 159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0" name="Ромб 160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1" name="Ромб 161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3D36FC5F" id="Группа 156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">
                <v:line id="Прямая соединительная линия 157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" strokecolor="black [3213]" strokeweight="1pt">
                  <v:stroke joinstyle="miter"/>
                </v:line>
                <v:group id="Группа 158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blH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0Irz8gEOv8FAAD//wMAUEsBAi0AFAAGAAgAAAAhANvh9svuAAAAhQEAABMAAAAAAAAA&#10;AAAAAAAAAAAAAFtDb250ZW50X1R5cGVzXS54bWxQSwECLQAUAAYACAAAACEAWvQsW78AAAAVAQAA&#10;CwAAAAAAAAAAAAAAAAAfAQAAX3JlbHMvLnJlbHNQSwECLQAUAAYACAAAACEApgG5R8YAAADcAAAA&#10;DwAAAAAAAAAAAAAAAAAHAgAAZHJzL2Rvd25yZXYueG1sUEsFBgAAAAADAAMAtwAAAPoCAAAAAA==&#10;">
                  <v:shape id="Ромб 159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" fillcolor="white [3212]" strokecolor="black [3213]" strokeweight="1pt"/>
                  <v:shape id="Ромб 160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" fillcolor="white [3212]" strokecolor="black [3213]" strokeweight="1pt"/>
                  <v:shape id="Ромб 161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FF6E7D" w:rsidRPr="007A66F8">
        <w:rPr>
          <w:rFonts w:ascii="Arial Black" w:hAnsi="Arial Black"/>
          <w:b/>
          <w:color w:val="C00000"/>
          <w:sz w:val="36"/>
        </w:rPr>
        <w:br w:type="page"/>
      </w:r>
      <w:r w:rsidR="008675CB" w:rsidRPr="007A66F8">
        <w:rPr>
          <w:rFonts w:ascii="Arial Black" w:hAnsi="Arial Black"/>
          <w:b/>
          <w:color w:val="C00000"/>
          <w:sz w:val="36"/>
          <w:shd w:val="clear" w:color="auto" w:fill="FFFFFF"/>
        </w:rPr>
        <w:lastRenderedPageBreak/>
        <w:t>Витамины «Витус»</w:t>
      </w:r>
    </w:p>
    <w:p w14:paraId="3B4931B6" w14:textId="77777777" w:rsidR="00AF4F17" w:rsidRPr="007A66F8" w:rsidRDefault="000E0425" w:rsidP="00A77357">
      <w:pPr>
        <w:pStyle w:val="a3"/>
      </w:pPr>
      <w:r w:rsidRPr="007A66F8">
        <w:rPr>
          <w:noProof/>
          <w:lang w:eastAsia="ru-RU"/>
        </w:rPr>
        <mc:AlternateContent>
          <mc:Choice Requires="wpg">
            <w:drawing>
              <wp:anchor distT="0" distB="0" distL="180340" distR="180340" simplePos="0" relativeHeight="251685888" behindDoc="0" locked="0" layoutInCell="1" allowOverlap="1" wp14:anchorId="072E00E3" wp14:editId="0AE4ADFB">
                <wp:simplePos x="0" y="0"/>
                <wp:positionH relativeFrom="margin">
                  <wp:posOffset>3281680</wp:posOffset>
                </wp:positionH>
                <wp:positionV relativeFrom="margin">
                  <wp:posOffset>-44450</wp:posOffset>
                </wp:positionV>
                <wp:extent cx="3239770" cy="2267585"/>
                <wp:effectExtent l="0" t="0" r="17780" b="18415"/>
                <wp:wrapSquare wrapText="bothSides"/>
                <wp:docPr id="165" name="Группа 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66" name="Прямоугольник: скругленные углы 166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6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7" name="Группа 167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68" name="Ромб 168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9" name="Надпись 169"/>
                          <wps:cNvSpPr txBox="1"/>
                          <wps:spPr>
                            <a:xfrm rot="16200000">
                              <a:off x="7172" y="99989"/>
                              <a:ext cx="495244" cy="41742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52AF7B99" w14:textId="77777777" w:rsidR="00633EAD" w:rsidRPr="003F28D3" w:rsidRDefault="00633EAD" w:rsidP="00FF6E7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072E00E3" id="Группа 165" o:spid="_x0000_s1091" style="position:absolute;left:0;text-align:left;margin-left:258.4pt;margin-top:-3.5pt;width:255.1pt;height:178.55pt;z-index:251685888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BHMAAAAAUmdodGxvbmcAAAak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HVpMDgAAAAABQYAAHVpMzIAAAAA&#10;AAAAA2JmZCAAAAAAAAAAAQEYAAAAAQAFAAEAAAAAAABtZnQyAAAAAAMEEAAAAQAAAAAAAAAAAAAA&#10;AAAAAAEAAAAAAAAAAAAAAAAAAAABAAABABAA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HVpMDgAAAAABgQAAG1mdDIAAAAAAwQQAAABAAAA&#10;AAAAAAAAAAAAAAAAAQAAAAAAAAAAAAAAAAAAAAEAAAEAEAA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bWZ0MgAAAAADBBAAAAEAAAAAAAAA&#10;AAAAAAAAAAABAAAAAAAAAAAAAAAAAAAAAQAAAQAQAA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">
                <v:roundrect id="Прямоугольник: скругленные углы 166" o:spid="_x0000_s1092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" strokecolor="black [3213]" strokeweight="1pt">
                  <v:fill r:id="rId37" o:title="" recolor="t" rotate="t" type="frame"/>
                  <v:stroke joinstyle="miter"/>
                </v:roundrect>
                <v:group id="Группа 167" o:spid="_x0000_s1093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ueIwwAAANw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TGTyfCRfIxT8AAAD//wMAUEsBAi0AFAAGAAgAAAAhANvh9svuAAAAhQEAABMAAAAAAAAAAAAA&#10;AAAAAAAAAFtDb250ZW50X1R5cGVzXS54bWxQSwECLQAUAAYACAAAACEAWvQsW78AAAAVAQAACwAA&#10;AAAAAAAAAAAAAAAfAQAAX3JlbHMvLnJlbHNQSwECLQAUAAYACAAAACEAGfLniMMAAADcAAAADwAA&#10;AAAAAAAAAAAAAAAHAgAAZHJzL2Rvd25yZXYueG1sUEsFBgAAAAADAAMAtwAAAPcCAAAAAA==&#10;">
                  <v:shape id="Ромб 168" o:spid="_x0000_s1094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" fillcolor="#c00000" strokecolor="#f2f2f2 [3052]" strokeweight="2.25pt">
                    <v:shadow on="t" color="black [3213]" opacity="26214f" offset=".34742mm,.06125mm"/>
                  </v:shape>
                  <v:shape id="Надпись 169" o:spid="_x0000_s1095" type="#_x0000_t202" style="position:absolute;left:71;top:999;width:4953;height:417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" filled="f" stroked="f" strokeweight=".5pt">
                    <v:textbox>
                      <w:txbxContent>
                        <w:p w14:paraId="52AF7B99" w14:textId="77777777" w:rsidR="00633EAD" w:rsidRPr="003F28D3" w:rsidRDefault="00633EAD" w:rsidP="00FF6E7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14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FF6E7D" w:rsidRPr="007A66F8">
        <w:rPr>
          <w:b/>
          <w:shd w:val="clear" w:color="auto" w:fill="FFFFFF"/>
        </w:rPr>
        <w:t>14. Витамины «Витус»</w:t>
      </w:r>
      <w:r w:rsidR="00FF6E7D" w:rsidRPr="007A66F8">
        <w:rPr>
          <w:shd w:val="clear" w:color="auto" w:fill="FFFFFF"/>
        </w:rPr>
        <w:t xml:space="preserve"> </w:t>
      </w:r>
      <w:r w:rsidR="00FF6E7D" w:rsidRPr="007A66F8">
        <w:rPr>
          <w:b/>
          <w:shd w:val="clear" w:color="auto" w:fill="FFFFFF"/>
        </w:rPr>
        <w:t>(</w:t>
      </w:r>
      <w:r w:rsidR="00FF6E7D" w:rsidRPr="007A66F8">
        <w:rPr>
          <w:rFonts w:eastAsia="Times New Roman"/>
          <w:b/>
        </w:rPr>
        <w:t xml:space="preserve">НП ЗАО «МАЛКУТ», </w:t>
      </w:r>
      <w:r w:rsidR="00FF6E7D" w:rsidRPr="007A66F8">
        <w:rPr>
          <w:b/>
          <w:shd w:val="clear" w:color="auto" w:fill="FFFFFF"/>
        </w:rPr>
        <w:t>д.</w:t>
      </w:r>
      <w:r w:rsidR="00AF4F17" w:rsidRPr="007A66F8">
        <w:rPr>
          <w:b/>
          <w:shd w:val="clear" w:color="auto" w:fill="FFFFFF"/>
        </w:rPr>
        <w:t> </w:t>
      </w:r>
      <w:r w:rsidR="00FF6E7D" w:rsidRPr="007A66F8">
        <w:rPr>
          <w:b/>
          <w:shd w:val="clear" w:color="auto" w:fill="FFFFFF"/>
        </w:rPr>
        <w:t>Скураты, Смол</w:t>
      </w:r>
      <w:r w:rsidR="00180FA2" w:rsidRPr="007A66F8">
        <w:rPr>
          <w:b/>
          <w:shd w:val="clear" w:color="auto" w:fill="FFFFFF"/>
        </w:rPr>
        <w:t>е</w:t>
      </w:r>
      <w:r w:rsidR="00FF6E7D" w:rsidRPr="007A66F8">
        <w:rPr>
          <w:b/>
          <w:shd w:val="clear" w:color="auto" w:fill="FFFFFF"/>
        </w:rPr>
        <w:t>вичский</w:t>
      </w:r>
      <w:r w:rsidR="00AF4F17" w:rsidRPr="007A66F8">
        <w:rPr>
          <w:b/>
          <w:shd w:val="clear" w:color="auto" w:fill="FFFFFF"/>
        </w:rPr>
        <w:t> </w:t>
      </w:r>
      <w:r w:rsidR="00FF6E7D" w:rsidRPr="007A66F8">
        <w:rPr>
          <w:b/>
          <w:shd w:val="clear" w:color="auto" w:fill="FFFFFF"/>
        </w:rPr>
        <w:t>р</w:t>
      </w:r>
      <w:r w:rsidR="00AF4F17" w:rsidRPr="007A66F8">
        <w:rPr>
          <w:b/>
          <w:shd w:val="clear" w:color="auto" w:fill="FFFFFF"/>
        </w:rPr>
        <w:noBreakHyphen/>
      </w:r>
      <w:r w:rsidR="00FF6E7D" w:rsidRPr="007A66F8">
        <w:rPr>
          <w:b/>
          <w:shd w:val="clear" w:color="auto" w:fill="FFFFFF"/>
        </w:rPr>
        <w:t>н)</w:t>
      </w:r>
      <w:r w:rsidR="00FF6E7D" w:rsidRPr="007A66F8">
        <w:rPr>
          <w:shd w:val="clear" w:color="auto" w:fill="FFFFFF"/>
        </w:rPr>
        <w:t>, как и вс</w:t>
      </w:r>
      <w:r w:rsidR="00180FA2" w:rsidRPr="007A66F8">
        <w:rPr>
          <w:shd w:val="clear" w:color="auto" w:fill="FFFFFF"/>
        </w:rPr>
        <w:t>е</w:t>
      </w:r>
      <w:r w:rsidR="00FF6E7D" w:rsidRPr="007A66F8">
        <w:rPr>
          <w:shd w:val="clear" w:color="auto" w:fill="FFFFFF"/>
        </w:rPr>
        <w:t xml:space="preserve"> </w:t>
      </w:r>
      <w:r w:rsidR="00FF6E7D" w:rsidRPr="007A66F8">
        <w:rPr>
          <w:rFonts w:eastAsia="Times New Roman"/>
        </w:rPr>
        <w:t>други</w:t>
      </w:r>
      <w:r w:rsidR="00180FA2" w:rsidRPr="007A66F8">
        <w:rPr>
          <w:rFonts w:eastAsia="Times New Roman"/>
        </w:rPr>
        <w:t>е</w:t>
      </w:r>
      <w:r w:rsidR="00FF6E7D" w:rsidRPr="007A66F8">
        <w:rPr>
          <w:rFonts w:eastAsia="Times New Roman"/>
        </w:rPr>
        <w:t xml:space="preserve"> компл</w:t>
      </w:r>
      <w:r w:rsidR="00180FA2" w:rsidRPr="007A66F8">
        <w:rPr>
          <w:rFonts w:eastAsia="Times New Roman"/>
        </w:rPr>
        <w:t>е</w:t>
      </w:r>
      <w:r w:rsidR="00FF6E7D" w:rsidRPr="007A66F8">
        <w:rPr>
          <w:rFonts w:eastAsia="Times New Roman"/>
        </w:rPr>
        <w:t xml:space="preserve">ксы и </w:t>
      </w:r>
      <w:r w:rsidR="00FF6E7D" w:rsidRPr="007A66F8">
        <w:t>пр</w:t>
      </w:r>
      <w:r w:rsidR="00180FA2" w:rsidRPr="007A66F8">
        <w:t>е</w:t>
      </w:r>
      <w:r w:rsidR="00FF6E7D" w:rsidRPr="007A66F8">
        <w:t>параты, произв</w:t>
      </w:r>
      <w:r w:rsidR="00180FA2" w:rsidRPr="007A66F8">
        <w:t>е</w:t>
      </w:r>
      <w:r w:rsidR="00FF6E7D" w:rsidRPr="007A66F8">
        <w:t>д</w:t>
      </w:r>
      <w:r w:rsidR="00180FA2" w:rsidRPr="007A66F8">
        <w:t>е</w:t>
      </w:r>
      <w:r w:rsidR="00FF6E7D" w:rsidRPr="007A66F8">
        <w:t>ны б</w:t>
      </w:r>
      <w:r w:rsidR="00180FA2" w:rsidRPr="007A66F8">
        <w:t>е</w:t>
      </w:r>
      <w:r w:rsidR="00FF6E7D" w:rsidRPr="007A66F8">
        <w:t>з прим</w:t>
      </w:r>
      <w:r w:rsidR="00180FA2" w:rsidRPr="007A66F8">
        <w:t>е</w:t>
      </w:r>
      <w:r w:rsidR="00FF6E7D" w:rsidRPr="007A66F8">
        <w:t>н</w:t>
      </w:r>
      <w:r w:rsidR="00180FA2" w:rsidRPr="007A66F8">
        <w:t>е</w:t>
      </w:r>
      <w:r w:rsidR="00FF6E7D" w:rsidRPr="007A66F8">
        <w:t>ния конс</w:t>
      </w:r>
      <w:r w:rsidR="00180FA2" w:rsidRPr="007A66F8">
        <w:t>е</w:t>
      </w:r>
      <w:r w:rsidR="00A77357" w:rsidRPr="007A66F8">
        <w:t>рвантов и </w:t>
      </w:r>
      <w:r w:rsidR="00FF6E7D" w:rsidRPr="007A66F8">
        <w:t>искусств</w:t>
      </w:r>
      <w:r w:rsidR="00180FA2" w:rsidRPr="007A66F8">
        <w:t>е</w:t>
      </w:r>
      <w:r w:rsidR="00FF6E7D" w:rsidRPr="007A66F8">
        <w:t>нных красит</w:t>
      </w:r>
      <w:r w:rsidR="00180FA2" w:rsidRPr="007A66F8">
        <w:t>е</w:t>
      </w:r>
      <w:r w:rsidR="00FF6E7D" w:rsidRPr="007A66F8">
        <w:t>л</w:t>
      </w:r>
      <w:r w:rsidR="00180FA2" w:rsidRPr="007A66F8">
        <w:t>е</w:t>
      </w:r>
      <w:r w:rsidR="00AF4F17" w:rsidRPr="007A66F8">
        <w:t xml:space="preserve">й. </w:t>
      </w:r>
    </w:p>
    <w:p w14:paraId="0204E458" w14:textId="77777777" w:rsidR="00FF6E7D" w:rsidRPr="007A66F8" w:rsidRDefault="00AF4F17" w:rsidP="00AF4F17">
      <w:pPr>
        <w:pStyle w:val="a3"/>
      </w:pPr>
      <w:r w:rsidRPr="007A66F8">
        <w:t xml:space="preserve">Предприятие </w:t>
      </w:r>
      <w:r w:rsidR="00FF6E7D" w:rsidRPr="007A66F8">
        <w:rPr>
          <w:shd w:val="clear" w:color="auto" w:fill="FFFFFF"/>
        </w:rPr>
        <w:t>явля</w:t>
      </w:r>
      <w:r w:rsidR="00180FA2" w:rsidRPr="007A66F8">
        <w:rPr>
          <w:shd w:val="clear" w:color="auto" w:fill="FFFFFF"/>
        </w:rPr>
        <w:t>е</w:t>
      </w:r>
      <w:r w:rsidR="00FF6E7D" w:rsidRPr="007A66F8">
        <w:rPr>
          <w:shd w:val="clear" w:color="auto" w:fill="FFFFFF"/>
        </w:rPr>
        <w:t xml:space="preserve">тся </w:t>
      </w:r>
      <w:r w:rsidR="00180FA2" w:rsidRPr="007A66F8">
        <w:rPr>
          <w:shd w:val="clear" w:color="auto" w:fill="FFFFFF"/>
        </w:rPr>
        <w:t>е</w:t>
      </w:r>
      <w:r w:rsidR="00FF6E7D" w:rsidRPr="007A66F8">
        <w:rPr>
          <w:shd w:val="clear" w:color="auto" w:fill="FFFFFF"/>
        </w:rPr>
        <w:t>динств</w:t>
      </w:r>
      <w:r w:rsidR="00180FA2" w:rsidRPr="007A66F8">
        <w:rPr>
          <w:shd w:val="clear" w:color="auto" w:fill="FFFFFF"/>
        </w:rPr>
        <w:t>е</w:t>
      </w:r>
      <w:r w:rsidR="00FF6E7D" w:rsidRPr="007A66F8">
        <w:rPr>
          <w:shd w:val="clear" w:color="auto" w:fill="FFFFFF"/>
        </w:rPr>
        <w:t>нным производит</w:t>
      </w:r>
      <w:r w:rsidR="00180FA2" w:rsidRPr="007A66F8">
        <w:rPr>
          <w:shd w:val="clear" w:color="auto" w:fill="FFFFFF"/>
        </w:rPr>
        <w:t>е</w:t>
      </w:r>
      <w:r w:rsidR="00FF6E7D" w:rsidRPr="007A66F8">
        <w:rPr>
          <w:shd w:val="clear" w:color="auto" w:fill="FFFFFF"/>
        </w:rPr>
        <w:t>л</w:t>
      </w:r>
      <w:r w:rsidR="00180FA2" w:rsidRPr="007A66F8">
        <w:rPr>
          <w:shd w:val="clear" w:color="auto" w:fill="FFFFFF"/>
        </w:rPr>
        <w:t>е</w:t>
      </w:r>
      <w:r w:rsidR="00FF6E7D" w:rsidRPr="007A66F8">
        <w:rPr>
          <w:shd w:val="clear" w:color="auto" w:fill="FFFFFF"/>
        </w:rPr>
        <w:t>м быстрорастворимых витаминно-мин</w:t>
      </w:r>
      <w:r w:rsidR="00180FA2" w:rsidRPr="007A66F8">
        <w:rPr>
          <w:shd w:val="clear" w:color="auto" w:fill="FFFFFF"/>
        </w:rPr>
        <w:t>е</w:t>
      </w:r>
      <w:r w:rsidR="00FF6E7D" w:rsidRPr="007A66F8">
        <w:rPr>
          <w:shd w:val="clear" w:color="auto" w:fill="FFFFFF"/>
        </w:rPr>
        <w:t>ральных компл</w:t>
      </w:r>
      <w:r w:rsidR="00180FA2" w:rsidRPr="007A66F8">
        <w:rPr>
          <w:shd w:val="clear" w:color="auto" w:fill="FFFFFF"/>
        </w:rPr>
        <w:t>е</w:t>
      </w:r>
      <w:r w:rsidR="00FF6E7D" w:rsidRPr="007A66F8">
        <w:rPr>
          <w:shd w:val="clear" w:color="auto" w:fill="FFFFFF"/>
        </w:rPr>
        <w:t>ксов в</w:t>
      </w:r>
      <w:r w:rsidR="00A77357" w:rsidRPr="007A66F8">
        <w:rPr>
          <w:shd w:val="clear" w:color="auto" w:fill="FFFFFF"/>
        </w:rPr>
        <w:t> </w:t>
      </w:r>
      <w:r w:rsidR="00FF6E7D" w:rsidRPr="007A66F8">
        <w:rPr>
          <w:shd w:val="clear" w:color="auto" w:fill="FFFFFF"/>
        </w:rPr>
        <w:t>Б</w:t>
      </w:r>
      <w:r w:rsidR="00180FA2" w:rsidRPr="007A66F8">
        <w:rPr>
          <w:shd w:val="clear" w:color="auto" w:fill="FFFFFF"/>
        </w:rPr>
        <w:t>е</w:t>
      </w:r>
      <w:r w:rsidR="00FF6E7D" w:rsidRPr="007A66F8">
        <w:rPr>
          <w:shd w:val="clear" w:color="auto" w:fill="FFFFFF"/>
        </w:rPr>
        <w:t>ларуси. Это бол</w:t>
      </w:r>
      <w:r w:rsidR="00180FA2" w:rsidRPr="007A66F8">
        <w:rPr>
          <w:shd w:val="clear" w:color="auto" w:fill="FFFFFF"/>
        </w:rPr>
        <w:t>ее</w:t>
      </w:r>
      <w:r w:rsidR="00FF6E7D" w:rsidRPr="007A66F8">
        <w:rPr>
          <w:shd w:val="clear" w:color="auto" w:fill="FFFFFF"/>
        </w:rPr>
        <w:t xml:space="preserve"> 50 компл</w:t>
      </w:r>
      <w:r w:rsidR="00180FA2" w:rsidRPr="007A66F8">
        <w:rPr>
          <w:shd w:val="clear" w:color="auto" w:fill="FFFFFF"/>
        </w:rPr>
        <w:t>е</w:t>
      </w:r>
      <w:r w:rsidR="00FF6E7D" w:rsidRPr="007A66F8">
        <w:rPr>
          <w:shd w:val="clear" w:color="auto" w:fill="FFFFFF"/>
        </w:rPr>
        <w:t>ксов различного назнач</w:t>
      </w:r>
      <w:r w:rsidR="00180FA2" w:rsidRPr="007A66F8">
        <w:rPr>
          <w:shd w:val="clear" w:color="auto" w:fill="FFFFFF"/>
        </w:rPr>
        <w:t>е</w:t>
      </w:r>
      <w:r w:rsidR="00FF6E7D" w:rsidRPr="007A66F8">
        <w:rPr>
          <w:shd w:val="clear" w:color="auto" w:fill="FFFFFF"/>
        </w:rPr>
        <w:t xml:space="preserve">ния, из них </w:t>
      </w:r>
      <w:r w:rsidR="00A77357" w:rsidRPr="007A66F8">
        <w:rPr>
          <w:shd w:val="clear" w:color="auto" w:fill="FFFFFF"/>
        </w:rPr>
        <w:t>7 —</w:t>
      </w:r>
      <w:r w:rsidR="00FF6E7D" w:rsidRPr="007A66F8">
        <w:rPr>
          <w:shd w:val="clear" w:color="auto" w:fill="FFFFFF"/>
        </w:rPr>
        <w:t xml:space="preserve"> для д</w:t>
      </w:r>
      <w:r w:rsidR="00180FA2" w:rsidRPr="007A66F8">
        <w:rPr>
          <w:shd w:val="clear" w:color="auto" w:fill="FFFFFF"/>
        </w:rPr>
        <w:t>е</w:t>
      </w:r>
      <w:r w:rsidR="00FF6E7D" w:rsidRPr="007A66F8">
        <w:rPr>
          <w:shd w:val="clear" w:color="auto" w:fill="FFFFFF"/>
        </w:rPr>
        <w:t>т</w:t>
      </w:r>
      <w:r w:rsidR="00180FA2" w:rsidRPr="007A66F8">
        <w:rPr>
          <w:shd w:val="clear" w:color="auto" w:fill="FFFFFF"/>
        </w:rPr>
        <w:t>е</w:t>
      </w:r>
      <w:r w:rsidR="00FF6E7D" w:rsidRPr="007A66F8">
        <w:rPr>
          <w:shd w:val="clear" w:color="auto" w:fill="FFFFFF"/>
        </w:rPr>
        <w:t>й и</w:t>
      </w:r>
      <w:r w:rsidR="00A77357" w:rsidRPr="007A66F8">
        <w:rPr>
          <w:shd w:val="clear" w:color="auto" w:fill="FFFFFF"/>
        </w:rPr>
        <w:t> </w:t>
      </w:r>
      <w:r w:rsidR="00FF6E7D" w:rsidRPr="007A66F8">
        <w:rPr>
          <w:shd w:val="clear" w:color="auto" w:fill="FFFFFF"/>
        </w:rPr>
        <w:t>подростков, бол</w:t>
      </w:r>
      <w:r w:rsidR="00180FA2" w:rsidRPr="007A66F8">
        <w:rPr>
          <w:shd w:val="clear" w:color="auto" w:fill="FFFFFF"/>
        </w:rPr>
        <w:t>ее</w:t>
      </w:r>
      <w:r w:rsidR="00FF6E7D" w:rsidRPr="007A66F8">
        <w:rPr>
          <w:shd w:val="clear" w:color="auto" w:fill="FFFFFF"/>
        </w:rPr>
        <w:t xml:space="preserve"> 40</w:t>
      </w:r>
      <w:r w:rsidR="00A77357" w:rsidRPr="007A66F8">
        <w:rPr>
          <w:shd w:val="clear" w:color="auto" w:fill="FFFFFF"/>
        </w:rPr>
        <w:t> </w:t>
      </w:r>
      <w:r w:rsidR="00FF6E7D" w:rsidRPr="007A66F8">
        <w:rPr>
          <w:shd w:val="clear" w:color="auto" w:fill="FFFFFF"/>
        </w:rPr>
        <w:t xml:space="preserve">— для взрослых. </w:t>
      </w:r>
    </w:p>
    <w:p w14:paraId="10B8B38D" w14:textId="77777777" w:rsidR="00FF6E7D" w:rsidRPr="007A66F8" w:rsidRDefault="00FF6E7D" w:rsidP="008675CB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>Каждая партия (с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рия) продукции проходит контроль. Пр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дприяти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оснащ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но с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ртифицированным оборудовани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м, отв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чающим тр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бованиям м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ждународного стандарта GMP.</w:t>
      </w:r>
    </w:p>
    <w:p w14:paraId="18CCE8D1" w14:textId="77777777" w:rsidR="00FF6E7D" w:rsidRPr="007A66F8" w:rsidRDefault="00FF6E7D" w:rsidP="008675CB">
      <w:pPr>
        <w:pStyle w:val="a3"/>
        <w:rPr>
          <w:rFonts w:eastAsia="Times New Roman"/>
        </w:rPr>
      </w:pPr>
      <w:r w:rsidRPr="007A66F8">
        <w:rPr>
          <w:rFonts w:eastAsia="Times New Roman"/>
        </w:rPr>
        <w:t>Приятный напиток, который можно получить из быстрорастворимых табл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ток, им</w:t>
      </w:r>
      <w:r w:rsidR="00180FA2" w:rsidRPr="007A66F8">
        <w:rPr>
          <w:rFonts w:eastAsia="Times New Roman"/>
        </w:rPr>
        <w:t>ее</w:t>
      </w:r>
      <w:r w:rsidRPr="007A66F8">
        <w:rPr>
          <w:rFonts w:eastAsia="Times New Roman"/>
        </w:rPr>
        <w:t>т н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сколько пр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имущ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ств. Во-п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рвых, он н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вызыва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 раздраж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ния слизистой ж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лудка и киш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чника, что мож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т произойти, 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сли табл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тка или капсула н</w:t>
      </w:r>
      <w:r w:rsidR="00180FA2" w:rsidRPr="007A66F8">
        <w:rPr>
          <w:rFonts w:eastAsia="Times New Roman"/>
        </w:rPr>
        <w:t>е</w:t>
      </w:r>
      <w:r w:rsidR="005C31C6" w:rsidRPr="007A66F8">
        <w:rPr>
          <w:rFonts w:eastAsia="Times New Roman"/>
        </w:rPr>
        <w:t> </w:t>
      </w:r>
      <w:r w:rsidRPr="007A66F8">
        <w:rPr>
          <w:rFonts w:eastAsia="Times New Roman"/>
        </w:rPr>
        <w:t>полностью растворяются в оптимальном м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ст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. Во-вторых, быстрорастворимы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табл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тки р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шают пробл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му с глотани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м, которая мож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 возникать. Наприм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р, д</w:t>
      </w:r>
      <w:r w:rsidR="00180FA2" w:rsidRPr="007A66F8">
        <w:rPr>
          <w:rFonts w:eastAsia="Times New Roman"/>
        </w:rPr>
        <w:t>е</w:t>
      </w:r>
      <w:r w:rsidR="005C31C6" w:rsidRPr="007A66F8">
        <w:rPr>
          <w:rFonts w:eastAsia="Times New Roman"/>
        </w:rPr>
        <w:t>тям до 6 </w:t>
      </w:r>
      <w:r w:rsidRPr="007A66F8">
        <w:rPr>
          <w:rFonts w:eastAsia="Times New Roman"/>
        </w:rPr>
        <w:t>л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 н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р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ком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нду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тся принимать обычны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табл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тки или капсулы, так как сущ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ству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 риск их попадания в дыхат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льны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пути.</w:t>
      </w:r>
    </w:p>
    <w:p w14:paraId="080C5413" w14:textId="77777777" w:rsidR="00FF6E7D" w:rsidRPr="007A66F8" w:rsidRDefault="00FF6E7D" w:rsidP="008675CB">
      <w:pPr>
        <w:pStyle w:val="a3"/>
        <w:rPr>
          <w:rFonts w:eastAsia="Times New Roman"/>
        </w:rPr>
      </w:pPr>
      <w:r w:rsidRPr="007A66F8">
        <w:rPr>
          <w:rFonts w:eastAsia="Times New Roman"/>
        </w:rPr>
        <w:t>Кром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того, быстрорастворимы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формы пр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паратов об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сп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чивают бол</w:t>
      </w:r>
      <w:r w:rsidR="00180FA2" w:rsidRPr="007A66F8">
        <w:rPr>
          <w:rFonts w:eastAsia="Times New Roman"/>
        </w:rPr>
        <w:t>ее</w:t>
      </w:r>
      <w:r w:rsidRPr="007A66F8">
        <w:rPr>
          <w:rFonts w:eastAsia="Times New Roman"/>
        </w:rPr>
        <w:t xml:space="preserve"> быстро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всасывани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активных компон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нтов в организм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. Это значит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льно повыша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 доступность в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щ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ств, т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м самым организм лучш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усваива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т пол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зны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 xml:space="preserve"> ингр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ди</w:t>
      </w:r>
      <w:r w:rsidR="00180FA2" w:rsidRPr="007A66F8">
        <w:rPr>
          <w:rFonts w:eastAsia="Times New Roman"/>
        </w:rPr>
        <w:t>е</w:t>
      </w:r>
      <w:r w:rsidRPr="007A66F8">
        <w:rPr>
          <w:rFonts w:eastAsia="Times New Roman"/>
        </w:rPr>
        <w:t>нты.</w:t>
      </w:r>
    </w:p>
    <w:p w14:paraId="5C020E94" w14:textId="77777777" w:rsidR="00FF6E7D" w:rsidRPr="007A66F8" w:rsidRDefault="00FF6E7D" w:rsidP="00FF6E7D">
      <w:pPr>
        <w:pStyle w:val="a3"/>
        <w:rPr>
          <w:noProof/>
        </w:rPr>
      </w:pPr>
    </w:p>
    <w:p w14:paraId="55F62E03" w14:textId="77777777" w:rsidR="00FF6E7D" w:rsidRPr="007A66F8" w:rsidRDefault="00FF6E7D" w:rsidP="00AF4F17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01F31B6D" wp14:editId="666FE2A3">
                <wp:extent cx="2880000" cy="359967"/>
                <wp:effectExtent l="0" t="19050" r="34925" b="40640"/>
                <wp:docPr id="170" name="Группа 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71" name="Прямая соединительная линия 171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72" name="Группа 172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73" name="Ромб 173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4" name="Ромб 174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5" name="Ромб 175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63FF15F4" id="Группа 170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">
                <v:line id="Прямая соединительная линия 171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" strokecolor="black [3213]" strokeweight="1pt">
                  <v:stroke joinstyle="miter"/>
                </v:line>
                <v:group id="Группа 172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NLN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">
                  <v:shape id="Ромб 173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" fillcolor="white [3212]" strokecolor="black [3213]" strokeweight="1pt"/>
                  <v:shape id="Ромб 174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" fillcolor="white [3212]" strokecolor="black [3213]" strokeweight="1pt"/>
                  <v:shape id="Ромб 175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7A66F8">
        <w:br w:type="page"/>
      </w:r>
    </w:p>
    <w:p w14:paraId="605018A8" w14:textId="77777777" w:rsidR="00180FA2" w:rsidRPr="007A66F8" w:rsidRDefault="00180FA2" w:rsidP="00180FA2">
      <w:pPr>
        <w:pStyle w:val="af8"/>
        <w:tabs>
          <w:tab w:val="left" w:pos="4695"/>
        </w:tabs>
        <w:ind w:left="0"/>
        <w:jc w:val="center"/>
        <w:rPr>
          <w:rFonts w:ascii="Times New Roman" w:hAnsi="Times New Roman" w:cs="Times New Roman"/>
          <w:b/>
          <w:color w:val="auto"/>
        </w:rPr>
      </w:pPr>
      <w:r w:rsidRPr="007A66F8">
        <w:rPr>
          <w:rFonts w:ascii="Times New Roman" w:hAnsi="Times New Roman" w:cs="Times New Roman"/>
          <w:b/>
          <w:color w:val="auto"/>
        </w:rPr>
        <w:lastRenderedPageBreak/>
        <w:t>Могилёвская область</w:t>
      </w:r>
    </w:p>
    <w:p w14:paraId="7BCED0A0" w14:textId="77777777" w:rsidR="00FF6E7D" w:rsidRPr="007A66F8" w:rsidRDefault="005C31C6" w:rsidP="00FF6E7D">
      <w:pPr>
        <w:pStyle w:val="af8"/>
      </w:pPr>
      <w:r w:rsidRPr="007A66F8">
        <w:rPr>
          <w:lang w:eastAsia="ru-RU"/>
        </w:rPr>
        <mc:AlternateContent>
          <mc:Choice Requires="wpg">
            <w:drawing>
              <wp:anchor distT="0" distB="0" distL="180340" distR="180340" simplePos="0" relativeHeight="251687936" behindDoc="0" locked="0" layoutInCell="1" allowOverlap="1" wp14:anchorId="6D567057" wp14:editId="2820A461">
                <wp:simplePos x="0" y="0"/>
                <wp:positionH relativeFrom="margin">
                  <wp:posOffset>3354070</wp:posOffset>
                </wp:positionH>
                <wp:positionV relativeFrom="margin">
                  <wp:posOffset>548005</wp:posOffset>
                </wp:positionV>
                <wp:extent cx="3239770" cy="2267585"/>
                <wp:effectExtent l="0" t="0" r="17780" b="18415"/>
                <wp:wrapSquare wrapText="bothSides"/>
                <wp:docPr id="176" name="Группа 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77" name="Прямоугольник: скругленные углы 177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38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8" name="Группа 178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79" name="Ромб 179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0" name="Надпись 180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53FBEC8" w14:textId="77777777" w:rsidR="00633EAD" w:rsidRPr="003F28D3" w:rsidRDefault="00633EAD" w:rsidP="00FF6E7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6D567057" id="Группа 176" o:spid="_x0000_s1096" style="position:absolute;left:0;text-align:left;margin-left:264.1pt;margin-top:43.15pt;width:255.1pt;height:178.55pt;z-index:251687936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">
                <v:roundrect id="Прямоугольник: скругленные углы 177" o:spid="_x0000_s1097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" strokecolor="black [3213]" strokeweight="1pt">
                  <v:fill r:id="rId39" o:title="" recolor="t" rotate="t" type="frame"/>
                  <v:stroke joinstyle="miter"/>
                </v:roundrect>
                <v:group id="Группа 178" o:spid="_x0000_s1098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">
                  <v:shape id="Ромб 179" o:spid="_x0000_s1099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" fillcolor="#c00000" strokecolor="#f2f2f2 [3052]" strokeweight="2.25pt">
                    <v:shadow on="t" color="black [3213]" opacity="26214f" offset=".34742mm,.06125mm"/>
                  </v:shape>
                  <v:shape id="Надпись 180" o:spid="_x0000_s1100" type="#_x0000_t202" style="position:absolute;left:71;top:1000;width:4953;height:4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" filled="f" stroked="f" strokeweight=".5pt">
                    <v:textbox>
                      <w:txbxContent>
                        <w:p w14:paraId="053FBEC8" w14:textId="77777777" w:rsidR="00633EAD" w:rsidRPr="003F28D3" w:rsidRDefault="00633EAD" w:rsidP="00FF6E7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15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8675CB" w:rsidRPr="007A66F8">
        <w:rPr>
          <w:b/>
        </w:rPr>
        <w:t>Автомобильны</w:t>
      </w:r>
      <w:r w:rsidR="00180FA2" w:rsidRPr="007A66F8">
        <w:rPr>
          <w:b/>
        </w:rPr>
        <w:t>е</w:t>
      </w:r>
      <w:r w:rsidR="008675CB" w:rsidRPr="007A66F8">
        <w:rPr>
          <w:b/>
        </w:rPr>
        <w:t xml:space="preserve"> шины Б</w:t>
      </w:r>
      <w:r w:rsidR="00180FA2" w:rsidRPr="007A66F8">
        <w:rPr>
          <w:b/>
        </w:rPr>
        <w:t>е</w:t>
      </w:r>
      <w:r w:rsidR="008675CB" w:rsidRPr="007A66F8">
        <w:rPr>
          <w:b/>
        </w:rPr>
        <w:t>лшина 175/65R14 BEL-264 82H</w:t>
      </w:r>
    </w:p>
    <w:p w14:paraId="48268408" w14:textId="77777777" w:rsidR="008675CB" w:rsidRPr="007A66F8" w:rsidRDefault="008675CB" w:rsidP="008675CB">
      <w:pPr>
        <w:pStyle w:val="a3"/>
      </w:pPr>
      <w:r w:rsidRPr="007A66F8">
        <w:rPr>
          <w:rFonts w:eastAsia="Times New Roman"/>
          <w:b/>
        </w:rPr>
        <w:t>15.</w:t>
      </w:r>
      <w:r w:rsidRPr="007A66F8">
        <w:rPr>
          <w:b/>
        </w:rPr>
        <w:t xml:space="preserve"> Автомобильны</w:t>
      </w:r>
      <w:r w:rsidR="00180FA2" w:rsidRPr="007A66F8">
        <w:rPr>
          <w:b/>
        </w:rPr>
        <w:t>е</w:t>
      </w:r>
      <w:r w:rsidRPr="007A66F8">
        <w:rPr>
          <w:b/>
        </w:rPr>
        <w:t xml:space="preserve"> шины </w:t>
      </w:r>
      <w:proofErr w:type="spellStart"/>
      <w:r w:rsidRPr="007A66F8">
        <w:rPr>
          <w:b/>
        </w:rPr>
        <w:t>Б</w:t>
      </w:r>
      <w:r w:rsidR="00180FA2" w:rsidRPr="007A66F8">
        <w:rPr>
          <w:b/>
        </w:rPr>
        <w:t>е</w:t>
      </w:r>
      <w:r w:rsidRPr="007A66F8">
        <w:rPr>
          <w:b/>
        </w:rPr>
        <w:t>лшина</w:t>
      </w:r>
      <w:proofErr w:type="spellEnd"/>
      <w:r w:rsidRPr="007A66F8">
        <w:rPr>
          <w:b/>
        </w:rPr>
        <w:t xml:space="preserve"> 175/65R14 BEL-264 82H (ОАО «</w:t>
      </w:r>
      <w:proofErr w:type="spellStart"/>
      <w:r w:rsidRPr="007A66F8">
        <w:rPr>
          <w:b/>
        </w:rPr>
        <w:t>Б</w:t>
      </w:r>
      <w:r w:rsidR="00180FA2" w:rsidRPr="007A66F8">
        <w:rPr>
          <w:b/>
        </w:rPr>
        <w:t>е</w:t>
      </w:r>
      <w:r w:rsidRPr="007A66F8">
        <w:rPr>
          <w:b/>
        </w:rPr>
        <w:t>лшина</w:t>
      </w:r>
      <w:proofErr w:type="spellEnd"/>
      <w:r w:rsidRPr="007A66F8">
        <w:rPr>
          <w:b/>
        </w:rPr>
        <w:t>», г.</w:t>
      </w:r>
      <w:r w:rsidR="0045000D" w:rsidRPr="007A66F8">
        <w:rPr>
          <w:b/>
        </w:rPr>
        <w:t> Бобруйск).</w:t>
      </w:r>
      <w:r w:rsidR="0045000D" w:rsidRPr="007A66F8">
        <w:t xml:space="preserve"> </w:t>
      </w:r>
      <w:r w:rsidRPr="007A66F8">
        <w:t>На ОАО «</w:t>
      </w:r>
      <w:proofErr w:type="spellStart"/>
      <w:r w:rsidRPr="007A66F8">
        <w:t>Б</w:t>
      </w:r>
      <w:r w:rsidR="00180FA2" w:rsidRPr="007A66F8">
        <w:t>е</w:t>
      </w:r>
      <w:r w:rsidRPr="007A66F8">
        <w:t>лшина</w:t>
      </w:r>
      <w:proofErr w:type="spellEnd"/>
      <w:r w:rsidRPr="007A66F8">
        <w:t xml:space="preserve">» </w:t>
      </w:r>
      <w:r w:rsidR="0045000D" w:rsidRPr="007A66F8">
        <w:t>производят</w:t>
      </w:r>
      <w:r w:rsidRPr="007A66F8">
        <w:t xml:space="preserve"> бол</w:t>
      </w:r>
      <w:r w:rsidR="0045000D" w:rsidRPr="007A66F8">
        <w:t>ее 300 </w:t>
      </w:r>
      <w:r w:rsidRPr="007A66F8">
        <w:t>видов шин для л</w:t>
      </w:r>
      <w:r w:rsidR="00180FA2" w:rsidRPr="007A66F8">
        <w:t>е</w:t>
      </w:r>
      <w:r w:rsidRPr="007A66F8">
        <w:t>гковых автомобил</w:t>
      </w:r>
      <w:r w:rsidR="00180FA2" w:rsidRPr="007A66F8">
        <w:t>е</w:t>
      </w:r>
      <w:r w:rsidRPr="007A66F8">
        <w:t>й, грузовиков, автобусов, тракторов и даж</w:t>
      </w:r>
      <w:r w:rsidR="00180FA2" w:rsidRPr="007A66F8">
        <w:t>е</w:t>
      </w:r>
      <w:r w:rsidRPr="007A66F8">
        <w:t xml:space="preserve"> для строит</w:t>
      </w:r>
      <w:r w:rsidR="00180FA2" w:rsidRPr="007A66F8">
        <w:t>е</w:t>
      </w:r>
      <w:r w:rsidRPr="007A66F8">
        <w:t>льной т</w:t>
      </w:r>
      <w:r w:rsidR="00180FA2" w:rsidRPr="007A66F8">
        <w:t>е</w:t>
      </w:r>
      <w:r w:rsidRPr="007A66F8">
        <w:t>хники.</w:t>
      </w:r>
    </w:p>
    <w:p w14:paraId="08A41521" w14:textId="77777777" w:rsidR="008675CB" w:rsidRPr="007A66F8" w:rsidRDefault="008675CB" w:rsidP="008675CB">
      <w:pPr>
        <w:pStyle w:val="a3"/>
      </w:pPr>
      <w:r w:rsidRPr="007A66F8">
        <w:t>Чтобы сд</w:t>
      </w:r>
      <w:r w:rsidR="00180FA2" w:rsidRPr="007A66F8">
        <w:t>е</w:t>
      </w:r>
      <w:r w:rsidRPr="007A66F8">
        <w:t>лать шины, на фабрику привозят сп</w:t>
      </w:r>
      <w:r w:rsidR="00180FA2" w:rsidRPr="007A66F8">
        <w:t>е</w:t>
      </w:r>
      <w:r w:rsidRPr="007A66F8">
        <w:t>циальны</w:t>
      </w:r>
      <w:r w:rsidR="00180FA2" w:rsidRPr="007A66F8">
        <w:t>е</w:t>
      </w:r>
      <w:r w:rsidRPr="007A66F8">
        <w:t xml:space="preserve"> мат</w:t>
      </w:r>
      <w:r w:rsidR="00180FA2" w:rsidRPr="007A66F8">
        <w:t>е</w:t>
      </w:r>
      <w:r w:rsidRPr="007A66F8">
        <w:t>риалы. Это разны</w:t>
      </w:r>
      <w:r w:rsidR="00180FA2" w:rsidRPr="007A66F8">
        <w:t>е</w:t>
      </w:r>
      <w:r w:rsidRPr="007A66F8">
        <w:t xml:space="preserve"> в</w:t>
      </w:r>
      <w:r w:rsidR="00180FA2" w:rsidRPr="007A66F8">
        <w:t>е</w:t>
      </w:r>
      <w:r w:rsidRPr="007A66F8">
        <w:t>щ</w:t>
      </w:r>
      <w:r w:rsidR="00180FA2" w:rsidRPr="007A66F8">
        <w:t>е</w:t>
      </w:r>
      <w:r w:rsidRPr="007A66F8">
        <w:t>ства, которы</w:t>
      </w:r>
      <w:r w:rsidR="00180FA2" w:rsidRPr="007A66F8">
        <w:t>е</w:t>
      </w:r>
      <w:r w:rsidRPr="007A66F8">
        <w:t xml:space="preserve"> нужны для создания р</w:t>
      </w:r>
      <w:r w:rsidR="00180FA2" w:rsidRPr="007A66F8">
        <w:t>е</w:t>
      </w:r>
      <w:r w:rsidRPr="007A66F8">
        <w:t>зины. Наприм</w:t>
      </w:r>
      <w:r w:rsidR="00180FA2" w:rsidRPr="007A66F8">
        <w:t>е</w:t>
      </w:r>
      <w:r w:rsidRPr="007A66F8">
        <w:t>р, используют натуральный и синт</w:t>
      </w:r>
      <w:r w:rsidR="00180FA2" w:rsidRPr="007A66F8">
        <w:t>е</w:t>
      </w:r>
      <w:r w:rsidRPr="007A66F8">
        <w:t>тич</w:t>
      </w:r>
      <w:r w:rsidR="00180FA2" w:rsidRPr="007A66F8">
        <w:t>е</w:t>
      </w:r>
      <w:r w:rsidRPr="007A66F8">
        <w:t>ский каучук</w:t>
      </w:r>
      <w:r w:rsidR="00EE67F9" w:rsidRPr="007A66F8">
        <w:t> —</w:t>
      </w:r>
      <w:r w:rsidRPr="007A66F8">
        <w:t xml:space="preserve"> это как р</w:t>
      </w:r>
      <w:r w:rsidR="00180FA2" w:rsidRPr="007A66F8">
        <w:t>е</w:t>
      </w:r>
      <w:r w:rsidRPr="007A66F8">
        <w:t>зина, только в разных формах. Вс</w:t>
      </w:r>
      <w:r w:rsidR="00180FA2" w:rsidRPr="007A66F8">
        <w:t>е</w:t>
      </w:r>
      <w:r w:rsidRPr="007A66F8">
        <w:t xml:space="preserve"> эти мат</w:t>
      </w:r>
      <w:r w:rsidR="00180FA2" w:rsidRPr="007A66F8">
        <w:t>е</w:t>
      </w:r>
      <w:r w:rsidRPr="007A66F8">
        <w:t>риалы сначала готовят в сп</w:t>
      </w:r>
      <w:r w:rsidR="00180FA2" w:rsidRPr="007A66F8">
        <w:t>е</w:t>
      </w:r>
      <w:r w:rsidRPr="007A66F8">
        <w:t>циальном ц</w:t>
      </w:r>
      <w:r w:rsidR="00180FA2" w:rsidRPr="007A66F8">
        <w:t>е</w:t>
      </w:r>
      <w:r w:rsidRPr="007A66F8">
        <w:t>х</w:t>
      </w:r>
      <w:r w:rsidR="00180FA2" w:rsidRPr="007A66F8">
        <w:t>е</w:t>
      </w:r>
      <w:r w:rsidRPr="007A66F8">
        <w:t>.</w:t>
      </w:r>
    </w:p>
    <w:p w14:paraId="19CB4DE2" w14:textId="77777777" w:rsidR="008675CB" w:rsidRPr="007A66F8" w:rsidRDefault="008675CB" w:rsidP="008675CB">
      <w:pPr>
        <w:pStyle w:val="a3"/>
      </w:pPr>
      <w:r w:rsidRPr="007A66F8">
        <w:t>Зат</w:t>
      </w:r>
      <w:r w:rsidR="00180FA2" w:rsidRPr="007A66F8">
        <w:t>е</w:t>
      </w:r>
      <w:r w:rsidRPr="007A66F8">
        <w:t>м в другом м</w:t>
      </w:r>
      <w:r w:rsidR="00180FA2" w:rsidRPr="007A66F8">
        <w:t>е</w:t>
      </w:r>
      <w:r w:rsidRPr="007A66F8">
        <w:t>ст</w:t>
      </w:r>
      <w:r w:rsidR="00180FA2" w:rsidRPr="007A66F8">
        <w:t>е</w:t>
      </w:r>
      <w:r w:rsidRPr="007A66F8">
        <w:t xml:space="preserve"> на фабрик</w:t>
      </w:r>
      <w:r w:rsidR="00180FA2" w:rsidRPr="007A66F8">
        <w:t>е</w:t>
      </w:r>
      <w:r w:rsidRPr="007A66F8">
        <w:t xml:space="preserve"> эти мат</w:t>
      </w:r>
      <w:r w:rsidR="00180FA2" w:rsidRPr="007A66F8">
        <w:t>е</w:t>
      </w:r>
      <w:r w:rsidRPr="007A66F8">
        <w:t>риалы см</w:t>
      </w:r>
      <w:r w:rsidR="00180FA2" w:rsidRPr="007A66F8">
        <w:t>е</w:t>
      </w:r>
      <w:r w:rsidRPr="007A66F8">
        <w:t>шивают. Для этого используют сп</w:t>
      </w:r>
      <w:r w:rsidR="00180FA2" w:rsidRPr="007A66F8">
        <w:t>е</w:t>
      </w:r>
      <w:r w:rsidRPr="007A66F8">
        <w:t>циальны</w:t>
      </w:r>
      <w:r w:rsidR="00180FA2" w:rsidRPr="007A66F8">
        <w:t>е</w:t>
      </w:r>
      <w:r w:rsidRPr="007A66F8">
        <w:t xml:space="preserve"> машины, которы</w:t>
      </w:r>
      <w:r w:rsidR="00180FA2" w:rsidRPr="007A66F8">
        <w:t>е</w:t>
      </w:r>
      <w:r w:rsidRPr="007A66F8">
        <w:t xml:space="preserve"> точно изм</w:t>
      </w:r>
      <w:r w:rsidR="00180FA2" w:rsidRPr="007A66F8">
        <w:t>е</w:t>
      </w:r>
      <w:r w:rsidRPr="007A66F8">
        <w:t>ряют, сколько ч</w:t>
      </w:r>
      <w:r w:rsidR="00180FA2" w:rsidRPr="007A66F8">
        <w:t>е</w:t>
      </w:r>
      <w:r w:rsidRPr="007A66F8">
        <w:t>го нужно добавить. Это оч</w:t>
      </w:r>
      <w:r w:rsidR="00180FA2" w:rsidRPr="007A66F8">
        <w:t>е</w:t>
      </w:r>
      <w:r w:rsidRPr="007A66F8">
        <w:t>нь важно</w:t>
      </w:r>
      <w:r w:rsidR="00CB19B8" w:rsidRPr="007A66F8">
        <w:t> —</w:t>
      </w:r>
      <w:r w:rsidRPr="007A66F8">
        <w:t xml:space="preserve"> чтобы шины были кач</w:t>
      </w:r>
      <w:r w:rsidR="00180FA2" w:rsidRPr="007A66F8">
        <w:t>е</w:t>
      </w:r>
      <w:r w:rsidRPr="007A66F8">
        <w:t>ств</w:t>
      </w:r>
      <w:r w:rsidR="00180FA2" w:rsidRPr="007A66F8">
        <w:t>е</w:t>
      </w:r>
      <w:r w:rsidRPr="007A66F8">
        <w:t>нными и б</w:t>
      </w:r>
      <w:r w:rsidR="00180FA2" w:rsidRPr="007A66F8">
        <w:t>е</w:t>
      </w:r>
      <w:r w:rsidRPr="007A66F8">
        <w:t>зопасными.</w:t>
      </w:r>
    </w:p>
    <w:p w14:paraId="2777A81A" w14:textId="77777777" w:rsidR="008675CB" w:rsidRPr="007A66F8" w:rsidRDefault="008675CB" w:rsidP="008675CB">
      <w:pPr>
        <w:pStyle w:val="a3"/>
      </w:pPr>
      <w:r w:rsidRPr="007A66F8">
        <w:t>Посл</w:t>
      </w:r>
      <w:r w:rsidR="00180FA2" w:rsidRPr="007A66F8">
        <w:t>е</w:t>
      </w:r>
      <w:r w:rsidRPr="007A66F8">
        <w:t xml:space="preserve"> того как р</w:t>
      </w:r>
      <w:r w:rsidR="00180FA2" w:rsidRPr="007A66F8">
        <w:t>е</w:t>
      </w:r>
      <w:r w:rsidRPr="007A66F8">
        <w:t>зиновая см</w:t>
      </w:r>
      <w:r w:rsidR="00180FA2" w:rsidRPr="007A66F8">
        <w:t>е</w:t>
      </w:r>
      <w:r w:rsidRPr="007A66F8">
        <w:t>сь готова, она проходит пров</w:t>
      </w:r>
      <w:r w:rsidR="00180FA2" w:rsidRPr="007A66F8">
        <w:t>е</w:t>
      </w:r>
      <w:r w:rsidRPr="007A66F8">
        <w:t>рку кач</w:t>
      </w:r>
      <w:r w:rsidR="00180FA2" w:rsidRPr="007A66F8">
        <w:t>е</w:t>
      </w:r>
      <w:r w:rsidRPr="007A66F8">
        <w:t xml:space="preserve">ства. </w:t>
      </w:r>
      <w:r w:rsidR="00180FA2" w:rsidRPr="007A66F8">
        <w:t>Е</w:t>
      </w:r>
      <w:r w:rsidRPr="007A66F8">
        <w:t>сли вс</w:t>
      </w:r>
      <w:r w:rsidR="00E34608" w:rsidRPr="007A66F8">
        <w:t>ё</w:t>
      </w:r>
      <w:r w:rsidRPr="007A66F8">
        <w:t xml:space="preserve"> хорошо, см</w:t>
      </w:r>
      <w:r w:rsidR="00180FA2" w:rsidRPr="007A66F8">
        <w:t>е</w:t>
      </w:r>
      <w:r w:rsidRPr="007A66F8">
        <w:t>сь отправляют дальш</w:t>
      </w:r>
      <w:r w:rsidR="00180FA2" w:rsidRPr="007A66F8">
        <w:t>е</w:t>
      </w:r>
      <w:r w:rsidR="00EE67F9" w:rsidRPr="007A66F8">
        <w:t> —</w:t>
      </w:r>
      <w:r w:rsidRPr="007A66F8">
        <w:t xml:space="preserve"> на м</w:t>
      </w:r>
      <w:r w:rsidR="00180FA2" w:rsidRPr="007A66F8">
        <w:t>е</w:t>
      </w:r>
      <w:r w:rsidRPr="007A66F8">
        <w:t>ста, гд</w:t>
      </w:r>
      <w:r w:rsidR="00180FA2" w:rsidRPr="007A66F8">
        <w:t>е</w:t>
      </w:r>
      <w:r w:rsidRPr="007A66F8">
        <w:t xml:space="preserve"> д</w:t>
      </w:r>
      <w:r w:rsidR="00180FA2" w:rsidRPr="007A66F8">
        <w:t>е</w:t>
      </w:r>
      <w:r w:rsidRPr="007A66F8">
        <w:t>лают разны</w:t>
      </w:r>
      <w:r w:rsidR="00180FA2" w:rsidRPr="007A66F8">
        <w:t>е</w:t>
      </w:r>
      <w:r w:rsidRPr="007A66F8">
        <w:t xml:space="preserve"> части шины: наприм</w:t>
      </w:r>
      <w:r w:rsidR="00180FA2" w:rsidRPr="007A66F8">
        <w:t>е</w:t>
      </w:r>
      <w:r w:rsidRPr="007A66F8">
        <w:t>р, прот</w:t>
      </w:r>
      <w:r w:rsidR="00180FA2" w:rsidRPr="007A66F8">
        <w:t>е</w:t>
      </w:r>
      <w:r w:rsidRPr="007A66F8">
        <w:t>ктор (это часть, которая каса</w:t>
      </w:r>
      <w:r w:rsidR="00180FA2" w:rsidRPr="007A66F8">
        <w:t>е</w:t>
      </w:r>
      <w:r w:rsidRPr="007A66F8">
        <w:t>тся дороги), боковины и каркас.</w:t>
      </w:r>
    </w:p>
    <w:p w14:paraId="3478AE7C" w14:textId="77777777" w:rsidR="008675CB" w:rsidRPr="007A66F8" w:rsidRDefault="008675CB" w:rsidP="008675CB">
      <w:pPr>
        <w:pStyle w:val="a3"/>
      </w:pPr>
      <w:r w:rsidRPr="007A66F8">
        <w:t>Каркас шины д</w:t>
      </w:r>
      <w:r w:rsidR="00180FA2" w:rsidRPr="007A66F8">
        <w:t>е</w:t>
      </w:r>
      <w:r w:rsidRPr="007A66F8">
        <w:t>ла</w:t>
      </w:r>
      <w:r w:rsidR="00180FA2" w:rsidRPr="007A66F8">
        <w:t>е</w:t>
      </w:r>
      <w:r w:rsidRPr="007A66F8">
        <w:t xml:space="preserve">т </w:t>
      </w:r>
      <w:r w:rsidR="00180FA2" w:rsidRPr="007A66F8">
        <w:t>е</w:t>
      </w:r>
      <w:r w:rsidR="00E34608" w:rsidRPr="007A66F8">
        <w:t>ё</w:t>
      </w:r>
      <w:r w:rsidRPr="007A66F8">
        <w:t xml:space="preserve"> кр</w:t>
      </w:r>
      <w:r w:rsidR="00180FA2" w:rsidRPr="007A66F8">
        <w:t>е</w:t>
      </w:r>
      <w:r w:rsidRPr="007A66F8">
        <w:t>пкой. Для этого используются сп</w:t>
      </w:r>
      <w:r w:rsidR="00180FA2" w:rsidRPr="007A66F8">
        <w:t>е</w:t>
      </w:r>
      <w:r w:rsidRPr="007A66F8">
        <w:t>циальны</w:t>
      </w:r>
      <w:r w:rsidR="00180FA2" w:rsidRPr="007A66F8">
        <w:t>е</w:t>
      </w:r>
      <w:r w:rsidRPr="007A66F8">
        <w:t xml:space="preserve"> корды</w:t>
      </w:r>
      <w:r w:rsidR="00EE67F9" w:rsidRPr="007A66F8">
        <w:t> —</w:t>
      </w:r>
      <w:r w:rsidRPr="007A66F8">
        <w:t xml:space="preserve"> таки</w:t>
      </w:r>
      <w:r w:rsidR="00180FA2" w:rsidRPr="007A66F8">
        <w:t>е</w:t>
      </w:r>
      <w:r w:rsidRPr="007A66F8">
        <w:t xml:space="preserve"> прочны</w:t>
      </w:r>
      <w:r w:rsidR="00180FA2" w:rsidRPr="007A66F8">
        <w:t>е</w:t>
      </w:r>
      <w:r w:rsidRPr="007A66F8">
        <w:t xml:space="preserve"> нити. Внутри шины </w:t>
      </w:r>
      <w:r w:rsidR="00180FA2" w:rsidRPr="007A66F8">
        <w:t>е</w:t>
      </w:r>
      <w:r w:rsidRPr="007A66F8">
        <w:t>сть разны</w:t>
      </w:r>
      <w:r w:rsidR="00180FA2" w:rsidRPr="007A66F8">
        <w:t>е</w:t>
      </w:r>
      <w:r w:rsidRPr="007A66F8">
        <w:t xml:space="preserve"> слои, чтобы она была над</w:t>
      </w:r>
      <w:r w:rsidR="00E34608" w:rsidRPr="007A66F8">
        <w:t>ё</w:t>
      </w:r>
      <w:r w:rsidRPr="007A66F8">
        <w:t>жной.</w:t>
      </w:r>
    </w:p>
    <w:p w14:paraId="14CA9800" w14:textId="77777777" w:rsidR="008675CB" w:rsidRPr="007A66F8" w:rsidRDefault="008675CB" w:rsidP="008675CB">
      <w:pPr>
        <w:pStyle w:val="a3"/>
      </w:pPr>
      <w:r w:rsidRPr="007A66F8">
        <w:t>Когда вс</w:t>
      </w:r>
      <w:r w:rsidR="00180FA2" w:rsidRPr="007A66F8">
        <w:t>е</w:t>
      </w:r>
      <w:r w:rsidRPr="007A66F8">
        <w:t xml:space="preserve"> д</w:t>
      </w:r>
      <w:r w:rsidR="00180FA2" w:rsidRPr="007A66F8">
        <w:t>е</w:t>
      </w:r>
      <w:r w:rsidRPr="007A66F8">
        <w:t>тали готовы, их собирают вм</w:t>
      </w:r>
      <w:r w:rsidR="00180FA2" w:rsidRPr="007A66F8">
        <w:t>е</w:t>
      </w:r>
      <w:r w:rsidRPr="007A66F8">
        <w:t>ст</w:t>
      </w:r>
      <w:r w:rsidR="00180FA2" w:rsidRPr="007A66F8">
        <w:t>е</w:t>
      </w:r>
      <w:r w:rsidRPr="007A66F8">
        <w:t xml:space="preserve"> на сп</w:t>
      </w:r>
      <w:r w:rsidR="00180FA2" w:rsidRPr="007A66F8">
        <w:t>е</w:t>
      </w:r>
      <w:r w:rsidRPr="007A66F8">
        <w:t>циальных сборочных машинах. Посл</w:t>
      </w:r>
      <w:r w:rsidR="00180FA2" w:rsidRPr="007A66F8">
        <w:t>е</w:t>
      </w:r>
      <w:r w:rsidRPr="007A66F8">
        <w:t xml:space="preserve"> сборки шины отправляют в ц</w:t>
      </w:r>
      <w:r w:rsidR="00180FA2" w:rsidRPr="007A66F8">
        <w:t>е</w:t>
      </w:r>
      <w:r w:rsidRPr="007A66F8">
        <w:t>х, гд</w:t>
      </w:r>
      <w:r w:rsidR="00180FA2" w:rsidRPr="007A66F8">
        <w:t>е</w:t>
      </w:r>
      <w:r w:rsidRPr="007A66F8">
        <w:t xml:space="preserve"> их обрабатывают дальш</w:t>
      </w:r>
      <w:r w:rsidR="00180FA2" w:rsidRPr="007A66F8">
        <w:t>е</w:t>
      </w:r>
      <w:r w:rsidRPr="007A66F8">
        <w:t>. Зд</w:t>
      </w:r>
      <w:r w:rsidR="00180FA2" w:rsidRPr="007A66F8">
        <w:t>е</w:t>
      </w:r>
      <w:r w:rsidRPr="007A66F8">
        <w:t>сь шины формируют и д</w:t>
      </w:r>
      <w:r w:rsidR="00180FA2" w:rsidRPr="007A66F8">
        <w:t>е</w:t>
      </w:r>
      <w:r w:rsidRPr="007A66F8">
        <w:t>лают так, чтобы они стали кр</w:t>
      </w:r>
      <w:r w:rsidR="00180FA2" w:rsidRPr="007A66F8">
        <w:t>е</w:t>
      </w:r>
      <w:r w:rsidRPr="007A66F8">
        <w:t>пкими и б</w:t>
      </w:r>
      <w:r w:rsidR="00180FA2" w:rsidRPr="007A66F8">
        <w:t>е</w:t>
      </w:r>
      <w:r w:rsidRPr="007A66F8">
        <w:t xml:space="preserve">зопасными для </w:t>
      </w:r>
      <w:r w:rsidR="00180FA2" w:rsidRPr="007A66F8">
        <w:t>е</w:t>
      </w:r>
      <w:r w:rsidRPr="007A66F8">
        <w:t>зды. Это называ</w:t>
      </w:r>
      <w:r w:rsidR="00180FA2" w:rsidRPr="007A66F8">
        <w:t>е</w:t>
      </w:r>
      <w:r w:rsidRPr="007A66F8">
        <w:t>тся вулканизация.</w:t>
      </w:r>
    </w:p>
    <w:p w14:paraId="3B360062" w14:textId="77777777" w:rsidR="008675CB" w:rsidRPr="007A66F8" w:rsidRDefault="008675CB" w:rsidP="008675CB">
      <w:pPr>
        <w:pStyle w:val="a3"/>
      </w:pPr>
      <w:r w:rsidRPr="007A66F8">
        <w:t>Когда шины готовы, их снова осматривают и пров</w:t>
      </w:r>
      <w:r w:rsidR="00180FA2" w:rsidRPr="007A66F8">
        <w:t>е</w:t>
      </w:r>
      <w:r w:rsidRPr="007A66F8">
        <w:t>ряют.</w:t>
      </w:r>
    </w:p>
    <w:p w14:paraId="21B974EA" w14:textId="77777777" w:rsidR="00FF6E7D" w:rsidRPr="007A66F8" w:rsidRDefault="008675CB" w:rsidP="008675CB">
      <w:pPr>
        <w:pStyle w:val="a3"/>
        <w:rPr>
          <w:noProof/>
        </w:rPr>
      </w:pPr>
      <w:r w:rsidRPr="007A66F8">
        <w:rPr>
          <w:shd w:val="clear" w:color="auto" w:fill="FFFFFF"/>
        </w:rPr>
        <w:t>Инт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сно, что в с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нтябр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2017 года ОАО «</w:t>
      </w:r>
      <w:proofErr w:type="spellStart"/>
      <w:r w:rsidRPr="007A66F8">
        <w:rPr>
          <w:shd w:val="clear" w:color="auto" w:fill="FFFFFF"/>
        </w:rPr>
        <w:t>Б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лшина</w:t>
      </w:r>
      <w:proofErr w:type="spellEnd"/>
      <w:r w:rsidRPr="007A66F8">
        <w:rPr>
          <w:shd w:val="clear" w:color="auto" w:fill="FFFFFF"/>
        </w:rPr>
        <w:t>» выпустило п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рвую в</w:t>
      </w:r>
      <w:r w:rsidR="006D5B88" w:rsidRPr="007A66F8">
        <w:rPr>
          <w:shd w:val="clear" w:color="auto" w:fill="FFFFFF"/>
        </w:rPr>
        <w:t> </w:t>
      </w:r>
      <w:r w:rsidRPr="007A66F8">
        <w:rPr>
          <w:shd w:val="clear" w:color="auto" w:fill="FFFFFF"/>
        </w:rPr>
        <w:t>Б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ларуси и странах СНГ радиальную б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скам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рную шину. Она</w:t>
      </w:r>
      <w:r w:rsidR="00532E0E" w:rsidRPr="007A66F8">
        <w:rPr>
          <w:shd w:val="clear" w:color="auto" w:fill="FFFFFF"/>
        </w:rPr>
        <w:t xml:space="preserve"> — </w:t>
      </w:r>
      <w:r w:rsidR="006D5B88" w:rsidRPr="007A66F8">
        <w:rPr>
          <w:shd w:val="clear" w:color="auto" w:fill="FFFFFF"/>
        </w:rPr>
        <w:t>самая большая из </w:t>
      </w:r>
      <w:r w:rsidRPr="007A66F8">
        <w:rPr>
          <w:shd w:val="clear" w:color="auto" w:fill="FFFFFF"/>
        </w:rPr>
        <w:t>выпускающихся с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годня в мир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. </w:t>
      </w:r>
      <w:r w:rsidR="00180FA2" w:rsidRPr="007A66F8">
        <w:rPr>
          <w:shd w:val="clear" w:color="auto" w:fill="FFFFFF"/>
        </w:rPr>
        <w:t>Е</w:t>
      </w:r>
      <w:r w:rsidR="006D5B88" w:rsidRPr="007A66F8">
        <w:rPr>
          <w:shd w:val="clear" w:color="auto" w:fill="FFFFFF"/>
        </w:rPr>
        <w:t>ё</w:t>
      </w:r>
      <w:r w:rsidRPr="007A66F8">
        <w:rPr>
          <w:shd w:val="clear" w:color="auto" w:fill="FFFFFF"/>
        </w:rPr>
        <w:t xml:space="preserve"> высота</w:t>
      </w:r>
      <w:r w:rsidR="00532E0E" w:rsidRPr="007A66F8">
        <w:rPr>
          <w:shd w:val="clear" w:color="auto" w:fill="FFFFFF"/>
        </w:rPr>
        <w:t xml:space="preserve"> — </w:t>
      </w:r>
      <w:r w:rsidRPr="007A66F8">
        <w:rPr>
          <w:shd w:val="clear" w:color="auto" w:fill="FFFFFF"/>
        </w:rPr>
        <w:t>бол</w:t>
      </w:r>
      <w:r w:rsidR="00180FA2" w:rsidRPr="007A66F8">
        <w:rPr>
          <w:shd w:val="clear" w:color="auto" w:fill="FFFFFF"/>
        </w:rPr>
        <w:t>ее</w:t>
      </w:r>
      <w:r w:rsidRPr="007A66F8">
        <w:rPr>
          <w:shd w:val="clear" w:color="auto" w:fill="FFFFFF"/>
        </w:rPr>
        <w:t xml:space="preserve"> 4 м, ширина</w:t>
      </w:r>
      <w:r w:rsidR="00532E0E" w:rsidRPr="007A66F8">
        <w:rPr>
          <w:shd w:val="clear" w:color="auto" w:fill="FFFFFF"/>
        </w:rPr>
        <w:t xml:space="preserve"> — </w:t>
      </w:r>
      <w:r w:rsidR="006D5B88" w:rsidRPr="007A66F8">
        <w:rPr>
          <w:shd w:val="clear" w:color="auto" w:fill="FFFFFF"/>
        </w:rPr>
        <w:t>1,5 м</w:t>
      </w:r>
      <w:r w:rsidRPr="007A66F8">
        <w:rPr>
          <w:shd w:val="clear" w:color="auto" w:fill="FFFFFF"/>
        </w:rPr>
        <w:t>, 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</w:t>
      </w:r>
      <w:r w:rsidR="00532E0E" w:rsidRPr="007A66F8">
        <w:rPr>
          <w:shd w:val="clear" w:color="auto" w:fill="FFFFFF"/>
        </w:rPr>
        <w:t xml:space="preserve"> — </w:t>
      </w:r>
      <w:r w:rsidRPr="007A66F8">
        <w:rPr>
          <w:shd w:val="clear" w:color="auto" w:fill="FFFFFF"/>
        </w:rPr>
        <w:t>около 6</w:t>
      </w:r>
      <w:r w:rsidR="006D5B88" w:rsidRPr="007A66F8">
        <w:rPr>
          <w:shd w:val="clear" w:color="auto" w:fill="FFFFFF"/>
        </w:rPr>
        <w:t> </w:t>
      </w:r>
      <w:r w:rsidRPr="007A66F8">
        <w:rPr>
          <w:shd w:val="clear" w:color="auto" w:fill="FFFFFF"/>
        </w:rPr>
        <w:t>т. Шина пр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дназнач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на для компл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ктации самосвалов особо большой грузоподъ</w:t>
      </w:r>
      <w:r w:rsidR="006D5B88" w:rsidRPr="007A66F8">
        <w:rPr>
          <w:shd w:val="clear" w:color="auto" w:fill="FFFFFF"/>
        </w:rPr>
        <w:t>ё</w:t>
      </w:r>
      <w:r w:rsidRPr="007A66F8">
        <w:rPr>
          <w:shd w:val="clear" w:color="auto" w:fill="FFFFFF"/>
        </w:rPr>
        <w:t>мности (до 450</w:t>
      </w:r>
      <w:r w:rsidR="006D5B88" w:rsidRPr="007A66F8">
        <w:rPr>
          <w:shd w:val="clear" w:color="auto" w:fill="FFFFFF"/>
        </w:rPr>
        <w:t> </w:t>
      </w:r>
      <w:r w:rsidRPr="007A66F8">
        <w:rPr>
          <w:shd w:val="clear" w:color="auto" w:fill="FFFFFF"/>
        </w:rPr>
        <w:t>т) ОАО «Б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ЛАЗ».</w:t>
      </w:r>
    </w:p>
    <w:p w14:paraId="62C6E928" w14:textId="77777777" w:rsidR="00FF6E7D" w:rsidRPr="007A66F8" w:rsidRDefault="00FF6E7D" w:rsidP="00FF6E7D">
      <w:pPr>
        <w:pStyle w:val="a3"/>
        <w:rPr>
          <w:noProof/>
        </w:rPr>
      </w:pPr>
    </w:p>
    <w:p w14:paraId="03EB8D8F" w14:textId="77777777" w:rsidR="00FF6E7D" w:rsidRPr="007A66F8" w:rsidRDefault="00FF6E7D" w:rsidP="0045000D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074EF0F0" wp14:editId="7A7DD68A">
                <wp:extent cx="2880000" cy="359967"/>
                <wp:effectExtent l="0" t="19050" r="34925" b="40640"/>
                <wp:docPr id="181" name="Группа 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82" name="Прямая соединительная линия 182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83" name="Группа 183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84" name="Ромб 184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5" name="Ромб 185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" name="Ромб 186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39E23512" id="Группа 181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u86BoD0EAAAFEwAADgAAAAAA&#10;AAAAAAAAAAAuAgAAZHJzL2Uyb0RvYy54bWxQSwECLQAUAAYACAAAACEAshb4zd0AAAAEAQAADwAA&#10;AAAAAAAAAAAAAACXBgAAZHJzL2Rvd25yZXYueG1sUEsFBgAAAAAEAAQA8wAAAKEHAAAAAA==&#10;">
                <v:line id="Прямая соединительная линия 182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" strokecolor="black [3213]" strokeweight="1pt">
                  <v:stroke joinstyle="miter"/>
                </v:line>
                <v:group id="Группа 183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">
                  <v:shape id="Ромб 184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" fillcolor="white [3212]" strokecolor="black [3213]" strokeweight="1pt"/>
                  <v:shape id="Ромб 185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" fillcolor="white [3212]" strokecolor="black [3213]" strokeweight="1pt"/>
                  <v:shape id="Ромб 186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7A66F8">
        <w:br w:type="page"/>
      </w:r>
    </w:p>
    <w:p w14:paraId="7EA25B3F" w14:textId="77777777" w:rsidR="00FF6E7D" w:rsidRPr="007A66F8" w:rsidRDefault="00FF6E7D" w:rsidP="00FF6E7D">
      <w:pPr>
        <w:pStyle w:val="af8"/>
      </w:pPr>
      <w:r w:rsidRPr="007A66F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89984" behindDoc="0" locked="0" layoutInCell="1" allowOverlap="1" wp14:anchorId="489C648B" wp14:editId="32C9FE71">
                <wp:simplePos x="0" y="0"/>
                <wp:positionH relativeFrom="margin">
                  <wp:posOffset>3397250</wp:posOffset>
                </wp:positionH>
                <wp:positionV relativeFrom="margin">
                  <wp:posOffset>85090</wp:posOffset>
                </wp:positionV>
                <wp:extent cx="3239770" cy="2267585"/>
                <wp:effectExtent l="0" t="0" r="17780" b="18415"/>
                <wp:wrapSquare wrapText="bothSides"/>
                <wp:docPr id="187" name="Группа 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4856" y="-187644"/>
                          <a:chExt cx="3239770" cy="2267585"/>
                        </a:xfrm>
                      </wpg:grpSpPr>
                      <wps:wsp>
                        <wps:cNvPr id="188" name="Прямоугольник: скругленные углы 188"/>
                        <wps:cNvSpPr/>
                        <wps:spPr>
                          <a:xfrm>
                            <a:off x="4856" y="-187644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0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89" name="Группа 189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190" name="Ромб 190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1" name="Надпись 191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EBD3BEA" w14:textId="77777777" w:rsidR="00633EAD" w:rsidRPr="003F28D3" w:rsidRDefault="00633EAD" w:rsidP="00FF6E7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489C648B" id="Группа 187" o:spid="_x0000_s1101" style="position:absolute;left:0;text-align:left;margin-left:267.5pt;margin-top:6.7pt;width:255.1pt;height:178.55pt;z-index:251689984;mso-wrap-distance-left:14.2pt;mso-wrap-distance-right:14.2pt;mso-position-horizontal-relative:margin;mso-position-vertical-relative:margin;mso-width-relative:margin;mso-height-relative:margin" coordorigin="48,-1876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">
                <v:roundrect id="Прямоугольник: скругленные углы 188" o:spid="_x0000_s1102" style="position:absolute;left:48;top:-1876;width:32398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" strokecolor="black [3213]" strokeweight="1pt">
                  <v:fill r:id="rId41" o:title="" recolor="t" rotate="t" type="frame"/>
                  <v:stroke joinstyle="miter"/>
                </v:roundrect>
                <v:group id="Группа 189" o:spid="_x0000_s1103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">
                  <v:shape id="Ромб 190" o:spid="_x0000_s1104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" fillcolor="#c00000" strokecolor="#f2f2f2 [3052]" strokeweight="2.25pt">
                    <v:shadow on="t" color="black [3213]" opacity="26214f" offset=".34742mm,.06125mm"/>
                  </v:shape>
                  <v:shape id="Надпись 191" o:spid="_x0000_s1105" type="#_x0000_t202" style="position:absolute;left:71;top:1000;width:4953;height:4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" filled="f" stroked="f" strokeweight=".5pt">
                    <v:textbox>
                      <w:txbxContent>
                        <w:p w14:paraId="3EBD3BEA" w14:textId="77777777" w:rsidR="00633EAD" w:rsidRPr="003F28D3" w:rsidRDefault="00633EAD" w:rsidP="00FF6E7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16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3D784A" w:rsidRPr="007A66F8">
        <w:t>Искуственная неровность</w:t>
      </w:r>
    </w:p>
    <w:p w14:paraId="359377D9" w14:textId="77777777" w:rsidR="008675CB" w:rsidRPr="007A66F8" w:rsidRDefault="008675CB" w:rsidP="008675CB">
      <w:pPr>
        <w:pStyle w:val="a3"/>
        <w:rPr>
          <w:sz w:val="26"/>
          <w:szCs w:val="26"/>
        </w:rPr>
      </w:pPr>
      <w:r w:rsidRPr="007A66F8">
        <w:rPr>
          <w:b/>
          <w:sz w:val="26"/>
          <w:szCs w:val="26"/>
        </w:rPr>
        <w:t>16. Искусств</w:t>
      </w:r>
      <w:r w:rsidR="00180FA2" w:rsidRPr="007A66F8">
        <w:rPr>
          <w:b/>
          <w:sz w:val="26"/>
          <w:szCs w:val="26"/>
        </w:rPr>
        <w:t>е</w:t>
      </w:r>
      <w:r w:rsidRPr="007A66F8">
        <w:rPr>
          <w:b/>
          <w:sz w:val="26"/>
          <w:szCs w:val="26"/>
        </w:rPr>
        <w:t>нная н</w:t>
      </w:r>
      <w:r w:rsidR="00180FA2" w:rsidRPr="007A66F8">
        <w:rPr>
          <w:b/>
          <w:sz w:val="26"/>
          <w:szCs w:val="26"/>
        </w:rPr>
        <w:t>е</w:t>
      </w:r>
      <w:r w:rsidRPr="007A66F8">
        <w:rPr>
          <w:b/>
          <w:sz w:val="26"/>
          <w:szCs w:val="26"/>
        </w:rPr>
        <w:t>ровность («Л</w:t>
      </w:r>
      <w:r w:rsidR="00180FA2" w:rsidRPr="007A66F8">
        <w:rPr>
          <w:b/>
          <w:sz w:val="26"/>
          <w:szCs w:val="26"/>
        </w:rPr>
        <w:t>е</w:t>
      </w:r>
      <w:r w:rsidRPr="007A66F8">
        <w:rPr>
          <w:b/>
          <w:sz w:val="26"/>
          <w:szCs w:val="26"/>
        </w:rPr>
        <w:t>жачий полиц</w:t>
      </w:r>
      <w:r w:rsidR="00180FA2" w:rsidRPr="007A66F8">
        <w:rPr>
          <w:b/>
          <w:sz w:val="26"/>
          <w:szCs w:val="26"/>
        </w:rPr>
        <w:t>е</w:t>
      </w:r>
      <w:r w:rsidRPr="007A66F8">
        <w:rPr>
          <w:b/>
          <w:sz w:val="26"/>
          <w:szCs w:val="26"/>
        </w:rPr>
        <w:t xml:space="preserve">йский») </w:t>
      </w:r>
      <w:r w:rsidRPr="007A66F8">
        <w:rPr>
          <w:b/>
          <w:caps/>
          <w:sz w:val="26"/>
          <w:szCs w:val="26"/>
        </w:rPr>
        <w:t xml:space="preserve">ТУ BY 700069297.076-2022 </w:t>
      </w:r>
      <w:r w:rsidRPr="007A66F8">
        <w:rPr>
          <w:b/>
          <w:sz w:val="26"/>
          <w:szCs w:val="26"/>
        </w:rPr>
        <w:t>(ОАО «</w:t>
      </w:r>
      <w:proofErr w:type="spellStart"/>
      <w:r w:rsidRPr="007A66F8">
        <w:rPr>
          <w:b/>
          <w:sz w:val="26"/>
          <w:szCs w:val="26"/>
        </w:rPr>
        <w:t>Б</w:t>
      </w:r>
      <w:r w:rsidR="00180FA2" w:rsidRPr="007A66F8">
        <w:rPr>
          <w:b/>
          <w:sz w:val="26"/>
          <w:szCs w:val="26"/>
        </w:rPr>
        <w:t>е</w:t>
      </w:r>
      <w:r w:rsidRPr="007A66F8">
        <w:rPr>
          <w:b/>
          <w:sz w:val="26"/>
          <w:szCs w:val="26"/>
        </w:rPr>
        <w:t>ларусьр</w:t>
      </w:r>
      <w:r w:rsidR="00180FA2" w:rsidRPr="007A66F8">
        <w:rPr>
          <w:b/>
          <w:sz w:val="26"/>
          <w:szCs w:val="26"/>
        </w:rPr>
        <w:t>е</w:t>
      </w:r>
      <w:r w:rsidRPr="007A66F8">
        <w:rPr>
          <w:b/>
          <w:sz w:val="26"/>
          <w:szCs w:val="26"/>
        </w:rPr>
        <w:t>зинот</w:t>
      </w:r>
      <w:r w:rsidR="00180FA2" w:rsidRPr="007A66F8">
        <w:rPr>
          <w:b/>
          <w:sz w:val="26"/>
          <w:szCs w:val="26"/>
        </w:rPr>
        <w:t>е</w:t>
      </w:r>
      <w:r w:rsidRPr="007A66F8">
        <w:rPr>
          <w:b/>
          <w:sz w:val="26"/>
          <w:szCs w:val="26"/>
        </w:rPr>
        <w:t>хника</w:t>
      </w:r>
      <w:proofErr w:type="spellEnd"/>
      <w:r w:rsidRPr="007A66F8">
        <w:rPr>
          <w:b/>
          <w:sz w:val="26"/>
          <w:szCs w:val="26"/>
        </w:rPr>
        <w:t>», г.</w:t>
      </w:r>
      <w:r w:rsidR="008213FD" w:rsidRPr="007A66F8">
        <w:rPr>
          <w:b/>
          <w:sz w:val="26"/>
          <w:szCs w:val="26"/>
        </w:rPr>
        <w:t> </w:t>
      </w:r>
      <w:r w:rsidRPr="007A66F8">
        <w:rPr>
          <w:b/>
          <w:sz w:val="26"/>
          <w:szCs w:val="26"/>
        </w:rPr>
        <w:t>Бобруйск)</w:t>
      </w:r>
      <w:r w:rsidR="008213FD" w:rsidRPr="007A66F8">
        <w:rPr>
          <w:sz w:val="26"/>
          <w:szCs w:val="26"/>
        </w:rPr>
        <w:t> —</w:t>
      </w:r>
      <w:r w:rsidRPr="007A66F8">
        <w:rPr>
          <w:sz w:val="26"/>
          <w:szCs w:val="26"/>
        </w:rPr>
        <w:t xml:space="preserve"> м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стно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 искусств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нно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 возвыш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ни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 над пов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рхностью покрытия про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зж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й части, устанавлива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мо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 с ц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лью принудит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льного сниж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ния скорости движ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ния транспортных ср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дств на опр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л</w:t>
      </w:r>
      <w:r w:rsidR="008213FD" w:rsidRPr="007A66F8">
        <w:rPr>
          <w:sz w:val="26"/>
          <w:szCs w:val="26"/>
        </w:rPr>
        <w:t>ё</w:t>
      </w:r>
      <w:r w:rsidRPr="007A66F8">
        <w:rPr>
          <w:sz w:val="26"/>
          <w:szCs w:val="26"/>
        </w:rPr>
        <w:t>нном участк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 дороги.</w:t>
      </w:r>
    </w:p>
    <w:p w14:paraId="75699253" w14:textId="77777777" w:rsidR="008675CB" w:rsidRPr="007A66F8" w:rsidRDefault="008675CB" w:rsidP="008675CB">
      <w:pPr>
        <w:pStyle w:val="a3"/>
        <w:rPr>
          <w:sz w:val="26"/>
          <w:szCs w:val="26"/>
        </w:rPr>
      </w:pPr>
      <w:r w:rsidRPr="007A66F8">
        <w:rPr>
          <w:sz w:val="26"/>
          <w:szCs w:val="26"/>
        </w:rPr>
        <w:t>Искусств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нная н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ровность</w:t>
      </w:r>
      <w:r w:rsidR="00EE67F9" w:rsidRPr="007A66F8">
        <w:rPr>
          <w:sz w:val="26"/>
          <w:szCs w:val="26"/>
        </w:rPr>
        <w:t> —</w:t>
      </w:r>
      <w:r w:rsidRPr="007A66F8">
        <w:rPr>
          <w:sz w:val="26"/>
          <w:szCs w:val="26"/>
        </w:rPr>
        <w:t xml:space="preserve"> это конструкция, состоящая из набора плит, которы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 со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диняются м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жду собой в замковом со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дин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нии. Эти плиты им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ют такую длину, что позволяют эфф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ктивно п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крывать улицы и дороги вс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х кат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горий в соотв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тствии с</w:t>
      </w:r>
      <w:r w:rsidR="00C26634" w:rsidRPr="007A66F8">
        <w:rPr>
          <w:sz w:val="26"/>
          <w:szCs w:val="26"/>
        </w:rPr>
        <w:t> </w:t>
      </w:r>
      <w:r w:rsidRPr="007A66F8">
        <w:rPr>
          <w:sz w:val="26"/>
          <w:szCs w:val="26"/>
        </w:rPr>
        <w:t>тр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бованиями</w:t>
      </w:r>
      <w:r w:rsidR="00C26634" w:rsidRPr="007A66F8">
        <w:rPr>
          <w:sz w:val="26"/>
          <w:szCs w:val="26"/>
        </w:rPr>
        <w:t>.</w:t>
      </w:r>
      <w:r w:rsidRPr="007A66F8">
        <w:rPr>
          <w:sz w:val="26"/>
          <w:szCs w:val="26"/>
        </w:rPr>
        <w:t xml:space="preserve"> В</w:t>
      </w:r>
      <w:r w:rsidR="00C26634" w:rsidRPr="007A66F8">
        <w:rPr>
          <w:sz w:val="26"/>
          <w:szCs w:val="26"/>
        </w:rPr>
        <w:t> </w:t>
      </w:r>
      <w:r w:rsidRPr="007A66F8">
        <w:rPr>
          <w:sz w:val="26"/>
          <w:szCs w:val="26"/>
        </w:rPr>
        <w:t>компл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кт входят: крайняя л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вая плита, крайняя правая плита и ср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дняя плита, которая мож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т быть как с цв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тными вставками, так и полностью ч</w:t>
      </w:r>
      <w:r w:rsidR="00C26634" w:rsidRPr="007A66F8">
        <w:rPr>
          <w:sz w:val="26"/>
          <w:szCs w:val="26"/>
        </w:rPr>
        <w:t>ё</w:t>
      </w:r>
      <w:r w:rsidRPr="007A66F8">
        <w:rPr>
          <w:sz w:val="26"/>
          <w:szCs w:val="26"/>
        </w:rPr>
        <w:t>рной.</w:t>
      </w:r>
    </w:p>
    <w:p w14:paraId="6E1F79D4" w14:textId="77777777" w:rsidR="008675CB" w:rsidRPr="007A66F8" w:rsidRDefault="008675CB" w:rsidP="008675CB">
      <w:pPr>
        <w:pStyle w:val="a3"/>
        <w:rPr>
          <w:sz w:val="26"/>
          <w:szCs w:val="26"/>
        </w:rPr>
      </w:pPr>
      <w:r w:rsidRPr="007A66F8">
        <w:rPr>
          <w:sz w:val="26"/>
          <w:szCs w:val="26"/>
        </w:rPr>
        <w:t xml:space="preserve"> ОАО «</w:t>
      </w:r>
      <w:proofErr w:type="spellStart"/>
      <w:r w:rsidRPr="007A66F8">
        <w:rPr>
          <w:sz w:val="26"/>
          <w:szCs w:val="26"/>
        </w:rPr>
        <w:t>Б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ларусьр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зинот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хника</w:t>
      </w:r>
      <w:proofErr w:type="spellEnd"/>
      <w:r w:rsidRPr="007A66F8">
        <w:rPr>
          <w:sz w:val="26"/>
          <w:szCs w:val="26"/>
        </w:rPr>
        <w:t>» пр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длага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т искусств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нную н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ровность, которая им</w:t>
      </w:r>
      <w:r w:rsidR="00180FA2" w:rsidRPr="007A66F8">
        <w:rPr>
          <w:sz w:val="26"/>
          <w:szCs w:val="26"/>
        </w:rPr>
        <w:t>ее</w:t>
      </w:r>
      <w:r w:rsidRPr="007A66F8">
        <w:rPr>
          <w:sz w:val="26"/>
          <w:szCs w:val="26"/>
        </w:rPr>
        <w:t>т н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сколько значит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льных пр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имущ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ств: </w:t>
      </w:r>
    </w:p>
    <w:p w14:paraId="4891A7A3" w14:textId="77777777" w:rsidR="008675CB" w:rsidRPr="007A66F8" w:rsidRDefault="008675CB" w:rsidP="008675CB">
      <w:pPr>
        <w:pStyle w:val="a3"/>
        <w:numPr>
          <w:ilvl w:val="0"/>
          <w:numId w:val="18"/>
        </w:numPr>
        <w:ind w:left="567" w:hanging="283"/>
        <w:rPr>
          <w:sz w:val="26"/>
          <w:szCs w:val="26"/>
        </w:rPr>
      </w:pPr>
      <w:r w:rsidRPr="007A66F8">
        <w:rPr>
          <w:sz w:val="26"/>
          <w:szCs w:val="26"/>
        </w:rPr>
        <w:t>Плиты им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ют длит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льный срок службы и способны выд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рживать значит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льны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 нагрузки.</w:t>
      </w:r>
    </w:p>
    <w:p w14:paraId="16D8E82B" w14:textId="77777777" w:rsidR="008675CB" w:rsidRPr="007A66F8" w:rsidRDefault="008675CB" w:rsidP="008675CB">
      <w:pPr>
        <w:pStyle w:val="a3"/>
        <w:numPr>
          <w:ilvl w:val="0"/>
          <w:numId w:val="18"/>
        </w:numPr>
        <w:ind w:left="567" w:hanging="283"/>
        <w:rPr>
          <w:sz w:val="26"/>
          <w:szCs w:val="26"/>
        </w:rPr>
      </w:pPr>
      <w:r w:rsidRPr="007A66F8">
        <w:rPr>
          <w:sz w:val="26"/>
          <w:szCs w:val="26"/>
        </w:rPr>
        <w:t>Искусств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нная н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ровность мож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т быть установл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на и снята в любых м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стах автотрассы б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з особых усилий.</w:t>
      </w:r>
    </w:p>
    <w:p w14:paraId="1A4F65D5" w14:textId="77777777" w:rsidR="008675CB" w:rsidRPr="007A66F8" w:rsidRDefault="008675CB" w:rsidP="008675CB">
      <w:pPr>
        <w:pStyle w:val="a3"/>
        <w:numPr>
          <w:ilvl w:val="0"/>
          <w:numId w:val="18"/>
        </w:numPr>
        <w:ind w:left="567" w:hanging="283"/>
        <w:rPr>
          <w:sz w:val="26"/>
          <w:szCs w:val="26"/>
        </w:rPr>
      </w:pPr>
      <w:r w:rsidRPr="007A66F8">
        <w:rPr>
          <w:sz w:val="26"/>
          <w:szCs w:val="26"/>
        </w:rPr>
        <w:t>В случа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 повр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жд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ния одной из плит </w:t>
      </w:r>
      <w:r w:rsidR="00180FA2" w:rsidRPr="007A66F8">
        <w:rPr>
          <w:sz w:val="26"/>
          <w:szCs w:val="26"/>
        </w:rPr>
        <w:t>е</w:t>
      </w:r>
      <w:r w:rsidR="0031678C" w:rsidRPr="007A66F8">
        <w:rPr>
          <w:sz w:val="26"/>
          <w:szCs w:val="26"/>
        </w:rPr>
        <w:t>ё</w:t>
      </w:r>
      <w:r w:rsidRPr="007A66F8">
        <w:rPr>
          <w:sz w:val="26"/>
          <w:szCs w:val="26"/>
        </w:rPr>
        <w:t xml:space="preserve"> можно быстро зам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нить на новую, что минимизиру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т вр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мя простоя. </w:t>
      </w:r>
    </w:p>
    <w:p w14:paraId="7302564C" w14:textId="77777777" w:rsidR="008675CB" w:rsidRPr="007A66F8" w:rsidRDefault="008675CB" w:rsidP="008675CB">
      <w:pPr>
        <w:pStyle w:val="a3"/>
        <w:numPr>
          <w:ilvl w:val="0"/>
          <w:numId w:val="18"/>
        </w:numPr>
        <w:ind w:left="567" w:hanging="283"/>
        <w:rPr>
          <w:sz w:val="26"/>
          <w:szCs w:val="26"/>
        </w:rPr>
      </w:pPr>
      <w:r w:rsidRPr="007A66F8">
        <w:rPr>
          <w:sz w:val="26"/>
          <w:szCs w:val="26"/>
        </w:rPr>
        <w:t>Плиты им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ют н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большой в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с, что упроща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т их установку. </w:t>
      </w:r>
    </w:p>
    <w:p w14:paraId="3BB58B1C" w14:textId="77777777" w:rsidR="008675CB" w:rsidRPr="007A66F8" w:rsidRDefault="008675CB" w:rsidP="008675CB">
      <w:pPr>
        <w:pStyle w:val="a3"/>
        <w:numPr>
          <w:ilvl w:val="0"/>
          <w:numId w:val="18"/>
        </w:numPr>
        <w:ind w:left="567" w:hanging="283"/>
        <w:rPr>
          <w:sz w:val="26"/>
          <w:szCs w:val="26"/>
        </w:rPr>
      </w:pPr>
      <w:r w:rsidRPr="007A66F8">
        <w:rPr>
          <w:sz w:val="26"/>
          <w:szCs w:val="26"/>
        </w:rPr>
        <w:t>Для установки искусств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нной н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ровности н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 тр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бу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тся сп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циального оборудования.</w:t>
      </w:r>
    </w:p>
    <w:p w14:paraId="3EA6816C" w14:textId="77777777" w:rsidR="008675CB" w:rsidRPr="007A66F8" w:rsidRDefault="008675CB" w:rsidP="008675CB">
      <w:pPr>
        <w:pStyle w:val="a3"/>
        <w:numPr>
          <w:ilvl w:val="0"/>
          <w:numId w:val="18"/>
        </w:numPr>
        <w:ind w:left="567" w:hanging="283"/>
        <w:rPr>
          <w:sz w:val="26"/>
          <w:szCs w:val="26"/>
        </w:rPr>
      </w:pPr>
      <w:r w:rsidRPr="007A66F8">
        <w:rPr>
          <w:sz w:val="26"/>
          <w:szCs w:val="26"/>
        </w:rPr>
        <w:t>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ком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нду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мая скорость движ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ния при пр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одол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нии искусств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нной н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ровности составля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т 30 км/ч.</w:t>
      </w:r>
    </w:p>
    <w:p w14:paraId="14BFD452" w14:textId="77777777" w:rsidR="008675CB" w:rsidRPr="007A66F8" w:rsidRDefault="008675CB" w:rsidP="008675CB">
      <w:pPr>
        <w:pStyle w:val="a3"/>
        <w:numPr>
          <w:ilvl w:val="0"/>
          <w:numId w:val="18"/>
        </w:numPr>
        <w:ind w:left="567" w:hanging="283"/>
        <w:rPr>
          <w:sz w:val="26"/>
          <w:szCs w:val="26"/>
        </w:rPr>
      </w:pPr>
      <w:r w:rsidRPr="007A66F8">
        <w:rPr>
          <w:sz w:val="26"/>
          <w:szCs w:val="26"/>
        </w:rPr>
        <w:t>Срок службы конструкции</w:t>
      </w:r>
      <w:r w:rsidR="0031678C" w:rsidRPr="007A66F8">
        <w:rPr>
          <w:sz w:val="26"/>
          <w:szCs w:val="26"/>
        </w:rPr>
        <w:t> —</w:t>
      </w:r>
      <w:r w:rsidRPr="007A66F8">
        <w:rPr>
          <w:sz w:val="26"/>
          <w:szCs w:val="26"/>
        </w:rPr>
        <w:t xml:space="preserve"> н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 xml:space="preserve"> м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н</w:t>
      </w:r>
      <w:r w:rsidR="00180FA2" w:rsidRPr="007A66F8">
        <w:rPr>
          <w:sz w:val="26"/>
          <w:szCs w:val="26"/>
        </w:rPr>
        <w:t>ее</w:t>
      </w:r>
      <w:r w:rsidRPr="007A66F8">
        <w:rPr>
          <w:sz w:val="26"/>
          <w:szCs w:val="26"/>
        </w:rPr>
        <w:t xml:space="preserve"> 15 л</w:t>
      </w:r>
      <w:r w:rsidR="00180FA2" w:rsidRPr="007A66F8">
        <w:rPr>
          <w:sz w:val="26"/>
          <w:szCs w:val="26"/>
        </w:rPr>
        <w:t>е</w:t>
      </w:r>
      <w:r w:rsidRPr="007A66F8">
        <w:rPr>
          <w:sz w:val="26"/>
          <w:szCs w:val="26"/>
        </w:rPr>
        <w:t>т.</w:t>
      </w:r>
    </w:p>
    <w:p w14:paraId="1E40F73A" w14:textId="77777777" w:rsidR="00FF6E7D" w:rsidRPr="007A66F8" w:rsidRDefault="00FF6E7D" w:rsidP="00FF6E7D">
      <w:pPr>
        <w:pStyle w:val="a3"/>
        <w:rPr>
          <w:noProof/>
        </w:rPr>
      </w:pPr>
    </w:p>
    <w:p w14:paraId="3D5930B5" w14:textId="77777777" w:rsidR="00FF6E7D" w:rsidRPr="007A66F8" w:rsidRDefault="00FF6E7D" w:rsidP="003D784A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0A32F5A5" wp14:editId="60065E15">
                <wp:extent cx="2880000" cy="359967"/>
                <wp:effectExtent l="0" t="19050" r="34925" b="40640"/>
                <wp:docPr id="192" name="Группа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193" name="Прямая соединительная линия 193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194" name="Группа 194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195" name="Ромб 195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6" name="Ромб 196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7" name="Ромб 197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4B41FBD1" id="Группа 192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">
                <v:line id="Прямая соединительная линия 193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" strokecolor="black [3213]" strokeweight="1pt">
                  <v:stroke joinstyle="miter"/>
                </v:line>
                <v:group id="Группа 194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<v:shape id="Ромб 195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" fillcolor="white [3212]" strokecolor="black [3213]" strokeweight="1pt"/>
                  <v:shape id="Ромб 196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" fillcolor="white [3212]" strokecolor="black [3213]" strokeweight="1pt"/>
                  <v:shape id="Ромб 197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7A66F8">
        <w:br w:type="page"/>
      </w:r>
    </w:p>
    <w:p w14:paraId="21AE51EB" w14:textId="77777777" w:rsidR="00FF6E7D" w:rsidRPr="007A66F8" w:rsidRDefault="00FF6E7D" w:rsidP="008675CB">
      <w:pPr>
        <w:pStyle w:val="af8"/>
      </w:pPr>
      <w:r w:rsidRPr="007A66F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92032" behindDoc="0" locked="0" layoutInCell="1" allowOverlap="1" wp14:anchorId="6F542CBC" wp14:editId="0B4511B9">
                <wp:simplePos x="0" y="0"/>
                <wp:positionH relativeFrom="margin">
                  <wp:posOffset>3296920</wp:posOffset>
                </wp:positionH>
                <wp:positionV relativeFrom="margin">
                  <wp:posOffset>37465</wp:posOffset>
                </wp:positionV>
                <wp:extent cx="3239770" cy="2267585"/>
                <wp:effectExtent l="0" t="0" r="17780" b="18415"/>
                <wp:wrapSquare wrapText="bothSides"/>
                <wp:docPr id="198" name="Группа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199" name="Прямоугольник: скругленные углы 199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2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00" name="Группа 200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01" name="Ромб 201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2" name="Надпись 202"/>
                          <wps:cNvSpPr txBox="1"/>
                          <wps:spPr>
                            <a:xfrm rot="16200000">
                              <a:off x="7172" y="99989"/>
                              <a:ext cx="495244" cy="41742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1D309C5" w14:textId="77777777" w:rsidR="00633EAD" w:rsidRPr="003F28D3" w:rsidRDefault="00633EAD" w:rsidP="00FF6E7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6F542CBC" id="Группа 198" o:spid="_x0000_s1106" style="position:absolute;left:0;text-align:left;margin-left:259.6pt;margin-top:2.95pt;width:255.1pt;height:178.55pt;z-index:251692032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x1aTA4AAAAAAUGAAB1aTMyAAAAAAAAAANiZmQgAAAAAAAAAAEBGAAAAAEABQABAAAAAAAA&#10;bWZ0MgAAAAADBBAAAAEAAAAAAAAAAAAAAAAAAAABAAAAAAAAAAAAAAAAAAAAAQAAAQAQAA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x1aTA4&#10;AAAAAAYEAABtZnQyAAAAAAMEEAAAAQAAAAAAAAAAAAAAAAAAAAEAAAAAAAAAAAAAAAAAAAABAAAB&#10;ABA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HVpMDgAAAAABgYAAG1mdDIAAAAAAwMQAAABAAAA&#10;AAAAAAAAAAAAAAAAAQAAAAAAAAAAAAAAAAAAAAEAAAEAEAA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xtZnQyAAAAAAMDEAAAAQAAAAAAAAAAAAAAAAAAAAEAAAAAAAAAAAAAAAAAAAAB&#10;AAABABAA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bWZ0MgAAAAADARAAAAEAAAAA&#10;AAAAAAAAAAAAAAABAAAAAAAAAAAAAAAAAAAAAQAAAQAQAA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">
                <v:roundrect id="Прямоугольник: скругленные углы 199" o:spid="_x0000_s1107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" strokecolor="black [3213]" strokeweight="1pt">
                  <v:fill r:id="rId43" o:title="" recolor="t" rotate="t" type="frame"/>
                  <v:stroke joinstyle="miter"/>
                </v:roundrect>
                <v:group id="Группа 200" o:spid="_x0000_s1108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">
                  <v:shape id="Ромб 201" o:spid="_x0000_s1109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" fillcolor="#c00000" strokecolor="#f2f2f2 [3052]" strokeweight="2.25pt">
                    <v:shadow on="t" color="black [3213]" opacity="26214f" offset=".34742mm,.06125mm"/>
                  </v:shape>
                  <v:shape id="Надпись 202" o:spid="_x0000_s1110" type="#_x0000_t202" style="position:absolute;left:71;top:999;width:4953;height:417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" filled="f" stroked="f" strokeweight=".5pt">
                    <v:textbox>
                      <w:txbxContent>
                        <w:p w14:paraId="11D309C5" w14:textId="77777777" w:rsidR="00633EAD" w:rsidRPr="003F28D3" w:rsidRDefault="00633EAD" w:rsidP="00FF6E7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17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8675CB" w:rsidRPr="007A66F8">
        <w:t>Жидко</w:t>
      </w:r>
      <w:r w:rsidR="00180FA2" w:rsidRPr="007A66F8">
        <w:t>е</w:t>
      </w:r>
      <w:r w:rsidR="008675CB" w:rsidRPr="007A66F8">
        <w:t xml:space="preserve"> мыло с</w:t>
      </w:r>
      <w:r w:rsidR="0031678C" w:rsidRPr="007A66F8">
        <w:t> </w:t>
      </w:r>
      <w:r w:rsidR="008675CB" w:rsidRPr="007A66F8">
        <w:t>п</w:t>
      </w:r>
      <w:r w:rsidR="00180FA2" w:rsidRPr="007A66F8">
        <w:t>е</w:t>
      </w:r>
      <w:r w:rsidR="008675CB" w:rsidRPr="007A66F8">
        <w:t>рвых дн</w:t>
      </w:r>
      <w:r w:rsidR="00180FA2" w:rsidRPr="007A66F8">
        <w:t>е</w:t>
      </w:r>
      <w:r w:rsidR="008675CB" w:rsidRPr="007A66F8">
        <w:t>й</w:t>
      </w:r>
    </w:p>
    <w:p w14:paraId="378966C2" w14:textId="77777777" w:rsidR="008675CB" w:rsidRPr="007A66F8" w:rsidRDefault="008675CB" w:rsidP="007A66F8">
      <w:pPr>
        <w:pStyle w:val="af2"/>
        <w:spacing w:before="0" w:beforeAutospacing="0" w:after="0" w:afterAutospacing="0"/>
        <w:ind w:firstLine="426"/>
        <w:jc w:val="both"/>
        <w:textAlignment w:val="baseline"/>
        <w:rPr>
          <w:sz w:val="28"/>
          <w:szCs w:val="28"/>
        </w:rPr>
      </w:pPr>
      <w:r w:rsidRPr="007A66F8">
        <w:rPr>
          <w:b/>
          <w:color w:val="333333"/>
          <w:sz w:val="28"/>
          <w:szCs w:val="28"/>
        </w:rPr>
        <w:t>17.</w:t>
      </w:r>
      <w:r w:rsidRPr="007A66F8">
        <w:rPr>
          <w:color w:val="333333"/>
          <w:sz w:val="28"/>
          <w:szCs w:val="28"/>
        </w:rPr>
        <w:t xml:space="preserve"> </w:t>
      </w:r>
      <w:r w:rsidRPr="007A66F8">
        <w:rPr>
          <w:b/>
          <w:color w:val="333333"/>
          <w:sz w:val="28"/>
          <w:szCs w:val="28"/>
        </w:rPr>
        <w:t>Жидко</w:t>
      </w:r>
      <w:r w:rsidR="00180FA2" w:rsidRPr="007A66F8">
        <w:rPr>
          <w:b/>
          <w:color w:val="333333"/>
          <w:sz w:val="28"/>
          <w:szCs w:val="28"/>
        </w:rPr>
        <w:t>е</w:t>
      </w:r>
      <w:r w:rsidRPr="007A66F8">
        <w:rPr>
          <w:b/>
          <w:color w:val="333333"/>
          <w:sz w:val="28"/>
          <w:szCs w:val="28"/>
        </w:rPr>
        <w:t xml:space="preserve"> мыло с п</w:t>
      </w:r>
      <w:r w:rsidR="00180FA2" w:rsidRPr="007A66F8">
        <w:rPr>
          <w:b/>
          <w:color w:val="333333"/>
          <w:sz w:val="28"/>
          <w:szCs w:val="28"/>
        </w:rPr>
        <w:t>е</w:t>
      </w:r>
      <w:r w:rsidRPr="007A66F8">
        <w:rPr>
          <w:b/>
          <w:color w:val="333333"/>
          <w:sz w:val="28"/>
          <w:szCs w:val="28"/>
        </w:rPr>
        <w:t>рвых дн</w:t>
      </w:r>
      <w:r w:rsidR="00180FA2" w:rsidRPr="007A66F8">
        <w:rPr>
          <w:b/>
          <w:color w:val="333333"/>
          <w:sz w:val="28"/>
          <w:szCs w:val="28"/>
        </w:rPr>
        <w:t>е</w:t>
      </w:r>
      <w:r w:rsidRPr="007A66F8">
        <w:rPr>
          <w:b/>
          <w:color w:val="333333"/>
          <w:sz w:val="28"/>
          <w:szCs w:val="28"/>
        </w:rPr>
        <w:t>й</w:t>
      </w:r>
      <w:r w:rsidRPr="007A66F8">
        <w:rPr>
          <w:color w:val="333333"/>
          <w:sz w:val="28"/>
          <w:szCs w:val="28"/>
        </w:rPr>
        <w:t xml:space="preserve"> </w:t>
      </w:r>
      <w:r w:rsidRPr="007A66F8">
        <w:rPr>
          <w:b/>
          <w:sz w:val="28"/>
          <w:szCs w:val="28"/>
        </w:rPr>
        <w:t>(</w:t>
      </w:r>
      <w:r w:rsidR="002A449C" w:rsidRPr="007A66F8">
        <w:rPr>
          <w:b/>
          <w:sz w:val="28"/>
          <w:szCs w:val="28"/>
        </w:rPr>
        <w:t>ООО «</w:t>
      </w:r>
      <w:r w:rsidRPr="007A66F8">
        <w:rPr>
          <w:b/>
          <w:sz w:val="28"/>
          <w:szCs w:val="28"/>
        </w:rPr>
        <w:t>Парфюм</w:t>
      </w:r>
      <w:r w:rsidR="00180FA2" w:rsidRPr="007A66F8">
        <w:rPr>
          <w:b/>
          <w:sz w:val="28"/>
          <w:szCs w:val="28"/>
        </w:rPr>
        <w:t>е</w:t>
      </w:r>
      <w:r w:rsidR="002A449C" w:rsidRPr="007A66F8">
        <w:rPr>
          <w:b/>
          <w:sz w:val="28"/>
          <w:szCs w:val="28"/>
        </w:rPr>
        <w:t>рно-</w:t>
      </w:r>
      <w:r w:rsidRPr="007A66F8">
        <w:rPr>
          <w:b/>
          <w:sz w:val="28"/>
          <w:szCs w:val="28"/>
        </w:rPr>
        <w:t>косм</w:t>
      </w:r>
      <w:r w:rsidR="00180FA2" w:rsidRPr="007A66F8">
        <w:rPr>
          <w:b/>
          <w:sz w:val="28"/>
          <w:szCs w:val="28"/>
        </w:rPr>
        <w:t>е</w:t>
      </w:r>
      <w:r w:rsidRPr="007A66F8">
        <w:rPr>
          <w:b/>
          <w:sz w:val="28"/>
          <w:szCs w:val="28"/>
        </w:rPr>
        <w:t>тич</w:t>
      </w:r>
      <w:r w:rsidR="00180FA2" w:rsidRPr="007A66F8">
        <w:rPr>
          <w:b/>
          <w:sz w:val="28"/>
          <w:szCs w:val="28"/>
        </w:rPr>
        <w:t>е</w:t>
      </w:r>
      <w:r w:rsidR="002A449C" w:rsidRPr="007A66F8">
        <w:rPr>
          <w:b/>
          <w:sz w:val="28"/>
          <w:szCs w:val="28"/>
        </w:rPr>
        <w:t>ская компания “</w:t>
      </w:r>
      <w:proofErr w:type="spellStart"/>
      <w:r w:rsidR="002A449C" w:rsidRPr="007A66F8">
        <w:rPr>
          <w:b/>
          <w:sz w:val="28"/>
          <w:szCs w:val="28"/>
        </w:rPr>
        <w:t>Сонца</w:t>
      </w:r>
      <w:proofErr w:type="spellEnd"/>
      <w:r w:rsidR="002A449C" w:rsidRPr="007A66F8">
        <w:rPr>
          <w:b/>
          <w:sz w:val="28"/>
          <w:szCs w:val="28"/>
        </w:rPr>
        <w:t>”»</w:t>
      </w:r>
      <w:r w:rsidRPr="007A66F8">
        <w:rPr>
          <w:b/>
          <w:sz w:val="28"/>
          <w:szCs w:val="28"/>
        </w:rPr>
        <w:t>, г.</w:t>
      </w:r>
      <w:r w:rsidR="002A449C" w:rsidRPr="007A66F8">
        <w:rPr>
          <w:b/>
          <w:sz w:val="28"/>
          <w:szCs w:val="28"/>
        </w:rPr>
        <w:t> </w:t>
      </w:r>
      <w:r w:rsidRPr="007A66F8">
        <w:rPr>
          <w:b/>
          <w:sz w:val="28"/>
          <w:szCs w:val="28"/>
        </w:rPr>
        <w:t>Осиповичи)</w:t>
      </w:r>
      <w:r w:rsidR="00532E0E" w:rsidRPr="007A66F8">
        <w:rPr>
          <w:sz w:val="28"/>
          <w:szCs w:val="28"/>
        </w:rPr>
        <w:t xml:space="preserve"> — </w:t>
      </w:r>
      <w:r w:rsidRPr="007A66F8">
        <w:rPr>
          <w:sz w:val="28"/>
          <w:szCs w:val="28"/>
        </w:rPr>
        <w:t>это унив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рсально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 xml:space="preserve"> и б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зопасно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 xml:space="preserve"> ср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дство для очищ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ния н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жной кожи р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бёнка. Н</w:t>
      </w:r>
      <w:r w:rsidR="00180FA2" w:rsidRPr="007A66F8">
        <w:rPr>
          <w:sz w:val="28"/>
          <w:szCs w:val="28"/>
        </w:rPr>
        <w:t>е</w:t>
      </w:r>
      <w:r w:rsidR="008E2F89" w:rsidRPr="007A66F8">
        <w:rPr>
          <w:sz w:val="28"/>
          <w:szCs w:val="28"/>
        </w:rPr>
        <w:t> </w:t>
      </w:r>
      <w:r w:rsidRPr="007A66F8">
        <w:rPr>
          <w:sz w:val="28"/>
          <w:szCs w:val="28"/>
        </w:rPr>
        <w:t>сод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ржит красит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л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й. Удобный дозатор д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ла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т использовани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 xml:space="preserve"> мыла максимально комфортным.</w:t>
      </w:r>
    </w:p>
    <w:p w14:paraId="2D37F7C5" w14:textId="77777777" w:rsidR="008675CB" w:rsidRPr="007A66F8" w:rsidRDefault="008675CB" w:rsidP="007A66F8">
      <w:pPr>
        <w:pStyle w:val="af2"/>
        <w:spacing w:before="0" w:beforeAutospacing="0" w:after="0" w:afterAutospacing="0"/>
        <w:ind w:firstLine="426"/>
        <w:jc w:val="both"/>
        <w:textAlignment w:val="baseline"/>
        <w:rPr>
          <w:sz w:val="28"/>
          <w:szCs w:val="28"/>
        </w:rPr>
      </w:pPr>
      <w:r w:rsidRPr="007A66F8">
        <w:rPr>
          <w:sz w:val="28"/>
          <w:szCs w:val="28"/>
        </w:rPr>
        <w:t>Фабрика пр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дставля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т собой одно из наибол</w:t>
      </w:r>
      <w:r w:rsidR="00180FA2" w:rsidRPr="007A66F8">
        <w:rPr>
          <w:sz w:val="28"/>
          <w:szCs w:val="28"/>
        </w:rPr>
        <w:t>ее</w:t>
      </w:r>
      <w:r w:rsidRPr="007A66F8">
        <w:rPr>
          <w:sz w:val="28"/>
          <w:szCs w:val="28"/>
        </w:rPr>
        <w:t xml:space="preserve"> высокот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хнологичных пр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 xml:space="preserve">дприятий в Восточной 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вроп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 xml:space="preserve"> и СНГ, обладая значит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льными мощностями производства совр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м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нных кач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ств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нных ср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дств для стирки, продуктов бытовой химии и личной гиги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ны. Она об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сп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чива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т строгий контроль на вс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х этапах проц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сса, а наличи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 xml:space="preserve"> собств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нной аккр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дитованной лаборатории позволя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т гарантировать высоко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 xml:space="preserve"> кач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ство выпуска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мой продукции, соотв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тствующ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й самым высоким тр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бованиям потр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бит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л</w:t>
      </w:r>
      <w:r w:rsidR="00180FA2" w:rsidRPr="007A66F8">
        <w:rPr>
          <w:sz w:val="28"/>
          <w:szCs w:val="28"/>
        </w:rPr>
        <w:t>е</w:t>
      </w:r>
      <w:r w:rsidRPr="007A66F8">
        <w:rPr>
          <w:sz w:val="28"/>
          <w:szCs w:val="28"/>
        </w:rPr>
        <w:t>й.</w:t>
      </w:r>
    </w:p>
    <w:p w14:paraId="57290B7E" w14:textId="77777777" w:rsidR="008675CB" w:rsidRPr="007A66F8" w:rsidRDefault="008675CB" w:rsidP="007A66F8">
      <w:pPr>
        <w:pStyle w:val="af5"/>
        <w:ind w:firstLine="426"/>
        <w:jc w:val="both"/>
        <w:rPr>
          <w:rFonts w:ascii="Times New Roman" w:hAnsi="Times New Roman"/>
          <w:sz w:val="28"/>
          <w:szCs w:val="28"/>
        </w:rPr>
      </w:pPr>
      <w:r w:rsidRPr="007A66F8">
        <w:rPr>
          <w:rFonts w:ascii="Times New Roman" w:hAnsi="Times New Roman"/>
          <w:sz w:val="28"/>
          <w:szCs w:val="28"/>
        </w:rPr>
        <w:t>Фабрика с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ртифицирована по 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ждународным стандартам. Парфюм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рно</w:t>
      </w:r>
      <w:r w:rsidR="006D4DDB" w:rsidRPr="007A66F8">
        <w:rPr>
          <w:rFonts w:ascii="Times New Roman" w:hAnsi="Times New Roman"/>
          <w:sz w:val="28"/>
          <w:szCs w:val="28"/>
        </w:rPr>
        <w:t>-</w:t>
      </w:r>
      <w:r w:rsidRPr="007A66F8">
        <w:rPr>
          <w:rFonts w:ascii="Times New Roman" w:hAnsi="Times New Roman"/>
          <w:sz w:val="28"/>
          <w:szCs w:val="28"/>
        </w:rPr>
        <w:t>косм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тич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ская компания «</w:t>
      </w:r>
      <w:proofErr w:type="spellStart"/>
      <w:r w:rsidRPr="007A66F8">
        <w:rPr>
          <w:rFonts w:ascii="Times New Roman" w:hAnsi="Times New Roman"/>
          <w:sz w:val="28"/>
          <w:szCs w:val="28"/>
        </w:rPr>
        <w:t>Сонца</w:t>
      </w:r>
      <w:proofErr w:type="spellEnd"/>
      <w:r w:rsidRPr="007A66F8">
        <w:rPr>
          <w:rFonts w:ascii="Times New Roman" w:hAnsi="Times New Roman"/>
          <w:sz w:val="28"/>
          <w:szCs w:val="28"/>
        </w:rPr>
        <w:t>»</w:t>
      </w:r>
      <w:r w:rsidRPr="007A66F8">
        <w:rPr>
          <w:rFonts w:ascii="Times New Roman" w:hAnsi="Times New Roman"/>
          <w:color w:val="5B5B5B"/>
          <w:sz w:val="28"/>
          <w:szCs w:val="28"/>
        </w:rPr>
        <w:t xml:space="preserve"> </w:t>
      </w:r>
      <w:r w:rsidRPr="007A66F8">
        <w:rPr>
          <w:rFonts w:ascii="Times New Roman" w:hAnsi="Times New Roman"/>
          <w:sz w:val="28"/>
          <w:szCs w:val="28"/>
        </w:rPr>
        <w:t>явля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тся 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динств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нным производит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л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м стирального порошка в Б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ларуси, использующим «баш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нный» 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тод производства. </w:t>
      </w:r>
      <w:r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Активны</w:t>
      </w:r>
      <w:r w:rsidR="00180FA2"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е</w:t>
      </w:r>
      <w:r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 xml:space="preserve"> компон</w:t>
      </w:r>
      <w:r w:rsidR="00180FA2"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е</w:t>
      </w:r>
      <w:r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нты попадают в распылит</w:t>
      </w:r>
      <w:r w:rsidR="00180FA2"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е</w:t>
      </w:r>
      <w:r w:rsidR="006D4DDB"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льную башню высотой 56 </w:t>
      </w:r>
      <w:r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м</w:t>
      </w:r>
      <w:r w:rsidR="006D4DDB"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, в </w:t>
      </w:r>
      <w:r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поток</w:t>
      </w:r>
      <w:r w:rsidR="00180FA2"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е</w:t>
      </w:r>
      <w:r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 xml:space="preserve"> горяч</w:t>
      </w:r>
      <w:r w:rsidR="00180FA2"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е</w:t>
      </w:r>
      <w:r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го воздуха они опускаются, формируя ид</w:t>
      </w:r>
      <w:r w:rsidR="00180FA2"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е</w:t>
      </w:r>
      <w:r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альны</w:t>
      </w:r>
      <w:r w:rsidR="00180FA2"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>е</w:t>
      </w:r>
      <w:r w:rsidRPr="007A66F8">
        <w:rPr>
          <w:rFonts w:ascii="Times New Roman" w:hAnsi="Times New Roman"/>
          <w:color w:val="212529"/>
          <w:sz w:val="28"/>
          <w:szCs w:val="28"/>
          <w:shd w:val="clear" w:color="auto" w:fill="FFFFFF"/>
        </w:rPr>
        <w:t xml:space="preserve"> гранулы с однородным составом</w:t>
      </w:r>
      <w:r w:rsidRPr="007A66F8">
        <w:rPr>
          <w:rFonts w:ascii="Times New Roman" w:hAnsi="Times New Roman"/>
          <w:sz w:val="28"/>
          <w:szCs w:val="28"/>
        </w:rPr>
        <w:t>. Это, в свою оч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дь, гарантиру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 высокую производит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льность. Вс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го ч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з год посл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начала продаж фабрика стала лид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ром на рынк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ср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дств для стирки, а бр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="00A92D40" w:rsidRPr="007A66F8">
        <w:rPr>
          <w:rFonts w:ascii="Times New Roman" w:hAnsi="Times New Roman"/>
          <w:sz w:val="28"/>
          <w:szCs w:val="28"/>
        </w:rPr>
        <w:t>нд «Мара» стал номером один</w:t>
      </w:r>
      <w:r w:rsidRPr="007A66F8">
        <w:rPr>
          <w:rFonts w:ascii="Times New Roman" w:hAnsi="Times New Roman"/>
          <w:sz w:val="28"/>
          <w:szCs w:val="28"/>
        </w:rPr>
        <w:t xml:space="preserve"> в Б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ларуси. </w:t>
      </w:r>
    </w:p>
    <w:p w14:paraId="5CAAD330" w14:textId="77777777" w:rsidR="008675CB" w:rsidRPr="007A66F8" w:rsidRDefault="008675CB" w:rsidP="007A66F8">
      <w:pPr>
        <w:pStyle w:val="af5"/>
        <w:ind w:firstLine="426"/>
        <w:jc w:val="both"/>
        <w:rPr>
          <w:rFonts w:ascii="Times New Roman" w:hAnsi="Times New Roman"/>
          <w:sz w:val="28"/>
          <w:szCs w:val="28"/>
        </w:rPr>
      </w:pPr>
      <w:r w:rsidRPr="007A66F8">
        <w:rPr>
          <w:rFonts w:ascii="Times New Roman" w:hAnsi="Times New Roman"/>
          <w:sz w:val="28"/>
          <w:szCs w:val="28"/>
        </w:rPr>
        <w:t>Фабрика осущ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ствля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 постоянный мониторинг кач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ства воздуха, воды и почвы, об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сп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чивая отсутстви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выбросов. Прибор Росс-</w:t>
      </w:r>
      <w:proofErr w:type="spellStart"/>
      <w:r w:rsidRPr="007A66F8">
        <w:rPr>
          <w:rFonts w:ascii="Times New Roman" w:hAnsi="Times New Roman"/>
          <w:sz w:val="28"/>
          <w:szCs w:val="28"/>
        </w:rPr>
        <w:t>Майлса</w:t>
      </w:r>
      <w:proofErr w:type="spellEnd"/>
      <w:r w:rsidRPr="007A66F8">
        <w:rPr>
          <w:rFonts w:ascii="Times New Roman" w:hAnsi="Times New Roman"/>
          <w:sz w:val="28"/>
          <w:szCs w:val="28"/>
        </w:rPr>
        <w:t>, использу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мый для опр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д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л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ния п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нообразующ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й способности моющих ср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дств, явля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тся важным инструм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нтом контроля кач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ства. Он позволя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 изм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рять высоту п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ны, которая н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="00F1041E" w:rsidRPr="007A66F8">
        <w:rPr>
          <w:rFonts w:ascii="Times New Roman" w:hAnsi="Times New Roman"/>
          <w:sz w:val="28"/>
          <w:szCs w:val="28"/>
        </w:rPr>
        <w:t> </w:t>
      </w:r>
      <w:r w:rsidRPr="007A66F8">
        <w:rPr>
          <w:rFonts w:ascii="Times New Roman" w:hAnsi="Times New Roman"/>
          <w:sz w:val="28"/>
          <w:szCs w:val="28"/>
        </w:rPr>
        <w:t>должна пр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вышать 180 мм для стиральных порошков.</w:t>
      </w:r>
    </w:p>
    <w:p w14:paraId="2074C04A" w14:textId="77777777" w:rsidR="008675CB" w:rsidRPr="007A66F8" w:rsidRDefault="008675CB" w:rsidP="007A66F8">
      <w:pPr>
        <w:pStyle w:val="af5"/>
        <w:ind w:firstLine="426"/>
        <w:jc w:val="both"/>
        <w:rPr>
          <w:rFonts w:ascii="Times New Roman" w:hAnsi="Times New Roman"/>
          <w:sz w:val="28"/>
          <w:szCs w:val="28"/>
        </w:rPr>
      </w:pPr>
      <w:r w:rsidRPr="007A66F8">
        <w:rPr>
          <w:rFonts w:ascii="Times New Roman" w:hAnsi="Times New Roman"/>
          <w:sz w:val="28"/>
          <w:szCs w:val="28"/>
        </w:rPr>
        <w:t>В ц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х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производства синт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тич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ских моющих ср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дств фабрика выпуска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 до</w:t>
      </w:r>
      <w:r w:rsidR="00F1041E" w:rsidRPr="007A66F8">
        <w:rPr>
          <w:rFonts w:ascii="Times New Roman" w:hAnsi="Times New Roman"/>
          <w:sz w:val="28"/>
          <w:szCs w:val="28"/>
        </w:rPr>
        <w:t> </w:t>
      </w:r>
      <w:r w:rsidRPr="007A66F8">
        <w:rPr>
          <w:rFonts w:ascii="Times New Roman" w:hAnsi="Times New Roman"/>
          <w:sz w:val="28"/>
          <w:szCs w:val="28"/>
        </w:rPr>
        <w:t>160</w:t>
      </w:r>
      <w:r w:rsidR="003D784A" w:rsidRPr="007A66F8">
        <w:rPr>
          <w:rFonts w:ascii="Times New Roman" w:hAnsi="Times New Roman"/>
          <w:sz w:val="28"/>
          <w:szCs w:val="28"/>
        </w:rPr>
        <w:t> </w:t>
      </w:r>
      <w:r w:rsidRPr="007A66F8">
        <w:rPr>
          <w:rFonts w:ascii="Times New Roman" w:hAnsi="Times New Roman"/>
          <w:sz w:val="28"/>
          <w:szCs w:val="28"/>
        </w:rPr>
        <w:t>т продукции за см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ну. Сырь</w:t>
      </w:r>
      <w:r w:rsidR="00F1041E" w:rsidRPr="007A66F8">
        <w:rPr>
          <w:rFonts w:ascii="Times New Roman" w:hAnsi="Times New Roman"/>
          <w:sz w:val="28"/>
          <w:szCs w:val="28"/>
        </w:rPr>
        <w:t>ё</w:t>
      </w:r>
      <w:r w:rsidRPr="007A66F8">
        <w:rPr>
          <w:rFonts w:ascii="Times New Roman" w:hAnsi="Times New Roman"/>
          <w:sz w:val="28"/>
          <w:szCs w:val="28"/>
        </w:rPr>
        <w:t xml:space="preserve"> для </w:t>
      </w:r>
      <w:r w:rsidR="00F1041E" w:rsidRPr="007A66F8">
        <w:rPr>
          <w:rFonts w:ascii="Times New Roman" w:hAnsi="Times New Roman"/>
          <w:sz w:val="28"/>
          <w:szCs w:val="28"/>
        </w:rPr>
        <w:t>производства порошка хранится в </w:t>
      </w:r>
      <w:r w:rsidRPr="007A66F8">
        <w:rPr>
          <w:rFonts w:ascii="Times New Roman" w:hAnsi="Times New Roman"/>
          <w:sz w:val="28"/>
          <w:szCs w:val="28"/>
        </w:rPr>
        <w:t xml:space="preserve">различных </w:t>
      </w:r>
      <w:r w:rsidR="00F1041E" w:rsidRPr="007A66F8">
        <w:rPr>
          <w:rFonts w:ascii="Times New Roman" w:hAnsi="Times New Roman"/>
          <w:sz w:val="28"/>
          <w:szCs w:val="28"/>
        </w:rPr>
        <w:t>ё</w:t>
      </w:r>
      <w:r w:rsidRPr="007A66F8">
        <w:rPr>
          <w:rFonts w:ascii="Times New Roman" w:hAnsi="Times New Roman"/>
          <w:sz w:val="28"/>
          <w:szCs w:val="28"/>
        </w:rPr>
        <w:t xml:space="preserve">мкостях, включая </w:t>
      </w:r>
      <w:proofErr w:type="spellStart"/>
      <w:r w:rsidRPr="007A66F8">
        <w:rPr>
          <w:rFonts w:ascii="Times New Roman" w:hAnsi="Times New Roman"/>
          <w:sz w:val="28"/>
          <w:szCs w:val="28"/>
        </w:rPr>
        <w:t>биг-бэги</w:t>
      </w:r>
      <w:proofErr w:type="spellEnd"/>
      <w:r w:rsidRPr="007A66F8">
        <w:rPr>
          <w:rFonts w:ascii="Times New Roman" w:hAnsi="Times New Roman"/>
          <w:sz w:val="28"/>
          <w:szCs w:val="28"/>
        </w:rPr>
        <w:t>, наливны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бочки и конт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йн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ры. Наибол</w:t>
      </w:r>
      <w:r w:rsidR="00180FA2" w:rsidRPr="007A66F8">
        <w:rPr>
          <w:rFonts w:ascii="Times New Roman" w:hAnsi="Times New Roman"/>
          <w:sz w:val="28"/>
          <w:szCs w:val="28"/>
        </w:rPr>
        <w:t>ее</w:t>
      </w:r>
      <w:r w:rsidRPr="007A66F8">
        <w:rPr>
          <w:rFonts w:ascii="Times New Roman" w:hAnsi="Times New Roman"/>
          <w:sz w:val="28"/>
          <w:szCs w:val="28"/>
        </w:rPr>
        <w:t xml:space="preserve"> активно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сто в ц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х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="00EE67F9" w:rsidRPr="007A66F8">
        <w:rPr>
          <w:rFonts w:ascii="Times New Roman" w:hAnsi="Times New Roman"/>
          <w:sz w:val="28"/>
          <w:szCs w:val="28"/>
        </w:rPr>
        <w:t> —</w:t>
      </w:r>
      <w:r w:rsidRPr="007A66F8">
        <w:rPr>
          <w:rFonts w:ascii="Times New Roman" w:hAnsi="Times New Roman"/>
          <w:sz w:val="28"/>
          <w:szCs w:val="28"/>
        </w:rPr>
        <w:t xml:space="preserve"> конв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й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р, гд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продукция упаковыва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тся в разны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объ</w:t>
      </w:r>
      <w:r w:rsidR="00720B29" w:rsidRPr="007A66F8">
        <w:rPr>
          <w:rFonts w:ascii="Times New Roman" w:hAnsi="Times New Roman"/>
          <w:sz w:val="28"/>
          <w:szCs w:val="28"/>
        </w:rPr>
        <w:t>ёмы —</w:t>
      </w:r>
      <w:r w:rsidRPr="007A66F8">
        <w:rPr>
          <w:rFonts w:ascii="Times New Roman" w:hAnsi="Times New Roman"/>
          <w:sz w:val="28"/>
          <w:szCs w:val="28"/>
        </w:rPr>
        <w:t xml:space="preserve"> от 300</w:t>
      </w:r>
      <w:r w:rsidR="00720B29" w:rsidRPr="007A66F8">
        <w:rPr>
          <w:rFonts w:ascii="Times New Roman" w:hAnsi="Times New Roman"/>
          <w:sz w:val="28"/>
          <w:szCs w:val="28"/>
        </w:rPr>
        <w:t> </w:t>
      </w:r>
      <w:r w:rsidRPr="007A66F8">
        <w:rPr>
          <w:rFonts w:ascii="Times New Roman" w:hAnsi="Times New Roman"/>
          <w:sz w:val="28"/>
          <w:szCs w:val="28"/>
        </w:rPr>
        <w:t>г до 15</w:t>
      </w:r>
      <w:r w:rsidR="00720B29" w:rsidRPr="007A66F8">
        <w:rPr>
          <w:rFonts w:ascii="Times New Roman" w:hAnsi="Times New Roman"/>
          <w:sz w:val="28"/>
          <w:szCs w:val="28"/>
        </w:rPr>
        <w:t> кг</w:t>
      </w:r>
      <w:r w:rsidRPr="007A66F8">
        <w:rPr>
          <w:rFonts w:ascii="Times New Roman" w:hAnsi="Times New Roman"/>
          <w:sz w:val="28"/>
          <w:szCs w:val="28"/>
        </w:rPr>
        <w:t>. Такж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сть участок, гд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готовая продукция подготавлива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тся к отправк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.</w:t>
      </w:r>
    </w:p>
    <w:p w14:paraId="3A01A748" w14:textId="77777777" w:rsidR="008675CB" w:rsidRPr="007A66F8" w:rsidRDefault="008675CB" w:rsidP="007A66F8">
      <w:pPr>
        <w:pStyle w:val="af5"/>
        <w:ind w:firstLine="426"/>
        <w:jc w:val="both"/>
        <w:rPr>
          <w:rFonts w:ascii="Times New Roman" w:hAnsi="Times New Roman"/>
          <w:sz w:val="28"/>
          <w:szCs w:val="28"/>
        </w:rPr>
      </w:pPr>
      <w:r w:rsidRPr="007A66F8">
        <w:rPr>
          <w:rFonts w:ascii="Times New Roman" w:hAnsi="Times New Roman"/>
          <w:sz w:val="28"/>
          <w:szCs w:val="28"/>
        </w:rPr>
        <w:t>Ц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х жидких моющих ср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дств 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ньш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по площади и напомина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 молочно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производство с большими </w:t>
      </w:r>
      <w:r w:rsidR="005D4B64" w:rsidRPr="007A66F8">
        <w:rPr>
          <w:rFonts w:ascii="Times New Roman" w:hAnsi="Times New Roman"/>
          <w:sz w:val="28"/>
          <w:szCs w:val="28"/>
        </w:rPr>
        <w:t>ё</w:t>
      </w:r>
      <w:r w:rsidRPr="007A66F8">
        <w:rPr>
          <w:rFonts w:ascii="Times New Roman" w:hAnsi="Times New Roman"/>
          <w:sz w:val="28"/>
          <w:szCs w:val="28"/>
        </w:rPr>
        <w:t>мкостями из н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ржав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ющ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й стали. За 12-часовую см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ну зд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="003D784A" w:rsidRPr="007A66F8">
        <w:rPr>
          <w:rFonts w:ascii="Times New Roman" w:hAnsi="Times New Roman"/>
          <w:sz w:val="28"/>
          <w:szCs w:val="28"/>
        </w:rPr>
        <w:t>сь производится около 40 </w:t>
      </w:r>
      <w:r w:rsidRPr="007A66F8">
        <w:rPr>
          <w:rFonts w:ascii="Times New Roman" w:hAnsi="Times New Roman"/>
          <w:sz w:val="28"/>
          <w:szCs w:val="28"/>
        </w:rPr>
        <w:t>т продукции, и в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сь проц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сс автоматизирован. Продукция разлива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тся в пластиковую тару, которая такж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изготавлива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тся на пр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дприятии с помощью сп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циального оборудования. Аппарат выдува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т </w:t>
      </w:r>
      <w:r w:rsidR="005D4B64" w:rsidRPr="007A66F8">
        <w:rPr>
          <w:rFonts w:ascii="Times New Roman" w:hAnsi="Times New Roman"/>
          <w:sz w:val="28"/>
          <w:szCs w:val="28"/>
        </w:rPr>
        <w:t>9 </w:t>
      </w:r>
      <w:r w:rsidRPr="007A66F8">
        <w:rPr>
          <w:rFonts w:ascii="Times New Roman" w:hAnsi="Times New Roman"/>
          <w:sz w:val="28"/>
          <w:szCs w:val="28"/>
        </w:rPr>
        <w:t>форматов бутылок из ПЭТ-</w:t>
      </w:r>
      <w:proofErr w:type="spellStart"/>
      <w:r w:rsidRPr="007A66F8">
        <w:rPr>
          <w:rFonts w:ascii="Times New Roman" w:hAnsi="Times New Roman"/>
          <w:sz w:val="28"/>
          <w:szCs w:val="28"/>
        </w:rPr>
        <w:t>пр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форм</w:t>
      </w:r>
      <w:proofErr w:type="spellEnd"/>
      <w:r w:rsidRPr="007A66F8">
        <w:rPr>
          <w:rFonts w:ascii="Times New Roman" w:hAnsi="Times New Roman"/>
          <w:sz w:val="28"/>
          <w:szCs w:val="28"/>
        </w:rPr>
        <w:t>, которы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изначально им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ют схожий вид.</w:t>
      </w:r>
    </w:p>
    <w:p w14:paraId="6C7B4B2C" w14:textId="77777777" w:rsidR="008675CB" w:rsidRPr="007A66F8" w:rsidRDefault="008675CB" w:rsidP="007A66F8">
      <w:pPr>
        <w:pStyle w:val="af5"/>
        <w:ind w:firstLine="426"/>
        <w:jc w:val="both"/>
        <w:rPr>
          <w:rFonts w:ascii="Times New Roman" w:hAnsi="Times New Roman"/>
          <w:sz w:val="28"/>
          <w:szCs w:val="28"/>
        </w:rPr>
      </w:pPr>
      <w:r w:rsidRPr="007A66F8">
        <w:rPr>
          <w:rFonts w:ascii="Times New Roman" w:hAnsi="Times New Roman"/>
          <w:sz w:val="28"/>
          <w:szCs w:val="28"/>
        </w:rPr>
        <w:lastRenderedPageBreak/>
        <w:t xml:space="preserve">Фабрика </w:t>
      </w:r>
      <w:r w:rsidR="005D4B64" w:rsidRPr="007A66F8">
        <w:rPr>
          <w:rFonts w:ascii="Times New Roman" w:hAnsi="Times New Roman"/>
          <w:sz w:val="28"/>
          <w:szCs w:val="28"/>
        </w:rPr>
        <w:t>«</w:t>
      </w:r>
      <w:proofErr w:type="spellStart"/>
      <w:r w:rsidRPr="007A66F8">
        <w:rPr>
          <w:rFonts w:ascii="Times New Roman" w:hAnsi="Times New Roman"/>
          <w:sz w:val="28"/>
          <w:szCs w:val="28"/>
        </w:rPr>
        <w:t>С</w:t>
      </w:r>
      <w:r w:rsidR="00DC6053" w:rsidRPr="007A66F8">
        <w:rPr>
          <w:rFonts w:ascii="Times New Roman" w:hAnsi="Times New Roman"/>
          <w:sz w:val="28"/>
          <w:szCs w:val="28"/>
        </w:rPr>
        <w:t>онца</w:t>
      </w:r>
      <w:proofErr w:type="spellEnd"/>
      <w:r w:rsidR="005D4B64" w:rsidRPr="007A66F8">
        <w:rPr>
          <w:rFonts w:ascii="Times New Roman" w:hAnsi="Times New Roman"/>
          <w:sz w:val="28"/>
          <w:szCs w:val="28"/>
        </w:rPr>
        <w:t>»</w:t>
      </w:r>
      <w:r w:rsidRPr="007A66F8">
        <w:rPr>
          <w:rFonts w:ascii="Times New Roman" w:hAnsi="Times New Roman"/>
          <w:sz w:val="28"/>
          <w:szCs w:val="28"/>
        </w:rPr>
        <w:t xml:space="preserve"> стала п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рвой в стран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, которая начала использовать 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тод </w:t>
      </w:r>
      <w:proofErr w:type="spellStart"/>
      <w:r w:rsidRPr="007A66F8">
        <w:rPr>
          <w:rFonts w:ascii="Times New Roman" w:hAnsi="Times New Roman"/>
          <w:sz w:val="28"/>
          <w:szCs w:val="28"/>
        </w:rPr>
        <w:t>т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рмослива</w:t>
      </w:r>
      <w:proofErr w:type="spellEnd"/>
      <w:r w:rsidRPr="007A66F8">
        <w:rPr>
          <w:rFonts w:ascii="Times New Roman" w:hAnsi="Times New Roman"/>
          <w:sz w:val="28"/>
          <w:szCs w:val="28"/>
        </w:rPr>
        <w:t xml:space="preserve"> для нан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ния этик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ток на упаковку. Рисунок плотно закр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пля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тся на пов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рхности благодаря кл</w:t>
      </w:r>
      <w:r w:rsidR="00180FA2" w:rsidRPr="007A66F8">
        <w:rPr>
          <w:rFonts w:ascii="Times New Roman" w:hAnsi="Times New Roman"/>
          <w:sz w:val="28"/>
          <w:szCs w:val="28"/>
        </w:rPr>
        <w:t>ее</w:t>
      </w:r>
      <w:r w:rsidRPr="007A66F8">
        <w:rPr>
          <w:rFonts w:ascii="Times New Roman" w:hAnsi="Times New Roman"/>
          <w:sz w:val="28"/>
          <w:szCs w:val="28"/>
        </w:rPr>
        <w:t>вому слою и обжиманию паром. Машина для розлива им</w:t>
      </w:r>
      <w:r w:rsidR="00180FA2" w:rsidRPr="007A66F8">
        <w:rPr>
          <w:rFonts w:ascii="Times New Roman" w:hAnsi="Times New Roman"/>
          <w:sz w:val="28"/>
          <w:szCs w:val="28"/>
        </w:rPr>
        <w:t>ее</w:t>
      </w:r>
      <w:r w:rsidRPr="007A66F8">
        <w:rPr>
          <w:rFonts w:ascii="Times New Roman" w:hAnsi="Times New Roman"/>
          <w:sz w:val="28"/>
          <w:szCs w:val="28"/>
        </w:rPr>
        <w:t>т производит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="00BE50E2" w:rsidRPr="007A66F8">
        <w:rPr>
          <w:rFonts w:ascii="Times New Roman" w:hAnsi="Times New Roman"/>
          <w:sz w:val="28"/>
          <w:szCs w:val="28"/>
        </w:rPr>
        <w:t>льность до 6300 </w:t>
      </w:r>
      <w:r w:rsidRPr="007A66F8">
        <w:rPr>
          <w:rFonts w:ascii="Times New Roman" w:hAnsi="Times New Roman"/>
          <w:sz w:val="28"/>
          <w:szCs w:val="28"/>
        </w:rPr>
        <w:t>бутылок в час. П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д см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ной продукта она полностью промыва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тся, что исключа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 см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шивани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различных ср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дств.</w:t>
      </w:r>
    </w:p>
    <w:p w14:paraId="50FFC4E7" w14:textId="77777777" w:rsidR="008675CB" w:rsidRPr="007A66F8" w:rsidRDefault="008675CB" w:rsidP="007A66F8">
      <w:pPr>
        <w:pStyle w:val="af5"/>
        <w:ind w:firstLine="426"/>
        <w:jc w:val="both"/>
        <w:rPr>
          <w:rFonts w:ascii="Times New Roman" w:hAnsi="Times New Roman"/>
          <w:sz w:val="28"/>
          <w:szCs w:val="28"/>
        </w:rPr>
      </w:pPr>
      <w:r w:rsidRPr="007A66F8">
        <w:rPr>
          <w:rFonts w:ascii="Times New Roman" w:hAnsi="Times New Roman"/>
          <w:sz w:val="28"/>
          <w:szCs w:val="28"/>
        </w:rPr>
        <w:t>В отд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льном пом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щ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нии располага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тся ц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х, гд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осущ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ствля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тся управл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ни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проц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ссом. На мониторах отобража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тся вся информация: посл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 xml:space="preserve"> загрузки сырья увид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ть кон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чный продукт можно только в упаковк</w:t>
      </w:r>
      <w:r w:rsidR="00180FA2" w:rsidRPr="007A66F8">
        <w:rPr>
          <w:rFonts w:ascii="Times New Roman" w:hAnsi="Times New Roman"/>
          <w:sz w:val="28"/>
          <w:szCs w:val="28"/>
        </w:rPr>
        <w:t>е</w:t>
      </w:r>
      <w:r w:rsidRPr="007A66F8">
        <w:rPr>
          <w:rFonts w:ascii="Times New Roman" w:hAnsi="Times New Roman"/>
          <w:sz w:val="28"/>
          <w:szCs w:val="28"/>
        </w:rPr>
        <w:t>.</w:t>
      </w:r>
    </w:p>
    <w:p w14:paraId="7F31BDBC" w14:textId="77777777" w:rsidR="00FF6E7D" w:rsidRPr="007A66F8" w:rsidRDefault="00C26A7A" w:rsidP="007A66F8">
      <w:pPr>
        <w:pStyle w:val="a3"/>
        <w:rPr>
          <w:noProof/>
        </w:rPr>
      </w:pPr>
      <w:r w:rsidRPr="007A66F8">
        <w:rPr>
          <w:color w:val="212529"/>
          <w:shd w:val="clear" w:color="auto" w:fill="FFFFFF"/>
        </w:rPr>
        <w:t>«</w:t>
      </w:r>
      <w:proofErr w:type="spellStart"/>
      <w:r w:rsidR="008675CB" w:rsidRPr="007A66F8">
        <w:rPr>
          <w:color w:val="212529"/>
          <w:shd w:val="clear" w:color="auto" w:fill="FFFFFF"/>
        </w:rPr>
        <w:t>Больш</w:t>
      </w:r>
      <w:proofErr w:type="spellEnd"/>
      <w:r w:rsidR="008675CB" w:rsidRPr="007A66F8">
        <w:rPr>
          <w:color w:val="212529"/>
          <w:shd w:val="clear" w:color="auto" w:fill="FFFFFF"/>
        </w:rPr>
        <w:t xml:space="preserve">, </w:t>
      </w:r>
      <w:proofErr w:type="spellStart"/>
      <w:r w:rsidR="008675CB" w:rsidRPr="007A66F8">
        <w:rPr>
          <w:color w:val="212529"/>
          <w:shd w:val="clear" w:color="auto" w:fill="FFFFFF"/>
        </w:rPr>
        <w:t>чым</w:t>
      </w:r>
      <w:proofErr w:type="spellEnd"/>
      <w:r w:rsidR="008675CB" w:rsidRPr="007A66F8">
        <w:rPr>
          <w:color w:val="212529"/>
          <w:shd w:val="clear" w:color="auto" w:fill="FFFFFF"/>
        </w:rPr>
        <w:t xml:space="preserve"> </w:t>
      </w:r>
      <w:proofErr w:type="spellStart"/>
      <w:r w:rsidR="008675CB" w:rsidRPr="007A66F8">
        <w:rPr>
          <w:color w:val="212529"/>
          <w:shd w:val="clear" w:color="auto" w:fill="FFFFFF"/>
        </w:rPr>
        <w:t>чысціня</w:t>
      </w:r>
      <w:proofErr w:type="spellEnd"/>
      <w:r w:rsidRPr="007A66F8">
        <w:rPr>
          <w:color w:val="212529"/>
          <w:shd w:val="clear" w:color="auto" w:fill="FFFFFF"/>
        </w:rPr>
        <w:t>»</w:t>
      </w:r>
      <w:r w:rsidR="00EE67F9" w:rsidRPr="007A66F8">
        <w:rPr>
          <w:color w:val="212529"/>
          <w:shd w:val="clear" w:color="auto" w:fill="FFFFFF"/>
        </w:rPr>
        <w:t> —</w:t>
      </w:r>
      <w:r w:rsidR="008675CB" w:rsidRPr="007A66F8">
        <w:rPr>
          <w:color w:val="212529"/>
          <w:shd w:val="clear" w:color="auto" w:fill="FFFFFF"/>
        </w:rPr>
        <w:t xml:space="preserve"> один из слоганов компании. Сотру</w:t>
      </w:r>
      <w:r w:rsidR="00BE50E2" w:rsidRPr="007A66F8">
        <w:rPr>
          <w:color w:val="212529"/>
          <w:shd w:val="clear" w:color="auto" w:fill="FFFFFF"/>
        </w:rPr>
        <w:t>дники никогда об </w:t>
      </w:r>
      <w:r w:rsidR="008675CB" w:rsidRPr="007A66F8">
        <w:rPr>
          <w:color w:val="212529"/>
          <w:shd w:val="clear" w:color="auto" w:fill="FFFFFF"/>
        </w:rPr>
        <w:t>этом н</w:t>
      </w:r>
      <w:r w:rsidR="00180FA2" w:rsidRPr="007A66F8">
        <w:rPr>
          <w:color w:val="212529"/>
          <w:shd w:val="clear" w:color="auto" w:fill="FFFFFF"/>
        </w:rPr>
        <w:t>е</w:t>
      </w:r>
      <w:r w:rsidR="008675CB" w:rsidRPr="007A66F8">
        <w:rPr>
          <w:color w:val="212529"/>
          <w:shd w:val="clear" w:color="auto" w:fill="FFFFFF"/>
        </w:rPr>
        <w:t xml:space="preserve"> забывают и выкладываются на работ</w:t>
      </w:r>
      <w:r w:rsidR="00180FA2" w:rsidRPr="007A66F8">
        <w:rPr>
          <w:color w:val="212529"/>
          <w:shd w:val="clear" w:color="auto" w:fill="FFFFFF"/>
        </w:rPr>
        <w:t>е</w:t>
      </w:r>
      <w:r w:rsidR="008675CB" w:rsidRPr="007A66F8">
        <w:rPr>
          <w:color w:val="212529"/>
          <w:shd w:val="clear" w:color="auto" w:fill="FFFFFF"/>
        </w:rPr>
        <w:t xml:space="preserve"> по максимуму, чтобы их продукция приносила н</w:t>
      </w:r>
      <w:r w:rsidR="00180FA2" w:rsidRPr="007A66F8">
        <w:rPr>
          <w:color w:val="212529"/>
          <w:shd w:val="clear" w:color="auto" w:fill="FFFFFF"/>
        </w:rPr>
        <w:t>е</w:t>
      </w:r>
      <w:r w:rsidR="008675CB" w:rsidRPr="007A66F8">
        <w:rPr>
          <w:color w:val="212529"/>
          <w:shd w:val="clear" w:color="auto" w:fill="FFFFFF"/>
        </w:rPr>
        <w:t xml:space="preserve"> только чистоту, но и радость и уют в каждый дом.</w:t>
      </w:r>
    </w:p>
    <w:p w14:paraId="3248E41D" w14:textId="77777777" w:rsidR="00FF6E7D" w:rsidRPr="007A66F8" w:rsidRDefault="00FF6E7D" w:rsidP="00FF6E7D">
      <w:pPr>
        <w:pStyle w:val="a3"/>
        <w:rPr>
          <w:noProof/>
        </w:rPr>
      </w:pPr>
    </w:p>
    <w:p w14:paraId="3163E81B" w14:textId="77777777" w:rsidR="00FF6E7D" w:rsidRPr="007A66F8" w:rsidRDefault="00FF6E7D" w:rsidP="00DC6053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73C5AF8F" wp14:editId="01ECFA7D">
                <wp:extent cx="2880000" cy="359967"/>
                <wp:effectExtent l="0" t="19050" r="34925" b="40640"/>
                <wp:docPr id="203" name="Группа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04" name="Прямая соединительная линия 204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05" name="Группа 205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06" name="Ромб 206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7" name="Ромб 207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8" name="Ромб 208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01D63360" id="Группа 203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">
                <v:line id="Прямая соединительная линия 204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" strokecolor="black [3213]" strokeweight="1pt">
                  <v:stroke joinstyle="miter"/>
                </v:line>
                <v:group id="Группа 205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li4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bN4Do8z4QjI1S8AAAD//wMAUEsBAi0AFAAGAAgAAAAhANvh9svuAAAAhQEAABMAAAAAAAAA&#10;AAAAAAAAAAAAAFtDb250ZW50X1R5cGVzXS54bWxQSwECLQAUAAYACAAAACEAWvQsW78AAAAVAQAA&#10;CwAAAAAAAAAAAAAAAAAfAQAAX3JlbHMvLnJlbHNQSwECLQAUAAYACAAAACEAgJZYuMYAAADcAAAA&#10;DwAAAAAAAAAAAAAAAAAHAgAAZHJzL2Rvd25yZXYueG1sUEsFBgAAAAADAAMAtwAAAPoCAAAAAA==&#10;">
                  <v:shape id="Ромб 206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" fillcolor="white [3212]" strokecolor="black [3213]" strokeweight="1pt"/>
                  <v:shape id="Ромб 207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" fillcolor="white [3212]" strokecolor="black [3213]" strokeweight="1pt"/>
                  <v:shape id="Ромб 208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7A66F8">
        <w:br w:type="page"/>
      </w:r>
    </w:p>
    <w:p w14:paraId="60CC16CB" w14:textId="77777777" w:rsidR="00FF6E7D" w:rsidRPr="007A66F8" w:rsidRDefault="00FF6E7D" w:rsidP="00645240">
      <w:pPr>
        <w:pStyle w:val="af8"/>
      </w:pPr>
      <w:r w:rsidRPr="007A66F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94080" behindDoc="0" locked="0" layoutInCell="1" allowOverlap="1" wp14:anchorId="7B52327F" wp14:editId="1B682EF9">
                <wp:simplePos x="0" y="0"/>
                <wp:positionH relativeFrom="margin">
                  <wp:posOffset>3271520</wp:posOffset>
                </wp:positionH>
                <wp:positionV relativeFrom="margin">
                  <wp:posOffset>5715</wp:posOffset>
                </wp:positionV>
                <wp:extent cx="3239770" cy="2267585"/>
                <wp:effectExtent l="0" t="0" r="17780" b="18415"/>
                <wp:wrapSquare wrapText="bothSides"/>
                <wp:docPr id="209" name="Группа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10" name="Прямоугольник: скругленные углы 210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4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1" name="Группа 211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12" name="Ромб 212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3" name="Надпись 213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1EA3564" w14:textId="77777777" w:rsidR="00633EAD" w:rsidRPr="003F28D3" w:rsidRDefault="00633EAD" w:rsidP="00FF6E7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7B52327F" id="Группа 209" o:spid="_x0000_s1111" style="position:absolute;left:0;text-align:left;margin-left:257.6pt;margin-top:.45pt;width:255.1pt;height:178.55pt;z-index:251694080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">
                <v:roundrect id="Прямоугольник: скругленные углы 210" o:spid="_x0000_s1112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" strokecolor="black [3213]" strokeweight="1pt">
                  <v:fill r:id="rId45" o:title="" recolor="t" rotate="t" type="frame"/>
                  <v:stroke joinstyle="miter"/>
                </v:roundrect>
                <v:group id="Группа 211" o:spid="_x0000_s1113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">
                  <v:shape id="Ромб 212" o:spid="_x0000_s1114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" fillcolor="#c00000" strokecolor="#f2f2f2 [3052]" strokeweight="2.25pt">
                    <v:shadow on="t" color="black [3213]" opacity="26214f" offset=".34742mm,.06125mm"/>
                  </v:shape>
                  <v:shape id="Надпись 213" o:spid="_x0000_s1115" type="#_x0000_t202" style="position:absolute;left:71;top:1000;width:4953;height:4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" filled="f" stroked="f" strokeweight=".5pt">
                    <v:textbox>
                      <w:txbxContent>
                        <w:p w14:paraId="41EA3564" w14:textId="77777777" w:rsidR="00633EAD" w:rsidRPr="003F28D3" w:rsidRDefault="00633EAD" w:rsidP="00FF6E7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18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645240" w:rsidRPr="007A66F8">
        <w:rPr>
          <w:shd w:val="clear" w:color="auto" w:fill="FFFFFF"/>
        </w:rPr>
        <w:t>Труба полиэтил</w:t>
      </w:r>
      <w:r w:rsidR="00180FA2" w:rsidRPr="007A66F8">
        <w:rPr>
          <w:shd w:val="clear" w:color="auto" w:fill="FFFFFF"/>
        </w:rPr>
        <w:t>е</w:t>
      </w:r>
      <w:r w:rsidR="00645240" w:rsidRPr="007A66F8">
        <w:rPr>
          <w:shd w:val="clear" w:color="auto" w:fill="FFFFFF"/>
        </w:rPr>
        <w:t>новая б</w:t>
      </w:r>
      <w:r w:rsidR="00180FA2" w:rsidRPr="007A66F8">
        <w:rPr>
          <w:shd w:val="clear" w:color="auto" w:fill="FFFFFF"/>
        </w:rPr>
        <w:t>е</w:t>
      </w:r>
      <w:r w:rsidR="00645240" w:rsidRPr="007A66F8">
        <w:rPr>
          <w:shd w:val="clear" w:color="auto" w:fill="FFFFFF"/>
        </w:rPr>
        <w:t>знапорная</w:t>
      </w:r>
    </w:p>
    <w:p w14:paraId="1093526D" w14:textId="77777777" w:rsidR="008675CB" w:rsidRPr="007A66F8" w:rsidRDefault="008675CB" w:rsidP="00645240">
      <w:pPr>
        <w:pStyle w:val="a3"/>
        <w:rPr>
          <w:shd w:val="clear" w:color="auto" w:fill="FFFFFF"/>
        </w:rPr>
      </w:pPr>
      <w:r w:rsidRPr="007A66F8">
        <w:rPr>
          <w:b/>
          <w:color w:val="202020"/>
          <w:shd w:val="clear" w:color="auto" w:fill="FFFFFF"/>
        </w:rPr>
        <w:t>18. Труба полиэтил</w:t>
      </w:r>
      <w:r w:rsidR="00180FA2" w:rsidRPr="007A66F8">
        <w:rPr>
          <w:b/>
          <w:color w:val="202020"/>
          <w:shd w:val="clear" w:color="auto" w:fill="FFFFFF"/>
        </w:rPr>
        <w:t>е</w:t>
      </w:r>
      <w:r w:rsidRPr="007A66F8">
        <w:rPr>
          <w:b/>
          <w:color w:val="202020"/>
          <w:shd w:val="clear" w:color="auto" w:fill="FFFFFF"/>
        </w:rPr>
        <w:t>новая б</w:t>
      </w:r>
      <w:r w:rsidR="00180FA2" w:rsidRPr="007A66F8">
        <w:rPr>
          <w:b/>
          <w:color w:val="202020"/>
          <w:shd w:val="clear" w:color="auto" w:fill="FFFFFF"/>
        </w:rPr>
        <w:t>е</w:t>
      </w:r>
      <w:r w:rsidRPr="007A66F8">
        <w:rPr>
          <w:b/>
          <w:color w:val="202020"/>
          <w:shd w:val="clear" w:color="auto" w:fill="FFFFFF"/>
        </w:rPr>
        <w:t>знапорная</w:t>
      </w:r>
      <w:r w:rsidRPr="007A66F8">
        <w:rPr>
          <w:shd w:val="clear" w:color="auto" w:fill="FFFFFF"/>
        </w:rPr>
        <w:t xml:space="preserve"> </w:t>
      </w:r>
      <w:r w:rsidRPr="007A66F8">
        <w:rPr>
          <w:b/>
          <w:shd w:val="clear" w:color="auto" w:fill="FFFFFF"/>
        </w:rPr>
        <w:t>(ООО «СКТ инжиниринг», г.</w:t>
      </w:r>
      <w:r w:rsidR="00F60BCC" w:rsidRPr="007A66F8">
        <w:rPr>
          <w:b/>
          <w:shd w:val="clear" w:color="auto" w:fill="FFFFFF"/>
        </w:rPr>
        <w:t xml:space="preserve"> </w:t>
      </w:r>
      <w:proofErr w:type="spellStart"/>
      <w:r w:rsidRPr="007A66F8">
        <w:rPr>
          <w:b/>
          <w:shd w:val="clear" w:color="auto" w:fill="FFFFFF"/>
        </w:rPr>
        <w:t>Могил</w:t>
      </w:r>
      <w:r w:rsidR="00D003EE" w:rsidRPr="007A66F8">
        <w:rPr>
          <w:b/>
          <w:shd w:val="clear" w:color="auto" w:fill="FFFFFF"/>
        </w:rPr>
        <w:t>ё</w:t>
      </w:r>
      <w:r w:rsidRPr="007A66F8">
        <w:rPr>
          <w:b/>
          <w:shd w:val="clear" w:color="auto" w:fill="FFFFFF"/>
        </w:rPr>
        <w:t>в</w:t>
      </w:r>
      <w:proofErr w:type="spellEnd"/>
      <w:r w:rsidRPr="007A66F8">
        <w:rPr>
          <w:b/>
          <w:shd w:val="clear" w:color="auto" w:fill="FFFFFF"/>
        </w:rPr>
        <w:t>)</w:t>
      </w:r>
      <w:r w:rsidRPr="007A66F8">
        <w:t xml:space="preserve"> </w:t>
      </w:r>
      <w:r w:rsidRPr="007A66F8">
        <w:rPr>
          <w:shd w:val="clear" w:color="auto" w:fill="FFFFFF"/>
        </w:rPr>
        <w:t>облада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 рядом значит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льных пр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имущ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ств, которы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д</w:t>
      </w:r>
      <w:r w:rsidR="00180FA2" w:rsidRPr="007A66F8">
        <w:rPr>
          <w:shd w:val="clear" w:color="auto" w:fill="FFFFFF"/>
        </w:rPr>
        <w:t>е</w:t>
      </w:r>
      <w:r w:rsidR="00D003EE" w:rsidRPr="007A66F8">
        <w:rPr>
          <w:shd w:val="clear" w:color="auto" w:fill="FFFFFF"/>
        </w:rPr>
        <w:t>лают их популярными в </w:t>
      </w:r>
      <w:r w:rsidRPr="007A66F8">
        <w:rPr>
          <w:shd w:val="clear" w:color="auto" w:fill="FFFFFF"/>
        </w:rPr>
        <w:t>различных сф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рах прим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ния:</w:t>
      </w:r>
    </w:p>
    <w:p w14:paraId="7ECDC98E" w14:textId="77777777" w:rsidR="008675CB" w:rsidRPr="007A66F8" w:rsidRDefault="00D003EE" w:rsidP="00645240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 xml:space="preserve">- </w:t>
      </w:r>
      <w:r w:rsidR="008675CB" w:rsidRPr="007A66F8">
        <w:rPr>
          <w:shd w:val="clear" w:color="auto" w:fill="FFFFFF"/>
        </w:rPr>
        <w:t>Долгов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чн</w:t>
      </w:r>
      <w:r w:rsidR="009C39FA" w:rsidRPr="007A66F8">
        <w:rPr>
          <w:shd w:val="clear" w:color="auto" w:fill="FFFFFF"/>
        </w:rPr>
        <w:t>ы</w:t>
      </w:r>
      <w:r w:rsidR="008675CB" w:rsidRPr="007A66F8">
        <w:rPr>
          <w:shd w:val="clear" w:color="auto" w:fill="FFFFFF"/>
        </w:rPr>
        <w:t>.</w:t>
      </w:r>
    </w:p>
    <w:p w14:paraId="37BA4200" w14:textId="77777777" w:rsidR="008675CB" w:rsidRPr="007A66F8" w:rsidRDefault="009C39FA" w:rsidP="00645240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 xml:space="preserve">- </w:t>
      </w:r>
      <w:r w:rsidR="008675CB" w:rsidRPr="007A66F8">
        <w:rPr>
          <w:shd w:val="clear" w:color="auto" w:fill="FFFFFF"/>
        </w:rPr>
        <w:t>Способны противостоять коррозии, что позволя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т использовать их в различных условиях б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з риска разруш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ния.</w:t>
      </w:r>
    </w:p>
    <w:p w14:paraId="7F82C5C0" w14:textId="77777777" w:rsidR="008675CB" w:rsidRPr="007A66F8" w:rsidRDefault="009C39FA" w:rsidP="00645240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>- Н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 xml:space="preserve"> тр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буют р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гулярного т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хнич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ского обслуживания, что упроща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т их эксплуатацию.</w:t>
      </w:r>
    </w:p>
    <w:p w14:paraId="56E94917" w14:textId="77777777" w:rsidR="008675CB" w:rsidRPr="007A66F8" w:rsidRDefault="009C39FA" w:rsidP="00645240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>- Х</w:t>
      </w:r>
      <w:r w:rsidR="008675CB" w:rsidRPr="007A66F8">
        <w:rPr>
          <w:shd w:val="clear" w:color="auto" w:fill="FFFFFF"/>
        </w:rPr>
        <w:t>орошо справляются с р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зкими изм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н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ниями давл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ния, что снижа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т риск повр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жд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ний.</w:t>
      </w:r>
    </w:p>
    <w:p w14:paraId="4EA5D863" w14:textId="77777777" w:rsidR="008675CB" w:rsidRPr="007A66F8" w:rsidRDefault="009C39FA" w:rsidP="00645240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>- С</w:t>
      </w:r>
      <w:r w:rsidR="008675CB" w:rsidRPr="007A66F8">
        <w:rPr>
          <w:shd w:val="clear" w:color="auto" w:fill="FFFFFF"/>
        </w:rPr>
        <w:t>охраняют свои свойства даж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 xml:space="preserve"> в н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благоприятных вн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шних условиях.</w:t>
      </w:r>
    </w:p>
    <w:p w14:paraId="4B6B306C" w14:textId="77777777" w:rsidR="008675CB" w:rsidRPr="007A66F8" w:rsidRDefault="009C39FA" w:rsidP="00645240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 xml:space="preserve">- </w:t>
      </w:r>
      <w:r w:rsidR="008675CB" w:rsidRPr="007A66F8">
        <w:rPr>
          <w:shd w:val="clear" w:color="auto" w:fill="FFFFFF"/>
        </w:rPr>
        <w:t>Полиэтил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н облада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т хорошими т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плоизоляционными характ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ристиками, что помога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т сохранять т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мп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ратуру транспортиру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мых жидкост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й.</w:t>
      </w:r>
    </w:p>
    <w:p w14:paraId="6A2D6CA2" w14:textId="77777777" w:rsidR="008675CB" w:rsidRPr="007A66F8" w:rsidRDefault="00224907" w:rsidP="00645240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 xml:space="preserve">- </w:t>
      </w:r>
      <w:r w:rsidR="008675CB" w:rsidRPr="007A66F8">
        <w:rPr>
          <w:shd w:val="clear" w:color="auto" w:fill="FFFFFF"/>
        </w:rPr>
        <w:t>Ц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ны на полиэтил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новы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 xml:space="preserve"> трубы относит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 xml:space="preserve">льно </w:t>
      </w:r>
      <w:r w:rsidRPr="007A66F8">
        <w:rPr>
          <w:shd w:val="clear" w:color="auto" w:fill="FFFFFF"/>
        </w:rPr>
        <w:t>невысокие</w:t>
      </w:r>
      <w:r w:rsidR="008675CB" w:rsidRPr="007A66F8">
        <w:rPr>
          <w:shd w:val="clear" w:color="auto" w:fill="FFFFFF"/>
        </w:rPr>
        <w:t>, что д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ла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т их доступными для широкого круга потр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бит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л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й.</w:t>
      </w:r>
    </w:p>
    <w:p w14:paraId="6BAD750A" w14:textId="77777777" w:rsidR="008675CB" w:rsidRPr="007A66F8" w:rsidRDefault="00224907" w:rsidP="00645240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 xml:space="preserve">- </w:t>
      </w:r>
      <w:r w:rsidR="008675CB" w:rsidRPr="007A66F8">
        <w:rPr>
          <w:shd w:val="clear" w:color="auto" w:fill="FFFFFF"/>
        </w:rPr>
        <w:t>Монтаж н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 xml:space="preserve"> тр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бу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т сп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циальных навыков и инструм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нтов.</w:t>
      </w:r>
    </w:p>
    <w:p w14:paraId="786FF9F0" w14:textId="77777777" w:rsidR="008675CB" w:rsidRPr="007A66F8" w:rsidRDefault="008675CB" w:rsidP="00645240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>Гд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прим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няются полиэтил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новы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трубы?</w:t>
      </w:r>
    </w:p>
    <w:p w14:paraId="7AD46F62" w14:textId="77777777" w:rsidR="008675CB" w:rsidRPr="007A66F8" w:rsidRDefault="00224907" w:rsidP="00645240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>- Д</w:t>
      </w:r>
      <w:r w:rsidR="008675CB" w:rsidRPr="007A66F8">
        <w:rPr>
          <w:shd w:val="clear" w:color="auto" w:fill="FFFFFF"/>
        </w:rPr>
        <w:t>ля транспортировки воды с т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мп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ратурой эксплуатации от 0</w:t>
      </w:r>
      <w:r w:rsidRPr="007A66F8">
        <w:rPr>
          <w:shd w:val="clear" w:color="auto" w:fill="FFFFFF"/>
        </w:rPr>
        <w:t> </w:t>
      </w:r>
      <w:r w:rsidR="008675CB" w:rsidRPr="007A66F8">
        <w:rPr>
          <w:shd w:val="clear" w:color="auto" w:fill="FFFFFF"/>
        </w:rPr>
        <w:t>°C до 40</w:t>
      </w:r>
      <w:r w:rsidRPr="007A66F8">
        <w:rPr>
          <w:shd w:val="clear" w:color="auto" w:fill="FFFFFF"/>
        </w:rPr>
        <w:t> </w:t>
      </w:r>
      <w:r w:rsidR="008675CB" w:rsidRPr="007A66F8">
        <w:rPr>
          <w:shd w:val="clear" w:color="auto" w:fill="FFFFFF"/>
        </w:rPr>
        <w:t>°C.</w:t>
      </w:r>
    </w:p>
    <w:p w14:paraId="42C204E7" w14:textId="77777777" w:rsidR="008675CB" w:rsidRPr="007A66F8" w:rsidRDefault="00224907" w:rsidP="00645240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>- В с</w:t>
      </w:r>
      <w:r w:rsidR="008675CB" w:rsidRPr="007A66F8">
        <w:rPr>
          <w:shd w:val="clear" w:color="auto" w:fill="FFFFFF"/>
        </w:rPr>
        <w:t>ист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мах полива.</w:t>
      </w:r>
    </w:p>
    <w:p w14:paraId="2842E6F7" w14:textId="77777777" w:rsidR="008675CB" w:rsidRPr="007A66F8" w:rsidRDefault="00A02279" w:rsidP="00645240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>- В н</w:t>
      </w:r>
      <w:r w:rsidR="008675CB" w:rsidRPr="007A66F8">
        <w:rPr>
          <w:shd w:val="clear" w:color="auto" w:fill="FFFFFF"/>
        </w:rPr>
        <w:t>апорн</w:t>
      </w:r>
      <w:r w:rsidRPr="007A66F8">
        <w:rPr>
          <w:shd w:val="clear" w:color="auto" w:fill="FFFFFF"/>
        </w:rPr>
        <w:t xml:space="preserve">ой канализации — </w:t>
      </w:r>
      <w:r w:rsidR="008675CB" w:rsidRPr="007A66F8">
        <w:rPr>
          <w:shd w:val="clear" w:color="auto" w:fill="FFFFFF"/>
        </w:rPr>
        <w:t>для отвода сточных вод, об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сп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чивая над</w:t>
      </w:r>
      <w:r w:rsidRPr="007A66F8">
        <w:rPr>
          <w:shd w:val="clear" w:color="auto" w:fill="FFFFFF"/>
        </w:rPr>
        <w:t>ё</w:t>
      </w:r>
      <w:r w:rsidR="008675CB" w:rsidRPr="007A66F8">
        <w:rPr>
          <w:shd w:val="clear" w:color="auto" w:fill="FFFFFF"/>
        </w:rPr>
        <w:t>жно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 xml:space="preserve"> со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дин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ни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.</w:t>
      </w:r>
    </w:p>
    <w:p w14:paraId="29A34B6D" w14:textId="77777777" w:rsidR="008675CB" w:rsidRPr="007A66F8" w:rsidRDefault="00A02279" w:rsidP="00645240">
      <w:pPr>
        <w:pStyle w:val="a3"/>
        <w:rPr>
          <w:shd w:val="clear" w:color="auto" w:fill="FFFFFF"/>
        </w:rPr>
      </w:pPr>
      <w:r w:rsidRPr="007A66F8">
        <w:rPr>
          <w:shd w:val="clear" w:color="auto" w:fill="FFFFFF"/>
        </w:rPr>
        <w:t>- Д</w:t>
      </w:r>
      <w:r w:rsidR="008675CB" w:rsidRPr="007A66F8">
        <w:rPr>
          <w:shd w:val="clear" w:color="auto" w:fill="FFFFFF"/>
        </w:rPr>
        <w:t>ля защиты других коммуникаций, таких как эл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ктрич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ски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 xml:space="preserve"> каб</w:t>
      </w:r>
      <w:r w:rsidR="00180FA2" w:rsidRPr="007A66F8">
        <w:rPr>
          <w:shd w:val="clear" w:color="auto" w:fill="FFFFFF"/>
        </w:rPr>
        <w:t>е</w:t>
      </w:r>
      <w:r w:rsidR="008675CB" w:rsidRPr="007A66F8">
        <w:rPr>
          <w:shd w:val="clear" w:color="auto" w:fill="FFFFFF"/>
        </w:rPr>
        <w:t>ли.</w:t>
      </w:r>
    </w:p>
    <w:p w14:paraId="78916930" w14:textId="77777777" w:rsidR="00FF6E7D" w:rsidRPr="007A66F8" w:rsidRDefault="008675CB" w:rsidP="00645240">
      <w:pPr>
        <w:pStyle w:val="a3"/>
        <w:rPr>
          <w:noProof/>
        </w:rPr>
      </w:pPr>
      <w:r w:rsidRPr="007A66F8">
        <w:rPr>
          <w:shd w:val="clear" w:color="auto" w:fill="FFFFFF"/>
        </w:rPr>
        <w:t xml:space="preserve"> Полиэтил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новы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трубы часто сопровождаются фитингами</w:t>
      </w:r>
      <w:r w:rsidR="00EE67F9" w:rsidRPr="007A66F8">
        <w:rPr>
          <w:shd w:val="clear" w:color="auto" w:fill="FFFFFF"/>
        </w:rPr>
        <w:t> —</w:t>
      </w:r>
      <w:r w:rsidRPr="007A66F8">
        <w:rPr>
          <w:shd w:val="clear" w:color="auto" w:fill="FFFFFF"/>
        </w:rPr>
        <w:t xml:space="preserve"> со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динит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льными эл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м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нтами, которы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устанавливаются в м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стах разв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твл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ния или поворота трубопровода. Эти д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тали об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сп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чивают отлично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 со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дин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ни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.</w:t>
      </w:r>
    </w:p>
    <w:p w14:paraId="7D7D5969" w14:textId="77777777" w:rsidR="00FF6E7D" w:rsidRPr="007A66F8" w:rsidRDefault="00FF6E7D" w:rsidP="00FF6E7D">
      <w:pPr>
        <w:pStyle w:val="a3"/>
        <w:rPr>
          <w:noProof/>
        </w:rPr>
      </w:pPr>
    </w:p>
    <w:p w14:paraId="4CDBFE77" w14:textId="77777777" w:rsidR="00FF6E7D" w:rsidRPr="007A66F8" w:rsidRDefault="00FF6E7D" w:rsidP="00D003EE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06DEC22E" wp14:editId="2ACC0946">
                <wp:extent cx="2880000" cy="359967"/>
                <wp:effectExtent l="0" t="19050" r="34925" b="40640"/>
                <wp:docPr id="214" name="Группа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15" name="Прямая соединительная линия 215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16" name="Группа 216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17" name="Ромб 217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8" name="Ромб 218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9" name="Ромб 219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0C3C1751" id="Группа 214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">
                <v:line id="Прямая соединительная линия 215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" strokecolor="black [3213]" strokeweight="1pt">
                  <v:stroke joinstyle="miter"/>
                </v:line>
                <v:group id="Группа 216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AS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F7C80w4AnL7DwAA//8DAFBLAQItABQABgAIAAAAIQDb4fbL7gAAAIUBAAATAAAAAAAAAAAA&#10;AAAAAAAAAABbQ29udGVudF9UeXBlc10ueG1sUEsBAi0AFAAGAAgAAAAhAFr0LFu/AAAAFQEAAAsA&#10;AAAAAAAAAAAAAAAAHwEAAF9yZWxzLy5yZWxzUEsBAi0AFAAGAAgAAAAhAPWdUBLEAAAA3AAAAA8A&#10;AAAAAAAAAAAAAAAABwIAAGRycy9kb3ducmV2LnhtbFBLBQYAAAAAAwADALcAAAD4AgAAAAA=&#10;">
                  <v:shape id="Ромб 217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" fillcolor="white [3212]" strokecolor="black [3213]" strokeweight="1pt"/>
                  <v:shape id="Ромб 218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" fillcolor="white [3212]" strokecolor="black [3213]" strokeweight="1pt"/>
                  <v:shape id="Ромб 219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7A66F8">
        <w:br w:type="page"/>
      </w:r>
    </w:p>
    <w:p w14:paraId="2EBDF5AC" w14:textId="77777777" w:rsidR="00FF6E7D" w:rsidRPr="007A66F8" w:rsidRDefault="00FF6E7D" w:rsidP="00652D68">
      <w:pPr>
        <w:pStyle w:val="af8"/>
      </w:pPr>
      <w:r w:rsidRPr="007A66F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696128" behindDoc="0" locked="0" layoutInCell="1" allowOverlap="1" wp14:anchorId="708C7C7F" wp14:editId="58910B92">
                <wp:simplePos x="0" y="0"/>
                <wp:positionH relativeFrom="margin">
                  <wp:posOffset>3295650</wp:posOffset>
                </wp:positionH>
                <wp:positionV relativeFrom="margin">
                  <wp:posOffset>-41275</wp:posOffset>
                </wp:positionV>
                <wp:extent cx="3239770" cy="2267585"/>
                <wp:effectExtent l="0" t="0" r="17780" b="18415"/>
                <wp:wrapSquare wrapText="bothSides"/>
                <wp:docPr id="220" name="Группа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21" name="Прямоугольник: скругленные углы 221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46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22" name="Группа 222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23" name="Ромб 223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4" name="Надпись 224"/>
                          <wps:cNvSpPr txBox="1"/>
                          <wps:spPr>
                            <a:xfrm rot="16200000">
                              <a:off x="7172" y="99989"/>
                              <a:ext cx="495244" cy="41742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B9F56CB" w14:textId="77777777" w:rsidR="00633EAD" w:rsidRPr="003F28D3" w:rsidRDefault="00633EAD" w:rsidP="00FF6E7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19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708C7C7F" id="Группа 220" o:spid="_x0000_s1116" style="position:absolute;left:0;text-align:left;margin-left:259.5pt;margin-top:-3.25pt;width:255.1pt;height:178.55pt;z-index:251696128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">
                <v:roundrect id="Прямоугольник: скругленные углы 221" o:spid="_x0000_s1117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" strokecolor="black [3213]" strokeweight="1pt">
                  <v:fill r:id="rId47" o:title="" recolor="t" rotate="t" type="frame"/>
                  <v:stroke joinstyle="miter"/>
                </v:roundrect>
                <v:group id="Группа 222" o:spid="_x0000_s1118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pys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BH7PhCMgdz8AAAD//wMAUEsBAi0AFAAGAAgAAAAhANvh9svuAAAAhQEAABMAAAAAAAAA&#10;AAAAAAAAAAAAAFtDb250ZW50X1R5cGVzXS54bWxQSwECLQAUAAYACAAAACEAWvQsW78AAAAVAQAA&#10;CwAAAAAAAAAAAAAAAAAfAQAAX3JlbHMvLnJlbHNQSwECLQAUAAYACAAAACEARMqcrMYAAADcAAAA&#10;DwAAAAAAAAAAAAAAAAAHAgAAZHJzL2Rvd25yZXYueG1sUEsFBgAAAAADAAMAtwAAAPoCAAAAAA==&#10;">
                  <v:shape id="Ромб 223" o:spid="_x0000_s1119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" fillcolor="#c00000" strokecolor="#f2f2f2 [3052]" strokeweight="2.25pt">
                    <v:shadow on="t" color="black [3213]" opacity="26214f" offset=".34742mm,.06125mm"/>
                  </v:shape>
                  <v:shape id="Надпись 224" o:spid="_x0000_s1120" type="#_x0000_t202" style="position:absolute;left:71;top:999;width:4953;height:417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" filled="f" stroked="f" strokeweight=".5pt">
                    <v:textbox>
                      <w:txbxContent>
                        <w:p w14:paraId="4B9F56CB" w14:textId="77777777" w:rsidR="00633EAD" w:rsidRPr="003F28D3" w:rsidRDefault="00633EAD" w:rsidP="00FF6E7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19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652D68" w:rsidRPr="007A66F8">
        <w:t>Удобр</w:t>
      </w:r>
      <w:r w:rsidR="00180FA2" w:rsidRPr="007A66F8">
        <w:t>е</w:t>
      </w:r>
      <w:r w:rsidR="00652D68" w:rsidRPr="007A66F8">
        <w:t>ни</w:t>
      </w:r>
      <w:r w:rsidR="00180FA2" w:rsidRPr="007A66F8">
        <w:t>е</w:t>
      </w:r>
      <w:r w:rsidR="00652D68" w:rsidRPr="007A66F8">
        <w:t xml:space="preserve"> унив</w:t>
      </w:r>
      <w:r w:rsidR="00180FA2" w:rsidRPr="007A66F8">
        <w:t>е</w:t>
      </w:r>
      <w:r w:rsidR="00652D68" w:rsidRPr="007A66F8">
        <w:t>рсально</w:t>
      </w:r>
      <w:r w:rsidR="00180FA2" w:rsidRPr="007A66F8">
        <w:t>е</w:t>
      </w:r>
      <w:r w:rsidR="00652D68" w:rsidRPr="007A66F8">
        <w:t xml:space="preserve"> </w:t>
      </w:r>
      <w:r w:rsidR="00496BB1" w:rsidRPr="007A66F8">
        <w:t>«</w:t>
      </w:r>
      <w:hyperlink r:id="rId48" w:history="1">
        <w:r w:rsidR="00652D68" w:rsidRPr="007A66F8">
          <w:rPr>
            <w:rStyle w:val="af0"/>
            <w:color w:val="C00000"/>
            <w:u w:val="none"/>
          </w:rPr>
          <w:t>АГРОСИВА-ЭКО</w:t>
        </w:r>
      </w:hyperlink>
      <w:r w:rsidR="00496BB1" w:rsidRPr="007A66F8">
        <w:t>»</w:t>
      </w:r>
    </w:p>
    <w:p w14:paraId="4886842D" w14:textId="77777777" w:rsidR="00652D68" w:rsidRPr="007A66F8" w:rsidRDefault="00652D68" w:rsidP="00652D68">
      <w:pPr>
        <w:pStyle w:val="a3"/>
      </w:pPr>
      <w:r w:rsidRPr="007A66F8">
        <w:rPr>
          <w:b/>
        </w:rPr>
        <w:t>19. Удобр</w:t>
      </w:r>
      <w:r w:rsidR="00180FA2" w:rsidRPr="007A66F8">
        <w:rPr>
          <w:b/>
        </w:rPr>
        <w:t>е</w:t>
      </w:r>
      <w:r w:rsidRPr="007A66F8">
        <w:rPr>
          <w:b/>
        </w:rPr>
        <w:t>ни</w:t>
      </w:r>
      <w:r w:rsidR="00180FA2" w:rsidRPr="007A66F8">
        <w:rPr>
          <w:b/>
        </w:rPr>
        <w:t>е</w:t>
      </w:r>
      <w:r w:rsidRPr="007A66F8">
        <w:rPr>
          <w:b/>
        </w:rPr>
        <w:t xml:space="preserve"> унив</w:t>
      </w:r>
      <w:r w:rsidR="00180FA2" w:rsidRPr="007A66F8">
        <w:rPr>
          <w:b/>
        </w:rPr>
        <w:t>е</w:t>
      </w:r>
      <w:r w:rsidRPr="007A66F8">
        <w:rPr>
          <w:b/>
        </w:rPr>
        <w:t>рсально</w:t>
      </w:r>
      <w:r w:rsidR="00180FA2" w:rsidRPr="007A66F8">
        <w:rPr>
          <w:b/>
        </w:rPr>
        <w:t>е</w:t>
      </w:r>
      <w:r w:rsidRPr="007A66F8">
        <w:rPr>
          <w:b/>
        </w:rPr>
        <w:t xml:space="preserve"> </w:t>
      </w:r>
      <w:r w:rsidR="00496BB1" w:rsidRPr="007A66F8">
        <w:rPr>
          <w:b/>
        </w:rPr>
        <w:t>«</w:t>
      </w:r>
      <w:hyperlink r:id="rId49" w:history="1">
        <w:r w:rsidRPr="007A66F8">
          <w:rPr>
            <w:rStyle w:val="af0"/>
            <w:b/>
            <w:color w:val="auto"/>
            <w:u w:val="none"/>
          </w:rPr>
          <w:t>АГРОСИВА-ЭКО</w:t>
        </w:r>
      </w:hyperlink>
      <w:r w:rsidR="00496BB1" w:rsidRPr="007A66F8">
        <w:rPr>
          <w:rStyle w:val="af0"/>
          <w:b/>
          <w:color w:val="auto"/>
          <w:u w:val="none"/>
        </w:rPr>
        <w:t>»</w:t>
      </w:r>
      <w:r w:rsidRPr="007A66F8">
        <w:t xml:space="preserve"> </w:t>
      </w:r>
      <w:r w:rsidRPr="007A66F8">
        <w:rPr>
          <w:b/>
        </w:rPr>
        <w:t>(д.</w:t>
      </w:r>
      <w:r w:rsidR="00F60BCC" w:rsidRPr="007A66F8">
        <w:rPr>
          <w:b/>
        </w:rPr>
        <w:t xml:space="preserve"> </w:t>
      </w:r>
      <w:r w:rsidRPr="007A66F8">
        <w:rPr>
          <w:b/>
        </w:rPr>
        <w:t>Кучин, Быховский</w:t>
      </w:r>
      <w:r w:rsidR="007772D7" w:rsidRPr="007A66F8">
        <w:rPr>
          <w:b/>
        </w:rPr>
        <w:t> </w:t>
      </w:r>
      <w:r w:rsidRPr="007A66F8">
        <w:rPr>
          <w:b/>
        </w:rPr>
        <w:t>р</w:t>
      </w:r>
      <w:r w:rsidR="007772D7" w:rsidRPr="007A66F8">
        <w:rPr>
          <w:b/>
        </w:rPr>
        <w:noBreakHyphen/>
        <w:t>н</w:t>
      </w:r>
      <w:r w:rsidRPr="007A66F8">
        <w:rPr>
          <w:b/>
        </w:rPr>
        <w:t>)</w:t>
      </w:r>
      <w:r w:rsidR="007772D7" w:rsidRPr="007A66F8">
        <w:rPr>
          <w:b/>
        </w:rPr>
        <w:t>.</w:t>
      </w:r>
      <w:r w:rsidR="007772D7" w:rsidRPr="007A66F8">
        <w:t xml:space="preserve"> </w:t>
      </w:r>
      <w:r w:rsidRPr="007A66F8">
        <w:t>Собств</w:t>
      </w:r>
      <w:r w:rsidR="00180FA2" w:rsidRPr="007A66F8">
        <w:t>е</w:t>
      </w:r>
      <w:r w:rsidRPr="007A66F8">
        <w:t>нно</w:t>
      </w:r>
      <w:r w:rsidR="00180FA2" w:rsidRPr="007A66F8">
        <w:t>е</w:t>
      </w:r>
      <w:r w:rsidRPr="007A66F8">
        <w:t xml:space="preserve"> производство органич</w:t>
      </w:r>
      <w:r w:rsidR="00180FA2" w:rsidRPr="007A66F8">
        <w:t>е</w:t>
      </w:r>
      <w:r w:rsidRPr="007A66F8">
        <w:t>ских удобр</w:t>
      </w:r>
      <w:r w:rsidR="00180FA2" w:rsidRPr="007A66F8">
        <w:t>е</w:t>
      </w:r>
      <w:r w:rsidRPr="007A66F8">
        <w:t>ний</w:t>
      </w:r>
      <w:r w:rsidR="007772D7" w:rsidRPr="007A66F8">
        <w:t xml:space="preserve"> «</w:t>
      </w:r>
      <w:proofErr w:type="spellStart"/>
      <w:r w:rsidR="007772D7" w:rsidRPr="007A66F8">
        <w:t>АгроСива</w:t>
      </w:r>
      <w:proofErr w:type="spellEnd"/>
      <w:r w:rsidR="007772D7" w:rsidRPr="007A66F8">
        <w:t>»</w:t>
      </w:r>
      <w:r w:rsidR="00645276" w:rsidRPr="007A66F8">
        <w:t xml:space="preserve"> </w:t>
      </w:r>
      <w:r w:rsidRPr="007A66F8">
        <w:t>на основ</w:t>
      </w:r>
      <w:r w:rsidR="00180FA2" w:rsidRPr="007A66F8">
        <w:t>е</w:t>
      </w:r>
      <w:r w:rsidRPr="007A66F8">
        <w:t xml:space="preserve"> куриного пом</w:t>
      </w:r>
      <w:r w:rsidR="007772D7" w:rsidRPr="007A66F8">
        <w:t>ё</w:t>
      </w:r>
      <w:r w:rsidRPr="007A66F8">
        <w:t>та уж</w:t>
      </w:r>
      <w:r w:rsidR="00180FA2" w:rsidRPr="007A66F8">
        <w:t>е</w:t>
      </w:r>
      <w:r w:rsidRPr="007A66F8">
        <w:t xml:space="preserve"> на протяж</w:t>
      </w:r>
      <w:r w:rsidR="00180FA2" w:rsidRPr="007A66F8">
        <w:t>е</w:t>
      </w:r>
      <w:r w:rsidRPr="007A66F8">
        <w:t>нии многих л</w:t>
      </w:r>
      <w:r w:rsidR="00180FA2" w:rsidRPr="007A66F8">
        <w:t>е</w:t>
      </w:r>
      <w:r w:rsidRPr="007A66F8">
        <w:t>т усп</w:t>
      </w:r>
      <w:r w:rsidR="00180FA2" w:rsidRPr="007A66F8">
        <w:t>е</w:t>
      </w:r>
      <w:r w:rsidRPr="007A66F8">
        <w:t>шно р</w:t>
      </w:r>
      <w:r w:rsidR="00180FA2" w:rsidRPr="007A66F8">
        <w:t>е</w:t>
      </w:r>
      <w:r w:rsidRPr="007A66F8">
        <w:t>ализу</w:t>
      </w:r>
      <w:r w:rsidR="00180FA2" w:rsidRPr="007A66F8">
        <w:t>е</w:t>
      </w:r>
      <w:r w:rsidRPr="007A66F8">
        <w:t>т продукцию как на т</w:t>
      </w:r>
      <w:r w:rsidR="00180FA2" w:rsidRPr="007A66F8">
        <w:t>е</w:t>
      </w:r>
      <w:r w:rsidRPr="007A66F8">
        <w:t>рритории Р</w:t>
      </w:r>
      <w:r w:rsidR="00180FA2" w:rsidRPr="007A66F8">
        <w:t>е</w:t>
      </w:r>
      <w:r w:rsidRPr="007A66F8">
        <w:t>спублики Б</w:t>
      </w:r>
      <w:r w:rsidR="00180FA2" w:rsidRPr="007A66F8">
        <w:t>е</w:t>
      </w:r>
      <w:r w:rsidRPr="007A66F8">
        <w:t>ларусь, так и</w:t>
      </w:r>
      <w:r w:rsidR="004910C9" w:rsidRPr="007A66F8">
        <w:t> </w:t>
      </w:r>
      <w:r w:rsidRPr="007A66F8">
        <w:t>в</w:t>
      </w:r>
      <w:r w:rsidR="004910C9" w:rsidRPr="007A66F8">
        <w:t> </w:t>
      </w:r>
      <w:r w:rsidRPr="007A66F8">
        <w:t xml:space="preserve">страны Балтии, </w:t>
      </w:r>
      <w:r w:rsidR="00180FA2" w:rsidRPr="007A66F8">
        <w:t>Е</w:t>
      </w:r>
      <w:r w:rsidRPr="007A66F8">
        <w:t xml:space="preserve">вропы и СНГ. </w:t>
      </w:r>
    </w:p>
    <w:p w14:paraId="6B899121" w14:textId="77777777" w:rsidR="00652D68" w:rsidRPr="007A66F8" w:rsidRDefault="00652D68" w:rsidP="00652D68">
      <w:pPr>
        <w:pStyle w:val="a3"/>
      </w:pPr>
      <w:r w:rsidRPr="007A66F8">
        <w:t>Куриный помёт счита</w:t>
      </w:r>
      <w:r w:rsidR="00180FA2" w:rsidRPr="007A66F8">
        <w:t>е</w:t>
      </w:r>
      <w:r w:rsidRPr="007A66F8">
        <w:t>тся одним из самых ц</w:t>
      </w:r>
      <w:r w:rsidR="00180FA2" w:rsidRPr="007A66F8">
        <w:t>е</w:t>
      </w:r>
      <w:r w:rsidRPr="007A66F8">
        <w:t>нных органич</w:t>
      </w:r>
      <w:r w:rsidR="00180FA2" w:rsidRPr="007A66F8">
        <w:t>е</w:t>
      </w:r>
      <w:r w:rsidRPr="007A66F8">
        <w:t>ских удобр</w:t>
      </w:r>
      <w:r w:rsidR="00180FA2" w:rsidRPr="007A66F8">
        <w:t>е</w:t>
      </w:r>
      <w:r w:rsidRPr="007A66F8">
        <w:t>ний благодаря сво</w:t>
      </w:r>
      <w:r w:rsidR="00180FA2" w:rsidRPr="007A66F8">
        <w:t>е</w:t>
      </w:r>
      <w:r w:rsidRPr="007A66F8">
        <w:t>й способности значит</w:t>
      </w:r>
      <w:r w:rsidR="00180FA2" w:rsidRPr="007A66F8">
        <w:t>е</w:t>
      </w:r>
      <w:r w:rsidRPr="007A66F8">
        <w:t>льно улучшать плодороди</w:t>
      </w:r>
      <w:r w:rsidR="00180FA2" w:rsidRPr="007A66F8">
        <w:t>е</w:t>
      </w:r>
      <w:r w:rsidRPr="007A66F8">
        <w:t xml:space="preserve"> почвы и</w:t>
      </w:r>
      <w:r w:rsidR="004910C9" w:rsidRPr="007A66F8">
        <w:t> </w:t>
      </w:r>
      <w:r w:rsidRPr="007A66F8">
        <w:t>способствовать получ</w:t>
      </w:r>
      <w:r w:rsidR="00180FA2" w:rsidRPr="007A66F8">
        <w:t>е</w:t>
      </w:r>
      <w:r w:rsidRPr="007A66F8">
        <w:t>нию экологич</w:t>
      </w:r>
      <w:r w:rsidR="00180FA2" w:rsidRPr="007A66F8">
        <w:t>е</w:t>
      </w:r>
      <w:r w:rsidRPr="007A66F8">
        <w:t>ски чистого и богатого урожая. Для усп</w:t>
      </w:r>
      <w:r w:rsidR="00180FA2" w:rsidRPr="007A66F8">
        <w:t>е</w:t>
      </w:r>
      <w:r w:rsidRPr="007A66F8">
        <w:t>шного выращивания раст</w:t>
      </w:r>
      <w:r w:rsidR="00180FA2" w:rsidRPr="007A66F8">
        <w:t>е</w:t>
      </w:r>
      <w:r w:rsidRPr="007A66F8">
        <w:t>ний н</w:t>
      </w:r>
      <w:r w:rsidR="00180FA2" w:rsidRPr="007A66F8">
        <w:t>е</w:t>
      </w:r>
      <w:r w:rsidRPr="007A66F8">
        <w:t>обходимо р</w:t>
      </w:r>
      <w:r w:rsidR="00180FA2" w:rsidRPr="007A66F8">
        <w:t>е</w:t>
      </w:r>
      <w:r w:rsidRPr="007A66F8">
        <w:t>гулярно вносить удобр</w:t>
      </w:r>
      <w:r w:rsidR="00180FA2" w:rsidRPr="007A66F8">
        <w:t>е</w:t>
      </w:r>
      <w:r w:rsidRPr="007A66F8">
        <w:t>ния, так</w:t>
      </w:r>
      <w:r w:rsidR="004910C9" w:rsidRPr="007A66F8">
        <w:t> </w:t>
      </w:r>
      <w:r w:rsidRPr="007A66F8">
        <w:t>как их н</w:t>
      </w:r>
      <w:r w:rsidR="00180FA2" w:rsidRPr="007A66F8">
        <w:t>е</w:t>
      </w:r>
      <w:r w:rsidRPr="007A66F8">
        <w:t>достаток мож</w:t>
      </w:r>
      <w:r w:rsidR="00180FA2" w:rsidRPr="007A66F8">
        <w:t>е</w:t>
      </w:r>
      <w:r w:rsidRPr="007A66F8">
        <w:t>т прив</w:t>
      </w:r>
      <w:r w:rsidR="00180FA2" w:rsidRPr="007A66F8">
        <w:t>е</w:t>
      </w:r>
      <w:r w:rsidRPr="007A66F8">
        <w:t>сти к ум</w:t>
      </w:r>
      <w:r w:rsidR="00180FA2" w:rsidRPr="007A66F8">
        <w:t>е</w:t>
      </w:r>
      <w:r w:rsidRPr="007A66F8">
        <w:t>ньш</w:t>
      </w:r>
      <w:r w:rsidR="00180FA2" w:rsidRPr="007A66F8">
        <w:t>е</w:t>
      </w:r>
      <w:r w:rsidRPr="007A66F8">
        <w:t>нию разм</w:t>
      </w:r>
      <w:r w:rsidR="00180FA2" w:rsidRPr="007A66F8">
        <w:t>е</w:t>
      </w:r>
      <w:r w:rsidRPr="007A66F8">
        <w:t>ров листь</w:t>
      </w:r>
      <w:r w:rsidR="00180FA2" w:rsidRPr="007A66F8">
        <w:t>е</w:t>
      </w:r>
      <w:r w:rsidRPr="007A66F8">
        <w:t>в, сниж</w:t>
      </w:r>
      <w:r w:rsidR="00180FA2" w:rsidRPr="007A66F8">
        <w:t>е</w:t>
      </w:r>
      <w:r w:rsidRPr="007A66F8">
        <w:t>нию их махровости и инт</w:t>
      </w:r>
      <w:r w:rsidR="00180FA2" w:rsidRPr="007A66F8">
        <w:t>е</w:t>
      </w:r>
      <w:r w:rsidRPr="007A66F8">
        <w:t>нсивности окраски, ухудш</w:t>
      </w:r>
      <w:r w:rsidR="00180FA2" w:rsidRPr="007A66F8">
        <w:t>е</w:t>
      </w:r>
      <w:r w:rsidRPr="007A66F8">
        <w:t>нию развития корн</w:t>
      </w:r>
      <w:r w:rsidR="00180FA2" w:rsidRPr="007A66F8">
        <w:t>е</w:t>
      </w:r>
      <w:r w:rsidRPr="007A66F8">
        <w:t>й и, в</w:t>
      </w:r>
      <w:r w:rsidR="004910C9" w:rsidRPr="007A66F8">
        <w:t> </w:t>
      </w:r>
      <w:r w:rsidRPr="007A66F8">
        <w:t>кон</w:t>
      </w:r>
      <w:r w:rsidR="00180FA2" w:rsidRPr="007A66F8">
        <w:t>е</w:t>
      </w:r>
      <w:r w:rsidRPr="007A66F8">
        <w:t>чном итог</w:t>
      </w:r>
      <w:r w:rsidR="00180FA2" w:rsidRPr="007A66F8">
        <w:t>е</w:t>
      </w:r>
      <w:r w:rsidR="004910C9" w:rsidRPr="007A66F8">
        <w:t>, к </w:t>
      </w:r>
      <w:r w:rsidRPr="007A66F8">
        <w:t>слабому урожаю.</w:t>
      </w:r>
    </w:p>
    <w:p w14:paraId="17919694" w14:textId="77777777" w:rsidR="00652D68" w:rsidRPr="007A66F8" w:rsidRDefault="00652D68" w:rsidP="00652D68">
      <w:pPr>
        <w:pStyle w:val="a3"/>
      </w:pPr>
      <w:r w:rsidRPr="007A66F8">
        <w:t>Куриный помёт явля</w:t>
      </w:r>
      <w:r w:rsidR="00180FA2" w:rsidRPr="007A66F8">
        <w:t>е</w:t>
      </w:r>
      <w:r w:rsidRPr="007A66F8">
        <w:t>тся отличным источником питат</w:t>
      </w:r>
      <w:r w:rsidR="00180FA2" w:rsidRPr="007A66F8">
        <w:t>е</w:t>
      </w:r>
      <w:r w:rsidRPr="007A66F8">
        <w:t>льных в</w:t>
      </w:r>
      <w:r w:rsidR="00180FA2" w:rsidRPr="007A66F8">
        <w:t>е</w:t>
      </w:r>
      <w:r w:rsidRPr="007A66F8">
        <w:t>щ</w:t>
      </w:r>
      <w:r w:rsidR="00180FA2" w:rsidRPr="007A66F8">
        <w:t>е</w:t>
      </w:r>
      <w:r w:rsidRPr="007A66F8">
        <w:t>ств, н</w:t>
      </w:r>
      <w:r w:rsidR="00180FA2" w:rsidRPr="007A66F8">
        <w:t>е</w:t>
      </w:r>
      <w:r w:rsidRPr="007A66F8">
        <w:t>обходимых для подд</w:t>
      </w:r>
      <w:r w:rsidR="00180FA2" w:rsidRPr="007A66F8">
        <w:t>е</w:t>
      </w:r>
      <w:r w:rsidRPr="007A66F8">
        <w:t xml:space="preserve">ржания здоровья почвы. </w:t>
      </w:r>
      <w:r w:rsidR="00180FA2" w:rsidRPr="007A66F8">
        <w:t>Е</w:t>
      </w:r>
      <w:r w:rsidRPr="007A66F8">
        <w:t>го состав включа</w:t>
      </w:r>
      <w:r w:rsidR="00180FA2" w:rsidRPr="007A66F8">
        <w:t>е</w:t>
      </w:r>
      <w:r w:rsidRPr="007A66F8">
        <w:t>т множ</w:t>
      </w:r>
      <w:r w:rsidR="00180FA2" w:rsidRPr="007A66F8">
        <w:t>е</w:t>
      </w:r>
      <w:r w:rsidRPr="007A66F8">
        <w:t>ство микроэл</w:t>
      </w:r>
      <w:r w:rsidR="00180FA2" w:rsidRPr="007A66F8">
        <w:t>е</w:t>
      </w:r>
      <w:r w:rsidRPr="007A66F8">
        <w:t>м</w:t>
      </w:r>
      <w:r w:rsidR="00180FA2" w:rsidRPr="007A66F8">
        <w:t>е</w:t>
      </w:r>
      <w:r w:rsidRPr="007A66F8">
        <w:t>нтов, которы</w:t>
      </w:r>
      <w:r w:rsidR="00180FA2" w:rsidRPr="007A66F8">
        <w:t>е</w:t>
      </w:r>
      <w:r w:rsidRPr="007A66F8">
        <w:t xml:space="preserve"> положит</w:t>
      </w:r>
      <w:r w:rsidR="00180FA2" w:rsidRPr="007A66F8">
        <w:t>е</w:t>
      </w:r>
      <w:r w:rsidRPr="007A66F8">
        <w:t>льно влияют на рост раст</w:t>
      </w:r>
      <w:r w:rsidR="00180FA2" w:rsidRPr="007A66F8">
        <w:t>е</w:t>
      </w:r>
      <w:r w:rsidRPr="007A66F8">
        <w:t>ний. Конц</w:t>
      </w:r>
      <w:r w:rsidR="00180FA2" w:rsidRPr="007A66F8">
        <w:t>е</w:t>
      </w:r>
      <w:r w:rsidRPr="007A66F8">
        <w:t>нтрация питат</w:t>
      </w:r>
      <w:r w:rsidR="00180FA2" w:rsidRPr="007A66F8">
        <w:t>е</w:t>
      </w:r>
      <w:r w:rsidRPr="007A66F8">
        <w:t>льных в</w:t>
      </w:r>
      <w:r w:rsidR="00180FA2" w:rsidRPr="007A66F8">
        <w:t>е</w:t>
      </w:r>
      <w:r w:rsidRPr="007A66F8">
        <w:t>щ</w:t>
      </w:r>
      <w:r w:rsidR="00180FA2" w:rsidRPr="007A66F8">
        <w:t>е</w:t>
      </w:r>
      <w:r w:rsidRPr="007A66F8">
        <w:t>ств в курином помёт</w:t>
      </w:r>
      <w:r w:rsidR="00180FA2" w:rsidRPr="007A66F8">
        <w:t>е</w:t>
      </w:r>
      <w:r w:rsidRPr="007A66F8">
        <w:t xml:space="preserve"> зависит от вр</w:t>
      </w:r>
      <w:r w:rsidR="00180FA2" w:rsidRPr="007A66F8">
        <w:t>е</w:t>
      </w:r>
      <w:r w:rsidRPr="007A66F8">
        <w:t>м</w:t>
      </w:r>
      <w:r w:rsidR="00180FA2" w:rsidRPr="007A66F8">
        <w:t>е</w:t>
      </w:r>
      <w:r w:rsidRPr="007A66F8">
        <w:t>ни года, породы кур, их возраста и условий сод</w:t>
      </w:r>
      <w:r w:rsidR="00180FA2" w:rsidRPr="007A66F8">
        <w:t>е</w:t>
      </w:r>
      <w:r w:rsidRPr="007A66F8">
        <w:t>ржания. Т</w:t>
      </w:r>
      <w:r w:rsidR="00180FA2" w:rsidRPr="007A66F8">
        <w:t>е</w:t>
      </w:r>
      <w:r w:rsidRPr="007A66F8">
        <w:t>м н</w:t>
      </w:r>
      <w:r w:rsidR="00180FA2" w:rsidRPr="007A66F8">
        <w:t>е</w:t>
      </w:r>
      <w:r w:rsidRPr="007A66F8">
        <w:t xml:space="preserve"> м</w:t>
      </w:r>
      <w:r w:rsidR="00180FA2" w:rsidRPr="007A66F8">
        <w:t>е</w:t>
      </w:r>
      <w:r w:rsidRPr="007A66F8">
        <w:t>н</w:t>
      </w:r>
      <w:r w:rsidR="00180FA2" w:rsidRPr="007A66F8">
        <w:t>ее</w:t>
      </w:r>
      <w:r w:rsidRPr="007A66F8">
        <w:t xml:space="preserve"> по своим кач</w:t>
      </w:r>
      <w:r w:rsidR="00180FA2" w:rsidRPr="007A66F8">
        <w:t>е</w:t>
      </w:r>
      <w:r w:rsidRPr="007A66F8">
        <w:t>ств</w:t>
      </w:r>
      <w:r w:rsidR="00180FA2" w:rsidRPr="007A66F8">
        <w:t>е</w:t>
      </w:r>
      <w:r w:rsidRPr="007A66F8">
        <w:t>нным характ</w:t>
      </w:r>
      <w:r w:rsidR="00180FA2" w:rsidRPr="007A66F8">
        <w:t>е</w:t>
      </w:r>
      <w:r w:rsidRPr="007A66F8">
        <w:t>ристикам куриный помёт пр</w:t>
      </w:r>
      <w:r w:rsidR="00180FA2" w:rsidRPr="007A66F8">
        <w:t>е</w:t>
      </w:r>
      <w:r w:rsidRPr="007A66F8">
        <w:t>восходит многи</w:t>
      </w:r>
      <w:r w:rsidR="00180FA2" w:rsidRPr="007A66F8">
        <w:t>е</w:t>
      </w:r>
      <w:r w:rsidRPr="007A66F8">
        <w:t xml:space="preserve"> други</w:t>
      </w:r>
      <w:r w:rsidR="00180FA2" w:rsidRPr="007A66F8">
        <w:t>е</w:t>
      </w:r>
      <w:r w:rsidRPr="007A66F8">
        <w:t xml:space="preserve"> виды органич</w:t>
      </w:r>
      <w:r w:rsidR="00180FA2" w:rsidRPr="007A66F8">
        <w:t>е</w:t>
      </w:r>
      <w:r w:rsidRPr="007A66F8">
        <w:t>ских удобр</w:t>
      </w:r>
      <w:r w:rsidR="00180FA2" w:rsidRPr="007A66F8">
        <w:t>е</w:t>
      </w:r>
      <w:r w:rsidRPr="007A66F8">
        <w:t>ний, за исключ</w:t>
      </w:r>
      <w:r w:rsidR="00180FA2" w:rsidRPr="007A66F8">
        <w:t>е</w:t>
      </w:r>
      <w:r w:rsidRPr="007A66F8">
        <w:t>ни</w:t>
      </w:r>
      <w:r w:rsidR="00180FA2" w:rsidRPr="007A66F8">
        <w:t>е</w:t>
      </w:r>
      <w:r w:rsidRPr="007A66F8">
        <w:t>м голубиного помёта.</w:t>
      </w:r>
    </w:p>
    <w:p w14:paraId="474A5B58" w14:textId="77777777" w:rsidR="00652D68" w:rsidRPr="007A66F8" w:rsidRDefault="00652D68" w:rsidP="00652D68">
      <w:pPr>
        <w:pStyle w:val="a3"/>
      </w:pPr>
      <w:r w:rsidRPr="007A66F8">
        <w:t>Он сод</w:t>
      </w:r>
      <w:r w:rsidR="00180FA2" w:rsidRPr="007A66F8">
        <w:t>е</w:t>
      </w:r>
      <w:r w:rsidRPr="007A66F8">
        <w:t xml:space="preserve">ржит </w:t>
      </w:r>
      <w:r w:rsidR="00F40A2E" w:rsidRPr="007A66F8">
        <w:t>большое количество</w:t>
      </w:r>
      <w:r w:rsidRPr="007A66F8">
        <w:t xml:space="preserve"> фосфора, азота, калия и с</w:t>
      </w:r>
      <w:r w:rsidR="00180FA2" w:rsidRPr="007A66F8">
        <w:t>е</w:t>
      </w:r>
      <w:r w:rsidRPr="007A66F8">
        <w:t>ры, что д</w:t>
      </w:r>
      <w:r w:rsidR="00180FA2" w:rsidRPr="007A66F8">
        <w:t>е</w:t>
      </w:r>
      <w:r w:rsidRPr="007A66F8">
        <w:t>ла</w:t>
      </w:r>
      <w:r w:rsidR="00180FA2" w:rsidRPr="007A66F8">
        <w:t>е</w:t>
      </w:r>
      <w:r w:rsidRPr="007A66F8">
        <w:t xml:space="preserve">т </w:t>
      </w:r>
      <w:r w:rsidR="00180FA2" w:rsidRPr="007A66F8">
        <w:t>е</w:t>
      </w:r>
      <w:r w:rsidRPr="007A66F8">
        <w:t>го бол</w:t>
      </w:r>
      <w:r w:rsidR="00180FA2" w:rsidRPr="007A66F8">
        <w:t>ее</w:t>
      </w:r>
      <w:r w:rsidRPr="007A66F8">
        <w:t xml:space="preserve"> эфф</w:t>
      </w:r>
      <w:r w:rsidR="00180FA2" w:rsidRPr="007A66F8">
        <w:t>е</w:t>
      </w:r>
      <w:r w:rsidRPr="007A66F8">
        <w:t>ктивным по сравн</w:t>
      </w:r>
      <w:r w:rsidR="00180FA2" w:rsidRPr="007A66F8">
        <w:t>е</w:t>
      </w:r>
      <w:r w:rsidRPr="007A66F8">
        <w:t>нию с коровьим или свиным навозом. Наприм</w:t>
      </w:r>
      <w:r w:rsidR="00180FA2" w:rsidRPr="007A66F8">
        <w:t>е</w:t>
      </w:r>
      <w:r w:rsidRPr="007A66F8">
        <w:t>р, по влиянию на урожайность куриный помёт мож</w:t>
      </w:r>
      <w:r w:rsidR="00180FA2" w:rsidRPr="007A66F8">
        <w:t>е</w:t>
      </w:r>
      <w:r w:rsidR="00F40A2E" w:rsidRPr="007A66F8">
        <w:t>т быть в 10 </w:t>
      </w:r>
      <w:r w:rsidRPr="007A66F8">
        <w:t>раз эфф</w:t>
      </w:r>
      <w:r w:rsidR="00180FA2" w:rsidRPr="007A66F8">
        <w:t>е</w:t>
      </w:r>
      <w:r w:rsidRPr="007A66F8">
        <w:t>ктивн</w:t>
      </w:r>
      <w:r w:rsidR="00180FA2" w:rsidRPr="007A66F8">
        <w:t>ее</w:t>
      </w:r>
      <w:r w:rsidRPr="007A66F8">
        <w:t xml:space="preserve"> навоза; утв</w:t>
      </w:r>
      <w:r w:rsidR="00180FA2" w:rsidRPr="007A66F8">
        <w:t>е</w:t>
      </w:r>
      <w:r w:rsidRPr="007A66F8">
        <w:t>ржда</w:t>
      </w:r>
      <w:r w:rsidR="00180FA2" w:rsidRPr="007A66F8">
        <w:t>е</w:t>
      </w:r>
      <w:r w:rsidRPr="007A66F8">
        <w:t>тся, что одна порция куриного помёта зам</w:t>
      </w:r>
      <w:r w:rsidR="00180FA2" w:rsidRPr="007A66F8">
        <w:t>е</w:t>
      </w:r>
      <w:r w:rsidRPr="007A66F8">
        <w:t>ня</w:t>
      </w:r>
      <w:r w:rsidR="00180FA2" w:rsidRPr="007A66F8">
        <w:t>е</w:t>
      </w:r>
      <w:r w:rsidRPr="007A66F8">
        <w:t>т тридцать порций навоза.</w:t>
      </w:r>
    </w:p>
    <w:p w14:paraId="0A9F25EC" w14:textId="77777777" w:rsidR="00652D68" w:rsidRPr="007A66F8" w:rsidRDefault="00180FA2" w:rsidP="00652D68">
      <w:pPr>
        <w:pStyle w:val="a3"/>
      </w:pPr>
      <w:r w:rsidRPr="007A66F8">
        <w:t>Е</w:t>
      </w:r>
      <w:r w:rsidR="00652D68" w:rsidRPr="007A66F8">
        <w:t>щё одним значит</w:t>
      </w:r>
      <w:r w:rsidRPr="007A66F8">
        <w:t>е</w:t>
      </w:r>
      <w:r w:rsidR="00652D68" w:rsidRPr="007A66F8">
        <w:t>льным пр</w:t>
      </w:r>
      <w:r w:rsidRPr="007A66F8">
        <w:t>е</w:t>
      </w:r>
      <w:r w:rsidR="00652D68" w:rsidRPr="007A66F8">
        <w:t>имущ</w:t>
      </w:r>
      <w:r w:rsidRPr="007A66F8">
        <w:t>е</w:t>
      </w:r>
      <w:r w:rsidR="00652D68" w:rsidRPr="007A66F8">
        <w:t>ством куриного помёта явля</w:t>
      </w:r>
      <w:r w:rsidRPr="007A66F8">
        <w:t>е</w:t>
      </w:r>
      <w:r w:rsidR="00652D68" w:rsidRPr="007A66F8">
        <w:t xml:space="preserve">тся </w:t>
      </w:r>
      <w:r w:rsidRPr="007A66F8">
        <w:t>е</w:t>
      </w:r>
      <w:r w:rsidR="00652D68" w:rsidRPr="007A66F8">
        <w:t>го способность обогащать почву пол</w:t>
      </w:r>
      <w:r w:rsidRPr="007A66F8">
        <w:t>е</w:t>
      </w:r>
      <w:r w:rsidR="00652D68" w:rsidRPr="007A66F8">
        <w:t>зными в</w:t>
      </w:r>
      <w:r w:rsidRPr="007A66F8">
        <w:t>е</w:t>
      </w:r>
      <w:r w:rsidR="00652D68" w:rsidRPr="007A66F8">
        <w:t>щ</w:t>
      </w:r>
      <w:r w:rsidRPr="007A66F8">
        <w:t>е</w:t>
      </w:r>
      <w:r w:rsidR="00652D68" w:rsidRPr="007A66F8">
        <w:t>ствами на протяж</w:t>
      </w:r>
      <w:r w:rsidRPr="007A66F8">
        <w:t>е</w:t>
      </w:r>
      <w:r w:rsidR="00F40A2E" w:rsidRPr="007A66F8">
        <w:t>нии 2</w:t>
      </w:r>
      <w:r w:rsidR="00F40A2E" w:rsidRPr="007A66F8">
        <w:noBreakHyphen/>
        <w:t>3 </w:t>
      </w:r>
      <w:r w:rsidR="00652D68" w:rsidRPr="007A66F8">
        <w:t>л</w:t>
      </w:r>
      <w:r w:rsidRPr="007A66F8">
        <w:t>е</w:t>
      </w:r>
      <w:r w:rsidR="00652D68" w:rsidRPr="007A66F8">
        <w:t>т благодаря м</w:t>
      </w:r>
      <w:r w:rsidRPr="007A66F8">
        <w:t>е</w:t>
      </w:r>
      <w:r w:rsidR="00652D68" w:rsidRPr="007A66F8">
        <w:t>дл</w:t>
      </w:r>
      <w:r w:rsidRPr="007A66F8">
        <w:t>е</w:t>
      </w:r>
      <w:r w:rsidR="00652D68" w:rsidRPr="007A66F8">
        <w:t>нному разлож</w:t>
      </w:r>
      <w:r w:rsidRPr="007A66F8">
        <w:t>е</w:t>
      </w:r>
      <w:r w:rsidR="00652D68" w:rsidRPr="007A66F8">
        <w:t>нию и вымыванию. Правильно</w:t>
      </w:r>
      <w:r w:rsidRPr="007A66F8">
        <w:t>е</w:t>
      </w:r>
      <w:r w:rsidR="00652D68" w:rsidRPr="007A66F8">
        <w:t xml:space="preserve"> вн</w:t>
      </w:r>
      <w:r w:rsidRPr="007A66F8">
        <w:t>е</w:t>
      </w:r>
      <w:r w:rsidR="00652D68" w:rsidRPr="007A66F8">
        <w:t>с</w:t>
      </w:r>
      <w:r w:rsidRPr="007A66F8">
        <w:t>е</w:t>
      </w:r>
      <w:r w:rsidR="00652D68" w:rsidRPr="007A66F8">
        <w:t>ни</w:t>
      </w:r>
      <w:r w:rsidRPr="007A66F8">
        <w:t>е</w:t>
      </w:r>
      <w:r w:rsidR="00652D68" w:rsidRPr="007A66F8">
        <w:t xml:space="preserve"> этого удобр</w:t>
      </w:r>
      <w:r w:rsidRPr="007A66F8">
        <w:t>е</w:t>
      </w:r>
      <w:r w:rsidR="00652D68" w:rsidRPr="007A66F8">
        <w:t>ния способству</w:t>
      </w:r>
      <w:r w:rsidRPr="007A66F8">
        <w:t>е</w:t>
      </w:r>
      <w:r w:rsidR="00652D68" w:rsidRPr="007A66F8">
        <w:t>т улучш</w:t>
      </w:r>
      <w:r w:rsidRPr="007A66F8">
        <w:t>е</w:t>
      </w:r>
      <w:r w:rsidR="00652D68" w:rsidRPr="007A66F8">
        <w:t>нию структуры почвы, д</w:t>
      </w:r>
      <w:r w:rsidRPr="007A66F8">
        <w:t>е</w:t>
      </w:r>
      <w:r w:rsidR="00652D68" w:rsidRPr="007A66F8">
        <w:t xml:space="preserve">лая </w:t>
      </w:r>
      <w:r w:rsidRPr="007A66F8">
        <w:t>е</w:t>
      </w:r>
      <w:r w:rsidR="00652D68" w:rsidRPr="007A66F8">
        <w:t>ё бол</w:t>
      </w:r>
      <w:r w:rsidRPr="007A66F8">
        <w:t>ее</w:t>
      </w:r>
      <w:r w:rsidR="00652D68" w:rsidRPr="007A66F8">
        <w:t xml:space="preserve"> рыхлой и</w:t>
      </w:r>
      <w:r w:rsidR="00F40A2E" w:rsidRPr="007A66F8">
        <w:t> </w:t>
      </w:r>
      <w:r w:rsidR="00652D68" w:rsidRPr="007A66F8">
        <w:t>влаго</w:t>
      </w:r>
      <w:r w:rsidR="00F40A2E" w:rsidRPr="007A66F8">
        <w:t>ё</w:t>
      </w:r>
      <w:r w:rsidR="00652D68" w:rsidRPr="007A66F8">
        <w:t>мкой. Это, в свою оч</w:t>
      </w:r>
      <w:r w:rsidRPr="007A66F8">
        <w:t>е</w:t>
      </w:r>
      <w:r w:rsidR="00652D68" w:rsidRPr="007A66F8">
        <w:t>р</w:t>
      </w:r>
      <w:r w:rsidRPr="007A66F8">
        <w:t>е</w:t>
      </w:r>
      <w:r w:rsidR="00652D68" w:rsidRPr="007A66F8">
        <w:t>дь, ускоря</w:t>
      </w:r>
      <w:r w:rsidRPr="007A66F8">
        <w:t>е</w:t>
      </w:r>
      <w:r w:rsidR="00652D68" w:rsidRPr="007A66F8">
        <w:t>т развити</w:t>
      </w:r>
      <w:r w:rsidRPr="007A66F8">
        <w:t>е</w:t>
      </w:r>
      <w:r w:rsidR="00652D68" w:rsidRPr="007A66F8">
        <w:t xml:space="preserve"> раст</w:t>
      </w:r>
      <w:r w:rsidRPr="007A66F8">
        <w:t>е</w:t>
      </w:r>
      <w:r w:rsidR="00652D68" w:rsidRPr="007A66F8">
        <w:t>ний и повыша</w:t>
      </w:r>
      <w:r w:rsidRPr="007A66F8">
        <w:t>е</w:t>
      </w:r>
      <w:r w:rsidR="00652D68" w:rsidRPr="007A66F8">
        <w:t>т их устойчивость к бол</w:t>
      </w:r>
      <w:r w:rsidRPr="007A66F8">
        <w:t>е</w:t>
      </w:r>
      <w:r w:rsidR="00652D68" w:rsidRPr="007A66F8">
        <w:t>зням и вр</w:t>
      </w:r>
      <w:r w:rsidRPr="007A66F8">
        <w:t>е</w:t>
      </w:r>
      <w:r w:rsidR="00652D68" w:rsidRPr="007A66F8">
        <w:t>дит</w:t>
      </w:r>
      <w:r w:rsidRPr="007A66F8">
        <w:t>е</w:t>
      </w:r>
      <w:r w:rsidR="00652D68" w:rsidRPr="007A66F8">
        <w:t>лям, что позволя</w:t>
      </w:r>
      <w:r w:rsidRPr="007A66F8">
        <w:t>е</w:t>
      </w:r>
      <w:r w:rsidR="00652D68" w:rsidRPr="007A66F8">
        <w:t>т получать хороший урожай за</w:t>
      </w:r>
      <w:r w:rsidR="00496BB1" w:rsidRPr="007A66F8">
        <w:t> </w:t>
      </w:r>
      <w:r w:rsidR="00652D68" w:rsidRPr="007A66F8">
        <w:t>короткий срок.</w:t>
      </w:r>
    </w:p>
    <w:p w14:paraId="167E983E" w14:textId="77777777" w:rsidR="00652D68" w:rsidRPr="007A66F8" w:rsidRDefault="00652D68" w:rsidP="00652D68">
      <w:pPr>
        <w:pStyle w:val="a3"/>
      </w:pPr>
      <w:r w:rsidRPr="007A66F8">
        <w:t>П</w:t>
      </w:r>
      <w:r w:rsidR="00180FA2" w:rsidRPr="007A66F8">
        <w:t>е</w:t>
      </w:r>
      <w:r w:rsidRPr="007A66F8">
        <w:t>рвы</w:t>
      </w:r>
      <w:r w:rsidR="00180FA2" w:rsidRPr="007A66F8">
        <w:t>е</w:t>
      </w:r>
      <w:r w:rsidRPr="007A66F8">
        <w:t xml:space="preserve"> р</w:t>
      </w:r>
      <w:r w:rsidR="00180FA2" w:rsidRPr="007A66F8">
        <w:t>е</w:t>
      </w:r>
      <w:r w:rsidRPr="007A66F8">
        <w:t>зультаты от вн</w:t>
      </w:r>
      <w:r w:rsidR="00180FA2" w:rsidRPr="007A66F8">
        <w:t>е</w:t>
      </w:r>
      <w:r w:rsidRPr="007A66F8">
        <w:t>с</w:t>
      </w:r>
      <w:r w:rsidR="00180FA2" w:rsidRPr="007A66F8">
        <w:t>е</w:t>
      </w:r>
      <w:r w:rsidRPr="007A66F8">
        <w:t>ния куриного помёта можно увид</w:t>
      </w:r>
      <w:r w:rsidR="00180FA2" w:rsidRPr="007A66F8">
        <w:t>е</w:t>
      </w:r>
      <w:r w:rsidRPr="007A66F8">
        <w:t>ть уж</w:t>
      </w:r>
      <w:r w:rsidR="00180FA2" w:rsidRPr="007A66F8">
        <w:t>е</w:t>
      </w:r>
      <w:r w:rsidRPr="007A66F8">
        <w:t xml:space="preserve"> ч</w:t>
      </w:r>
      <w:r w:rsidR="00180FA2" w:rsidRPr="007A66F8">
        <w:t>е</w:t>
      </w:r>
      <w:r w:rsidRPr="007A66F8">
        <w:t>р</w:t>
      </w:r>
      <w:r w:rsidR="00180FA2" w:rsidRPr="007A66F8">
        <w:t>е</w:t>
      </w:r>
      <w:r w:rsidR="00496BB1" w:rsidRPr="007A66F8">
        <w:t>з 7 </w:t>
      </w:r>
      <w:r w:rsidRPr="007A66F8">
        <w:t>дн</w:t>
      </w:r>
      <w:r w:rsidR="00180FA2" w:rsidRPr="007A66F8">
        <w:t>е</w:t>
      </w:r>
      <w:r w:rsidRPr="007A66F8">
        <w:t>й.</w:t>
      </w:r>
    </w:p>
    <w:p w14:paraId="11A33D45" w14:textId="77777777" w:rsidR="00FF6E7D" w:rsidRPr="007A66F8" w:rsidRDefault="00FF6E7D" w:rsidP="00652D68">
      <w:pPr>
        <w:pStyle w:val="a3"/>
      </w:pPr>
    </w:p>
    <w:p w14:paraId="3E724321" w14:textId="77777777" w:rsidR="00A02279" w:rsidRPr="007A66F8" w:rsidRDefault="00180FA2" w:rsidP="00A02279">
      <w:pPr>
        <w:pStyle w:val="a3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4F75CE8F" wp14:editId="75821AB7">
                <wp:extent cx="2880000" cy="359967"/>
                <wp:effectExtent l="0" t="19050" r="34925" b="40640"/>
                <wp:docPr id="225" name="Группа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26" name="Прямая соединительная линия 226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27" name="Группа 227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28" name="Ромб 228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9" name="Ромб 229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0" name="Ромб 230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0621947E" id="Группа 225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">
                <v:line id="Прямая соединительная линия 226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" strokecolor="black [3213]" strokeweight="1pt">
                  <v:stroke joinstyle="miter"/>
                </v:line>
                <v:group id="Группа 227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<v:shape id="Ромб 228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" fillcolor="white [3212]" strokecolor="black [3213]" strokeweight="1pt"/>
                  <v:shape id="Ромб 229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" fillcolor="white [3212]" strokecolor="black [3213]" strokeweight="1pt"/>
                  <v:shape id="Ромб 230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A02279" w:rsidRPr="007A66F8">
        <w:br w:type="page"/>
      </w:r>
    </w:p>
    <w:p w14:paraId="40861245" w14:textId="77777777" w:rsidR="00180FA2" w:rsidRPr="007A66F8" w:rsidRDefault="00180FA2" w:rsidP="00496BB1">
      <w:pPr>
        <w:pStyle w:val="a3"/>
        <w:spacing w:after="240"/>
        <w:jc w:val="center"/>
        <w:rPr>
          <w:rFonts w:cs="Times New Roman"/>
          <w:b/>
          <w:sz w:val="36"/>
        </w:rPr>
      </w:pPr>
      <w:r w:rsidRPr="007A66F8">
        <w:rPr>
          <w:rFonts w:cs="Times New Roman"/>
          <w:b/>
          <w:sz w:val="36"/>
        </w:rPr>
        <w:lastRenderedPageBreak/>
        <w:t>г. Минск</w:t>
      </w:r>
    </w:p>
    <w:p w14:paraId="7277AD44" w14:textId="77777777" w:rsidR="00FF6E7D" w:rsidRPr="007A66F8" w:rsidRDefault="00496BB1" w:rsidP="00652D68">
      <w:pPr>
        <w:pStyle w:val="af8"/>
      </w:pPr>
      <w:r w:rsidRPr="007A66F8">
        <w:rPr>
          <w:lang w:eastAsia="ru-RU"/>
        </w:rPr>
        <mc:AlternateContent>
          <mc:Choice Requires="wpg">
            <w:drawing>
              <wp:anchor distT="0" distB="0" distL="180340" distR="180340" simplePos="0" relativeHeight="251698176" behindDoc="0" locked="0" layoutInCell="1" allowOverlap="1" wp14:anchorId="1B47C55C" wp14:editId="2B6B1D09">
                <wp:simplePos x="0" y="0"/>
                <wp:positionH relativeFrom="margin">
                  <wp:posOffset>3255010</wp:posOffset>
                </wp:positionH>
                <wp:positionV relativeFrom="margin">
                  <wp:posOffset>586740</wp:posOffset>
                </wp:positionV>
                <wp:extent cx="3239770" cy="2267585"/>
                <wp:effectExtent l="0" t="0" r="17780" b="18415"/>
                <wp:wrapSquare wrapText="bothSides"/>
                <wp:docPr id="231" name="Группа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32" name="Прямоугольник: скругленные углы 232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0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33" name="Группа 233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34" name="Ромб 234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5" name="Надпись 235"/>
                          <wps:cNvSpPr txBox="1"/>
                          <wps:spPr>
                            <a:xfrm rot="16200000">
                              <a:off x="7172" y="99989"/>
                              <a:ext cx="495244" cy="41742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14D7334" w14:textId="77777777" w:rsidR="00633EAD" w:rsidRPr="003F28D3" w:rsidRDefault="00633EAD" w:rsidP="00FF6E7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1B47C55C" id="Группа 231" o:spid="_x0000_s1121" style="position:absolute;left:0;text-align:left;margin-left:256.3pt;margin-top:46.2pt;width:255.1pt;height:178.55pt;z-index:251698176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">
                <v:roundrect id="Прямоугольник: скругленные углы 232" o:spid="_x0000_s1122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" strokecolor="black [3213]" strokeweight="1pt">
                  <v:fill r:id="rId51" o:title="" recolor="t" rotate="t" type="frame"/>
                  <v:stroke joinstyle="miter"/>
                </v:roundrect>
                <v:group id="Группа 233" o:spid="_x0000_s1123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/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ng/0w4AnLxBwAA//8DAFBLAQItABQABgAIAAAAIQDb4fbL7gAAAIUBAAATAAAAAAAAAAAA&#10;AAAAAAAAAABbQ29udGVudF9UeXBlc10ueG1sUEsBAi0AFAAGAAgAAAAhAFr0LFu/AAAAFQEAAAsA&#10;AAAAAAAAAAAAAAAAHwEAAF9yZWxzLy5yZWxzUEsBAi0AFAAGAAgAAAAhAK5fr+rEAAAA3AAAAA8A&#10;AAAAAAAAAAAAAAAABwIAAGRycy9kb3ducmV2LnhtbFBLBQYAAAAAAwADALcAAAD4AgAAAAA=&#10;">
                  <v:shape id="Ромб 234" o:spid="_x0000_s1124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" fillcolor="#c00000" strokecolor="#f2f2f2 [3052]" strokeweight="2.25pt">
                    <v:shadow on="t" color="black [3213]" opacity="26214f" offset=".34742mm,.06125mm"/>
                  </v:shape>
                  <v:shape id="Надпись 235" o:spid="_x0000_s1125" type="#_x0000_t202" style="position:absolute;left:71;top:999;width:4953;height:417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" filled="f" stroked="f" strokeweight=".5pt">
                    <v:textbox>
                      <w:txbxContent>
                        <w:p w14:paraId="114D7334" w14:textId="77777777" w:rsidR="00633EAD" w:rsidRPr="003F28D3" w:rsidRDefault="00633EAD" w:rsidP="00FF6E7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20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652D68" w:rsidRPr="007A66F8">
        <w:t xml:space="preserve">Шампунь </w:t>
      </w:r>
      <w:r w:rsidR="007A66F8">
        <w:br/>
      </w:r>
      <w:r w:rsidR="00652D68" w:rsidRPr="007A66F8">
        <w:t>«Тройной эфф</w:t>
      </w:r>
      <w:r w:rsidR="00180FA2" w:rsidRPr="007A66F8">
        <w:t>е</w:t>
      </w:r>
      <w:r w:rsidR="00652D68" w:rsidRPr="007A66F8">
        <w:t>кт» на</w:t>
      </w:r>
      <w:r w:rsidRPr="007A66F8">
        <w:t> </w:t>
      </w:r>
      <w:r w:rsidR="00652D68" w:rsidRPr="007A66F8">
        <w:t>т</w:t>
      </w:r>
      <w:r w:rsidR="00180FA2" w:rsidRPr="007A66F8">
        <w:t>е</w:t>
      </w:r>
      <w:r w:rsidR="00652D68" w:rsidRPr="007A66F8">
        <w:t>рмальной вод</w:t>
      </w:r>
      <w:r w:rsidR="00180FA2" w:rsidRPr="007A66F8">
        <w:t>е</w:t>
      </w:r>
      <w:r w:rsidR="00652D68" w:rsidRPr="007A66F8">
        <w:t xml:space="preserve"> для вс</w:t>
      </w:r>
      <w:r w:rsidR="00180FA2" w:rsidRPr="007A66F8">
        <w:t>е</w:t>
      </w:r>
      <w:r w:rsidR="00652D68" w:rsidRPr="007A66F8">
        <w:t>х типов волос</w:t>
      </w:r>
    </w:p>
    <w:p w14:paraId="743EFF7D" w14:textId="77777777" w:rsidR="00652D68" w:rsidRPr="007A66F8" w:rsidRDefault="00652D68" w:rsidP="00652D68">
      <w:pPr>
        <w:pStyle w:val="a3"/>
        <w:rPr>
          <w:shd w:val="clear" w:color="auto" w:fill="FFFFFF"/>
        </w:rPr>
      </w:pPr>
      <w:r w:rsidRPr="007A66F8">
        <w:rPr>
          <w:b/>
          <w:color w:val="151515"/>
          <w:shd w:val="clear" w:color="auto" w:fill="FFFFFF"/>
        </w:rPr>
        <w:t>20. Шампунь</w:t>
      </w:r>
      <w:r w:rsidRPr="007A66F8">
        <w:rPr>
          <w:b/>
          <w:bCs/>
        </w:rPr>
        <w:t xml:space="preserve"> «Тройной эфф</w:t>
      </w:r>
      <w:r w:rsidR="00180FA2" w:rsidRPr="007A66F8">
        <w:rPr>
          <w:b/>
          <w:bCs/>
        </w:rPr>
        <w:t>е</w:t>
      </w:r>
      <w:r w:rsidRPr="007A66F8">
        <w:rPr>
          <w:b/>
          <w:bCs/>
        </w:rPr>
        <w:t>кт» на т</w:t>
      </w:r>
      <w:r w:rsidR="00180FA2" w:rsidRPr="007A66F8">
        <w:rPr>
          <w:b/>
          <w:bCs/>
        </w:rPr>
        <w:t>е</w:t>
      </w:r>
      <w:r w:rsidRPr="007A66F8">
        <w:rPr>
          <w:b/>
          <w:bCs/>
        </w:rPr>
        <w:t>рмальной вод</w:t>
      </w:r>
      <w:r w:rsidR="00180FA2" w:rsidRPr="007A66F8">
        <w:rPr>
          <w:b/>
          <w:bCs/>
        </w:rPr>
        <w:t>е</w:t>
      </w:r>
      <w:r w:rsidRPr="007A66F8">
        <w:rPr>
          <w:b/>
          <w:bCs/>
        </w:rPr>
        <w:t xml:space="preserve"> для вс</w:t>
      </w:r>
      <w:r w:rsidR="00180FA2" w:rsidRPr="007A66F8">
        <w:rPr>
          <w:b/>
          <w:bCs/>
        </w:rPr>
        <w:t>е</w:t>
      </w:r>
      <w:r w:rsidRPr="007A66F8">
        <w:rPr>
          <w:b/>
          <w:bCs/>
        </w:rPr>
        <w:t>х типов волос</w:t>
      </w:r>
      <w:r w:rsidRPr="007A66F8">
        <w:rPr>
          <w:bCs/>
        </w:rPr>
        <w:t xml:space="preserve"> </w:t>
      </w:r>
      <w:r w:rsidRPr="007A66F8">
        <w:rPr>
          <w:b/>
          <w:color w:val="151515"/>
          <w:shd w:val="clear" w:color="auto" w:fill="FFFFFF"/>
        </w:rPr>
        <w:t>(</w:t>
      </w:r>
      <w:r w:rsidRPr="007A66F8">
        <w:rPr>
          <w:b/>
          <w:color w:val="000000"/>
          <w:shd w:val="clear" w:color="auto" w:fill="FFFFFF"/>
        </w:rPr>
        <w:t>ЗАО «ВИТЭКС», г.</w:t>
      </w:r>
      <w:r w:rsidR="009E2495" w:rsidRPr="007A66F8">
        <w:rPr>
          <w:b/>
          <w:color w:val="000000"/>
          <w:shd w:val="clear" w:color="auto" w:fill="FFFFFF"/>
        </w:rPr>
        <w:t> </w:t>
      </w:r>
      <w:r w:rsidRPr="007A66F8">
        <w:rPr>
          <w:b/>
          <w:color w:val="000000"/>
          <w:shd w:val="clear" w:color="auto" w:fill="FFFFFF"/>
        </w:rPr>
        <w:t>Минск)</w:t>
      </w:r>
      <w:r w:rsidRPr="007A66F8">
        <w:rPr>
          <w:b/>
        </w:rPr>
        <w:t xml:space="preserve"> </w:t>
      </w:r>
      <w:r w:rsidRPr="007A66F8">
        <w:rPr>
          <w:shd w:val="clear" w:color="auto" w:fill="FFFFFF"/>
        </w:rPr>
        <w:t>укр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пля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 корни и структуру волос, прида</w:t>
      </w:r>
      <w:r w:rsidR="009E2495" w:rsidRPr="007A66F8">
        <w:rPr>
          <w:shd w:val="clear" w:color="auto" w:fill="FFFFFF"/>
        </w:rPr>
        <w:t>ё</w:t>
      </w:r>
      <w:r w:rsidRPr="007A66F8">
        <w:rPr>
          <w:shd w:val="clear" w:color="auto" w:fill="FFFFFF"/>
        </w:rPr>
        <w:t>т волосам инт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нсивный бл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ск и объ</w:t>
      </w:r>
      <w:r w:rsidR="009E2495" w:rsidRPr="007A66F8">
        <w:rPr>
          <w:shd w:val="clear" w:color="auto" w:fill="FFFFFF"/>
        </w:rPr>
        <w:t>ё</w:t>
      </w:r>
      <w:r w:rsidRPr="007A66F8">
        <w:rPr>
          <w:shd w:val="clear" w:color="auto" w:fill="FFFFFF"/>
        </w:rPr>
        <w:t>м, пита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т и укр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пля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 xml:space="preserve">т луковицы волос. Подходит для 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ж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дн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вного использования. Р</w:t>
      </w:r>
      <w:r w:rsidR="00180FA2" w:rsidRPr="007A66F8">
        <w:rPr>
          <w:shd w:val="clear" w:color="auto" w:fill="FFFFFF"/>
        </w:rPr>
        <w:t>е</w:t>
      </w:r>
      <w:r w:rsidR="009E2495" w:rsidRPr="007A66F8">
        <w:rPr>
          <w:shd w:val="clear" w:color="auto" w:fill="FFFFFF"/>
        </w:rPr>
        <w:t>зультат —</w:t>
      </w:r>
      <w:r w:rsidRPr="007A66F8">
        <w:rPr>
          <w:shd w:val="clear" w:color="auto" w:fill="FFFFFF"/>
        </w:rPr>
        <w:t xml:space="preserve"> волосы выглядят здоровыми, сильными и бл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стящими. </w:t>
      </w:r>
    </w:p>
    <w:p w14:paraId="2FDC4CEE" w14:textId="77777777" w:rsidR="00652D68" w:rsidRPr="007A66F8" w:rsidRDefault="00652D68" w:rsidP="00652D68">
      <w:pPr>
        <w:pStyle w:val="a3"/>
      </w:pPr>
      <w:r w:rsidRPr="007A66F8">
        <w:rPr>
          <w:bCs/>
        </w:rPr>
        <w:t>Н</w:t>
      </w:r>
      <w:r w:rsidRPr="007A66F8">
        <w:t>а т</w:t>
      </w:r>
      <w:r w:rsidR="00180FA2" w:rsidRPr="007A66F8">
        <w:t>е</w:t>
      </w:r>
      <w:r w:rsidRPr="007A66F8">
        <w:t>рритории филиала СХК ЗАО «</w:t>
      </w:r>
      <w:r w:rsidR="009E2495" w:rsidRPr="007A66F8">
        <w:rPr>
          <w:color w:val="000000"/>
          <w:shd w:val="clear" w:color="auto" w:fill="FFFFFF"/>
        </w:rPr>
        <w:t>ВИТЭКС</w:t>
      </w:r>
      <w:r w:rsidRPr="007A66F8">
        <w:t>» располож</w:t>
      </w:r>
      <w:r w:rsidR="00180FA2" w:rsidRPr="007A66F8">
        <w:t>е</w:t>
      </w:r>
      <w:r w:rsidRPr="007A66F8">
        <w:t>н участок, сп</w:t>
      </w:r>
      <w:r w:rsidR="00180FA2" w:rsidRPr="007A66F8">
        <w:t>е</w:t>
      </w:r>
      <w:r w:rsidRPr="007A66F8">
        <w:t>циализирующийся на производств</w:t>
      </w:r>
      <w:r w:rsidR="00180FA2" w:rsidRPr="007A66F8">
        <w:t>е</w:t>
      </w:r>
      <w:r w:rsidRPr="007A66F8">
        <w:t xml:space="preserve"> экстрактов трав. Зд</w:t>
      </w:r>
      <w:r w:rsidR="00180FA2" w:rsidRPr="007A66F8">
        <w:t>е</w:t>
      </w:r>
      <w:r w:rsidR="009E2495" w:rsidRPr="007A66F8">
        <w:t>сь производится около 50 </w:t>
      </w:r>
      <w:r w:rsidRPr="007A66F8">
        <w:t>различных наим</w:t>
      </w:r>
      <w:r w:rsidR="00180FA2" w:rsidRPr="007A66F8">
        <w:t>е</w:t>
      </w:r>
      <w:r w:rsidRPr="007A66F8">
        <w:t>нований, которы</w:t>
      </w:r>
      <w:r w:rsidR="00180FA2" w:rsidRPr="007A66F8">
        <w:t>е</w:t>
      </w:r>
      <w:r w:rsidRPr="007A66F8">
        <w:t xml:space="preserve"> служат сырь</w:t>
      </w:r>
      <w:r w:rsidR="009E2495" w:rsidRPr="007A66F8">
        <w:t>ё</w:t>
      </w:r>
      <w:r w:rsidRPr="007A66F8">
        <w:t>м.</w:t>
      </w:r>
    </w:p>
    <w:p w14:paraId="31801D4E" w14:textId="77777777" w:rsidR="00652D68" w:rsidRPr="007A66F8" w:rsidRDefault="00652D68" w:rsidP="00652D68">
      <w:pPr>
        <w:pStyle w:val="a3"/>
      </w:pPr>
      <w:r w:rsidRPr="007A66F8">
        <w:t>Совр</w:t>
      </w:r>
      <w:r w:rsidR="00180FA2" w:rsidRPr="007A66F8">
        <w:t>е</w:t>
      </w:r>
      <w:r w:rsidRPr="007A66F8">
        <w:t>м</w:t>
      </w:r>
      <w:r w:rsidR="00180FA2" w:rsidRPr="007A66F8">
        <w:t>е</w:t>
      </w:r>
      <w:r w:rsidRPr="007A66F8">
        <w:t>нно</w:t>
      </w:r>
      <w:r w:rsidR="00180FA2" w:rsidRPr="007A66F8">
        <w:t>е</w:t>
      </w:r>
      <w:r w:rsidRPr="007A66F8">
        <w:t xml:space="preserve"> оборудовани</w:t>
      </w:r>
      <w:r w:rsidR="00180FA2" w:rsidRPr="007A66F8">
        <w:t>е</w:t>
      </w:r>
      <w:r w:rsidRPr="007A66F8">
        <w:t xml:space="preserve"> позволя</w:t>
      </w:r>
      <w:r w:rsidR="00180FA2" w:rsidRPr="007A66F8">
        <w:t>е</w:t>
      </w:r>
      <w:r w:rsidRPr="007A66F8">
        <w:t>т создавать новы</w:t>
      </w:r>
      <w:r w:rsidR="00180FA2" w:rsidRPr="007A66F8">
        <w:t>е</w:t>
      </w:r>
      <w:r w:rsidRPr="007A66F8">
        <w:t xml:space="preserve"> </w:t>
      </w:r>
      <w:r w:rsidR="008D094A" w:rsidRPr="007A66F8">
        <w:t>продукты</w:t>
      </w:r>
      <w:r w:rsidRPr="007A66F8">
        <w:t xml:space="preserve"> в лабораторных условиях, максимально приближ</w:t>
      </w:r>
      <w:r w:rsidR="00180FA2" w:rsidRPr="007A66F8">
        <w:t>е</w:t>
      </w:r>
      <w:r w:rsidRPr="007A66F8">
        <w:t>нных к производств</w:t>
      </w:r>
      <w:r w:rsidR="00180FA2" w:rsidRPr="007A66F8">
        <w:t>е</w:t>
      </w:r>
      <w:r w:rsidRPr="007A66F8">
        <w:t>нным. Посл</w:t>
      </w:r>
      <w:r w:rsidR="00180FA2" w:rsidRPr="007A66F8">
        <w:t>е</w:t>
      </w:r>
      <w:r w:rsidRPr="007A66F8">
        <w:t xml:space="preserve"> разработки продукта он проходит пров</w:t>
      </w:r>
      <w:r w:rsidR="00180FA2" w:rsidRPr="007A66F8">
        <w:t>е</w:t>
      </w:r>
      <w:r w:rsidRPr="007A66F8">
        <w:t>рку на соотв</w:t>
      </w:r>
      <w:r w:rsidR="00180FA2" w:rsidRPr="007A66F8">
        <w:t>е</w:t>
      </w:r>
      <w:r w:rsidRPr="007A66F8">
        <w:t>тстви</w:t>
      </w:r>
      <w:r w:rsidR="00180FA2" w:rsidRPr="007A66F8">
        <w:t>е</w:t>
      </w:r>
      <w:r w:rsidRPr="007A66F8">
        <w:t xml:space="preserve"> вс</w:t>
      </w:r>
      <w:r w:rsidR="00180FA2" w:rsidRPr="007A66F8">
        <w:t>е</w:t>
      </w:r>
      <w:r w:rsidRPr="007A66F8">
        <w:t>м н</w:t>
      </w:r>
      <w:r w:rsidR="00180FA2" w:rsidRPr="007A66F8">
        <w:t>е</w:t>
      </w:r>
      <w:r w:rsidRPr="007A66F8">
        <w:t>обходимым тр</w:t>
      </w:r>
      <w:r w:rsidR="00180FA2" w:rsidRPr="007A66F8">
        <w:t>е</w:t>
      </w:r>
      <w:r w:rsidR="008D094A" w:rsidRPr="007A66F8">
        <w:t>бованиям, и </w:t>
      </w:r>
      <w:r w:rsidRPr="007A66F8">
        <w:t>только посл</w:t>
      </w:r>
      <w:r w:rsidR="00180FA2" w:rsidRPr="007A66F8">
        <w:t>е</w:t>
      </w:r>
      <w:r w:rsidRPr="007A66F8">
        <w:t xml:space="preserve"> этого начина</w:t>
      </w:r>
      <w:r w:rsidR="00180FA2" w:rsidRPr="007A66F8">
        <w:t>е</w:t>
      </w:r>
      <w:r w:rsidRPr="007A66F8">
        <w:t xml:space="preserve">тся </w:t>
      </w:r>
      <w:r w:rsidR="00180FA2" w:rsidRPr="007A66F8">
        <w:t>е</w:t>
      </w:r>
      <w:r w:rsidRPr="007A66F8">
        <w:t>го массовый выпуск.</w:t>
      </w:r>
    </w:p>
    <w:p w14:paraId="1AF100D2" w14:textId="77777777" w:rsidR="00652D68" w:rsidRPr="007A66F8" w:rsidRDefault="00652D68" w:rsidP="00652D68">
      <w:pPr>
        <w:pStyle w:val="a3"/>
      </w:pPr>
      <w:r w:rsidRPr="007A66F8">
        <w:t>Компания активно работа</w:t>
      </w:r>
      <w:r w:rsidR="00180FA2" w:rsidRPr="007A66F8">
        <w:t>е</w:t>
      </w:r>
      <w:r w:rsidRPr="007A66F8">
        <w:t>т над расшир</w:t>
      </w:r>
      <w:r w:rsidR="00180FA2" w:rsidRPr="007A66F8">
        <w:t>е</w:t>
      </w:r>
      <w:r w:rsidRPr="007A66F8">
        <w:t>ни</w:t>
      </w:r>
      <w:r w:rsidR="00180FA2" w:rsidRPr="007A66F8">
        <w:t>е</w:t>
      </w:r>
      <w:r w:rsidRPr="007A66F8">
        <w:t>м ассортим</w:t>
      </w:r>
      <w:r w:rsidR="00180FA2" w:rsidRPr="007A66F8">
        <w:t>е</w:t>
      </w:r>
      <w:r w:rsidRPr="007A66F8">
        <w:t>нта, сов</w:t>
      </w:r>
      <w:r w:rsidR="00180FA2" w:rsidRPr="007A66F8">
        <w:t>е</w:t>
      </w:r>
      <w:r w:rsidRPr="007A66F8">
        <w:t>рш</w:t>
      </w:r>
      <w:r w:rsidR="00180FA2" w:rsidRPr="007A66F8">
        <w:t>е</w:t>
      </w:r>
      <w:r w:rsidRPr="007A66F8">
        <w:t>нствовани</w:t>
      </w:r>
      <w:r w:rsidR="00180FA2" w:rsidRPr="007A66F8">
        <w:t>е</w:t>
      </w:r>
      <w:r w:rsidRPr="007A66F8">
        <w:t>м т</w:t>
      </w:r>
      <w:r w:rsidR="00180FA2" w:rsidRPr="007A66F8">
        <w:t>е</w:t>
      </w:r>
      <w:r w:rsidRPr="007A66F8">
        <w:t>хнологий производства и создани</w:t>
      </w:r>
      <w:r w:rsidR="00180FA2" w:rsidRPr="007A66F8">
        <w:t>е</w:t>
      </w:r>
      <w:r w:rsidRPr="007A66F8">
        <w:t>м новых ср</w:t>
      </w:r>
      <w:r w:rsidR="00180FA2" w:rsidRPr="007A66F8">
        <w:t>е</w:t>
      </w:r>
      <w:r w:rsidRPr="007A66F8">
        <w:t>дств. Для этого осущ</w:t>
      </w:r>
      <w:r w:rsidR="00180FA2" w:rsidRPr="007A66F8">
        <w:t>е</w:t>
      </w:r>
      <w:r w:rsidRPr="007A66F8">
        <w:t>ствля</w:t>
      </w:r>
      <w:r w:rsidR="00180FA2" w:rsidRPr="007A66F8">
        <w:t>е</w:t>
      </w:r>
      <w:r w:rsidRPr="007A66F8">
        <w:t>тся тщат</w:t>
      </w:r>
      <w:r w:rsidR="00180FA2" w:rsidRPr="007A66F8">
        <w:t>е</w:t>
      </w:r>
      <w:r w:rsidRPr="007A66F8">
        <w:t>льный отб</w:t>
      </w:r>
      <w:r w:rsidR="008D094A" w:rsidRPr="007A66F8">
        <w:t>ор и контроль исходного сырья с </w:t>
      </w:r>
      <w:r w:rsidRPr="007A66F8">
        <w:t>использовани</w:t>
      </w:r>
      <w:r w:rsidR="00180FA2" w:rsidRPr="007A66F8">
        <w:t>е</w:t>
      </w:r>
      <w:r w:rsidRPr="007A66F8">
        <w:t>м совр</w:t>
      </w:r>
      <w:r w:rsidR="00180FA2" w:rsidRPr="007A66F8">
        <w:t>е</w:t>
      </w:r>
      <w:r w:rsidRPr="007A66F8">
        <w:t>м</w:t>
      </w:r>
      <w:r w:rsidR="00180FA2" w:rsidRPr="007A66F8">
        <w:t>е</w:t>
      </w:r>
      <w:r w:rsidRPr="007A66F8">
        <w:t>нных аналитич</w:t>
      </w:r>
      <w:r w:rsidR="00180FA2" w:rsidRPr="007A66F8">
        <w:t>е</w:t>
      </w:r>
      <w:r w:rsidRPr="007A66F8">
        <w:t>ских м</w:t>
      </w:r>
      <w:r w:rsidR="00180FA2" w:rsidRPr="007A66F8">
        <w:t>е</w:t>
      </w:r>
      <w:r w:rsidRPr="007A66F8">
        <w:t>тодов. Вс</w:t>
      </w:r>
      <w:r w:rsidR="00180FA2" w:rsidRPr="007A66F8">
        <w:t>е</w:t>
      </w:r>
      <w:r w:rsidRPr="007A66F8">
        <w:t xml:space="preserve"> эти проц</w:t>
      </w:r>
      <w:r w:rsidR="00180FA2" w:rsidRPr="007A66F8">
        <w:t>е</w:t>
      </w:r>
      <w:r w:rsidRPr="007A66F8">
        <w:t>ссы координируются сп</w:t>
      </w:r>
      <w:r w:rsidR="00180FA2" w:rsidRPr="007A66F8">
        <w:t>е</w:t>
      </w:r>
      <w:r w:rsidRPr="007A66F8">
        <w:t>циалистами научного ц</w:t>
      </w:r>
      <w:r w:rsidR="00180FA2" w:rsidRPr="007A66F8">
        <w:t>е</w:t>
      </w:r>
      <w:r w:rsidRPr="007A66F8">
        <w:t>нтра, а такж</w:t>
      </w:r>
      <w:r w:rsidR="00180FA2" w:rsidRPr="007A66F8">
        <w:t>е</w:t>
      </w:r>
      <w:r w:rsidRPr="007A66F8">
        <w:t xml:space="preserve"> химико-биологич</w:t>
      </w:r>
      <w:r w:rsidR="00180FA2" w:rsidRPr="007A66F8">
        <w:t>е</w:t>
      </w:r>
      <w:r w:rsidRPr="007A66F8">
        <w:t>скими и</w:t>
      </w:r>
      <w:r w:rsidR="004748C8" w:rsidRPr="007A66F8">
        <w:t> </w:t>
      </w:r>
      <w:r w:rsidRPr="007A66F8">
        <w:t>испытат</w:t>
      </w:r>
      <w:r w:rsidR="00180FA2" w:rsidRPr="007A66F8">
        <w:t>е</w:t>
      </w:r>
      <w:r w:rsidRPr="007A66F8">
        <w:t>льными лабораториями.</w:t>
      </w:r>
    </w:p>
    <w:p w14:paraId="2AB936B5" w14:textId="77777777" w:rsidR="00652D68" w:rsidRPr="007A66F8" w:rsidRDefault="00652D68" w:rsidP="00652D68">
      <w:pPr>
        <w:pStyle w:val="a3"/>
        <w:rPr>
          <w:color w:val="151515"/>
          <w:shd w:val="clear" w:color="auto" w:fill="FFFFFF"/>
        </w:rPr>
      </w:pPr>
      <w:r w:rsidRPr="007A66F8">
        <w:t>Кром</w:t>
      </w:r>
      <w:r w:rsidR="00180FA2" w:rsidRPr="007A66F8">
        <w:t>е</w:t>
      </w:r>
      <w:r w:rsidRPr="007A66F8">
        <w:t xml:space="preserve"> того, компания постоянно проводит научны</w:t>
      </w:r>
      <w:r w:rsidR="00180FA2" w:rsidRPr="007A66F8">
        <w:t>е</w:t>
      </w:r>
      <w:r w:rsidRPr="007A66F8">
        <w:t xml:space="preserve"> иссл</w:t>
      </w:r>
      <w:r w:rsidR="00180FA2" w:rsidRPr="007A66F8">
        <w:t>е</w:t>
      </w:r>
      <w:r w:rsidRPr="007A66F8">
        <w:t>дования, вн</w:t>
      </w:r>
      <w:r w:rsidR="00180FA2" w:rsidRPr="007A66F8">
        <w:t>е</w:t>
      </w:r>
      <w:r w:rsidRPr="007A66F8">
        <w:t>дря</w:t>
      </w:r>
      <w:r w:rsidR="00180FA2" w:rsidRPr="007A66F8">
        <w:t>е</w:t>
      </w:r>
      <w:r w:rsidRPr="007A66F8">
        <w:t>т новы</w:t>
      </w:r>
      <w:r w:rsidR="00180FA2" w:rsidRPr="007A66F8">
        <w:t>е</w:t>
      </w:r>
      <w:r w:rsidRPr="007A66F8">
        <w:t xml:space="preserve"> ингр</w:t>
      </w:r>
      <w:r w:rsidR="00180FA2" w:rsidRPr="007A66F8">
        <w:t>е</w:t>
      </w:r>
      <w:r w:rsidRPr="007A66F8">
        <w:t>ди</w:t>
      </w:r>
      <w:r w:rsidR="00180FA2" w:rsidRPr="007A66F8">
        <w:t>е</w:t>
      </w:r>
      <w:r w:rsidRPr="007A66F8">
        <w:t>нты, улучша</w:t>
      </w:r>
      <w:r w:rsidR="00180FA2" w:rsidRPr="007A66F8">
        <w:t>е</w:t>
      </w:r>
      <w:r w:rsidRPr="007A66F8">
        <w:t>т кач</w:t>
      </w:r>
      <w:r w:rsidR="00180FA2" w:rsidRPr="007A66F8">
        <w:t>е</w:t>
      </w:r>
      <w:r w:rsidRPr="007A66F8">
        <w:t xml:space="preserve">ство продукции и </w:t>
      </w:r>
      <w:r w:rsidR="004748C8" w:rsidRPr="007A66F8">
        <w:t>её</w:t>
      </w:r>
      <w:r w:rsidRPr="007A66F8">
        <w:t xml:space="preserve"> вн</w:t>
      </w:r>
      <w:r w:rsidR="00180FA2" w:rsidRPr="007A66F8">
        <w:t>е</w:t>
      </w:r>
      <w:r w:rsidRPr="007A66F8">
        <w:t>шний вид. Это позволя</w:t>
      </w:r>
      <w:r w:rsidR="00180FA2" w:rsidRPr="007A66F8">
        <w:t>е</w:t>
      </w:r>
      <w:r w:rsidRPr="007A66F8">
        <w:t>т «</w:t>
      </w:r>
      <w:proofErr w:type="spellStart"/>
      <w:r w:rsidRPr="007A66F8">
        <w:t>Витэкс</w:t>
      </w:r>
      <w:proofErr w:type="spellEnd"/>
      <w:r w:rsidRPr="007A66F8">
        <w:t>» оставаться конкур</w:t>
      </w:r>
      <w:r w:rsidR="00180FA2" w:rsidRPr="007A66F8">
        <w:t>е</w:t>
      </w:r>
      <w:r w:rsidRPr="007A66F8">
        <w:t>нтоспособным на рынк</w:t>
      </w:r>
      <w:r w:rsidR="00180FA2" w:rsidRPr="007A66F8">
        <w:t>е</w:t>
      </w:r>
      <w:r w:rsidRPr="007A66F8">
        <w:t xml:space="preserve"> и удовл</w:t>
      </w:r>
      <w:r w:rsidR="00180FA2" w:rsidRPr="007A66F8">
        <w:t>е</w:t>
      </w:r>
      <w:r w:rsidRPr="007A66F8">
        <w:t>творять потр</w:t>
      </w:r>
      <w:r w:rsidR="00180FA2" w:rsidRPr="007A66F8">
        <w:t>е</w:t>
      </w:r>
      <w:r w:rsidRPr="007A66F8">
        <w:t xml:space="preserve">бности </w:t>
      </w:r>
      <w:r w:rsidR="00B1199F" w:rsidRPr="007A66F8">
        <w:t>покупателей</w:t>
      </w:r>
      <w:r w:rsidRPr="007A66F8">
        <w:t>.</w:t>
      </w:r>
    </w:p>
    <w:p w14:paraId="1E747CFF" w14:textId="77777777" w:rsidR="00FF6E7D" w:rsidRPr="007A66F8" w:rsidRDefault="00FF6E7D" w:rsidP="00FF6E7D">
      <w:pPr>
        <w:pStyle w:val="a3"/>
        <w:rPr>
          <w:noProof/>
        </w:rPr>
      </w:pPr>
    </w:p>
    <w:p w14:paraId="75EC01CC" w14:textId="77777777" w:rsidR="00FF6E7D" w:rsidRPr="007A66F8" w:rsidRDefault="00FF6E7D" w:rsidP="004748C8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4745A81A" wp14:editId="564ED25F">
                <wp:extent cx="2880000" cy="359967"/>
                <wp:effectExtent l="0" t="19050" r="34925" b="40640"/>
                <wp:docPr id="236" name="Группа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37" name="Прямая соединительная линия 237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38" name="Группа 238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39" name="Ромб 239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0" name="Ромб 240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1" name="Ромб 241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74DBD1D2" id="Группа 236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">
                <v:line id="Прямая соединительная линия 237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" strokecolor="black [3213]" strokeweight="1pt">
                  <v:stroke joinstyle="miter"/>
                </v:line>
                <v:group id="Группа 238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z2b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rA1nwhGQ+38AAAD//wMAUEsBAi0AFAAGAAgAAAAhANvh9svuAAAAhQEAABMAAAAAAAAAAAAA&#10;AAAAAAAAAFtDb250ZW50X1R5cGVzXS54bWxQSwECLQAUAAYACAAAACEAWvQsW78AAAAVAQAACwAA&#10;AAAAAAAAAAAAAAAfAQAAX3JlbHMvLnJlbHNQSwECLQAUAAYACAAAACEAoPs9m8MAAADcAAAADwAA&#10;AAAAAAAAAAAAAAAHAgAAZHJzL2Rvd25yZXYueG1sUEsFBgAAAAADAAMAtwAAAPcCAAAAAA==&#10;">
                  <v:shape id="Ромб 239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" fillcolor="white [3212]" strokecolor="black [3213]" strokeweight="1pt"/>
                  <v:shape id="Ромб 240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" fillcolor="white [3212]" strokecolor="black [3213]" strokeweight="1pt"/>
                  <v:shape id="Ромб 241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Pr="007A66F8">
        <w:br w:type="page"/>
      </w:r>
    </w:p>
    <w:p w14:paraId="7A0DF407" w14:textId="77777777" w:rsidR="00FF6E7D" w:rsidRPr="007A66F8" w:rsidRDefault="00FF6E7D" w:rsidP="00FF6E7D">
      <w:pPr>
        <w:pStyle w:val="af8"/>
      </w:pPr>
      <w:r w:rsidRPr="007A66F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700224" behindDoc="0" locked="0" layoutInCell="1" allowOverlap="1" wp14:anchorId="28E97A0E" wp14:editId="1FFC2203">
                <wp:simplePos x="0" y="0"/>
                <wp:positionH relativeFrom="margin">
                  <wp:posOffset>3300730</wp:posOffset>
                </wp:positionH>
                <wp:positionV relativeFrom="margin">
                  <wp:posOffset>78740</wp:posOffset>
                </wp:positionV>
                <wp:extent cx="3239770" cy="2267585"/>
                <wp:effectExtent l="0" t="0" r="17780" b="18415"/>
                <wp:wrapSquare wrapText="bothSides"/>
                <wp:docPr id="242" name="Группа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43" name="Прямоугольник: скругленные углы 243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2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4" name="Группа 244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45" name="Ромб 245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6" name="Надпись 246"/>
                          <wps:cNvSpPr txBox="1"/>
                          <wps:spPr>
                            <a:xfrm rot="16200000">
                              <a:off x="7172" y="99989"/>
                              <a:ext cx="495244" cy="41742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EBD2464" w14:textId="77777777" w:rsidR="00633EAD" w:rsidRPr="003F28D3" w:rsidRDefault="00633EAD" w:rsidP="00FF6E7D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28E97A0E" id="Группа 242" o:spid="_x0000_s1126" style="position:absolute;left:0;text-align:left;margin-left:259.9pt;margin-top:6.2pt;width:255.1pt;height:178.55pt;z-index:251700224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">
                <v:roundrect id="Прямоугольник: скругленные углы 243" o:spid="_x0000_s1127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" strokecolor="black [3213]" strokeweight="1pt">
                  <v:fill r:id="rId53" o:title="" recolor="t" rotate="t" type="frame"/>
                  <v:stroke joinstyle="miter"/>
                </v:roundrect>
                <v:group id="Группа 244" o:spid="_x0000_s1128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ETj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">
                  <v:shape id="Ромб 245" o:spid="_x0000_s1129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" fillcolor="#c00000" strokecolor="#f2f2f2 [3052]" strokeweight="2.25pt">
                    <v:shadow on="t" color="black [3213]" opacity="26214f" offset=".34742mm,.06125mm"/>
                  </v:shape>
                  <v:shape id="Надпись 246" o:spid="_x0000_s1130" type="#_x0000_t202" style="position:absolute;left:71;top:999;width:4953;height:417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" filled="f" stroked="f" strokeweight=".5pt">
                    <v:textbox>
                      <w:txbxContent>
                        <w:p w14:paraId="0EBD2464" w14:textId="77777777" w:rsidR="00633EAD" w:rsidRPr="003F28D3" w:rsidRDefault="00633EAD" w:rsidP="00FF6E7D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21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8206A8" w:rsidRPr="007A66F8">
        <w:rPr>
          <w:b/>
        </w:rPr>
        <w:t xml:space="preserve">Зубная паста </w:t>
      </w:r>
      <w:r w:rsidR="008206A8" w:rsidRPr="007A66F8">
        <w:rPr>
          <w:b/>
        </w:rPr>
        <w:br/>
        <w:t>«32</w:t>
      </w:r>
      <w:r w:rsidR="00B1199F" w:rsidRPr="007A66F8">
        <w:rPr>
          <w:b/>
        </w:rPr>
        <w:t> </w:t>
      </w:r>
      <w:r w:rsidR="008206A8" w:rsidRPr="007A66F8">
        <w:rPr>
          <w:b/>
        </w:rPr>
        <w:t>ж</w:t>
      </w:r>
      <w:r w:rsidR="00180FA2" w:rsidRPr="007A66F8">
        <w:rPr>
          <w:b/>
        </w:rPr>
        <w:t>е</w:t>
      </w:r>
      <w:r w:rsidR="008206A8" w:rsidRPr="007A66F8">
        <w:rPr>
          <w:b/>
        </w:rPr>
        <w:t>мчужины»</w:t>
      </w:r>
    </w:p>
    <w:p w14:paraId="0457B9BE" w14:textId="77777777" w:rsidR="008206A8" w:rsidRPr="007A66F8" w:rsidRDefault="008206A8" w:rsidP="008206A8">
      <w:pPr>
        <w:pStyle w:val="a3"/>
        <w:rPr>
          <w:sz w:val="26"/>
          <w:szCs w:val="26"/>
          <w:shd w:val="clear" w:color="auto" w:fill="FFFFFF"/>
        </w:rPr>
      </w:pPr>
      <w:r w:rsidRPr="007A66F8">
        <w:rPr>
          <w:b/>
          <w:color w:val="151515"/>
          <w:sz w:val="26"/>
          <w:szCs w:val="26"/>
          <w:shd w:val="clear" w:color="auto" w:fill="FFFFFF"/>
        </w:rPr>
        <w:t>21</w:t>
      </w:r>
      <w:r w:rsidRPr="007A66F8">
        <w:rPr>
          <w:b/>
          <w:sz w:val="26"/>
          <w:szCs w:val="26"/>
        </w:rPr>
        <w:t>. Зубная паста «32 ж</w:t>
      </w:r>
      <w:r w:rsidR="00180FA2" w:rsidRPr="007A66F8">
        <w:rPr>
          <w:b/>
          <w:sz w:val="26"/>
          <w:szCs w:val="26"/>
        </w:rPr>
        <w:t>е</w:t>
      </w:r>
      <w:r w:rsidRPr="007A66F8">
        <w:rPr>
          <w:b/>
          <w:sz w:val="26"/>
          <w:szCs w:val="26"/>
        </w:rPr>
        <w:t>мчужины»</w:t>
      </w:r>
      <w:r w:rsidRPr="007A66F8">
        <w:rPr>
          <w:sz w:val="26"/>
          <w:szCs w:val="26"/>
        </w:rPr>
        <w:t xml:space="preserve"> </w:t>
      </w:r>
      <w:r w:rsidRPr="007A66F8">
        <w:rPr>
          <w:b/>
          <w:sz w:val="26"/>
          <w:szCs w:val="26"/>
        </w:rPr>
        <w:t>(</w:t>
      </w:r>
      <w:r w:rsidRPr="007A66F8">
        <w:rPr>
          <w:b/>
          <w:sz w:val="26"/>
          <w:szCs w:val="26"/>
          <w:shd w:val="clear" w:color="auto" w:fill="FFFFFF"/>
        </w:rPr>
        <w:t>CОАО «Парфюм</w:t>
      </w:r>
      <w:r w:rsidR="00180FA2" w:rsidRPr="007A66F8">
        <w:rPr>
          <w:b/>
          <w:sz w:val="26"/>
          <w:szCs w:val="26"/>
          <w:shd w:val="clear" w:color="auto" w:fill="FFFFFF"/>
        </w:rPr>
        <w:t>е</w:t>
      </w:r>
      <w:r w:rsidRPr="007A66F8">
        <w:rPr>
          <w:b/>
          <w:sz w:val="26"/>
          <w:szCs w:val="26"/>
          <w:shd w:val="clear" w:color="auto" w:fill="FFFFFF"/>
        </w:rPr>
        <w:t>рно-косм</w:t>
      </w:r>
      <w:r w:rsidR="00180FA2" w:rsidRPr="007A66F8">
        <w:rPr>
          <w:b/>
          <w:sz w:val="26"/>
          <w:szCs w:val="26"/>
          <w:shd w:val="clear" w:color="auto" w:fill="FFFFFF"/>
        </w:rPr>
        <w:t>е</w:t>
      </w:r>
      <w:r w:rsidRPr="007A66F8">
        <w:rPr>
          <w:b/>
          <w:sz w:val="26"/>
          <w:szCs w:val="26"/>
          <w:shd w:val="clear" w:color="auto" w:fill="FFFFFF"/>
        </w:rPr>
        <w:t>тич</w:t>
      </w:r>
      <w:r w:rsidR="00180FA2" w:rsidRPr="007A66F8">
        <w:rPr>
          <w:b/>
          <w:sz w:val="26"/>
          <w:szCs w:val="26"/>
          <w:shd w:val="clear" w:color="auto" w:fill="FFFFFF"/>
        </w:rPr>
        <w:t>е</w:t>
      </w:r>
      <w:r w:rsidR="00D1605F" w:rsidRPr="007A66F8">
        <w:rPr>
          <w:b/>
          <w:sz w:val="26"/>
          <w:szCs w:val="26"/>
          <w:shd w:val="clear" w:color="auto" w:fill="FFFFFF"/>
        </w:rPr>
        <w:t>ская фабрика “</w:t>
      </w:r>
      <w:r w:rsidRPr="007A66F8">
        <w:rPr>
          <w:b/>
          <w:sz w:val="26"/>
          <w:szCs w:val="26"/>
          <w:shd w:val="clear" w:color="auto" w:fill="FFFFFF"/>
        </w:rPr>
        <w:t>Модум</w:t>
      </w:r>
      <w:r w:rsidR="00EE67F9" w:rsidRPr="007A66F8">
        <w:rPr>
          <w:b/>
          <w:sz w:val="26"/>
          <w:szCs w:val="26"/>
          <w:shd w:val="clear" w:color="auto" w:fill="FFFFFF"/>
        </w:rPr>
        <w:t> —</w:t>
      </w:r>
      <w:r w:rsidRPr="007A66F8">
        <w:rPr>
          <w:b/>
          <w:sz w:val="26"/>
          <w:szCs w:val="26"/>
          <w:shd w:val="clear" w:color="auto" w:fill="FFFFFF"/>
        </w:rPr>
        <w:t xml:space="preserve"> наша косм</w:t>
      </w:r>
      <w:r w:rsidR="00180FA2" w:rsidRPr="007A66F8">
        <w:rPr>
          <w:b/>
          <w:sz w:val="26"/>
          <w:szCs w:val="26"/>
          <w:shd w:val="clear" w:color="auto" w:fill="FFFFFF"/>
        </w:rPr>
        <w:t>е</w:t>
      </w:r>
      <w:r w:rsidRPr="007A66F8">
        <w:rPr>
          <w:b/>
          <w:sz w:val="26"/>
          <w:szCs w:val="26"/>
          <w:shd w:val="clear" w:color="auto" w:fill="FFFFFF"/>
        </w:rPr>
        <w:t>тика</w:t>
      </w:r>
      <w:r w:rsidR="00D1605F" w:rsidRPr="007A66F8">
        <w:rPr>
          <w:b/>
          <w:sz w:val="26"/>
          <w:szCs w:val="26"/>
          <w:shd w:val="clear" w:color="auto" w:fill="FFFFFF"/>
        </w:rPr>
        <w:t>”</w:t>
      </w:r>
      <w:r w:rsidR="00C26A7A" w:rsidRPr="007A66F8">
        <w:rPr>
          <w:b/>
          <w:sz w:val="26"/>
          <w:szCs w:val="26"/>
          <w:shd w:val="clear" w:color="auto" w:fill="FFFFFF"/>
        </w:rPr>
        <w:t>»</w:t>
      </w:r>
      <w:r w:rsidRPr="007A66F8">
        <w:rPr>
          <w:b/>
          <w:sz w:val="26"/>
          <w:szCs w:val="26"/>
          <w:shd w:val="clear" w:color="auto" w:fill="FFFFFF"/>
        </w:rPr>
        <w:t>, г.</w:t>
      </w:r>
      <w:r w:rsidR="00D1605F" w:rsidRPr="007A66F8">
        <w:rPr>
          <w:b/>
          <w:sz w:val="26"/>
          <w:szCs w:val="26"/>
          <w:shd w:val="clear" w:color="auto" w:fill="FFFFFF"/>
        </w:rPr>
        <w:t> </w:t>
      </w:r>
      <w:r w:rsidRPr="007A66F8">
        <w:rPr>
          <w:b/>
          <w:sz w:val="26"/>
          <w:szCs w:val="26"/>
          <w:shd w:val="clear" w:color="auto" w:fill="FFFFFF"/>
        </w:rPr>
        <w:t>Минск)</w:t>
      </w:r>
      <w:r w:rsidR="00EE67F9" w:rsidRPr="007A66F8">
        <w:rPr>
          <w:sz w:val="26"/>
          <w:szCs w:val="26"/>
          <w:shd w:val="clear" w:color="auto" w:fill="FFFFFF"/>
        </w:rPr>
        <w:t> —</w:t>
      </w:r>
      <w:r w:rsidRPr="007A66F8">
        <w:rPr>
          <w:sz w:val="26"/>
          <w:szCs w:val="26"/>
          <w:shd w:val="clear" w:color="auto" w:fill="FFFFFF"/>
        </w:rPr>
        <w:t xml:space="preserve"> это многокомпон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нтный продукт. Она состоит из ингр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ди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нтов, которы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можно разд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лить на дв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основны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кат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гории: вспомогат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льны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="00D1605F" w:rsidRPr="007A66F8">
        <w:rPr>
          <w:sz w:val="26"/>
          <w:szCs w:val="26"/>
          <w:shd w:val="clear" w:color="auto" w:fill="FFFFFF"/>
        </w:rPr>
        <w:t xml:space="preserve"> и </w:t>
      </w:r>
      <w:r w:rsidRPr="007A66F8">
        <w:rPr>
          <w:sz w:val="26"/>
          <w:szCs w:val="26"/>
          <w:shd w:val="clear" w:color="auto" w:fill="FFFFFF"/>
        </w:rPr>
        <w:t>активны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. Вспомогат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льны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ингр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ди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нты, колич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ство которых мож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="00D1605F" w:rsidRPr="007A66F8">
        <w:rPr>
          <w:sz w:val="26"/>
          <w:szCs w:val="26"/>
          <w:shd w:val="clear" w:color="auto" w:fill="FFFFFF"/>
        </w:rPr>
        <w:t>т достигать двадцати</w:t>
      </w:r>
      <w:r w:rsidRPr="007A66F8">
        <w:rPr>
          <w:sz w:val="26"/>
          <w:szCs w:val="26"/>
          <w:shd w:val="clear" w:color="auto" w:fill="FFFFFF"/>
        </w:rPr>
        <w:t>, отв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чают за различны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характ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ристики пасты. Активны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компон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нты играют ключ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вую роль в подд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ржании здоровья зубов и д</w:t>
      </w:r>
      <w:r w:rsidR="004F423A" w:rsidRPr="007A66F8">
        <w:rPr>
          <w:sz w:val="26"/>
          <w:szCs w:val="26"/>
          <w:shd w:val="clear" w:color="auto" w:fill="FFFFFF"/>
        </w:rPr>
        <w:t>ё</w:t>
      </w:r>
      <w:r w:rsidRPr="007A66F8">
        <w:rPr>
          <w:sz w:val="26"/>
          <w:szCs w:val="26"/>
          <w:shd w:val="clear" w:color="auto" w:fill="FFFFFF"/>
        </w:rPr>
        <w:t>с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н. Они помогают укр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плять эмаль, защищают от кари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са и устраняют чувствит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льность зубов. В производств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зубной пасты с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рии «32</w:t>
      </w:r>
      <w:r w:rsidR="004F423A" w:rsidRPr="007A66F8">
        <w:rPr>
          <w:sz w:val="26"/>
          <w:szCs w:val="26"/>
          <w:shd w:val="clear" w:color="auto" w:fill="FFFFFF"/>
        </w:rPr>
        <w:t> ж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мчужины» используются активны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мин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ральны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и витаминны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компл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ксы, морская соль, экстракты л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ч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бных трав и эфирны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масла. Эти компон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нты помогают восполнить н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достаток питат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льных в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щ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ств, что особ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нно важно для пр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дотвращ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ния распростран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нных забол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ваний зубов и д</w:t>
      </w:r>
      <w:r w:rsidR="004F423A" w:rsidRPr="007A66F8">
        <w:rPr>
          <w:sz w:val="26"/>
          <w:szCs w:val="26"/>
          <w:shd w:val="clear" w:color="auto" w:fill="FFFFFF"/>
        </w:rPr>
        <w:t>ё</w:t>
      </w:r>
      <w:r w:rsidRPr="007A66F8">
        <w:rPr>
          <w:sz w:val="26"/>
          <w:szCs w:val="26"/>
          <w:shd w:val="clear" w:color="auto" w:fill="FFFFFF"/>
        </w:rPr>
        <w:t>с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н, таких как кари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с и гингивит.</w:t>
      </w:r>
    </w:p>
    <w:p w14:paraId="347D519E" w14:textId="77777777" w:rsidR="008206A8" w:rsidRPr="007A66F8" w:rsidRDefault="008206A8" w:rsidP="008206A8">
      <w:pPr>
        <w:pStyle w:val="a3"/>
        <w:rPr>
          <w:sz w:val="26"/>
          <w:szCs w:val="26"/>
          <w:shd w:val="clear" w:color="auto" w:fill="FFFFFF"/>
        </w:rPr>
      </w:pPr>
      <w:r w:rsidRPr="007A66F8">
        <w:rPr>
          <w:sz w:val="26"/>
          <w:szCs w:val="26"/>
          <w:shd w:val="clear" w:color="auto" w:fill="FFFFFF"/>
        </w:rPr>
        <w:t>Проц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сс производства зубной пасты начина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тся с поступл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ния ингр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ди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нтов на участок приготовл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ния полуфабрикатов. Пр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жд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ч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м попасть в производство, вс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ингр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ди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нты проходят контроль кач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ства в лаборатории фабрики. Посл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получ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ния подтв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ржд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ния соотв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="00A63775" w:rsidRPr="007A66F8">
        <w:rPr>
          <w:sz w:val="26"/>
          <w:szCs w:val="26"/>
          <w:shd w:val="clear" w:color="auto" w:fill="FFFFFF"/>
        </w:rPr>
        <w:t>тствия</w:t>
      </w:r>
      <w:r w:rsidRPr="007A66F8">
        <w:rPr>
          <w:sz w:val="26"/>
          <w:szCs w:val="26"/>
          <w:shd w:val="clear" w:color="auto" w:fill="FFFFFF"/>
        </w:rPr>
        <w:t xml:space="preserve"> ингр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ди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нты взв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шиваются. </w:t>
      </w:r>
    </w:p>
    <w:p w14:paraId="46B0D897" w14:textId="77777777" w:rsidR="008206A8" w:rsidRPr="007A66F8" w:rsidRDefault="008206A8" w:rsidP="008206A8">
      <w:pPr>
        <w:pStyle w:val="a3"/>
        <w:rPr>
          <w:sz w:val="26"/>
          <w:szCs w:val="26"/>
          <w:shd w:val="clear" w:color="auto" w:fill="FFFFFF"/>
        </w:rPr>
      </w:pPr>
      <w:r w:rsidRPr="007A66F8">
        <w:rPr>
          <w:sz w:val="26"/>
          <w:szCs w:val="26"/>
          <w:shd w:val="clear" w:color="auto" w:fill="FFFFFF"/>
        </w:rPr>
        <w:t>Изготовл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пасты включа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т два основных этапа: см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шивани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компон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нтов и фасовка. П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рвый этап, называ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мый «варкой», проходит в вакуумном 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актор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, который способ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 см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="003D784A" w:rsidRPr="007A66F8">
        <w:rPr>
          <w:sz w:val="26"/>
          <w:szCs w:val="26"/>
          <w:shd w:val="clear" w:color="auto" w:fill="FFFFFF"/>
        </w:rPr>
        <w:t>шивать от 1 до 3 т</w:t>
      </w:r>
      <w:r w:rsidRPr="007A66F8">
        <w:rPr>
          <w:sz w:val="26"/>
          <w:szCs w:val="26"/>
          <w:shd w:val="clear" w:color="auto" w:fill="FFFFFF"/>
        </w:rPr>
        <w:t xml:space="preserve"> сырья. Этот проц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сс полностью автоматизирован: оп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ратор контролиру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т скорость вращ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ния 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шалки и 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мп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ратуру см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си. При н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обходимости пар нагр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ва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т сод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ржимо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актора, а вода</w:t>
      </w:r>
      <w:r w:rsidR="00A63775" w:rsidRPr="007A66F8">
        <w:rPr>
          <w:sz w:val="26"/>
          <w:szCs w:val="26"/>
          <w:shd w:val="clear" w:color="auto" w:fill="FFFFFF"/>
        </w:rPr>
        <w:t> </w:t>
      </w:r>
      <w:r w:rsidRPr="007A66F8">
        <w:rPr>
          <w:sz w:val="26"/>
          <w:szCs w:val="26"/>
          <w:shd w:val="clear" w:color="auto" w:fill="FFFFFF"/>
        </w:rPr>
        <w:t>охлажда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т 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го. Варка происходит при 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мп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ратур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ниж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="001C59FE" w:rsidRPr="007A66F8">
        <w:rPr>
          <w:sz w:val="26"/>
          <w:szCs w:val="26"/>
          <w:shd w:val="clear" w:color="auto" w:fill="FFFFFF"/>
        </w:rPr>
        <w:t xml:space="preserve"> 36 </w:t>
      </w:r>
      <w:r w:rsidR="001C59FE" w:rsidRPr="007A66F8">
        <w:rPr>
          <w:rFonts w:cs="Times New Roman"/>
          <w:noProof/>
          <w:sz w:val="26"/>
          <w:szCs w:val="26"/>
        </w:rPr>
        <w:t>°</w:t>
      </w:r>
      <w:r w:rsidR="001C59FE" w:rsidRPr="007A66F8">
        <w:rPr>
          <w:noProof/>
          <w:sz w:val="26"/>
          <w:szCs w:val="26"/>
        </w:rPr>
        <w:t>С</w:t>
      </w:r>
      <w:r w:rsidR="001C59FE" w:rsidRPr="007A66F8">
        <w:rPr>
          <w:sz w:val="26"/>
          <w:szCs w:val="26"/>
          <w:shd w:val="clear" w:color="auto" w:fill="FFFFFF"/>
        </w:rPr>
        <w:t xml:space="preserve"> </w:t>
      </w:r>
      <w:r w:rsidRPr="007A66F8">
        <w:rPr>
          <w:sz w:val="26"/>
          <w:szCs w:val="26"/>
          <w:shd w:val="clear" w:color="auto" w:fill="FFFFFF"/>
        </w:rPr>
        <w:t>в 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ч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="00A63775" w:rsidRPr="007A66F8">
        <w:rPr>
          <w:sz w:val="26"/>
          <w:szCs w:val="26"/>
          <w:shd w:val="clear" w:color="auto" w:fill="FFFFFF"/>
        </w:rPr>
        <w:t xml:space="preserve"> 2–</w:t>
      </w:r>
      <w:r w:rsidRPr="007A66F8">
        <w:rPr>
          <w:sz w:val="26"/>
          <w:szCs w:val="26"/>
          <w:shd w:val="clear" w:color="auto" w:fill="FFFFFF"/>
        </w:rPr>
        <w:t>4 часов до получ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ния однородной массы.</w:t>
      </w:r>
    </w:p>
    <w:p w14:paraId="0971E98F" w14:textId="77777777" w:rsidR="008206A8" w:rsidRPr="007A66F8" w:rsidRDefault="008206A8" w:rsidP="008206A8">
      <w:pPr>
        <w:pStyle w:val="a3"/>
        <w:rPr>
          <w:sz w:val="26"/>
          <w:szCs w:val="26"/>
          <w:shd w:val="clear" w:color="auto" w:fill="FFFFFF"/>
        </w:rPr>
      </w:pPr>
      <w:r w:rsidRPr="007A66F8">
        <w:rPr>
          <w:sz w:val="26"/>
          <w:szCs w:val="26"/>
          <w:shd w:val="clear" w:color="auto" w:fill="FFFFFF"/>
        </w:rPr>
        <w:t>Посл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см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шивания паста выгружа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тся в сп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циальны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таллич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ски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мкости для хран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ния. Однако</w:t>
      </w:r>
      <w:r w:rsidR="0025087C" w:rsidRPr="007A66F8">
        <w:rPr>
          <w:sz w:val="26"/>
          <w:szCs w:val="26"/>
          <w:shd w:val="clear" w:color="auto" w:fill="FFFFFF"/>
        </w:rPr>
        <w:t xml:space="preserve"> </w:t>
      </w:r>
      <w:r w:rsidRPr="007A66F8">
        <w:rPr>
          <w:sz w:val="26"/>
          <w:szCs w:val="26"/>
          <w:shd w:val="clear" w:color="auto" w:fill="FFFFFF"/>
        </w:rPr>
        <w:t>пр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жд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="0025087C" w:rsidRPr="007A66F8">
        <w:rPr>
          <w:sz w:val="26"/>
          <w:szCs w:val="26"/>
          <w:shd w:val="clear" w:color="auto" w:fill="FFFFFF"/>
        </w:rPr>
        <w:t xml:space="preserve"> </w:t>
      </w:r>
      <w:r w:rsidRPr="007A66F8">
        <w:rPr>
          <w:sz w:val="26"/>
          <w:szCs w:val="26"/>
          <w:shd w:val="clear" w:color="auto" w:fill="FFFFFF"/>
        </w:rPr>
        <w:t>ч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м отправить продукт на фасовку, он проходит тщат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льный лабораторный анализ. Посл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получ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ния разр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ш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ния паста пода</w:t>
      </w:r>
      <w:r w:rsidR="005632FC" w:rsidRPr="007A66F8">
        <w:rPr>
          <w:sz w:val="26"/>
          <w:szCs w:val="26"/>
          <w:shd w:val="clear" w:color="auto" w:fill="FFFFFF"/>
        </w:rPr>
        <w:t>ё</w:t>
      </w:r>
      <w:r w:rsidRPr="007A66F8">
        <w:rPr>
          <w:sz w:val="26"/>
          <w:szCs w:val="26"/>
          <w:shd w:val="clear" w:color="auto" w:fill="FFFFFF"/>
        </w:rPr>
        <w:t xml:space="preserve">тся в </w:t>
      </w:r>
      <w:proofErr w:type="spellStart"/>
      <w:r w:rsidRPr="007A66F8">
        <w:rPr>
          <w:sz w:val="26"/>
          <w:szCs w:val="26"/>
          <w:shd w:val="clear" w:color="auto" w:fill="FFFFFF"/>
        </w:rPr>
        <w:t>тубонаполнит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льный</w:t>
      </w:r>
      <w:proofErr w:type="spellEnd"/>
      <w:r w:rsidRPr="007A66F8">
        <w:rPr>
          <w:sz w:val="26"/>
          <w:szCs w:val="26"/>
          <w:shd w:val="clear" w:color="auto" w:fill="FFFFFF"/>
        </w:rPr>
        <w:t xml:space="preserve"> аппарат для фасовки.</w:t>
      </w:r>
    </w:p>
    <w:p w14:paraId="7219B81C" w14:textId="77777777" w:rsidR="00FF6E7D" w:rsidRPr="007A66F8" w:rsidRDefault="008206A8" w:rsidP="00E44E9C">
      <w:pPr>
        <w:pStyle w:val="a3"/>
        <w:rPr>
          <w:noProof/>
          <w:sz w:val="26"/>
          <w:szCs w:val="26"/>
        </w:rPr>
      </w:pPr>
      <w:r w:rsidRPr="007A66F8">
        <w:rPr>
          <w:sz w:val="26"/>
          <w:szCs w:val="26"/>
          <w:shd w:val="clear" w:color="auto" w:fill="FFFFFF"/>
        </w:rPr>
        <w:t>На с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годняшний д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нь СООО «Парфюм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рно-косм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тич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ская фабрика </w:t>
      </w:r>
      <w:r w:rsidR="005632FC" w:rsidRPr="007A66F8">
        <w:rPr>
          <w:sz w:val="26"/>
          <w:szCs w:val="26"/>
          <w:shd w:val="clear" w:color="auto" w:fill="FFFFFF"/>
        </w:rPr>
        <w:t>“</w:t>
      </w:r>
      <w:r w:rsidRPr="007A66F8">
        <w:rPr>
          <w:sz w:val="26"/>
          <w:szCs w:val="26"/>
          <w:shd w:val="clear" w:color="auto" w:fill="FFFFFF"/>
        </w:rPr>
        <w:t>Модум</w:t>
      </w:r>
      <w:r w:rsidR="00EE67F9" w:rsidRPr="007A66F8">
        <w:rPr>
          <w:sz w:val="26"/>
          <w:szCs w:val="26"/>
          <w:shd w:val="clear" w:color="auto" w:fill="FFFFFF"/>
        </w:rPr>
        <w:t> —</w:t>
      </w:r>
      <w:r w:rsidRPr="007A66F8">
        <w:rPr>
          <w:sz w:val="26"/>
          <w:szCs w:val="26"/>
          <w:shd w:val="clear" w:color="auto" w:fill="FFFFFF"/>
        </w:rPr>
        <w:t xml:space="preserve"> наша косм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тика</w:t>
      </w:r>
      <w:r w:rsidR="005632FC" w:rsidRPr="007A66F8">
        <w:rPr>
          <w:sz w:val="26"/>
          <w:szCs w:val="26"/>
          <w:shd w:val="clear" w:color="auto" w:fill="FFFFFF"/>
        </w:rPr>
        <w:t>”</w:t>
      </w:r>
      <w:r w:rsidRPr="007A66F8">
        <w:rPr>
          <w:sz w:val="26"/>
          <w:szCs w:val="26"/>
          <w:shd w:val="clear" w:color="auto" w:fill="FFFFFF"/>
        </w:rPr>
        <w:t>» явля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тся одним из в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дущих производит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л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й косм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тич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="005632FC" w:rsidRPr="007A66F8">
        <w:rPr>
          <w:sz w:val="26"/>
          <w:szCs w:val="26"/>
          <w:shd w:val="clear" w:color="auto" w:fill="FFFFFF"/>
        </w:rPr>
        <w:t>ской продукции в </w:t>
      </w:r>
      <w:r w:rsidRPr="007A66F8">
        <w:rPr>
          <w:sz w:val="26"/>
          <w:szCs w:val="26"/>
          <w:shd w:val="clear" w:color="auto" w:fill="FFFFFF"/>
        </w:rPr>
        <w:t>Б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ларуси. Фабрика пр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длага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т широкий ассортим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нт косм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тики</w:t>
      </w:r>
      <w:r w:rsidR="00EE67F9" w:rsidRPr="007A66F8">
        <w:rPr>
          <w:sz w:val="26"/>
          <w:szCs w:val="26"/>
          <w:shd w:val="clear" w:color="auto" w:fill="FFFFFF"/>
        </w:rPr>
        <w:t> —</w:t>
      </w:r>
      <w:r w:rsidRPr="007A66F8">
        <w:rPr>
          <w:sz w:val="26"/>
          <w:szCs w:val="26"/>
          <w:shd w:val="clear" w:color="auto" w:fill="FFFFFF"/>
        </w:rPr>
        <w:t xml:space="preserve"> около 500</w:t>
      </w:r>
      <w:r w:rsidR="005632FC" w:rsidRPr="007A66F8">
        <w:rPr>
          <w:sz w:val="26"/>
          <w:szCs w:val="26"/>
          <w:shd w:val="clear" w:color="auto" w:fill="FFFFFF"/>
        </w:rPr>
        <w:t> продуктов в 25 </w:t>
      </w:r>
      <w:r w:rsidRPr="007A66F8">
        <w:rPr>
          <w:sz w:val="26"/>
          <w:szCs w:val="26"/>
          <w:shd w:val="clear" w:color="auto" w:fill="FFFFFF"/>
        </w:rPr>
        <w:t>с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риях, включая ср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дства для ухода за полостью рта. Кром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 xml:space="preserve"> зубных паст и</w:t>
      </w:r>
      <w:r w:rsidR="005632FC" w:rsidRPr="007A66F8">
        <w:rPr>
          <w:sz w:val="26"/>
          <w:szCs w:val="26"/>
          <w:shd w:val="clear" w:color="auto" w:fill="FFFFFF"/>
        </w:rPr>
        <w:t> </w:t>
      </w:r>
      <w:r w:rsidRPr="007A66F8">
        <w:rPr>
          <w:sz w:val="26"/>
          <w:szCs w:val="26"/>
          <w:shd w:val="clear" w:color="auto" w:fill="FFFFFF"/>
        </w:rPr>
        <w:t>ополаскиват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л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й фабрика производит широкий ассортим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нт косм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тич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ских ср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дств: кр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м</w:t>
      </w:r>
      <w:r w:rsidR="005632FC" w:rsidRPr="007A66F8">
        <w:rPr>
          <w:sz w:val="26"/>
          <w:szCs w:val="26"/>
          <w:shd w:val="clear" w:color="auto" w:fill="FFFFFF"/>
        </w:rPr>
        <w:t>ов</w:t>
      </w:r>
      <w:r w:rsidRPr="007A66F8">
        <w:rPr>
          <w:sz w:val="26"/>
          <w:szCs w:val="26"/>
          <w:shd w:val="clear" w:color="auto" w:fill="FFFFFF"/>
        </w:rPr>
        <w:t>, шампун</w:t>
      </w:r>
      <w:r w:rsidR="005632FC" w:rsidRPr="007A66F8">
        <w:rPr>
          <w:sz w:val="26"/>
          <w:szCs w:val="26"/>
          <w:shd w:val="clear" w:color="auto" w:fill="FFFFFF"/>
        </w:rPr>
        <w:t>ей</w:t>
      </w:r>
      <w:r w:rsidRPr="007A66F8">
        <w:rPr>
          <w:sz w:val="26"/>
          <w:szCs w:val="26"/>
          <w:shd w:val="clear" w:color="auto" w:fill="FFFFFF"/>
        </w:rPr>
        <w:t>, г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="005632FC" w:rsidRPr="007A66F8">
        <w:rPr>
          <w:sz w:val="26"/>
          <w:szCs w:val="26"/>
          <w:shd w:val="clear" w:color="auto" w:fill="FFFFFF"/>
        </w:rPr>
        <w:t>лей</w:t>
      </w:r>
      <w:r w:rsidRPr="007A66F8">
        <w:rPr>
          <w:sz w:val="26"/>
          <w:szCs w:val="26"/>
          <w:shd w:val="clear" w:color="auto" w:fill="FFFFFF"/>
        </w:rPr>
        <w:t xml:space="preserve"> для душа, п</w:t>
      </w:r>
      <w:r w:rsidR="00180FA2" w:rsidRPr="007A66F8">
        <w:rPr>
          <w:sz w:val="26"/>
          <w:szCs w:val="26"/>
          <w:shd w:val="clear" w:color="auto" w:fill="FFFFFF"/>
        </w:rPr>
        <w:t>е</w:t>
      </w:r>
      <w:r w:rsidRPr="007A66F8">
        <w:rPr>
          <w:sz w:val="26"/>
          <w:szCs w:val="26"/>
          <w:shd w:val="clear" w:color="auto" w:fill="FFFFFF"/>
        </w:rPr>
        <w:t>н</w:t>
      </w:r>
      <w:r w:rsidR="005632FC" w:rsidRPr="007A66F8">
        <w:rPr>
          <w:sz w:val="26"/>
          <w:szCs w:val="26"/>
          <w:shd w:val="clear" w:color="auto" w:fill="FFFFFF"/>
        </w:rPr>
        <w:t>ы</w:t>
      </w:r>
      <w:r w:rsidRPr="007A66F8">
        <w:rPr>
          <w:sz w:val="26"/>
          <w:szCs w:val="26"/>
          <w:shd w:val="clear" w:color="auto" w:fill="FFFFFF"/>
        </w:rPr>
        <w:t xml:space="preserve"> для ванны и жидк</w:t>
      </w:r>
      <w:r w:rsidR="00763CFE" w:rsidRPr="007A66F8">
        <w:rPr>
          <w:noProof/>
          <w:sz w:val="26"/>
          <w:szCs w:val="26"/>
        </w:rPr>
        <w:t>их средств</w:t>
      </w:r>
      <w:r w:rsidR="00B1199F" w:rsidRPr="007A66F8">
        <w:rPr>
          <w:noProof/>
          <w:sz w:val="26"/>
          <w:szCs w:val="26"/>
        </w:rPr>
        <w:t xml:space="preserve">. </w:t>
      </w:r>
    </w:p>
    <w:p w14:paraId="5FB90DF8" w14:textId="77777777" w:rsidR="00B1199F" w:rsidRPr="007A66F8" w:rsidRDefault="00B1199F" w:rsidP="00E44E9C">
      <w:pPr>
        <w:pStyle w:val="a3"/>
        <w:rPr>
          <w:noProof/>
          <w:sz w:val="26"/>
          <w:szCs w:val="26"/>
        </w:rPr>
      </w:pPr>
    </w:p>
    <w:p w14:paraId="5959D06A" w14:textId="77777777" w:rsidR="00D01EAD" w:rsidRPr="007A66F8" w:rsidRDefault="00FF6E7D" w:rsidP="00B1199F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26B1860A" wp14:editId="036FE2E9">
                <wp:extent cx="2880000" cy="359967"/>
                <wp:effectExtent l="0" t="19050" r="34925" b="40640"/>
                <wp:docPr id="247" name="Группа 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48" name="Прямая соединительная линия 248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49" name="Группа 249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50" name="Ромб 250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1" name="Ромб 251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2" name="Ромб 252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5339FC5E" id="Группа 247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">
                <v:line id="Прямая соединительная линия 248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" strokecolor="black [3213]" strokeweight="1pt">
                  <v:stroke joinstyle="miter"/>
                </v:line>
                <v:group id="Группа 249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et9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">
                  <v:shape id="Ромб 250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" fillcolor="white [3212]" strokecolor="black [3213]" strokeweight="1pt"/>
                  <v:shape id="Ромб 251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" fillcolor="white [3212]" strokecolor="black [3213]" strokeweight="1pt"/>
                  <v:shape id="Ромб 252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="00D01EAD" w:rsidRPr="007A66F8">
        <w:br w:type="page"/>
      </w:r>
    </w:p>
    <w:p w14:paraId="659D4CDF" w14:textId="77777777" w:rsidR="00DD52EC" w:rsidRPr="007A66F8" w:rsidRDefault="00DD52EC" w:rsidP="00DD52EC">
      <w:pPr>
        <w:pStyle w:val="af8"/>
      </w:pPr>
      <w:r w:rsidRPr="007A66F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702272" behindDoc="0" locked="0" layoutInCell="1" allowOverlap="1" wp14:anchorId="7660BDBD" wp14:editId="785BE53B">
                <wp:simplePos x="3538847" y="144879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3239770" cy="2267585"/>
                <wp:effectExtent l="0" t="0" r="17780" b="18415"/>
                <wp:wrapSquare wrapText="bothSides"/>
                <wp:docPr id="270" name="Группа 2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0000" cy="2268000"/>
                          <a:chOff x="0" y="0"/>
                          <a:chExt cx="3239770" cy="2267585"/>
                        </a:xfrm>
                      </wpg:grpSpPr>
                      <wps:wsp>
                        <wps:cNvPr id="271" name="Прямоугольник: скругленные углы 271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4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72" name="Группа 272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73" name="Ромб 273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4" name="Надпись 274"/>
                          <wps:cNvSpPr txBox="1"/>
                          <wps:spPr>
                            <a:xfrm rot="16200000">
                              <a:off x="7172" y="99989"/>
                              <a:ext cx="495244" cy="41742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260867A" w14:textId="77777777" w:rsidR="00633EAD" w:rsidRPr="003F28D3" w:rsidRDefault="00633EAD" w:rsidP="00DD52EC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7660BDBD" id="Группа 270" o:spid="_x0000_s1131" style="position:absolute;left:0;text-align:left;margin-left:203.9pt;margin-top:0;width:255.1pt;height:178.55pt;z-index:251702272;mso-wrap-distance-left:14.2pt;mso-wrap-distance-right:14.2pt;mso-position-horizontal:right;mso-position-horizontal-relative:margin;mso-position-vertical:top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">
                <v:roundrect id="Прямоугольник: скругленные углы 271" o:spid="_x0000_s1132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" strokecolor="black [3213]" strokeweight="1pt">
                  <v:fill r:id="rId55" o:title="" recolor="t" rotate="t" type="frame"/>
                  <v:stroke joinstyle="miter"/>
                </v:roundrect>
                <v:group id="Группа 272" o:spid="_x0000_s1133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bOx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">
                  <v:shape id="Ромб 273" o:spid="_x0000_s1134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" fillcolor="#c00000" strokecolor="#f2f2f2 [3052]" strokeweight="2.25pt">
                    <v:shadow on="t" color="black [3213]" opacity="26214f" offset=".34742mm,.06125mm"/>
                  </v:shape>
                  <v:shape id="Надпись 274" o:spid="_x0000_s1135" type="#_x0000_t202" style="position:absolute;left:71;top:999;width:4953;height:417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" filled="f" stroked="f" strokeweight=".5pt">
                    <v:textbox>
                      <w:txbxContent>
                        <w:p w14:paraId="2260867A" w14:textId="77777777" w:rsidR="00633EAD" w:rsidRPr="003F28D3" w:rsidRDefault="00633EAD" w:rsidP="00DD52EC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22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763CFE" w:rsidRPr="007A66F8">
        <w:rPr>
          <w:rStyle w:val="af3"/>
          <w:bCs w:val="0"/>
        </w:rPr>
        <w:t>Пластинки для </w:t>
      </w:r>
      <w:r w:rsidR="002A1654" w:rsidRPr="007A66F8">
        <w:rPr>
          <w:rStyle w:val="af3"/>
          <w:bCs w:val="0"/>
        </w:rPr>
        <w:t xml:space="preserve">стирки </w:t>
      </w:r>
      <w:r w:rsidR="00763CFE" w:rsidRPr="007A66F8">
        <w:rPr>
          <w:rStyle w:val="af3"/>
          <w:bCs w:val="0"/>
        </w:rPr>
        <w:br/>
      </w:r>
      <w:r w:rsidR="002A1654" w:rsidRPr="007A66F8">
        <w:rPr>
          <w:rStyle w:val="af3"/>
          <w:bCs w:val="0"/>
        </w:rPr>
        <w:t>SI:LA «Васил</w:t>
      </w:r>
      <w:r w:rsidR="00763CFE" w:rsidRPr="007A66F8">
        <w:rPr>
          <w:rStyle w:val="af3"/>
          <w:bCs w:val="0"/>
        </w:rPr>
        <w:t>ё</w:t>
      </w:r>
      <w:r w:rsidR="002A1654" w:rsidRPr="007A66F8">
        <w:rPr>
          <w:rStyle w:val="af3"/>
          <w:bCs w:val="0"/>
        </w:rPr>
        <w:t>к»</w:t>
      </w:r>
    </w:p>
    <w:p w14:paraId="5E9AE319" w14:textId="77777777" w:rsidR="005354CC" w:rsidRPr="007A66F8" w:rsidRDefault="005354CC" w:rsidP="002A1654">
      <w:pPr>
        <w:pStyle w:val="a3"/>
      </w:pPr>
      <w:r w:rsidRPr="007A66F8">
        <w:rPr>
          <w:b/>
        </w:rPr>
        <w:t>22.</w:t>
      </w:r>
      <w:r w:rsidRPr="007A66F8">
        <w:t xml:space="preserve"> </w:t>
      </w:r>
      <w:r w:rsidRPr="007A66F8">
        <w:rPr>
          <w:rStyle w:val="af3"/>
          <w:bCs w:val="0"/>
        </w:rPr>
        <w:t>Пластинки для стирки SI:LA «Васил</w:t>
      </w:r>
      <w:r w:rsidR="00763CFE" w:rsidRPr="007A66F8">
        <w:rPr>
          <w:rStyle w:val="af3"/>
          <w:bCs w:val="0"/>
        </w:rPr>
        <w:t>ё</w:t>
      </w:r>
      <w:r w:rsidRPr="007A66F8">
        <w:rPr>
          <w:rStyle w:val="af3"/>
          <w:bCs w:val="0"/>
        </w:rPr>
        <w:t>к»</w:t>
      </w:r>
      <w:r w:rsidRPr="007A66F8">
        <w:rPr>
          <w:rStyle w:val="af3"/>
          <w:b w:val="0"/>
          <w:bCs w:val="0"/>
        </w:rPr>
        <w:t xml:space="preserve"> </w:t>
      </w:r>
      <w:r w:rsidRPr="007A66F8">
        <w:rPr>
          <w:rStyle w:val="af3"/>
          <w:bCs w:val="0"/>
        </w:rPr>
        <w:t>(ЗАО «</w:t>
      </w:r>
      <w:proofErr w:type="spellStart"/>
      <w:r w:rsidRPr="007A66F8">
        <w:rPr>
          <w:rStyle w:val="af3"/>
          <w:bCs w:val="0"/>
        </w:rPr>
        <w:t>Sila</w:t>
      </w:r>
      <w:proofErr w:type="spellEnd"/>
      <w:r w:rsidRPr="007A66F8">
        <w:rPr>
          <w:rStyle w:val="af3"/>
          <w:bCs w:val="0"/>
        </w:rPr>
        <w:t>», г.</w:t>
      </w:r>
      <w:r w:rsidR="00763CFE" w:rsidRPr="007A66F8">
        <w:rPr>
          <w:rStyle w:val="af3"/>
          <w:bCs w:val="0"/>
        </w:rPr>
        <w:t> Минск) </w:t>
      </w:r>
      <w:r w:rsidR="00763CFE" w:rsidRPr="007A66F8">
        <w:rPr>
          <w:rStyle w:val="af3"/>
          <w:b w:val="0"/>
          <w:bCs w:val="0"/>
        </w:rPr>
        <w:t>—</w:t>
      </w:r>
      <w:r w:rsidRPr="007A66F8">
        <w:rPr>
          <w:rStyle w:val="af3"/>
          <w:b w:val="0"/>
          <w:bCs w:val="0"/>
        </w:rPr>
        <w:t xml:space="preserve"> </w:t>
      </w:r>
      <w:r w:rsidRPr="007A66F8">
        <w:t>новый продукт для ручной и машинной стирки. Обычный порошок пылит, мож</w:t>
      </w:r>
      <w:r w:rsidR="00180FA2" w:rsidRPr="007A66F8">
        <w:t>е</w:t>
      </w:r>
      <w:r w:rsidRPr="007A66F8">
        <w:t>т вызывать раздраж</w:t>
      </w:r>
      <w:r w:rsidR="00180FA2" w:rsidRPr="007A66F8">
        <w:t>е</w:t>
      </w:r>
      <w:r w:rsidRPr="007A66F8">
        <w:t>ни</w:t>
      </w:r>
      <w:r w:rsidR="00180FA2" w:rsidRPr="007A66F8">
        <w:t>е</w:t>
      </w:r>
      <w:r w:rsidRPr="007A66F8">
        <w:t xml:space="preserve"> глаз, дыхат</w:t>
      </w:r>
      <w:r w:rsidR="00180FA2" w:rsidRPr="007A66F8">
        <w:t>е</w:t>
      </w:r>
      <w:r w:rsidRPr="007A66F8">
        <w:t>льных пут</w:t>
      </w:r>
      <w:r w:rsidR="00180FA2" w:rsidRPr="007A66F8">
        <w:t>е</w:t>
      </w:r>
      <w:r w:rsidRPr="007A66F8">
        <w:t>й и н</w:t>
      </w:r>
      <w:r w:rsidR="00180FA2" w:rsidRPr="007A66F8">
        <w:t>е</w:t>
      </w:r>
      <w:r w:rsidRPr="007A66F8">
        <w:t xml:space="preserve"> только. Пластины состоят из стирающ</w:t>
      </w:r>
      <w:r w:rsidR="00180FA2" w:rsidRPr="007A66F8">
        <w:t>е</w:t>
      </w:r>
      <w:r w:rsidRPr="007A66F8">
        <w:t>го ср</w:t>
      </w:r>
      <w:r w:rsidR="00180FA2" w:rsidRPr="007A66F8">
        <w:t>е</w:t>
      </w:r>
      <w:r w:rsidRPr="007A66F8">
        <w:t>дства, антистатика, кондицион</w:t>
      </w:r>
      <w:r w:rsidR="00180FA2" w:rsidRPr="007A66F8">
        <w:t>е</w:t>
      </w:r>
      <w:r w:rsidRPr="007A66F8">
        <w:t>ра с ноткой н</w:t>
      </w:r>
      <w:r w:rsidR="00180FA2" w:rsidRPr="007A66F8">
        <w:t>е</w:t>
      </w:r>
      <w:r w:rsidRPr="007A66F8">
        <w:t>жного аромата «Васил</w:t>
      </w:r>
      <w:r w:rsidR="00D137CE" w:rsidRPr="007A66F8">
        <w:t>ё</w:t>
      </w:r>
      <w:r w:rsidRPr="007A66F8">
        <w:t>к». Пластины отлично отстирыва</w:t>
      </w:r>
      <w:r w:rsidR="00180FA2" w:rsidRPr="007A66F8">
        <w:t>е</w:t>
      </w:r>
      <w:r w:rsidRPr="007A66F8">
        <w:t>т пятна различного происхожд</w:t>
      </w:r>
      <w:r w:rsidR="00180FA2" w:rsidRPr="007A66F8">
        <w:t>е</w:t>
      </w:r>
      <w:r w:rsidRPr="007A66F8">
        <w:t>ния, сл</w:t>
      </w:r>
      <w:r w:rsidR="00180FA2" w:rsidRPr="007A66F8">
        <w:t>е</w:t>
      </w:r>
      <w:r w:rsidRPr="007A66F8">
        <w:t>ды пота и други</w:t>
      </w:r>
      <w:r w:rsidR="00180FA2" w:rsidRPr="007A66F8">
        <w:t>е</w:t>
      </w:r>
      <w:r w:rsidRPr="007A66F8">
        <w:t xml:space="preserve"> загрязн</w:t>
      </w:r>
      <w:r w:rsidR="00180FA2" w:rsidRPr="007A66F8">
        <w:t>е</w:t>
      </w:r>
      <w:r w:rsidRPr="007A66F8">
        <w:t>ния. Подходят для вс</w:t>
      </w:r>
      <w:r w:rsidR="00180FA2" w:rsidRPr="007A66F8">
        <w:t>е</w:t>
      </w:r>
      <w:r w:rsidRPr="007A66F8">
        <w:t>х видов ткан</w:t>
      </w:r>
      <w:r w:rsidR="00180FA2" w:rsidRPr="007A66F8">
        <w:t>е</w:t>
      </w:r>
      <w:r w:rsidR="00D137CE" w:rsidRPr="007A66F8">
        <w:t>й и </w:t>
      </w:r>
      <w:r w:rsidRPr="007A66F8">
        <w:t>быстро растворяются в вод</w:t>
      </w:r>
      <w:r w:rsidR="00180FA2" w:rsidRPr="007A66F8">
        <w:t>е</w:t>
      </w:r>
      <w:r w:rsidR="000837C6" w:rsidRPr="007A66F8">
        <w:t xml:space="preserve">. </w:t>
      </w:r>
      <w:r w:rsidRPr="007A66F8">
        <w:t>Они б</w:t>
      </w:r>
      <w:r w:rsidR="00180FA2" w:rsidRPr="007A66F8">
        <w:t>е</w:t>
      </w:r>
      <w:r w:rsidRPr="007A66F8">
        <w:t>зопасны, потому что б</w:t>
      </w:r>
      <w:r w:rsidR="00180FA2" w:rsidRPr="007A66F8">
        <w:t>е</w:t>
      </w:r>
      <w:r w:rsidRPr="007A66F8">
        <w:t>з токсинов, б</w:t>
      </w:r>
      <w:r w:rsidR="00180FA2" w:rsidRPr="007A66F8">
        <w:t>е</w:t>
      </w:r>
      <w:r w:rsidRPr="007A66F8">
        <w:t>з</w:t>
      </w:r>
      <w:r w:rsidR="00561465" w:rsidRPr="007A66F8">
        <w:t> </w:t>
      </w:r>
      <w:r w:rsidRPr="007A66F8">
        <w:t>фосфатов, а ингр</w:t>
      </w:r>
      <w:r w:rsidR="00180FA2" w:rsidRPr="007A66F8">
        <w:t>е</w:t>
      </w:r>
      <w:r w:rsidRPr="007A66F8">
        <w:t>ди</w:t>
      </w:r>
      <w:r w:rsidR="00180FA2" w:rsidRPr="007A66F8">
        <w:t>е</w:t>
      </w:r>
      <w:r w:rsidRPr="007A66F8">
        <w:t>нты извл</w:t>
      </w:r>
      <w:r w:rsidR="00180FA2" w:rsidRPr="007A66F8">
        <w:t>е</w:t>
      </w:r>
      <w:r w:rsidRPr="007A66F8">
        <w:t>каются из картоф</w:t>
      </w:r>
      <w:r w:rsidR="00180FA2" w:rsidRPr="007A66F8">
        <w:t>е</w:t>
      </w:r>
      <w:r w:rsidRPr="007A66F8">
        <w:t>льного крахмала.</w:t>
      </w:r>
    </w:p>
    <w:p w14:paraId="770718FC" w14:textId="77777777" w:rsidR="005354CC" w:rsidRPr="007A66F8" w:rsidRDefault="005354CC" w:rsidP="002A1654">
      <w:pPr>
        <w:pStyle w:val="a3"/>
        <w:rPr>
          <w:rStyle w:val="af3"/>
          <w:b w:val="0"/>
          <w:bCs w:val="0"/>
        </w:rPr>
      </w:pPr>
      <w:r w:rsidRPr="007A66F8">
        <w:rPr>
          <w:rStyle w:val="af3"/>
          <w:b w:val="0"/>
          <w:bCs w:val="0"/>
        </w:rPr>
        <w:t xml:space="preserve"> Кром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пластинок для стирки пр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дприяти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производит салф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тки-ловушки SI:LA, которы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пр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дохраняют изд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лия от окрашивания, сохраняют цв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та яркими, защищают рисунок.</w:t>
      </w:r>
    </w:p>
    <w:p w14:paraId="665672C1" w14:textId="77777777" w:rsidR="005354CC" w:rsidRPr="007A66F8" w:rsidRDefault="005354CC" w:rsidP="002A1654">
      <w:pPr>
        <w:pStyle w:val="a3"/>
      </w:pPr>
      <w:r w:rsidRPr="007A66F8">
        <w:t>Как они работают? </w:t>
      </w:r>
    </w:p>
    <w:p w14:paraId="1D7D5605" w14:textId="77777777" w:rsidR="005354CC" w:rsidRPr="007A66F8" w:rsidRDefault="005354CC" w:rsidP="002A1654">
      <w:pPr>
        <w:pStyle w:val="a3"/>
      </w:pPr>
      <w:r w:rsidRPr="007A66F8">
        <w:t>Салф</w:t>
      </w:r>
      <w:r w:rsidR="00180FA2" w:rsidRPr="007A66F8">
        <w:t>е</w:t>
      </w:r>
      <w:r w:rsidRPr="007A66F8">
        <w:t>тки-ловушки пропитаны сп</w:t>
      </w:r>
      <w:r w:rsidR="00180FA2" w:rsidRPr="007A66F8">
        <w:t>е</w:t>
      </w:r>
      <w:r w:rsidRPr="007A66F8">
        <w:t>циальным составом, д</w:t>
      </w:r>
      <w:r w:rsidR="00180FA2" w:rsidRPr="007A66F8">
        <w:t>е</w:t>
      </w:r>
      <w:r w:rsidRPr="007A66F8">
        <w:t>йствующим как магнит, который быстро притягива</w:t>
      </w:r>
      <w:r w:rsidR="00180FA2" w:rsidRPr="007A66F8">
        <w:t>е</w:t>
      </w:r>
      <w:r w:rsidRPr="007A66F8">
        <w:t>т частицы краски, попадающи</w:t>
      </w:r>
      <w:r w:rsidR="00180FA2" w:rsidRPr="007A66F8">
        <w:t>е</w:t>
      </w:r>
      <w:r w:rsidRPr="007A66F8">
        <w:t xml:space="preserve"> в воду во вр</w:t>
      </w:r>
      <w:r w:rsidR="00180FA2" w:rsidRPr="007A66F8">
        <w:t>е</w:t>
      </w:r>
      <w:r w:rsidRPr="007A66F8">
        <w:t>мя стирки. Эти частицы уд</w:t>
      </w:r>
      <w:r w:rsidR="00180FA2" w:rsidRPr="007A66F8">
        <w:t>е</w:t>
      </w:r>
      <w:r w:rsidRPr="007A66F8">
        <w:t>рживаются салф</w:t>
      </w:r>
      <w:r w:rsidR="00180FA2" w:rsidRPr="007A66F8">
        <w:t>е</w:t>
      </w:r>
      <w:r w:rsidRPr="007A66F8">
        <w:t>тками, что пр</w:t>
      </w:r>
      <w:r w:rsidR="00180FA2" w:rsidRPr="007A66F8">
        <w:t>е</w:t>
      </w:r>
      <w:r w:rsidRPr="007A66F8">
        <w:t>дотвраща</w:t>
      </w:r>
      <w:r w:rsidR="00180FA2" w:rsidRPr="007A66F8">
        <w:t>е</w:t>
      </w:r>
      <w:r w:rsidRPr="007A66F8">
        <w:t>т их ос</w:t>
      </w:r>
      <w:r w:rsidR="00180FA2" w:rsidRPr="007A66F8">
        <w:t>е</w:t>
      </w:r>
      <w:r w:rsidRPr="007A66F8">
        <w:t>дани</w:t>
      </w:r>
      <w:r w:rsidR="00180FA2" w:rsidRPr="007A66F8">
        <w:t>е</w:t>
      </w:r>
      <w:r w:rsidR="00E5768B" w:rsidRPr="007A66F8">
        <w:t xml:space="preserve"> на другие</w:t>
      </w:r>
      <w:r w:rsidRPr="007A66F8">
        <w:t xml:space="preserve"> изд</w:t>
      </w:r>
      <w:r w:rsidR="00180FA2" w:rsidRPr="007A66F8">
        <w:t>е</w:t>
      </w:r>
      <w:r w:rsidRPr="007A66F8">
        <w:t xml:space="preserve">лия. </w:t>
      </w:r>
      <w:r w:rsidR="00180FA2" w:rsidRPr="007A66F8">
        <w:t>Е</w:t>
      </w:r>
      <w:r w:rsidRPr="007A66F8">
        <w:t>сли од</w:t>
      </w:r>
      <w:r w:rsidR="00180FA2" w:rsidRPr="007A66F8">
        <w:t>е</w:t>
      </w:r>
      <w:r w:rsidRPr="007A66F8">
        <w:t>жда с рисунком, наприм</w:t>
      </w:r>
      <w:r w:rsidR="00180FA2" w:rsidRPr="007A66F8">
        <w:t>е</w:t>
      </w:r>
      <w:r w:rsidRPr="007A66F8">
        <w:t>р, в полоску, использовани</w:t>
      </w:r>
      <w:r w:rsidR="00180FA2" w:rsidRPr="007A66F8">
        <w:t>е</w:t>
      </w:r>
      <w:r w:rsidRPr="007A66F8">
        <w:t xml:space="preserve"> салф</w:t>
      </w:r>
      <w:r w:rsidR="00180FA2" w:rsidRPr="007A66F8">
        <w:t>е</w:t>
      </w:r>
      <w:r w:rsidRPr="007A66F8">
        <w:t>ток-ловуш</w:t>
      </w:r>
      <w:r w:rsidR="00180FA2" w:rsidRPr="007A66F8">
        <w:t>е</w:t>
      </w:r>
      <w:r w:rsidRPr="007A66F8">
        <w:t>к помож</w:t>
      </w:r>
      <w:r w:rsidR="00180FA2" w:rsidRPr="007A66F8">
        <w:t>е</w:t>
      </w:r>
      <w:r w:rsidRPr="007A66F8">
        <w:t>т защитить б</w:t>
      </w:r>
      <w:r w:rsidR="00180FA2" w:rsidRPr="007A66F8">
        <w:t>е</w:t>
      </w:r>
      <w:r w:rsidRPr="007A66F8">
        <w:t>лы</w:t>
      </w:r>
      <w:r w:rsidR="00180FA2" w:rsidRPr="007A66F8">
        <w:t>е</w:t>
      </w:r>
      <w:r w:rsidRPr="007A66F8">
        <w:t xml:space="preserve"> полоски от окрашивания и </w:t>
      </w:r>
      <w:r w:rsidR="00E5768B" w:rsidRPr="007A66F8">
        <w:t>«оплывания»</w:t>
      </w:r>
      <w:r w:rsidRPr="007A66F8">
        <w:t xml:space="preserve"> краской. Основно</w:t>
      </w:r>
      <w:r w:rsidR="00180FA2" w:rsidRPr="007A66F8">
        <w:t>е</w:t>
      </w:r>
      <w:r w:rsidRPr="007A66F8">
        <w:t xml:space="preserve"> пр</w:t>
      </w:r>
      <w:r w:rsidR="00180FA2" w:rsidRPr="007A66F8">
        <w:t>е</w:t>
      </w:r>
      <w:r w:rsidRPr="007A66F8">
        <w:t>имущ</w:t>
      </w:r>
      <w:r w:rsidR="00180FA2" w:rsidRPr="007A66F8">
        <w:t>е</w:t>
      </w:r>
      <w:r w:rsidRPr="007A66F8">
        <w:t>ство использования этих салф</w:t>
      </w:r>
      <w:r w:rsidR="00180FA2" w:rsidRPr="007A66F8">
        <w:t>е</w:t>
      </w:r>
      <w:r w:rsidRPr="007A66F8">
        <w:t>ток заключа</w:t>
      </w:r>
      <w:r w:rsidR="00180FA2" w:rsidRPr="007A66F8">
        <w:t>е</w:t>
      </w:r>
      <w:r w:rsidRPr="007A66F8">
        <w:t>тся в том, что они позволяют стирать в</w:t>
      </w:r>
      <w:r w:rsidR="00180FA2" w:rsidRPr="007A66F8">
        <w:t>е</w:t>
      </w:r>
      <w:r w:rsidRPr="007A66F8">
        <w:t>щи б</w:t>
      </w:r>
      <w:r w:rsidR="00180FA2" w:rsidRPr="007A66F8">
        <w:t>е</w:t>
      </w:r>
      <w:r w:rsidRPr="007A66F8">
        <w:t>з сортировки по цв</w:t>
      </w:r>
      <w:r w:rsidR="00180FA2" w:rsidRPr="007A66F8">
        <w:t>е</w:t>
      </w:r>
      <w:r w:rsidRPr="007A66F8">
        <w:t>там. Это сущ</w:t>
      </w:r>
      <w:r w:rsidR="00180FA2" w:rsidRPr="007A66F8">
        <w:t>е</w:t>
      </w:r>
      <w:r w:rsidRPr="007A66F8">
        <w:t>ств</w:t>
      </w:r>
      <w:r w:rsidR="00180FA2" w:rsidRPr="007A66F8">
        <w:t>е</w:t>
      </w:r>
      <w:r w:rsidRPr="007A66F8">
        <w:t>нно экономит вр</w:t>
      </w:r>
      <w:r w:rsidR="00180FA2" w:rsidRPr="007A66F8">
        <w:t>е</w:t>
      </w:r>
      <w:r w:rsidRPr="007A66F8">
        <w:t>мя, воду, эн</w:t>
      </w:r>
      <w:r w:rsidR="00180FA2" w:rsidRPr="007A66F8">
        <w:t>е</w:t>
      </w:r>
      <w:r w:rsidRPr="007A66F8">
        <w:t>ргию и моющи</w:t>
      </w:r>
      <w:r w:rsidR="00180FA2" w:rsidRPr="007A66F8">
        <w:t>е</w:t>
      </w:r>
      <w:r w:rsidRPr="007A66F8">
        <w:t xml:space="preserve"> ср</w:t>
      </w:r>
      <w:r w:rsidR="00180FA2" w:rsidRPr="007A66F8">
        <w:t>е</w:t>
      </w:r>
      <w:r w:rsidRPr="007A66F8">
        <w:t>дства. Таким образом</w:t>
      </w:r>
      <w:r w:rsidR="00561465" w:rsidRPr="007A66F8">
        <w:t>,</w:t>
      </w:r>
      <w:r w:rsidRPr="007A66F8">
        <w:t xml:space="preserve"> можно сократить расходы на стирку, н</w:t>
      </w:r>
      <w:r w:rsidR="00180FA2" w:rsidRPr="007A66F8">
        <w:t>е</w:t>
      </w:r>
      <w:r w:rsidRPr="007A66F8">
        <w:t xml:space="preserve"> т</w:t>
      </w:r>
      <w:r w:rsidR="00180FA2" w:rsidRPr="007A66F8">
        <w:t>е</w:t>
      </w:r>
      <w:r w:rsidRPr="007A66F8">
        <w:t>ряя при этом в кач</w:t>
      </w:r>
      <w:r w:rsidR="00180FA2" w:rsidRPr="007A66F8">
        <w:t>е</w:t>
      </w:r>
      <w:r w:rsidRPr="007A66F8">
        <w:t>ств</w:t>
      </w:r>
      <w:r w:rsidR="00180FA2" w:rsidRPr="007A66F8">
        <w:t>е</w:t>
      </w:r>
      <w:r w:rsidRPr="007A66F8">
        <w:t xml:space="preserve"> жизни.</w:t>
      </w:r>
    </w:p>
    <w:p w14:paraId="6C59B39D" w14:textId="77777777" w:rsidR="005354CC" w:rsidRPr="007A66F8" w:rsidRDefault="005354CC" w:rsidP="002A1654">
      <w:pPr>
        <w:pStyle w:val="a3"/>
      </w:pPr>
      <w:r w:rsidRPr="007A66F8">
        <w:t>Важно отм</w:t>
      </w:r>
      <w:r w:rsidR="00180FA2" w:rsidRPr="007A66F8">
        <w:t>е</w:t>
      </w:r>
      <w:r w:rsidRPr="007A66F8">
        <w:t>тить, что для достиж</w:t>
      </w:r>
      <w:r w:rsidR="00180FA2" w:rsidRPr="007A66F8">
        <w:t>е</w:t>
      </w:r>
      <w:r w:rsidRPr="007A66F8">
        <w:t>ния наилучших р</w:t>
      </w:r>
      <w:r w:rsidR="00180FA2" w:rsidRPr="007A66F8">
        <w:t>е</w:t>
      </w:r>
      <w:r w:rsidRPr="007A66F8">
        <w:t>зультатов с салф</w:t>
      </w:r>
      <w:r w:rsidR="00180FA2" w:rsidRPr="007A66F8">
        <w:t>е</w:t>
      </w:r>
      <w:r w:rsidRPr="007A66F8">
        <w:t>тками-ловушками н</w:t>
      </w:r>
      <w:r w:rsidR="00180FA2" w:rsidRPr="007A66F8">
        <w:t>е</w:t>
      </w:r>
      <w:r w:rsidRPr="007A66F8">
        <w:t>обходимо использовать их в соч</w:t>
      </w:r>
      <w:r w:rsidR="00180FA2" w:rsidRPr="007A66F8">
        <w:t>е</w:t>
      </w:r>
      <w:r w:rsidRPr="007A66F8">
        <w:t>тании с моющим ср</w:t>
      </w:r>
      <w:r w:rsidR="00180FA2" w:rsidRPr="007A66F8">
        <w:t>е</w:t>
      </w:r>
      <w:r w:rsidRPr="007A66F8">
        <w:t>дством. Салф</w:t>
      </w:r>
      <w:r w:rsidR="00180FA2" w:rsidRPr="007A66F8">
        <w:t>е</w:t>
      </w:r>
      <w:r w:rsidRPr="007A66F8">
        <w:t>тки служат дополнит</w:t>
      </w:r>
      <w:r w:rsidR="00180FA2" w:rsidRPr="007A66F8">
        <w:t>е</w:t>
      </w:r>
      <w:r w:rsidRPr="007A66F8">
        <w:t>льным ср</w:t>
      </w:r>
      <w:r w:rsidR="00180FA2" w:rsidRPr="007A66F8">
        <w:t>е</w:t>
      </w:r>
      <w:r w:rsidRPr="007A66F8">
        <w:t>дством для борьбы с краской и помогают сохранить яркость в</w:t>
      </w:r>
      <w:r w:rsidR="00180FA2" w:rsidRPr="007A66F8">
        <w:t>е</w:t>
      </w:r>
      <w:r w:rsidRPr="007A66F8">
        <w:t>щ</w:t>
      </w:r>
      <w:r w:rsidR="00180FA2" w:rsidRPr="007A66F8">
        <w:t>е</w:t>
      </w:r>
      <w:r w:rsidRPr="007A66F8">
        <w:t>й.</w:t>
      </w:r>
    </w:p>
    <w:p w14:paraId="484C77E9" w14:textId="77777777" w:rsidR="00DD52EC" w:rsidRPr="007A66F8" w:rsidRDefault="005354CC" w:rsidP="002A1654">
      <w:pPr>
        <w:pStyle w:val="a3"/>
      </w:pPr>
      <w:r w:rsidRPr="007A66F8">
        <w:t>Р</w:t>
      </w:r>
      <w:r w:rsidR="00180FA2" w:rsidRPr="007A66F8">
        <w:t>е</w:t>
      </w:r>
      <w:r w:rsidRPr="007A66F8">
        <w:t>ком</w:t>
      </w:r>
      <w:r w:rsidR="00180FA2" w:rsidRPr="007A66F8">
        <w:t>е</w:t>
      </w:r>
      <w:r w:rsidRPr="007A66F8">
        <w:t>нду</w:t>
      </w:r>
      <w:r w:rsidR="00180FA2" w:rsidRPr="007A66F8">
        <w:t>е</w:t>
      </w:r>
      <w:r w:rsidRPr="007A66F8">
        <w:t>тся использовать дв</w:t>
      </w:r>
      <w:r w:rsidR="00180FA2" w:rsidRPr="007A66F8">
        <w:t>е</w:t>
      </w:r>
      <w:r w:rsidRPr="007A66F8">
        <w:t xml:space="preserve"> салф</w:t>
      </w:r>
      <w:r w:rsidR="00180FA2" w:rsidRPr="007A66F8">
        <w:t>е</w:t>
      </w:r>
      <w:r w:rsidRPr="007A66F8">
        <w:t xml:space="preserve">тки на одну загрузку стиральной машины. </w:t>
      </w:r>
      <w:r w:rsidR="00180FA2" w:rsidRPr="007A66F8">
        <w:t>Е</w:t>
      </w:r>
      <w:r w:rsidRPr="007A66F8">
        <w:t>сли стирать сильно линяющи</w:t>
      </w:r>
      <w:r w:rsidR="00180FA2" w:rsidRPr="007A66F8">
        <w:t>е</w:t>
      </w:r>
      <w:r w:rsidRPr="007A66F8">
        <w:t xml:space="preserve"> изд</w:t>
      </w:r>
      <w:r w:rsidR="00180FA2" w:rsidRPr="007A66F8">
        <w:t>е</w:t>
      </w:r>
      <w:r w:rsidRPr="007A66F8">
        <w:t>лия, лучш</w:t>
      </w:r>
      <w:r w:rsidR="00180FA2" w:rsidRPr="007A66F8">
        <w:t>е</w:t>
      </w:r>
      <w:r w:rsidRPr="007A66F8">
        <w:t xml:space="preserve"> использовать три салф</w:t>
      </w:r>
      <w:r w:rsidR="00180FA2" w:rsidRPr="007A66F8">
        <w:t>е</w:t>
      </w:r>
      <w:r w:rsidRPr="007A66F8">
        <w:t>тки для</w:t>
      </w:r>
      <w:r w:rsidR="00561465" w:rsidRPr="007A66F8">
        <w:t> </w:t>
      </w:r>
      <w:r w:rsidRPr="007A66F8">
        <w:t>бол</w:t>
      </w:r>
      <w:r w:rsidR="00180FA2" w:rsidRPr="007A66F8">
        <w:t>ее</w:t>
      </w:r>
      <w:r w:rsidRPr="007A66F8">
        <w:t xml:space="preserve"> эфф</w:t>
      </w:r>
      <w:r w:rsidR="00180FA2" w:rsidRPr="007A66F8">
        <w:t>е</w:t>
      </w:r>
      <w:r w:rsidRPr="007A66F8">
        <w:t>ктивной защиты.</w:t>
      </w:r>
    </w:p>
    <w:p w14:paraId="38A0F272" w14:textId="77777777" w:rsidR="00DD52EC" w:rsidRPr="007A66F8" w:rsidRDefault="00DD52EC" w:rsidP="00DD52EC">
      <w:pPr>
        <w:pStyle w:val="a3"/>
        <w:rPr>
          <w:noProof/>
        </w:rPr>
      </w:pPr>
    </w:p>
    <w:p w14:paraId="1181E039" w14:textId="77777777" w:rsidR="00FF6E7D" w:rsidRPr="007A66F8" w:rsidRDefault="00DD52EC" w:rsidP="00763CFE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78760616" wp14:editId="62D46B5B">
                <wp:extent cx="2880000" cy="359967"/>
                <wp:effectExtent l="0" t="19050" r="34925" b="40640"/>
                <wp:docPr id="275" name="Группа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76" name="Прямая соединительная линия 276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77" name="Группа 277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78" name="Ромб 278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9" name="Ромб 279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0" name="Ромб 280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50E257D8" id="Группа 275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">
                <v:line id="Прямая соединительная линия 276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" strokecolor="black [3213]" strokeweight="1pt">
                  <v:stroke joinstyle="miter"/>
                </v:line>
                <v:group id="Группа 277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hAp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">
                  <v:shape id="Ромб 278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" fillcolor="white [3212]" strokecolor="black [3213]" strokeweight="1pt"/>
                  <v:shape id="Ромб 279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" fillcolor="white [3212]" strokecolor="black [3213]" strokeweight="1pt"/>
                  <v:shape id="Ромб 280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FF6E7D" w:rsidRPr="007A66F8">
        <w:br w:type="page"/>
      </w:r>
    </w:p>
    <w:p w14:paraId="3E83B842" w14:textId="77777777" w:rsidR="00DD52EC" w:rsidRPr="007A66F8" w:rsidRDefault="00DD52EC" w:rsidP="00DD52EC">
      <w:pPr>
        <w:pStyle w:val="af8"/>
      </w:pPr>
      <w:r w:rsidRPr="007A66F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704320" behindDoc="0" locked="0" layoutInCell="1" allowOverlap="1" wp14:anchorId="0A277B85" wp14:editId="72CF0CDB">
                <wp:simplePos x="0" y="0"/>
                <wp:positionH relativeFrom="margin">
                  <wp:posOffset>3269615</wp:posOffset>
                </wp:positionH>
                <wp:positionV relativeFrom="margin">
                  <wp:posOffset>276225</wp:posOffset>
                </wp:positionV>
                <wp:extent cx="3239770" cy="2267585"/>
                <wp:effectExtent l="0" t="0" r="17780" b="18415"/>
                <wp:wrapSquare wrapText="bothSides"/>
                <wp:docPr id="281" name="Группа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282" name="Прямоугольник: скругленные углы 282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6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83" name="Группа 283"/>
                        <wpg:cNvGrpSpPr/>
                        <wpg:grpSpPr>
                          <a:xfrm>
                            <a:off x="2457238" y="137109"/>
                            <a:ext cx="638175" cy="509270"/>
                            <a:chOff x="2297749" y="-11747"/>
                            <a:chExt cx="638175" cy="509270"/>
                          </a:xfrm>
                        </wpg:grpSpPr>
                        <wps:wsp>
                          <wps:cNvPr id="284" name="Ромб 284"/>
                          <wps:cNvSpPr/>
                          <wps:spPr>
                            <a:xfrm rot="5400000">
                              <a:off x="2362202" y="-7620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5" name="Надпись 285"/>
                          <wps:cNvSpPr txBox="1"/>
                          <wps:spPr>
                            <a:xfrm rot="5400000">
                              <a:off x="2378869" y="41186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A23803F" w14:textId="77777777" w:rsidR="00633EAD" w:rsidRPr="003F28D3" w:rsidRDefault="00633EAD" w:rsidP="00DD52EC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bookmarkStart w:id="0" w:name="_GoBack"/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23</w:t>
                                </w:r>
                                <w:bookmarkEnd w:id="0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277B85" id="Группа 281" o:spid="_x0000_s1136" style="position:absolute;left:0;text-align:left;margin-left:257.45pt;margin-top:21.75pt;width:255.1pt;height:178.55pt;z-index:251704320;mso-wrap-distance-left:14.2pt;mso-wrap-distance-right:14.2pt;mso-position-horizontal-relative:margin;mso-position-vertical-relative:margin;mso-width-relative:margin;mso-height-relative:margin" coordsize="32397,2267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">
                <v:roundrect id="Прямоугольник: скругленные углы 282" o:spid="_x0000_s1137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" strokecolor="black [3213]" strokeweight="1pt">
                  <v:fill r:id="rId57" o:title="" recolor="t" rotate="t" type="frame"/>
                  <v:stroke joinstyle="miter"/>
                </v:roundrect>
                <v:group id="Группа 283" o:spid="_x0000_s1138" style="position:absolute;left:24572;top:1371;width:6382;height:5092" coordorigin="22977,-117" coordsize="6381,50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type id="_x0000_t4" coordsize="21600,21600" o:spt="4" path="m10800,l,10800,10800,21600,21600,10800xe">
                    <v:stroke joinstyle="miter"/>
                    <v:path gradientshapeok="t" o:connecttype="rect" textboxrect="5400,5400,16200,16200"/>
                  </v:shapetype>
                  <v:shape id="Ромб 284" o:spid="_x0000_s1139" type="#_x0000_t4" style="position:absolute;left:23622;top:-762;width:5092;height:6382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" fillcolor="#c00000" strokecolor="#f2f2f2 [3052]" strokeweight="2.25pt">
                    <v:shadow on="t" color="black [3213]" opacity="26214f" offset=".34742mm,.06125mm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Надпись 285" o:spid="_x0000_s1140" type="#_x0000_t202" style="position:absolute;left:23788;top:412;width:4953;height:4174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" filled="f" stroked="f" strokeweight=".5pt">
                    <v:textbox>
                      <w:txbxContent>
                        <w:p w14:paraId="4A23803F" w14:textId="77777777" w:rsidR="00633EAD" w:rsidRPr="003F28D3" w:rsidRDefault="00633EAD" w:rsidP="00DD52EC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bookmarkStart w:id="1" w:name="_GoBack"/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23</w:t>
                          </w:r>
                          <w:bookmarkEnd w:id="1"/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2A1654" w:rsidRPr="007A66F8">
        <w:rPr>
          <w:rStyle w:val="af3"/>
          <w:bCs w:val="0"/>
        </w:rPr>
        <w:t>Бальзам для</w:t>
      </w:r>
      <w:r w:rsidR="00272247" w:rsidRPr="007A66F8">
        <w:rPr>
          <w:rStyle w:val="af3"/>
          <w:bCs w:val="0"/>
        </w:rPr>
        <w:t> </w:t>
      </w:r>
      <w:r w:rsidR="002A1654" w:rsidRPr="007A66F8">
        <w:rPr>
          <w:rStyle w:val="af3"/>
          <w:bCs w:val="0"/>
        </w:rPr>
        <w:t xml:space="preserve">губ </w:t>
      </w:r>
      <w:r w:rsidR="005E5E58" w:rsidRPr="007A66F8">
        <w:rPr>
          <w:rStyle w:val="af3"/>
          <w:bCs w:val="0"/>
        </w:rPr>
        <w:t>«</w:t>
      </w:r>
      <w:r w:rsidR="002A1654" w:rsidRPr="007A66F8">
        <w:rPr>
          <w:rStyle w:val="af3"/>
          <w:bCs w:val="0"/>
        </w:rPr>
        <w:t>Доктор+</w:t>
      </w:r>
      <w:r w:rsidR="005E5E58" w:rsidRPr="007A66F8">
        <w:rPr>
          <w:rStyle w:val="af3"/>
          <w:bCs w:val="0"/>
        </w:rPr>
        <w:t>»</w:t>
      </w:r>
      <w:r w:rsidR="002A1654" w:rsidRPr="007A66F8">
        <w:rPr>
          <w:rStyle w:val="af3"/>
          <w:bCs w:val="0"/>
        </w:rPr>
        <w:t xml:space="preserve"> </w:t>
      </w:r>
      <w:r w:rsidR="005E5E58" w:rsidRPr="007A66F8">
        <w:rPr>
          <w:rStyle w:val="af3"/>
          <w:bCs w:val="0"/>
        </w:rPr>
        <w:t>(</w:t>
      </w:r>
      <w:r w:rsidR="002A1654" w:rsidRPr="007A66F8">
        <w:rPr>
          <w:rStyle w:val="af3"/>
          <w:bCs w:val="0"/>
        </w:rPr>
        <w:t>ало</w:t>
      </w:r>
      <w:r w:rsidR="005E5E58" w:rsidRPr="007A66F8">
        <w:rPr>
          <w:rStyle w:val="af3"/>
          <w:bCs w:val="0"/>
        </w:rPr>
        <w:t>э </w:t>
      </w:r>
      <w:r w:rsidR="002A1654" w:rsidRPr="007A66F8">
        <w:rPr>
          <w:rStyle w:val="af3"/>
          <w:bCs w:val="0"/>
        </w:rPr>
        <w:t>в</w:t>
      </w:r>
      <w:r w:rsidR="00180FA2" w:rsidRPr="007A66F8">
        <w:rPr>
          <w:rStyle w:val="af3"/>
          <w:bCs w:val="0"/>
        </w:rPr>
        <w:t>е</w:t>
      </w:r>
      <w:r w:rsidR="002A1654" w:rsidRPr="007A66F8">
        <w:rPr>
          <w:rStyle w:val="af3"/>
          <w:bCs w:val="0"/>
        </w:rPr>
        <w:t>ра</w:t>
      </w:r>
      <w:r w:rsidR="005E5E58" w:rsidRPr="007A66F8">
        <w:t>)</w:t>
      </w:r>
    </w:p>
    <w:p w14:paraId="5E4095BD" w14:textId="77777777" w:rsidR="002A1654" w:rsidRPr="007A66F8" w:rsidRDefault="002A1654" w:rsidP="002A1654">
      <w:pPr>
        <w:pStyle w:val="a3"/>
      </w:pPr>
      <w:r w:rsidRPr="007A66F8">
        <w:rPr>
          <w:rStyle w:val="af3"/>
          <w:bCs w:val="0"/>
        </w:rPr>
        <w:t xml:space="preserve">23. Бальзам для губ </w:t>
      </w:r>
      <w:r w:rsidR="005E5E58" w:rsidRPr="007A66F8">
        <w:rPr>
          <w:rStyle w:val="af3"/>
          <w:bCs w:val="0"/>
        </w:rPr>
        <w:t>«</w:t>
      </w:r>
      <w:r w:rsidRPr="007A66F8">
        <w:rPr>
          <w:rStyle w:val="af3"/>
          <w:bCs w:val="0"/>
        </w:rPr>
        <w:t>Доктор+</w:t>
      </w:r>
      <w:r w:rsidR="005E5E58" w:rsidRPr="007A66F8">
        <w:rPr>
          <w:rStyle w:val="af3"/>
          <w:bCs w:val="0"/>
        </w:rPr>
        <w:t>»</w:t>
      </w:r>
      <w:r w:rsidRPr="007A66F8">
        <w:rPr>
          <w:rStyle w:val="af3"/>
          <w:bCs w:val="0"/>
        </w:rPr>
        <w:t xml:space="preserve"> </w:t>
      </w:r>
      <w:r w:rsidR="005E5E58" w:rsidRPr="007A66F8">
        <w:rPr>
          <w:rStyle w:val="af3"/>
          <w:bCs w:val="0"/>
        </w:rPr>
        <w:t>(</w:t>
      </w:r>
      <w:r w:rsidRPr="007A66F8">
        <w:rPr>
          <w:rStyle w:val="af3"/>
          <w:bCs w:val="0"/>
        </w:rPr>
        <w:t>ало</w:t>
      </w:r>
      <w:r w:rsidR="005E5E58" w:rsidRPr="007A66F8">
        <w:rPr>
          <w:rStyle w:val="af3"/>
          <w:bCs w:val="0"/>
        </w:rPr>
        <w:t>э</w:t>
      </w:r>
      <w:r w:rsidRPr="007A66F8">
        <w:rPr>
          <w:rStyle w:val="af3"/>
          <w:bCs w:val="0"/>
        </w:rPr>
        <w:t xml:space="preserve"> в</w:t>
      </w:r>
      <w:r w:rsidR="00180FA2" w:rsidRPr="007A66F8">
        <w:rPr>
          <w:rStyle w:val="af3"/>
          <w:bCs w:val="0"/>
        </w:rPr>
        <w:t>е</w:t>
      </w:r>
      <w:r w:rsidRPr="007A66F8">
        <w:rPr>
          <w:rStyle w:val="af3"/>
          <w:bCs w:val="0"/>
        </w:rPr>
        <w:t>ра</w:t>
      </w:r>
      <w:r w:rsidR="005E5E58" w:rsidRPr="007A66F8">
        <w:rPr>
          <w:rStyle w:val="af3"/>
          <w:bCs w:val="0"/>
        </w:rPr>
        <w:t>)</w:t>
      </w:r>
      <w:r w:rsidRPr="007A66F8">
        <w:rPr>
          <w:rStyle w:val="af3"/>
          <w:bCs w:val="0"/>
        </w:rPr>
        <w:t xml:space="preserve"> (</w:t>
      </w:r>
      <w:r w:rsidR="005E5E58" w:rsidRPr="007A66F8">
        <w:rPr>
          <w:b/>
        </w:rPr>
        <w:t>ООО «</w:t>
      </w:r>
      <w:r w:rsidRPr="007A66F8">
        <w:rPr>
          <w:b/>
        </w:rPr>
        <w:t>Р</w:t>
      </w:r>
      <w:r w:rsidR="00180FA2" w:rsidRPr="007A66F8">
        <w:rPr>
          <w:b/>
        </w:rPr>
        <w:t>Е</w:t>
      </w:r>
      <w:r w:rsidRPr="007A66F8">
        <w:rPr>
          <w:b/>
        </w:rPr>
        <w:t>ЛУИ Б</w:t>
      </w:r>
      <w:r w:rsidR="00180FA2" w:rsidRPr="007A66F8">
        <w:rPr>
          <w:b/>
        </w:rPr>
        <w:t>Е</w:t>
      </w:r>
      <w:r w:rsidRPr="007A66F8">
        <w:rPr>
          <w:b/>
        </w:rPr>
        <w:t>Л</w:t>
      </w:r>
      <w:r w:rsidR="005E5E58" w:rsidRPr="007A66F8">
        <w:rPr>
          <w:b/>
        </w:rPr>
        <w:t>»</w:t>
      </w:r>
      <w:r w:rsidRPr="007A66F8">
        <w:rPr>
          <w:b/>
        </w:rPr>
        <w:t>, г.</w:t>
      </w:r>
      <w:r w:rsidR="005E5E58" w:rsidRPr="007A66F8">
        <w:rPr>
          <w:b/>
        </w:rPr>
        <w:t> </w:t>
      </w:r>
      <w:r w:rsidRPr="007A66F8">
        <w:rPr>
          <w:b/>
        </w:rPr>
        <w:t>Минск)</w:t>
      </w:r>
      <w:r w:rsidRPr="007A66F8">
        <w:t xml:space="preserve"> об</w:t>
      </w:r>
      <w:r w:rsidR="00180FA2" w:rsidRPr="007A66F8">
        <w:t>е</w:t>
      </w:r>
      <w:r w:rsidRPr="007A66F8">
        <w:t>сп</w:t>
      </w:r>
      <w:r w:rsidR="00180FA2" w:rsidRPr="007A66F8">
        <w:t>е</w:t>
      </w:r>
      <w:r w:rsidRPr="007A66F8">
        <w:t>чива</w:t>
      </w:r>
      <w:r w:rsidR="00180FA2" w:rsidRPr="007A66F8">
        <w:t>е</w:t>
      </w:r>
      <w:r w:rsidRPr="007A66F8">
        <w:t>т активный уход и защиту кожи губ, сохраня</w:t>
      </w:r>
      <w:r w:rsidR="00180FA2" w:rsidRPr="007A66F8">
        <w:t>е</w:t>
      </w:r>
      <w:r w:rsidRPr="007A66F8">
        <w:t>т эластичность и упругость кожи. Масло алоэ в</w:t>
      </w:r>
      <w:r w:rsidR="00180FA2" w:rsidRPr="007A66F8">
        <w:t>е</w:t>
      </w:r>
      <w:r w:rsidRPr="007A66F8">
        <w:t>ра, входящ</w:t>
      </w:r>
      <w:r w:rsidR="00180FA2" w:rsidRPr="007A66F8">
        <w:t>ее</w:t>
      </w:r>
      <w:r w:rsidRPr="007A66F8">
        <w:t xml:space="preserve"> в состав, хорошо заживля</w:t>
      </w:r>
      <w:r w:rsidR="00180FA2" w:rsidRPr="007A66F8">
        <w:t>е</w:t>
      </w:r>
      <w:r w:rsidRPr="007A66F8">
        <w:t>т м</w:t>
      </w:r>
      <w:r w:rsidR="00180FA2" w:rsidRPr="007A66F8">
        <w:t>е</w:t>
      </w:r>
      <w:r w:rsidRPr="007A66F8">
        <w:t>лки</w:t>
      </w:r>
      <w:r w:rsidR="00180FA2" w:rsidRPr="007A66F8">
        <w:t>е</w:t>
      </w:r>
      <w:r w:rsidRPr="007A66F8">
        <w:t xml:space="preserve"> тр</w:t>
      </w:r>
      <w:r w:rsidR="00180FA2" w:rsidRPr="007A66F8">
        <w:t>е</w:t>
      </w:r>
      <w:r w:rsidRPr="007A66F8">
        <w:t>щинки, активно пита</w:t>
      </w:r>
      <w:r w:rsidR="00180FA2" w:rsidRPr="007A66F8">
        <w:t>е</w:t>
      </w:r>
      <w:r w:rsidRPr="007A66F8">
        <w:t>т, смягча</w:t>
      </w:r>
      <w:r w:rsidR="00180FA2" w:rsidRPr="007A66F8">
        <w:t>е</w:t>
      </w:r>
      <w:r w:rsidRPr="007A66F8">
        <w:t>т и увлажня</w:t>
      </w:r>
      <w:r w:rsidR="00180FA2" w:rsidRPr="007A66F8">
        <w:t>е</w:t>
      </w:r>
      <w:r w:rsidRPr="007A66F8">
        <w:t>т кожу губ, устраня</w:t>
      </w:r>
      <w:r w:rsidR="00180FA2" w:rsidRPr="007A66F8">
        <w:t>е</w:t>
      </w:r>
      <w:r w:rsidRPr="007A66F8">
        <w:t xml:space="preserve">т </w:t>
      </w:r>
      <w:r w:rsidR="00180FA2" w:rsidRPr="007A66F8">
        <w:t>е</w:t>
      </w:r>
      <w:r w:rsidR="00B14744" w:rsidRPr="007A66F8">
        <w:t>ё</w:t>
      </w:r>
      <w:r w:rsidRPr="007A66F8">
        <w:t xml:space="preserve"> сухость и ш</w:t>
      </w:r>
      <w:r w:rsidR="00180FA2" w:rsidRPr="007A66F8">
        <w:t>е</w:t>
      </w:r>
      <w:r w:rsidRPr="007A66F8">
        <w:t>луш</w:t>
      </w:r>
      <w:r w:rsidR="00180FA2" w:rsidRPr="007A66F8">
        <w:t>е</w:t>
      </w:r>
      <w:r w:rsidRPr="007A66F8">
        <w:t>ни</w:t>
      </w:r>
      <w:r w:rsidR="00180FA2" w:rsidRPr="007A66F8">
        <w:t>е</w:t>
      </w:r>
      <w:r w:rsidRPr="007A66F8">
        <w:t>.</w:t>
      </w:r>
    </w:p>
    <w:p w14:paraId="6EBD64B9" w14:textId="77777777" w:rsidR="002A1654" w:rsidRPr="007A66F8" w:rsidRDefault="00B14744" w:rsidP="002A1654">
      <w:pPr>
        <w:pStyle w:val="a3"/>
        <w:rPr>
          <w:rStyle w:val="af3"/>
          <w:b w:val="0"/>
          <w:bCs w:val="0"/>
        </w:rPr>
      </w:pPr>
      <w:r w:rsidRPr="007A66F8">
        <w:rPr>
          <w:rStyle w:val="af3"/>
          <w:b w:val="0"/>
          <w:bCs w:val="0"/>
        </w:rPr>
        <w:t>Компания «Р</w:t>
      </w:r>
      <w:r w:rsidR="00180FA2" w:rsidRPr="007A66F8">
        <w:rPr>
          <w:rStyle w:val="af3"/>
          <w:b w:val="0"/>
          <w:bCs w:val="0"/>
        </w:rPr>
        <w:t>Е</w:t>
      </w:r>
      <w:r w:rsidR="002A1654" w:rsidRPr="007A66F8">
        <w:rPr>
          <w:rStyle w:val="af3"/>
          <w:b w:val="0"/>
          <w:bCs w:val="0"/>
        </w:rPr>
        <w:t>ЛУИ Б</w:t>
      </w:r>
      <w:r w:rsidR="00180FA2" w:rsidRPr="007A66F8">
        <w:rPr>
          <w:rStyle w:val="af3"/>
          <w:b w:val="0"/>
          <w:bCs w:val="0"/>
        </w:rPr>
        <w:t>Е</w:t>
      </w:r>
      <w:r w:rsidR="002A1654" w:rsidRPr="007A66F8">
        <w:rPr>
          <w:rStyle w:val="af3"/>
          <w:b w:val="0"/>
          <w:bCs w:val="0"/>
        </w:rPr>
        <w:t>Л», названи</w:t>
      </w:r>
      <w:r w:rsidR="00180FA2" w:rsidRPr="007A66F8">
        <w:rPr>
          <w:rStyle w:val="af3"/>
          <w:b w:val="0"/>
          <w:bCs w:val="0"/>
        </w:rPr>
        <w:t>е</w:t>
      </w:r>
      <w:r w:rsidR="002A1654" w:rsidRPr="007A66F8">
        <w:rPr>
          <w:rStyle w:val="af3"/>
          <w:b w:val="0"/>
          <w:bCs w:val="0"/>
        </w:rPr>
        <w:t xml:space="preserve"> которой в п</w:t>
      </w:r>
      <w:r w:rsidR="00180FA2" w:rsidRPr="007A66F8">
        <w:rPr>
          <w:rStyle w:val="af3"/>
          <w:b w:val="0"/>
          <w:bCs w:val="0"/>
        </w:rPr>
        <w:t>е</w:t>
      </w:r>
      <w:r w:rsidR="002A1654" w:rsidRPr="007A66F8">
        <w:rPr>
          <w:rStyle w:val="af3"/>
          <w:b w:val="0"/>
          <w:bCs w:val="0"/>
        </w:rPr>
        <w:t>р</w:t>
      </w:r>
      <w:r w:rsidR="00180FA2" w:rsidRPr="007A66F8">
        <w:rPr>
          <w:rStyle w:val="af3"/>
          <w:b w:val="0"/>
          <w:bCs w:val="0"/>
        </w:rPr>
        <w:t>е</w:t>
      </w:r>
      <w:r w:rsidR="002A1654" w:rsidRPr="007A66F8">
        <w:rPr>
          <w:rStyle w:val="af3"/>
          <w:b w:val="0"/>
          <w:bCs w:val="0"/>
        </w:rPr>
        <w:t>вод</w:t>
      </w:r>
      <w:r w:rsidR="00180FA2" w:rsidRPr="007A66F8">
        <w:rPr>
          <w:rStyle w:val="af3"/>
          <w:b w:val="0"/>
          <w:bCs w:val="0"/>
        </w:rPr>
        <w:t>е</w:t>
      </w:r>
      <w:r w:rsidR="002A1654" w:rsidRPr="007A66F8">
        <w:rPr>
          <w:rStyle w:val="af3"/>
          <w:b w:val="0"/>
          <w:bCs w:val="0"/>
        </w:rPr>
        <w:t xml:space="preserve"> с итальянского означа</w:t>
      </w:r>
      <w:r w:rsidR="00180FA2" w:rsidRPr="007A66F8">
        <w:rPr>
          <w:rStyle w:val="af3"/>
          <w:b w:val="0"/>
          <w:bCs w:val="0"/>
        </w:rPr>
        <w:t>е</w:t>
      </w:r>
      <w:r w:rsidR="002A1654" w:rsidRPr="007A66F8">
        <w:rPr>
          <w:rStyle w:val="af3"/>
          <w:b w:val="0"/>
          <w:bCs w:val="0"/>
        </w:rPr>
        <w:t>т «Король Луи», отсыла</w:t>
      </w:r>
      <w:r w:rsidR="00180FA2" w:rsidRPr="007A66F8">
        <w:rPr>
          <w:rStyle w:val="af3"/>
          <w:b w:val="0"/>
          <w:bCs w:val="0"/>
        </w:rPr>
        <w:t>е</w:t>
      </w:r>
      <w:r w:rsidR="002A1654" w:rsidRPr="007A66F8">
        <w:rPr>
          <w:rStyle w:val="af3"/>
          <w:b w:val="0"/>
          <w:bCs w:val="0"/>
        </w:rPr>
        <w:t>т к французскому королю Людовику</w:t>
      </w:r>
      <w:r w:rsidR="0036060D" w:rsidRPr="007A66F8">
        <w:rPr>
          <w:rStyle w:val="af3"/>
          <w:b w:val="0"/>
          <w:bCs w:val="0"/>
        </w:rPr>
        <w:t> </w:t>
      </w:r>
      <w:r w:rsidR="002A1654" w:rsidRPr="007A66F8">
        <w:rPr>
          <w:rStyle w:val="af3"/>
          <w:b w:val="0"/>
          <w:bCs w:val="0"/>
        </w:rPr>
        <w:t>XIV, в эпоху которого красота стала важным асп</w:t>
      </w:r>
      <w:r w:rsidR="00180FA2" w:rsidRPr="007A66F8">
        <w:rPr>
          <w:rStyle w:val="af3"/>
          <w:b w:val="0"/>
          <w:bCs w:val="0"/>
        </w:rPr>
        <w:t>е</w:t>
      </w:r>
      <w:r w:rsidR="002A1654" w:rsidRPr="007A66F8">
        <w:rPr>
          <w:rStyle w:val="af3"/>
          <w:b w:val="0"/>
          <w:bCs w:val="0"/>
        </w:rPr>
        <w:t>ктом жизни. При двор</w:t>
      </w:r>
      <w:r w:rsidR="00180FA2" w:rsidRPr="007A66F8">
        <w:rPr>
          <w:rStyle w:val="af3"/>
          <w:b w:val="0"/>
          <w:bCs w:val="0"/>
        </w:rPr>
        <w:t>е</w:t>
      </w:r>
      <w:r w:rsidR="002A1654" w:rsidRPr="007A66F8">
        <w:rPr>
          <w:rStyle w:val="af3"/>
          <w:b w:val="0"/>
          <w:bCs w:val="0"/>
        </w:rPr>
        <w:t xml:space="preserve"> этого короля вс</w:t>
      </w:r>
      <w:r w:rsidR="00180FA2" w:rsidRPr="007A66F8">
        <w:rPr>
          <w:rStyle w:val="af3"/>
          <w:b w:val="0"/>
          <w:bCs w:val="0"/>
        </w:rPr>
        <w:t>е</w:t>
      </w:r>
      <w:r w:rsidR="002A1654" w:rsidRPr="007A66F8">
        <w:rPr>
          <w:rStyle w:val="af3"/>
          <w:b w:val="0"/>
          <w:bCs w:val="0"/>
        </w:rPr>
        <w:t xml:space="preserve"> чл</w:t>
      </w:r>
      <w:r w:rsidR="00180FA2" w:rsidRPr="007A66F8">
        <w:rPr>
          <w:rStyle w:val="af3"/>
          <w:b w:val="0"/>
          <w:bCs w:val="0"/>
        </w:rPr>
        <w:t>е</w:t>
      </w:r>
      <w:r w:rsidR="002A1654" w:rsidRPr="007A66F8">
        <w:rPr>
          <w:rStyle w:val="af3"/>
          <w:b w:val="0"/>
          <w:bCs w:val="0"/>
        </w:rPr>
        <w:t>ны свиты обязаны были использовать пудру и румяна, что сд</w:t>
      </w:r>
      <w:r w:rsidR="00180FA2" w:rsidRPr="007A66F8">
        <w:rPr>
          <w:rStyle w:val="af3"/>
          <w:b w:val="0"/>
          <w:bCs w:val="0"/>
        </w:rPr>
        <w:t>е</w:t>
      </w:r>
      <w:r w:rsidR="002A1654" w:rsidRPr="007A66F8">
        <w:rPr>
          <w:rStyle w:val="af3"/>
          <w:b w:val="0"/>
          <w:bCs w:val="0"/>
        </w:rPr>
        <w:t>лало ухож</w:t>
      </w:r>
      <w:r w:rsidR="00180FA2" w:rsidRPr="007A66F8">
        <w:rPr>
          <w:rStyle w:val="af3"/>
          <w:b w:val="0"/>
          <w:bCs w:val="0"/>
        </w:rPr>
        <w:t>е</w:t>
      </w:r>
      <w:r w:rsidR="002A1654" w:rsidRPr="007A66F8">
        <w:rPr>
          <w:rStyle w:val="af3"/>
          <w:b w:val="0"/>
          <w:bCs w:val="0"/>
        </w:rPr>
        <w:t>нны</w:t>
      </w:r>
      <w:r w:rsidR="0036060D" w:rsidRPr="007A66F8">
        <w:rPr>
          <w:rStyle w:val="af3"/>
          <w:b w:val="0"/>
          <w:bCs w:val="0"/>
        </w:rPr>
        <w:t>х</w:t>
      </w:r>
      <w:r w:rsidR="002A1654" w:rsidRPr="007A66F8">
        <w:rPr>
          <w:rStyle w:val="af3"/>
          <w:b w:val="0"/>
          <w:bCs w:val="0"/>
        </w:rPr>
        <w:t xml:space="preserve"> дам символом французской аристократии. </w:t>
      </w:r>
    </w:p>
    <w:p w14:paraId="72CE1114" w14:textId="77777777" w:rsidR="002A1654" w:rsidRPr="007A66F8" w:rsidRDefault="002A1654" w:rsidP="00277D34">
      <w:pPr>
        <w:pStyle w:val="a3"/>
        <w:rPr>
          <w:rStyle w:val="af3"/>
          <w:b w:val="0"/>
          <w:bCs w:val="0"/>
        </w:rPr>
      </w:pPr>
      <w:r w:rsidRPr="007A66F8">
        <w:rPr>
          <w:rStyle w:val="af3"/>
          <w:b w:val="0"/>
          <w:bCs w:val="0"/>
        </w:rPr>
        <w:t>История бр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нда началась бол</w:t>
      </w:r>
      <w:r w:rsidR="00180FA2" w:rsidRPr="007A66F8">
        <w:rPr>
          <w:rStyle w:val="af3"/>
          <w:b w:val="0"/>
          <w:bCs w:val="0"/>
        </w:rPr>
        <w:t>ее</w:t>
      </w:r>
      <w:r w:rsidRPr="007A66F8">
        <w:rPr>
          <w:rStyle w:val="af3"/>
          <w:b w:val="0"/>
          <w:bCs w:val="0"/>
        </w:rPr>
        <w:t xml:space="preserve"> 20 л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 назад, когда два бизн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см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на</w:t>
      </w:r>
      <w:r w:rsidR="00EE67F9" w:rsidRPr="007A66F8">
        <w:rPr>
          <w:rStyle w:val="af3"/>
          <w:b w:val="0"/>
          <w:bCs w:val="0"/>
        </w:rPr>
        <w:t> </w:t>
      </w:r>
      <w:r w:rsidR="00D96368" w:rsidRPr="007A66F8">
        <w:rPr>
          <w:rStyle w:val="af3"/>
          <w:b w:val="0"/>
          <w:bCs w:val="0"/>
        </w:rPr>
        <w:t>(</w:t>
      </w:r>
      <w:r w:rsidRPr="007A66F8">
        <w:rPr>
          <w:rStyle w:val="af3"/>
          <w:b w:val="0"/>
          <w:bCs w:val="0"/>
        </w:rPr>
        <w:t>один</w:t>
      </w:r>
      <w:r w:rsidR="00D96368" w:rsidRPr="007A66F8">
        <w:rPr>
          <w:rStyle w:val="af3"/>
          <w:b w:val="0"/>
          <w:bCs w:val="0"/>
        </w:rPr>
        <w:t> —</w:t>
      </w:r>
      <w:r w:rsidRPr="007A66F8">
        <w:rPr>
          <w:rStyle w:val="af3"/>
          <w:b w:val="0"/>
          <w:bCs w:val="0"/>
        </w:rPr>
        <w:t xml:space="preserve"> из Италии, другой</w:t>
      </w:r>
      <w:r w:rsidR="00D96368" w:rsidRPr="007A66F8">
        <w:rPr>
          <w:rStyle w:val="af3"/>
          <w:b w:val="0"/>
          <w:bCs w:val="0"/>
        </w:rPr>
        <w:t xml:space="preserve"> — </w:t>
      </w:r>
      <w:r w:rsidRPr="007A66F8">
        <w:rPr>
          <w:rStyle w:val="af3"/>
          <w:b w:val="0"/>
          <w:bCs w:val="0"/>
        </w:rPr>
        <w:t>из Б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ларуси</w:t>
      </w:r>
      <w:r w:rsidR="00D96368" w:rsidRPr="007A66F8">
        <w:rPr>
          <w:rStyle w:val="af3"/>
          <w:b w:val="0"/>
          <w:bCs w:val="0"/>
        </w:rPr>
        <w:t xml:space="preserve">) </w:t>
      </w:r>
      <w:r w:rsidRPr="007A66F8">
        <w:rPr>
          <w:rStyle w:val="af3"/>
          <w:b w:val="0"/>
          <w:bCs w:val="0"/>
        </w:rPr>
        <w:t>р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шили создать косм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тич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скую компанию. Это р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ш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ни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стало значимым шагом на пути к осущ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ствл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нию м</w:t>
      </w:r>
      <w:r w:rsidR="00180FA2" w:rsidRPr="007A66F8">
        <w:rPr>
          <w:rStyle w:val="af3"/>
          <w:b w:val="0"/>
          <w:bCs w:val="0"/>
        </w:rPr>
        <w:t>е</w:t>
      </w:r>
      <w:r w:rsidR="00277D34" w:rsidRPr="007A66F8">
        <w:rPr>
          <w:rStyle w:val="af3"/>
          <w:b w:val="0"/>
          <w:bCs w:val="0"/>
        </w:rPr>
        <w:t>чты</w:t>
      </w:r>
      <w:r w:rsidRPr="007A66F8">
        <w:rPr>
          <w:rStyle w:val="af3"/>
          <w:b w:val="0"/>
          <w:bCs w:val="0"/>
        </w:rPr>
        <w:t xml:space="preserve"> о красот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. В</w:t>
      </w:r>
      <w:r w:rsidR="00277D34" w:rsidRPr="007A66F8">
        <w:rPr>
          <w:rStyle w:val="af3"/>
          <w:b w:val="0"/>
          <w:bCs w:val="0"/>
        </w:rPr>
        <w:t> </w:t>
      </w:r>
      <w:r w:rsidRPr="007A66F8">
        <w:rPr>
          <w:rStyle w:val="af3"/>
          <w:b w:val="0"/>
          <w:bCs w:val="0"/>
        </w:rPr>
        <w:t>1993</w:t>
      </w:r>
      <w:r w:rsidR="00277D34" w:rsidRPr="007A66F8">
        <w:rPr>
          <w:rStyle w:val="af3"/>
          <w:b w:val="0"/>
          <w:bCs w:val="0"/>
        </w:rPr>
        <w:t> </w:t>
      </w:r>
      <w:r w:rsidRPr="007A66F8">
        <w:rPr>
          <w:rStyle w:val="af3"/>
          <w:b w:val="0"/>
          <w:bCs w:val="0"/>
        </w:rPr>
        <w:t>году были выпущ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ны п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рвы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продукты под этой маркой. На с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годняшний д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нь ассортим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нт компании насчитыва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 бол</w:t>
      </w:r>
      <w:r w:rsidR="00180FA2" w:rsidRPr="007A66F8">
        <w:rPr>
          <w:rStyle w:val="af3"/>
          <w:b w:val="0"/>
          <w:bCs w:val="0"/>
        </w:rPr>
        <w:t>ее</w:t>
      </w:r>
      <w:r w:rsidRPr="007A66F8">
        <w:rPr>
          <w:rStyle w:val="af3"/>
          <w:b w:val="0"/>
          <w:bCs w:val="0"/>
        </w:rPr>
        <w:t xml:space="preserve"> 600</w:t>
      </w:r>
      <w:r w:rsidR="00F957D2" w:rsidRPr="007A66F8">
        <w:rPr>
          <w:rStyle w:val="af3"/>
          <w:b w:val="0"/>
          <w:bCs w:val="0"/>
        </w:rPr>
        <w:t> </w:t>
      </w:r>
      <w:r w:rsidRPr="007A66F8">
        <w:rPr>
          <w:rStyle w:val="af3"/>
          <w:b w:val="0"/>
          <w:bCs w:val="0"/>
        </w:rPr>
        <w:t>наим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нований и</w:t>
      </w:r>
      <w:r w:rsidR="00F957D2" w:rsidRPr="007A66F8">
        <w:rPr>
          <w:rStyle w:val="af3"/>
          <w:b w:val="0"/>
          <w:bCs w:val="0"/>
        </w:rPr>
        <w:t> </w:t>
      </w:r>
      <w:r w:rsidRPr="007A66F8">
        <w:rPr>
          <w:rStyle w:val="af3"/>
          <w:b w:val="0"/>
          <w:bCs w:val="0"/>
        </w:rPr>
        <w:t>охватыва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 вс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группы д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коративной косм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тики. Компания пр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длага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 широкий выбор отт</w:t>
      </w:r>
      <w:r w:rsidR="00180FA2" w:rsidRPr="007A66F8">
        <w:rPr>
          <w:rStyle w:val="af3"/>
          <w:b w:val="0"/>
          <w:bCs w:val="0"/>
        </w:rPr>
        <w:t>е</w:t>
      </w:r>
      <w:r w:rsidR="00277D34" w:rsidRPr="007A66F8">
        <w:rPr>
          <w:rStyle w:val="af3"/>
          <w:b w:val="0"/>
          <w:bCs w:val="0"/>
        </w:rPr>
        <w:t>нков и </w:t>
      </w:r>
      <w:r w:rsidRPr="007A66F8">
        <w:rPr>
          <w:rStyle w:val="af3"/>
          <w:b w:val="0"/>
          <w:bCs w:val="0"/>
        </w:rPr>
        <w:t>р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гулярно обновля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 свои колл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кции,</w:t>
      </w:r>
      <w:r w:rsidR="005F2210" w:rsidRPr="007A66F8">
        <w:rPr>
          <w:rStyle w:val="af3"/>
          <w:b w:val="0"/>
          <w:bCs w:val="0"/>
        </w:rPr>
        <w:t xml:space="preserve"> а также</w:t>
      </w:r>
      <w:r w:rsidRPr="007A66F8">
        <w:rPr>
          <w:rStyle w:val="af3"/>
          <w:b w:val="0"/>
          <w:bCs w:val="0"/>
        </w:rPr>
        <w:t xml:space="preserve"> </w:t>
      </w:r>
      <w:r w:rsidR="005F2210" w:rsidRPr="007A66F8">
        <w:rPr>
          <w:rStyle w:val="af3"/>
          <w:b w:val="0"/>
          <w:bCs w:val="0"/>
        </w:rPr>
        <w:t xml:space="preserve">не только </w:t>
      </w:r>
      <w:r w:rsidRPr="007A66F8">
        <w:rPr>
          <w:rStyle w:val="af3"/>
          <w:b w:val="0"/>
          <w:bCs w:val="0"/>
        </w:rPr>
        <w:t>продолжа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 вн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дрять ново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в области д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коративной косм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тики, но и расширя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 ассортим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нт уходовой косм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тики. </w:t>
      </w:r>
      <w:r w:rsidR="005F2210" w:rsidRPr="007A66F8">
        <w:t>ООО «</w:t>
      </w:r>
      <w:r w:rsidRPr="007A66F8">
        <w:t>Р</w:t>
      </w:r>
      <w:r w:rsidR="00180FA2" w:rsidRPr="007A66F8">
        <w:t>Е</w:t>
      </w:r>
      <w:r w:rsidRPr="007A66F8">
        <w:t>ЛУИ Б</w:t>
      </w:r>
      <w:r w:rsidR="00180FA2" w:rsidRPr="007A66F8">
        <w:t>Е</w:t>
      </w:r>
      <w:r w:rsidR="005F2210" w:rsidRPr="007A66F8">
        <w:t>Л»</w:t>
      </w:r>
      <w:r w:rsidRPr="007A66F8">
        <w:rPr>
          <w:rStyle w:val="af3"/>
          <w:b w:val="0"/>
          <w:bCs w:val="0"/>
        </w:rPr>
        <w:t xml:space="preserve"> гордится партн</w:t>
      </w:r>
      <w:r w:rsidR="005F2210" w:rsidRPr="007A66F8">
        <w:rPr>
          <w:rStyle w:val="af3"/>
          <w:b w:val="0"/>
          <w:bCs w:val="0"/>
        </w:rPr>
        <w:t>ё</w:t>
      </w:r>
      <w:r w:rsidRPr="007A66F8">
        <w:rPr>
          <w:rStyle w:val="af3"/>
          <w:b w:val="0"/>
          <w:bCs w:val="0"/>
        </w:rPr>
        <w:t>рством с</w:t>
      </w:r>
      <w:r w:rsidR="005F2210" w:rsidRPr="007A66F8">
        <w:rPr>
          <w:rStyle w:val="af3"/>
          <w:b w:val="0"/>
          <w:bCs w:val="0"/>
        </w:rPr>
        <w:t> </w:t>
      </w:r>
      <w:r w:rsidRPr="007A66F8">
        <w:rPr>
          <w:rStyle w:val="af3"/>
          <w:b w:val="0"/>
          <w:bCs w:val="0"/>
        </w:rPr>
        <w:t>в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дущими фабриками Италии и Г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рмании, что позволя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т использовать сырь</w:t>
      </w:r>
      <w:r w:rsidR="005F2210" w:rsidRPr="007A66F8">
        <w:rPr>
          <w:rStyle w:val="af3"/>
          <w:b w:val="0"/>
          <w:bCs w:val="0"/>
        </w:rPr>
        <w:t>ё</w:t>
      </w:r>
      <w:r w:rsidRPr="007A66F8">
        <w:rPr>
          <w:rStyle w:val="af3"/>
          <w:b w:val="0"/>
          <w:bCs w:val="0"/>
        </w:rPr>
        <w:t xml:space="preserve"> самого высокого кач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ства. Постоянная ц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ль компании</w:t>
      </w:r>
      <w:r w:rsidR="00EE67F9" w:rsidRPr="007A66F8">
        <w:rPr>
          <w:rStyle w:val="af3"/>
          <w:b w:val="0"/>
          <w:bCs w:val="0"/>
        </w:rPr>
        <w:t> —</w:t>
      </w:r>
      <w:r w:rsidRPr="007A66F8">
        <w:rPr>
          <w:rStyle w:val="af3"/>
          <w:b w:val="0"/>
          <w:bCs w:val="0"/>
        </w:rPr>
        <w:t xml:space="preserve"> сов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рш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нствовани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продукции, новы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формулы в</w:t>
      </w:r>
      <w:r w:rsidR="00277D34" w:rsidRPr="007A66F8">
        <w:rPr>
          <w:rStyle w:val="af3"/>
          <w:b w:val="0"/>
          <w:bCs w:val="0"/>
        </w:rPr>
        <w:t> </w:t>
      </w:r>
      <w:r w:rsidRPr="007A66F8">
        <w:rPr>
          <w:rStyle w:val="af3"/>
          <w:b w:val="0"/>
          <w:bCs w:val="0"/>
        </w:rPr>
        <w:t>красот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 xml:space="preserve"> и уход</w:t>
      </w:r>
      <w:r w:rsidR="00180FA2" w:rsidRPr="007A66F8">
        <w:rPr>
          <w:rStyle w:val="af3"/>
          <w:b w:val="0"/>
          <w:bCs w:val="0"/>
        </w:rPr>
        <w:t>е</w:t>
      </w:r>
      <w:r w:rsidRPr="007A66F8">
        <w:rPr>
          <w:rStyle w:val="af3"/>
          <w:b w:val="0"/>
          <w:bCs w:val="0"/>
        </w:rPr>
        <w:t>.</w:t>
      </w:r>
    </w:p>
    <w:p w14:paraId="6672207A" w14:textId="77777777" w:rsidR="00DD52EC" w:rsidRPr="007A66F8" w:rsidRDefault="00DD52EC" w:rsidP="00DD52EC">
      <w:pPr>
        <w:pStyle w:val="a3"/>
        <w:rPr>
          <w:noProof/>
        </w:rPr>
      </w:pPr>
    </w:p>
    <w:p w14:paraId="4354DE08" w14:textId="77777777" w:rsidR="00FF6E7D" w:rsidRPr="007A66F8" w:rsidRDefault="00DD52EC" w:rsidP="005F2210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34411052" wp14:editId="3F1BECA9">
                <wp:extent cx="2880000" cy="359967"/>
                <wp:effectExtent l="0" t="19050" r="34925" b="40640"/>
                <wp:docPr id="286" name="Группа 2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87" name="Прямая соединительная линия 287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88" name="Группа 288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289" name="Ромб 289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0" name="Ромб 290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1" name="Ромб 291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758BE1D4" id="Группа 286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">
                <v:line id="Прямая соединительная линия 287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" strokecolor="black [3213]" strokeweight="1pt">
                  <v:stroke joinstyle="miter"/>
                </v:line>
                <v:group id="Группа 288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PR8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">
                  <v:shape id="Ромб 289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" fillcolor="white [3212]" strokecolor="black [3213]" strokeweight="1pt"/>
                  <v:shape id="Ромб 290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" fillcolor="white [3212]" strokecolor="black [3213]" strokeweight="1pt"/>
                  <v:shape id="Ромб 291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FF6E7D" w:rsidRPr="007A66F8">
        <w:br w:type="page"/>
      </w:r>
    </w:p>
    <w:p w14:paraId="29D6C075" w14:textId="77777777" w:rsidR="00DD52EC" w:rsidRPr="007A66F8" w:rsidRDefault="00DD52EC" w:rsidP="0025087C">
      <w:pPr>
        <w:pStyle w:val="af8"/>
      </w:pPr>
      <w:r w:rsidRPr="007A66F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706368" behindDoc="0" locked="0" layoutInCell="1" allowOverlap="1" wp14:anchorId="2D52E530" wp14:editId="602F3B73">
                <wp:simplePos x="3538847" y="144879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3240000" cy="2268000"/>
                <wp:effectExtent l="0" t="0" r="17780" b="18415"/>
                <wp:wrapSquare wrapText="bothSides"/>
                <wp:docPr id="292" name="Группа 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40000" cy="2268000"/>
                          <a:chOff x="0" y="0"/>
                          <a:chExt cx="3239770" cy="2267585"/>
                        </a:xfrm>
                      </wpg:grpSpPr>
                      <wps:wsp>
                        <wps:cNvPr id="293" name="Прямоугольник: скругленные углы 293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58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94" name="Группа 294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295" name="Ромб 295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6" name="Надпись 296"/>
                          <wps:cNvSpPr txBox="1"/>
                          <wps:spPr>
                            <a:xfrm>
                              <a:off x="7144" y="100013"/>
                              <a:ext cx="495300" cy="41737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C0799F8" w14:textId="77777777" w:rsidR="00633EAD" w:rsidRPr="003F28D3" w:rsidRDefault="00633EAD" w:rsidP="00DD52EC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2D52E530" id="Группа 292" o:spid="_x0000_s1141" style="position:absolute;left:0;text-align:left;margin-left:203.9pt;margin-top:0;width:255.1pt;height:178.6pt;z-index:251706368;mso-wrap-distance-left:14.2pt;mso-wrap-distance-right:14.2pt;mso-position-horizontal:right;mso-position-horizontal-relative:margin;mso-position-vertical:top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">
                <v:roundrect id="Прямоугольник: скругленные углы 293" o:spid="_x0000_s1142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" strokecolor="black [3213]" strokeweight="1pt">
                  <v:fill r:id="rId59" o:title="" recolor="t" rotate="t" type="frame"/>
                  <v:stroke joinstyle="miter"/>
                </v:roundrect>
                <v:group id="Группа 294" o:spid="_x0000_s1143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Gik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">
                  <v:shape id="Ромб 295" o:spid="_x0000_s1144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" fillcolor="#c00000" strokecolor="#f2f2f2 [3052]" strokeweight="2.25pt">
                    <v:shadow on="t" color="black [3213]" opacity="26214f" offset=".34742mm,.06125mm"/>
                  </v:shape>
                  <v:shape id="Надпись 296" o:spid="_x0000_s1145" type="#_x0000_t202" style="position:absolute;left:71;top:1000;width:4953;height:4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" filled="f" stroked="f" strokeweight=".5pt">
                    <v:textbox>
                      <w:txbxContent>
                        <w:p w14:paraId="2C0799F8" w14:textId="77777777" w:rsidR="00633EAD" w:rsidRPr="003F28D3" w:rsidRDefault="00633EAD" w:rsidP="00DD52EC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24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2A1654" w:rsidRPr="007A66F8">
        <w:t>Кольцо</w:t>
      </w:r>
    </w:p>
    <w:p w14:paraId="2EA22365" w14:textId="77777777" w:rsidR="002A1654" w:rsidRPr="007A66F8" w:rsidRDefault="002A1654" w:rsidP="0025087C">
      <w:pPr>
        <w:pStyle w:val="a3"/>
      </w:pPr>
      <w:r w:rsidRPr="007A66F8">
        <w:rPr>
          <w:b/>
        </w:rPr>
        <w:t>24.</w:t>
      </w:r>
      <w:r w:rsidRPr="007A66F8">
        <w:t xml:space="preserve"> </w:t>
      </w:r>
      <w:r w:rsidRPr="007A66F8">
        <w:rPr>
          <w:b/>
        </w:rPr>
        <w:t>Кольцо</w:t>
      </w:r>
      <w:r w:rsidRPr="007A66F8">
        <w:t xml:space="preserve"> </w:t>
      </w:r>
      <w:r w:rsidRPr="007A66F8">
        <w:rPr>
          <w:b/>
        </w:rPr>
        <w:t>(ООО «Юв</w:t>
      </w:r>
      <w:r w:rsidR="00180FA2" w:rsidRPr="007A66F8">
        <w:rPr>
          <w:b/>
        </w:rPr>
        <w:t>е</w:t>
      </w:r>
      <w:r w:rsidRPr="007A66F8">
        <w:rPr>
          <w:b/>
        </w:rPr>
        <w:t xml:space="preserve">лирный завод </w:t>
      </w:r>
      <w:r w:rsidR="00272247" w:rsidRPr="007A66F8">
        <w:rPr>
          <w:b/>
        </w:rPr>
        <w:t>“</w:t>
      </w:r>
      <w:r w:rsidRPr="007A66F8">
        <w:rPr>
          <w:b/>
        </w:rPr>
        <w:t>Зорка</w:t>
      </w:r>
      <w:r w:rsidR="00272247" w:rsidRPr="007A66F8">
        <w:rPr>
          <w:b/>
        </w:rPr>
        <w:t>”</w:t>
      </w:r>
      <w:r w:rsidRPr="007A66F8">
        <w:rPr>
          <w:b/>
        </w:rPr>
        <w:t xml:space="preserve">», промзона </w:t>
      </w:r>
      <w:proofErr w:type="spellStart"/>
      <w:r w:rsidRPr="007A66F8">
        <w:rPr>
          <w:b/>
        </w:rPr>
        <w:t>Шабаны</w:t>
      </w:r>
      <w:proofErr w:type="spellEnd"/>
      <w:r w:rsidRPr="007A66F8">
        <w:rPr>
          <w:b/>
        </w:rPr>
        <w:t>, г.</w:t>
      </w:r>
      <w:r w:rsidR="00272247" w:rsidRPr="007A66F8">
        <w:rPr>
          <w:b/>
        </w:rPr>
        <w:t> </w:t>
      </w:r>
      <w:r w:rsidRPr="007A66F8">
        <w:rPr>
          <w:b/>
        </w:rPr>
        <w:t xml:space="preserve">Минск) </w:t>
      </w:r>
      <w:r w:rsidRPr="007A66F8">
        <w:t>выполн</w:t>
      </w:r>
      <w:r w:rsidR="00180FA2" w:rsidRPr="007A66F8">
        <w:t>е</w:t>
      </w:r>
      <w:r w:rsidRPr="007A66F8">
        <w:t>но из с</w:t>
      </w:r>
      <w:r w:rsidR="00180FA2" w:rsidRPr="007A66F8">
        <w:t>е</w:t>
      </w:r>
      <w:r w:rsidRPr="007A66F8">
        <w:t>р</w:t>
      </w:r>
      <w:r w:rsidR="00180FA2" w:rsidRPr="007A66F8">
        <w:t>е</w:t>
      </w:r>
      <w:r w:rsidRPr="007A66F8">
        <w:t>бра.</w:t>
      </w:r>
    </w:p>
    <w:p w14:paraId="1D3499D5" w14:textId="77777777" w:rsidR="002A1654" w:rsidRPr="007A66F8" w:rsidRDefault="002A1654" w:rsidP="0025087C">
      <w:pPr>
        <w:pStyle w:val="a3"/>
      </w:pPr>
      <w:r w:rsidRPr="007A66F8">
        <w:t>«З</w:t>
      </w:r>
      <w:r w:rsidR="00B46625" w:rsidRPr="007A66F8">
        <w:t>орка</w:t>
      </w:r>
      <w:r w:rsidRPr="007A66F8">
        <w:t>» в п</w:t>
      </w:r>
      <w:r w:rsidR="00180FA2" w:rsidRPr="007A66F8">
        <w:t>е</w:t>
      </w:r>
      <w:r w:rsidRPr="007A66F8">
        <w:t>р</w:t>
      </w:r>
      <w:r w:rsidR="00180FA2" w:rsidRPr="007A66F8">
        <w:t>е</w:t>
      </w:r>
      <w:r w:rsidRPr="007A66F8">
        <w:t>вод</w:t>
      </w:r>
      <w:r w:rsidR="00180FA2" w:rsidRPr="007A66F8">
        <w:t>е</w:t>
      </w:r>
      <w:r w:rsidRPr="007A66F8">
        <w:t xml:space="preserve"> с б</w:t>
      </w:r>
      <w:r w:rsidR="00180FA2" w:rsidRPr="007A66F8">
        <w:t>е</w:t>
      </w:r>
      <w:r w:rsidRPr="007A66F8">
        <w:t>лорусского языка значит «</w:t>
      </w:r>
      <w:r w:rsidR="00B46625" w:rsidRPr="007A66F8">
        <w:t>звезда</w:t>
      </w:r>
      <w:r w:rsidRPr="007A66F8">
        <w:t>»</w:t>
      </w:r>
      <w:r w:rsidR="00532E0E" w:rsidRPr="007A66F8">
        <w:t xml:space="preserve"> — </w:t>
      </w:r>
      <w:r w:rsidR="00B46625" w:rsidRPr="007A66F8">
        <w:t xml:space="preserve">это </w:t>
      </w:r>
      <w:r w:rsidRPr="007A66F8">
        <w:t>крупн</w:t>
      </w:r>
      <w:r w:rsidR="00180FA2" w:rsidRPr="007A66F8">
        <w:t>е</w:t>
      </w:r>
      <w:r w:rsidRPr="007A66F8">
        <w:t>йший б</w:t>
      </w:r>
      <w:r w:rsidR="00180FA2" w:rsidRPr="007A66F8">
        <w:t>е</w:t>
      </w:r>
      <w:r w:rsidRPr="007A66F8">
        <w:t>лорусский юв</w:t>
      </w:r>
      <w:r w:rsidR="00180FA2" w:rsidRPr="007A66F8">
        <w:t>е</w:t>
      </w:r>
      <w:r w:rsidRPr="007A66F8">
        <w:t>лирный завод, который был основан в</w:t>
      </w:r>
      <w:r w:rsidR="00B46625" w:rsidRPr="007A66F8">
        <w:t> </w:t>
      </w:r>
      <w:r w:rsidRPr="007A66F8">
        <w:t>2007</w:t>
      </w:r>
      <w:r w:rsidR="00B46625" w:rsidRPr="007A66F8">
        <w:t> </w:t>
      </w:r>
      <w:r w:rsidRPr="007A66F8">
        <w:t>году в Минск</w:t>
      </w:r>
      <w:r w:rsidR="00180FA2" w:rsidRPr="007A66F8">
        <w:t>е</w:t>
      </w:r>
      <w:r w:rsidRPr="007A66F8">
        <w:t>. Каждо</w:t>
      </w:r>
      <w:r w:rsidR="00180FA2" w:rsidRPr="007A66F8">
        <w:t>е</w:t>
      </w:r>
      <w:r w:rsidRPr="007A66F8">
        <w:t xml:space="preserve"> изд</w:t>
      </w:r>
      <w:r w:rsidR="00180FA2" w:rsidRPr="007A66F8">
        <w:t>е</w:t>
      </w:r>
      <w:r w:rsidRPr="007A66F8">
        <w:t>ли</w:t>
      </w:r>
      <w:r w:rsidR="00180FA2" w:rsidRPr="007A66F8">
        <w:t>е</w:t>
      </w:r>
      <w:r w:rsidRPr="007A66F8">
        <w:t xml:space="preserve"> под бр</w:t>
      </w:r>
      <w:r w:rsidR="00180FA2" w:rsidRPr="007A66F8">
        <w:t>е</w:t>
      </w:r>
      <w:r w:rsidRPr="007A66F8">
        <w:t xml:space="preserve">ндом </w:t>
      </w:r>
      <w:r w:rsidR="00B46625" w:rsidRPr="007A66F8">
        <w:t>«</w:t>
      </w:r>
      <w:r w:rsidRPr="007A66F8">
        <w:t>ЗОРКА</w:t>
      </w:r>
      <w:r w:rsidR="00B46625" w:rsidRPr="007A66F8">
        <w:t>» уникально и </w:t>
      </w:r>
      <w:r w:rsidRPr="007A66F8">
        <w:t xml:space="preserve">эксклюзивно. </w:t>
      </w:r>
    </w:p>
    <w:p w14:paraId="05FE4671" w14:textId="77777777" w:rsidR="002A1654" w:rsidRPr="007A66F8" w:rsidRDefault="002A1654" w:rsidP="0025087C">
      <w:pPr>
        <w:pStyle w:val="a3"/>
      </w:pPr>
      <w:r w:rsidRPr="007A66F8">
        <w:t xml:space="preserve"> В их колл</w:t>
      </w:r>
      <w:r w:rsidR="00180FA2" w:rsidRPr="007A66F8">
        <w:t>е</w:t>
      </w:r>
      <w:r w:rsidRPr="007A66F8">
        <w:t>кциях можно найти как классич</w:t>
      </w:r>
      <w:r w:rsidR="00180FA2" w:rsidRPr="007A66F8">
        <w:t>е</w:t>
      </w:r>
      <w:r w:rsidRPr="007A66F8">
        <w:t>ски</w:t>
      </w:r>
      <w:r w:rsidR="00180FA2" w:rsidRPr="007A66F8">
        <w:t>е</w:t>
      </w:r>
      <w:r w:rsidRPr="007A66F8">
        <w:t>, так и совр</w:t>
      </w:r>
      <w:r w:rsidR="00180FA2" w:rsidRPr="007A66F8">
        <w:t>е</w:t>
      </w:r>
      <w:r w:rsidRPr="007A66F8">
        <w:t>м</w:t>
      </w:r>
      <w:r w:rsidR="00180FA2" w:rsidRPr="007A66F8">
        <w:t>е</w:t>
      </w:r>
      <w:r w:rsidRPr="007A66F8">
        <w:t>нны</w:t>
      </w:r>
      <w:r w:rsidR="00180FA2" w:rsidRPr="007A66F8">
        <w:t>е</w:t>
      </w:r>
      <w:r w:rsidR="00B46625" w:rsidRPr="007A66F8">
        <w:t xml:space="preserve"> дизайны —</w:t>
      </w:r>
      <w:r w:rsidRPr="007A66F8">
        <w:t xml:space="preserve"> широкий выбор юв</w:t>
      </w:r>
      <w:r w:rsidR="00180FA2" w:rsidRPr="007A66F8">
        <w:t>е</w:t>
      </w:r>
      <w:r w:rsidRPr="007A66F8">
        <w:t>лирных изд</w:t>
      </w:r>
      <w:r w:rsidR="00180FA2" w:rsidRPr="007A66F8">
        <w:t>е</w:t>
      </w:r>
      <w:r w:rsidRPr="007A66F8">
        <w:t>лий, выполн</w:t>
      </w:r>
      <w:r w:rsidR="00180FA2" w:rsidRPr="007A66F8">
        <w:t>е</w:t>
      </w:r>
      <w:r w:rsidRPr="007A66F8">
        <w:t>нных из золота, с</w:t>
      </w:r>
      <w:r w:rsidR="00180FA2" w:rsidRPr="007A66F8">
        <w:t>е</w:t>
      </w:r>
      <w:r w:rsidRPr="007A66F8">
        <w:t>р</w:t>
      </w:r>
      <w:r w:rsidR="00180FA2" w:rsidRPr="007A66F8">
        <w:t>е</w:t>
      </w:r>
      <w:r w:rsidRPr="007A66F8">
        <w:t>бра и других драгоц</w:t>
      </w:r>
      <w:r w:rsidR="00180FA2" w:rsidRPr="007A66F8">
        <w:t>е</w:t>
      </w:r>
      <w:r w:rsidRPr="007A66F8">
        <w:t>нных м</w:t>
      </w:r>
      <w:r w:rsidR="00180FA2" w:rsidRPr="007A66F8">
        <w:t>е</w:t>
      </w:r>
      <w:r w:rsidRPr="007A66F8">
        <w:t>таллов. Пр</w:t>
      </w:r>
      <w:r w:rsidR="00180FA2" w:rsidRPr="007A66F8">
        <w:t>е</w:t>
      </w:r>
      <w:r w:rsidRPr="007A66F8">
        <w:t>дприяти</w:t>
      </w:r>
      <w:r w:rsidR="00180FA2" w:rsidRPr="007A66F8">
        <w:t>е</w:t>
      </w:r>
      <w:r w:rsidRPr="007A66F8">
        <w:t xml:space="preserve"> уд</w:t>
      </w:r>
      <w:r w:rsidR="00180FA2" w:rsidRPr="007A66F8">
        <w:t>е</w:t>
      </w:r>
      <w:r w:rsidRPr="007A66F8">
        <w:t>ля</w:t>
      </w:r>
      <w:r w:rsidR="00180FA2" w:rsidRPr="007A66F8">
        <w:t>е</w:t>
      </w:r>
      <w:r w:rsidRPr="007A66F8">
        <w:t>т особо</w:t>
      </w:r>
      <w:r w:rsidR="00180FA2" w:rsidRPr="007A66F8">
        <w:t>е</w:t>
      </w:r>
      <w:r w:rsidRPr="007A66F8">
        <w:t xml:space="preserve"> внимани</w:t>
      </w:r>
      <w:r w:rsidR="00180FA2" w:rsidRPr="007A66F8">
        <w:t>е</w:t>
      </w:r>
      <w:r w:rsidRPr="007A66F8">
        <w:t xml:space="preserve"> кач</w:t>
      </w:r>
      <w:r w:rsidR="00180FA2" w:rsidRPr="007A66F8">
        <w:t>е</w:t>
      </w:r>
      <w:r w:rsidRPr="007A66F8">
        <w:t>ству сво</w:t>
      </w:r>
      <w:r w:rsidR="00180FA2" w:rsidRPr="007A66F8">
        <w:t>е</w:t>
      </w:r>
      <w:r w:rsidRPr="007A66F8">
        <w:t>й продукции. Использовани</w:t>
      </w:r>
      <w:r w:rsidR="00180FA2" w:rsidRPr="007A66F8">
        <w:t>е</w:t>
      </w:r>
      <w:r w:rsidRPr="007A66F8">
        <w:t xml:space="preserve"> совр</w:t>
      </w:r>
      <w:r w:rsidR="00180FA2" w:rsidRPr="007A66F8">
        <w:t>е</w:t>
      </w:r>
      <w:r w:rsidRPr="007A66F8">
        <w:t>м</w:t>
      </w:r>
      <w:r w:rsidR="00180FA2" w:rsidRPr="007A66F8">
        <w:t>е</w:t>
      </w:r>
      <w:r w:rsidRPr="007A66F8">
        <w:t>нных т</w:t>
      </w:r>
      <w:r w:rsidR="00180FA2" w:rsidRPr="007A66F8">
        <w:t>е</w:t>
      </w:r>
      <w:r w:rsidRPr="007A66F8">
        <w:t>хнологий и высококач</w:t>
      </w:r>
      <w:r w:rsidR="00180FA2" w:rsidRPr="007A66F8">
        <w:t>е</w:t>
      </w:r>
      <w:r w:rsidRPr="007A66F8">
        <w:t>ств</w:t>
      </w:r>
      <w:r w:rsidR="00180FA2" w:rsidRPr="007A66F8">
        <w:t>е</w:t>
      </w:r>
      <w:r w:rsidRPr="007A66F8">
        <w:t>нных мат</w:t>
      </w:r>
      <w:r w:rsidR="00180FA2" w:rsidRPr="007A66F8">
        <w:t>е</w:t>
      </w:r>
      <w:r w:rsidRPr="007A66F8">
        <w:t>риалов об</w:t>
      </w:r>
      <w:r w:rsidR="00180FA2" w:rsidRPr="007A66F8">
        <w:t>е</w:t>
      </w:r>
      <w:r w:rsidRPr="007A66F8">
        <w:t>сп</w:t>
      </w:r>
      <w:r w:rsidR="00180FA2" w:rsidRPr="007A66F8">
        <w:t>е</w:t>
      </w:r>
      <w:r w:rsidRPr="007A66F8">
        <w:t>чива</w:t>
      </w:r>
      <w:r w:rsidR="00180FA2" w:rsidRPr="007A66F8">
        <w:t>е</w:t>
      </w:r>
      <w:r w:rsidRPr="007A66F8">
        <w:t>т привл</w:t>
      </w:r>
      <w:r w:rsidR="00180FA2" w:rsidRPr="007A66F8">
        <w:t>е</w:t>
      </w:r>
      <w:r w:rsidRPr="007A66F8">
        <w:t>кат</w:t>
      </w:r>
      <w:r w:rsidR="00180FA2" w:rsidRPr="007A66F8">
        <w:t>е</w:t>
      </w:r>
      <w:r w:rsidRPr="007A66F8">
        <w:t>льный вн</w:t>
      </w:r>
      <w:r w:rsidR="00180FA2" w:rsidRPr="007A66F8">
        <w:t>е</w:t>
      </w:r>
      <w:r w:rsidRPr="007A66F8">
        <w:t>шний вид изд</w:t>
      </w:r>
      <w:r w:rsidR="00180FA2" w:rsidRPr="007A66F8">
        <w:t>е</w:t>
      </w:r>
      <w:r w:rsidRPr="007A66F8">
        <w:t>лий.</w:t>
      </w:r>
    </w:p>
    <w:p w14:paraId="06E10A29" w14:textId="77777777" w:rsidR="00DD52EC" w:rsidRPr="007A66F8" w:rsidRDefault="002A1654" w:rsidP="0025087C">
      <w:pPr>
        <w:pStyle w:val="a3"/>
        <w:rPr>
          <w:noProof/>
        </w:rPr>
      </w:pPr>
      <w:r w:rsidRPr="007A66F8">
        <w:t>Брасл</w:t>
      </w:r>
      <w:r w:rsidR="00180FA2" w:rsidRPr="007A66F8">
        <w:t>е</w:t>
      </w:r>
      <w:r w:rsidRPr="007A66F8">
        <w:t>ты, броши, кольца, с</w:t>
      </w:r>
      <w:r w:rsidR="00180FA2" w:rsidRPr="007A66F8">
        <w:t>е</w:t>
      </w:r>
      <w:r w:rsidRPr="007A66F8">
        <w:t>рьги, коль</w:t>
      </w:r>
      <w:r w:rsidR="00180FA2" w:rsidRPr="007A66F8">
        <w:t>е</w:t>
      </w:r>
      <w:r w:rsidRPr="007A66F8">
        <w:t>, подв</w:t>
      </w:r>
      <w:r w:rsidR="00180FA2" w:rsidRPr="007A66F8">
        <w:t>е</w:t>
      </w:r>
      <w:r w:rsidRPr="007A66F8">
        <w:t>ски и други</w:t>
      </w:r>
      <w:r w:rsidR="00180FA2" w:rsidRPr="007A66F8">
        <w:t>е</w:t>
      </w:r>
      <w:r w:rsidRPr="007A66F8">
        <w:t xml:space="preserve"> юв</w:t>
      </w:r>
      <w:r w:rsidR="00180FA2" w:rsidRPr="007A66F8">
        <w:t>е</w:t>
      </w:r>
      <w:r w:rsidRPr="007A66F8">
        <w:t>лирны</w:t>
      </w:r>
      <w:r w:rsidR="00180FA2" w:rsidRPr="007A66F8">
        <w:t>е</w:t>
      </w:r>
      <w:r w:rsidRPr="007A66F8">
        <w:t xml:space="preserve"> украш</w:t>
      </w:r>
      <w:r w:rsidR="00180FA2" w:rsidRPr="007A66F8">
        <w:t>е</w:t>
      </w:r>
      <w:r w:rsidRPr="007A66F8">
        <w:t>ния, выпуска</w:t>
      </w:r>
      <w:r w:rsidR="00180FA2" w:rsidRPr="007A66F8">
        <w:t>е</w:t>
      </w:r>
      <w:r w:rsidRPr="007A66F8">
        <w:t>мы</w:t>
      </w:r>
      <w:r w:rsidR="00180FA2" w:rsidRPr="007A66F8">
        <w:t>е</w:t>
      </w:r>
      <w:r w:rsidRPr="007A66F8">
        <w:t xml:space="preserve"> под бр</w:t>
      </w:r>
      <w:r w:rsidR="00180FA2" w:rsidRPr="007A66F8">
        <w:t>е</w:t>
      </w:r>
      <w:r w:rsidRPr="007A66F8">
        <w:t xml:space="preserve">ндом </w:t>
      </w:r>
      <w:r w:rsidR="007003DB" w:rsidRPr="007A66F8">
        <w:t>«</w:t>
      </w:r>
      <w:r w:rsidRPr="007A66F8">
        <w:t>ЗОРКА</w:t>
      </w:r>
      <w:r w:rsidR="007003DB" w:rsidRPr="007A66F8">
        <w:t>»</w:t>
      </w:r>
      <w:r w:rsidRPr="007A66F8">
        <w:t>, им</w:t>
      </w:r>
      <w:r w:rsidR="00180FA2" w:rsidRPr="007A66F8">
        <w:t>е</w:t>
      </w:r>
      <w:r w:rsidRPr="007A66F8">
        <w:t>ют н</w:t>
      </w:r>
      <w:r w:rsidR="00180FA2" w:rsidRPr="007A66F8">
        <w:t>е</w:t>
      </w:r>
      <w:r w:rsidRPr="007A66F8">
        <w:t>повторимый дизайн, который оц</w:t>
      </w:r>
      <w:r w:rsidR="00180FA2" w:rsidRPr="007A66F8">
        <w:t>е</w:t>
      </w:r>
      <w:r w:rsidRPr="007A66F8">
        <w:t>нят пр</w:t>
      </w:r>
      <w:r w:rsidR="00180FA2" w:rsidRPr="007A66F8">
        <w:t>е</w:t>
      </w:r>
      <w:r w:rsidRPr="007A66F8">
        <w:t>дставит</w:t>
      </w:r>
      <w:r w:rsidR="00180FA2" w:rsidRPr="007A66F8">
        <w:t>е</w:t>
      </w:r>
      <w:r w:rsidRPr="007A66F8">
        <w:t>ли как пр</w:t>
      </w:r>
      <w:r w:rsidR="00180FA2" w:rsidRPr="007A66F8">
        <w:t>е</w:t>
      </w:r>
      <w:r w:rsidRPr="007A66F8">
        <w:t>красной половины ч</w:t>
      </w:r>
      <w:r w:rsidR="00180FA2" w:rsidRPr="007A66F8">
        <w:t>е</w:t>
      </w:r>
      <w:r w:rsidRPr="007A66F8">
        <w:t>лов</w:t>
      </w:r>
      <w:r w:rsidR="00180FA2" w:rsidRPr="007A66F8">
        <w:t>е</w:t>
      </w:r>
      <w:r w:rsidRPr="007A66F8">
        <w:t>ч</w:t>
      </w:r>
      <w:r w:rsidR="00180FA2" w:rsidRPr="007A66F8">
        <w:t>е</w:t>
      </w:r>
      <w:r w:rsidRPr="007A66F8">
        <w:t>ства, так и</w:t>
      </w:r>
      <w:r w:rsidR="007003DB" w:rsidRPr="007A66F8">
        <w:t> </w:t>
      </w:r>
      <w:r w:rsidRPr="007A66F8">
        <w:t>сильного пола.</w:t>
      </w:r>
    </w:p>
    <w:p w14:paraId="024F87B6" w14:textId="77777777" w:rsidR="00DD52EC" w:rsidRPr="007A66F8" w:rsidRDefault="00DD52EC" w:rsidP="00DD52EC">
      <w:pPr>
        <w:pStyle w:val="a3"/>
        <w:rPr>
          <w:noProof/>
        </w:rPr>
      </w:pPr>
    </w:p>
    <w:p w14:paraId="4016092A" w14:textId="77777777" w:rsidR="00FF6E7D" w:rsidRPr="007A66F8" w:rsidRDefault="00DD52EC" w:rsidP="007003DB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0F08A2E4" wp14:editId="595DBED2">
                <wp:extent cx="2880000" cy="359967"/>
                <wp:effectExtent l="0" t="19050" r="34925" b="40640"/>
                <wp:docPr id="297" name="Группа 2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298" name="Прямая соединительная линия 298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299" name="Группа 299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300" name="Ромб 300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1" name="Ромб 301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2" name="Ромб 302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3C8711F2" id="Группа 297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">
                <v:line id="Прямая соединительная линия 298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" strokecolor="black [3213]" strokeweight="1pt">
                  <v:stroke joinstyle="miter"/>
                </v:line>
                <v:group id="Группа 299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">
                  <v:shape id="Ромб 300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" fillcolor="white [3212]" strokecolor="black [3213]" strokeweight="1pt"/>
                  <v:shape id="Ромб 301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" fillcolor="white [3212]" strokecolor="black [3213]" strokeweight="1pt"/>
                  <v:shape id="Ромб 302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" fillcolor="white [3212]" strokecolor="black [3213]" strokeweight="1pt"/>
                </v:group>
                <w10:anchorlock/>
              </v:group>
            </w:pict>
          </mc:Fallback>
        </mc:AlternateContent>
      </w:r>
      <w:r w:rsidR="00FF6E7D" w:rsidRPr="007A66F8">
        <w:br w:type="page"/>
      </w:r>
    </w:p>
    <w:p w14:paraId="286A6501" w14:textId="77777777" w:rsidR="00DD52EC" w:rsidRPr="007A66F8" w:rsidRDefault="00DD52EC" w:rsidP="00DD52EC">
      <w:pPr>
        <w:pStyle w:val="af8"/>
        <w:rPr>
          <w:u w:val="single"/>
        </w:rPr>
      </w:pPr>
      <w:r w:rsidRPr="007A66F8">
        <w:rPr>
          <w:lang w:eastAsia="ru-RU"/>
        </w:rPr>
        <w:lastRenderedPageBreak/>
        <mc:AlternateContent>
          <mc:Choice Requires="wpg">
            <w:drawing>
              <wp:anchor distT="0" distB="0" distL="180340" distR="180340" simplePos="0" relativeHeight="251708416" behindDoc="0" locked="0" layoutInCell="1" allowOverlap="1" wp14:anchorId="7C6E6EC1" wp14:editId="339BD49B">
                <wp:simplePos x="0" y="0"/>
                <wp:positionH relativeFrom="margin">
                  <wp:posOffset>3275330</wp:posOffset>
                </wp:positionH>
                <wp:positionV relativeFrom="margin">
                  <wp:posOffset>60325</wp:posOffset>
                </wp:positionV>
                <wp:extent cx="3239770" cy="2267585"/>
                <wp:effectExtent l="0" t="0" r="17780" b="18415"/>
                <wp:wrapSquare wrapText="bothSides"/>
                <wp:docPr id="303" name="Группа 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2267585"/>
                          <a:chOff x="0" y="0"/>
                          <a:chExt cx="3239770" cy="2267585"/>
                        </a:xfrm>
                      </wpg:grpSpPr>
                      <wps:wsp>
                        <wps:cNvPr id="304" name="Прямоугольник: скругленные углы 304"/>
                        <wps:cNvSpPr/>
                        <wps:spPr>
                          <a:xfrm>
                            <a:off x="0" y="0"/>
                            <a:ext cx="3239770" cy="2267585"/>
                          </a:xfrm>
                          <a:prstGeom prst="roundRect">
                            <a:avLst>
                              <a:gd name="adj" fmla="val 13727"/>
                            </a:avLst>
                          </a:prstGeom>
                          <a:blipFill>
                            <a:blip r:embed="rId60"/>
                            <a:stretch>
                              <a:fillRect/>
                            </a:stretch>
                          </a:blip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05" name="Группа 305"/>
                        <wpg:cNvGrpSpPr/>
                        <wpg:grpSpPr>
                          <a:xfrm>
                            <a:off x="159489" y="148856"/>
                            <a:ext cx="509270" cy="638175"/>
                            <a:chOff x="0" y="0"/>
                            <a:chExt cx="509270" cy="638175"/>
                          </a:xfrm>
                        </wpg:grpSpPr>
                        <wps:wsp>
                          <wps:cNvPr id="306" name="Ромб 306"/>
                          <wps:cNvSpPr/>
                          <wps:spPr>
                            <a:xfrm>
                              <a:off x="0" y="0"/>
                              <a:ext cx="509270" cy="638175"/>
                            </a:xfrm>
                            <a:prstGeom prst="diamond">
                              <a:avLst/>
                            </a:prstGeom>
                            <a:solidFill>
                              <a:srgbClr val="C00000"/>
                            </a:solidFill>
                            <a:ln w="28575"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</a:ln>
                            <a:effectLst>
                              <a:outerShdw dist="12700" dir="600000" algn="ctr" rotWithShape="0">
                                <a:schemeClr val="tx1">
                                  <a:alpha val="40000"/>
                                </a:scheme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7" name="Надпись 307"/>
                          <wps:cNvSpPr txBox="1"/>
                          <wps:spPr>
                            <a:xfrm rot="16200000">
                              <a:off x="7172" y="99989"/>
                              <a:ext cx="495244" cy="41742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B4736B1" w14:textId="77777777" w:rsidR="00633EAD" w:rsidRPr="003F28D3" w:rsidRDefault="00633EAD" w:rsidP="00DD52EC">
                                <w:pPr>
                                  <w:jc w:val="center"/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b/>
                                    <w:color w:val="FFFFFF" w:themeColor="background1"/>
                                    <w:sz w:val="36"/>
                                    <w:szCs w:val="36"/>
                                    <w14:shadow w14:blurRad="0" w14:dist="38100" w14:dir="2700000" w14:sx="100000" w14:sy="100000" w14:kx="0" w14:ky="0" w14:algn="tl">
                                      <w14:srgbClr w14:val="8A0000"/>
                                    </w14:shadow>
                                    <w14:textOutline w14:w="6604" w14:cap="flat" w14:cmpd="sng" w14:algn="ctr">
                                      <w14:solidFill>
                                        <w14:srgbClr w14:val="8A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25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7C6E6EC1" id="Группа 303" o:spid="_x0000_s1146" style="position:absolute;left:0;text-align:left;margin-left:257.9pt;margin-top:4.75pt;width:255.1pt;height:178.55pt;z-index:251708416;mso-wrap-distance-left:14.2pt;mso-wrap-distance-right:14.2pt;mso-position-horizontal-relative:margin;mso-position-vertical-relative:margin;mso-width-relative:margin;mso-height-relative:margin" coordsize="32397,226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">
                <v:roundrect id="Прямоугольник: скругленные углы 304" o:spid="_x0000_s1147" style="position:absolute;width:32397;height:22675;visibility:visible;mso-wrap-style:square;v-text-anchor:middle" arcsize="89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" strokecolor="black [3213]" strokeweight="1pt">
                  <v:fill r:id="rId61" o:title="" recolor="t" rotate="t" type="frame"/>
                  <v:stroke joinstyle="miter"/>
                </v:roundrect>
                <v:group id="Группа 305" o:spid="_x0000_s1148" style="position:absolute;left:1594;top:1488;width:5093;height:6382" coordsize="5092,63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1cl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Yt4Cb9nwhGQmwcAAAD//wMAUEsBAi0AFAAGAAgAAAAhANvh9svuAAAAhQEAABMAAAAAAAAA&#10;AAAAAAAAAAAAAFtDb250ZW50X1R5cGVzXS54bWxQSwECLQAUAAYACAAAACEAWvQsW78AAAAVAQAA&#10;CwAAAAAAAAAAAAAAAAAfAQAAX3JlbHMvLnJlbHNQSwECLQAUAAYACAAAACEA9ndXJcYAAADcAAAA&#10;DwAAAAAAAAAAAAAAAAAHAgAAZHJzL2Rvd25yZXYueG1sUEsFBgAAAAADAAMAtwAAAPoCAAAAAA==&#10;">
                  <v:shape id="Ромб 306" o:spid="_x0000_s1149" type="#_x0000_t4" style="position:absolute;width:5092;height:63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" fillcolor="#c00000" strokecolor="#f2f2f2 [3052]" strokeweight="2.25pt">
                    <v:shadow on="t" color="black [3213]" opacity="26214f" offset=".34742mm,.06125mm"/>
                  </v:shape>
                  <v:shape id="Надпись 307" o:spid="_x0000_s1150" type="#_x0000_t202" style="position:absolute;left:71;top:999;width:4953;height:417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" filled="f" stroked="f" strokeweight=".5pt">
                    <v:textbox>
                      <w:txbxContent>
                        <w:p w14:paraId="3B4736B1" w14:textId="77777777" w:rsidR="00633EAD" w:rsidRPr="003F28D3" w:rsidRDefault="00633EAD" w:rsidP="00DD52EC">
                          <w:pPr>
                            <w:jc w:val="center"/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Arial Black" w:hAnsi="Arial Black"/>
                              <w:b/>
                              <w:color w:val="FFFFFF" w:themeColor="background1"/>
                              <w:sz w:val="36"/>
                              <w:szCs w:val="36"/>
                              <w14:shadow w14:blurRad="0" w14:dist="38100" w14:dir="2700000" w14:sx="100000" w14:sy="100000" w14:kx="0" w14:ky="0" w14:algn="tl">
                                <w14:srgbClr w14:val="8A0000"/>
                              </w14:shadow>
                              <w14:textOutline w14:w="6604" w14:cap="flat" w14:cmpd="sng" w14:algn="ctr">
                                <w14:solidFill>
                                  <w14:srgbClr w14:val="8A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25</w:t>
                          </w:r>
                        </w:p>
                      </w:txbxContent>
                    </v:textbox>
                  </v:shape>
                </v:group>
                <w10:wrap type="square" anchorx="margin" anchory="margin"/>
              </v:group>
            </w:pict>
          </mc:Fallback>
        </mc:AlternateContent>
      </w:r>
      <w:r w:rsidR="002A1654" w:rsidRPr="007A66F8">
        <w:rPr>
          <w:b/>
        </w:rPr>
        <w:t>З</w:t>
      </w:r>
      <w:r w:rsidR="00180FA2" w:rsidRPr="007A66F8">
        <w:rPr>
          <w:b/>
        </w:rPr>
        <w:t>е</w:t>
      </w:r>
      <w:r w:rsidR="002A1654" w:rsidRPr="007A66F8">
        <w:rPr>
          <w:b/>
        </w:rPr>
        <w:t>ркало фигурно</w:t>
      </w:r>
      <w:r w:rsidR="00180FA2" w:rsidRPr="007A66F8">
        <w:rPr>
          <w:b/>
        </w:rPr>
        <w:t>е</w:t>
      </w:r>
      <w:r w:rsidR="002A1654" w:rsidRPr="007A66F8">
        <w:rPr>
          <w:b/>
        </w:rPr>
        <w:t xml:space="preserve"> </w:t>
      </w:r>
      <w:r w:rsidR="002A1654" w:rsidRPr="007A66F8">
        <w:rPr>
          <w:b/>
        </w:rPr>
        <w:br/>
        <w:t>с</w:t>
      </w:r>
      <w:r w:rsidR="007003DB" w:rsidRPr="007A66F8">
        <w:rPr>
          <w:b/>
        </w:rPr>
        <w:t> </w:t>
      </w:r>
      <w:r w:rsidR="002A1654" w:rsidRPr="007A66F8">
        <w:rPr>
          <w:b/>
        </w:rPr>
        <w:t>«парящ</w:t>
      </w:r>
      <w:r w:rsidR="00180FA2" w:rsidRPr="007A66F8">
        <w:rPr>
          <w:b/>
        </w:rPr>
        <w:t>е</w:t>
      </w:r>
      <w:r w:rsidR="002A1654" w:rsidRPr="007A66F8">
        <w:rPr>
          <w:b/>
        </w:rPr>
        <w:t>й» подсв</w:t>
      </w:r>
      <w:r w:rsidR="00180FA2" w:rsidRPr="007A66F8">
        <w:rPr>
          <w:b/>
        </w:rPr>
        <w:t>е</w:t>
      </w:r>
      <w:r w:rsidR="002A1654" w:rsidRPr="007A66F8">
        <w:rPr>
          <w:b/>
        </w:rPr>
        <w:t>ткой LM</w:t>
      </w:r>
      <w:r w:rsidR="007003DB" w:rsidRPr="007A66F8">
        <w:rPr>
          <w:b/>
        </w:rPr>
        <w:t> </w:t>
      </w:r>
      <w:r w:rsidR="002A1654" w:rsidRPr="007A66F8">
        <w:rPr>
          <w:b/>
        </w:rPr>
        <w:t>17</w:t>
      </w:r>
    </w:p>
    <w:p w14:paraId="14B1B28E" w14:textId="77777777" w:rsidR="002A1654" w:rsidRPr="007A66F8" w:rsidRDefault="002A1654" w:rsidP="0025087C">
      <w:pPr>
        <w:pStyle w:val="a3"/>
      </w:pPr>
      <w:r w:rsidRPr="007A66F8">
        <w:rPr>
          <w:b/>
        </w:rPr>
        <w:t>25. З</w:t>
      </w:r>
      <w:r w:rsidR="00180FA2" w:rsidRPr="007A66F8">
        <w:rPr>
          <w:b/>
        </w:rPr>
        <w:t>е</w:t>
      </w:r>
      <w:r w:rsidRPr="007A66F8">
        <w:rPr>
          <w:b/>
        </w:rPr>
        <w:t>ркало фигурно</w:t>
      </w:r>
      <w:r w:rsidR="00180FA2" w:rsidRPr="007A66F8">
        <w:rPr>
          <w:b/>
        </w:rPr>
        <w:t>е</w:t>
      </w:r>
      <w:r w:rsidRPr="007A66F8">
        <w:rPr>
          <w:b/>
        </w:rPr>
        <w:t xml:space="preserve"> с</w:t>
      </w:r>
      <w:r w:rsidR="007003DB" w:rsidRPr="007A66F8">
        <w:rPr>
          <w:b/>
        </w:rPr>
        <w:t> </w:t>
      </w:r>
      <w:r w:rsidRPr="007A66F8">
        <w:rPr>
          <w:b/>
        </w:rPr>
        <w:t>«парящ</w:t>
      </w:r>
      <w:r w:rsidR="00180FA2" w:rsidRPr="007A66F8">
        <w:rPr>
          <w:b/>
        </w:rPr>
        <w:t>е</w:t>
      </w:r>
      <w:r w:rsidRPr="007A66F8">
        <w:rPr>
          <w:b/>
        </w:rPr>
        <w:t>й» подсв</w:t>
      </w:r>
      <w:r w:rsidR="00180FA2" w:rsidRPr="007A66F8">
        <w:rPr>
          <w:b/>
        </w:rPr>
        <w:t>е</w:t>
      </w:r>
      <w:r w:rsidRPr="007A66F8">
        <w:rPr>
          <w:b/>
        </w:rPr>
        <w:t>ткой LM</w:t>
      </w:r>
      <w:r w:rsidR="007003DB" w:rsidRPr="007A66F8">
        <w:rPr>
          <w:b/>
        </w:rPr>
        <w:t> </w:t>
      </w:r>
      <w:r w:rsidRPr="007A66F8">
        <w:rPr>
          <w:b/>
        </w:rPr>
        <w:t>17</w:t>
      </w:r>
      <w:r w:rsidRPr="007A66F8">
        <w:t xml:space="preserve"> </w:t>
      </w:r>
      <w:r w:rsidRPr="007A66F8">
        <w:rPr>
          <w:b/>
        </w:rPr>
        <w:t xml:space="preserve">(Торговая марка </w:t>
      </w:r>
      <w:r w:rsidR="00C26A7A" w:rsidRPr="007A66F8">
        <w:rPr>
          <w:b/>
        </w:rPr>
        <w:t>«</w:t>
      </w:r>
      <w:r w:rsidRPr="007A66F8">
        <w:rPr>
          <w:b/>
        </w:rPr>
        <w:t>Ст</w:t>
      </w:r>
      <w:r w:rsidR="00180FA2" w:rsidRPr="007A66F8">
        <w:rPr>
          <w:b/>
        </w:rPr>
        <w:t>е</w:t>
      </w:r>
      <w:r w:rsidRPr="007A66F8">
        <w:rPr>
          <w:b/>
        </w:rPr>
        <w:t>кольный дом</w:t>
      </w:r>
      <w:r w:rsidR="00C26A7A" w:rsidRPr="007A66F8">
        <w:rPr>
          <w:b/>
        </w:rPr>
        <w:t>»</w:t>
      </w:r>
      <w:r w:rsidR="007003DB" w:rsidRPr="007A66F8">
        <w:rPr>
          <w:b/>
        </w:rPr>
        <w:t xml:space="preserve"> ООО «</w:t>
      </w:r>
      <w:r w:rsidRPr="007A66F8">
        <w:rPr>
          <w:b/>
        </w:rPr>
        <w:t>Ст</w:t>
      </w:r>
      <w:r w:rsidR="00180FA2" w:rsidRPr="007A66F8">
        <w:rPr>
          <w:b/>
        </w:rPr>
        <w:t>е</w:t>
      </w:r>
      <w:r w:rsidRPr="007A66F8">
        <w:rPr>
          <w:b/>
        </w:rPr>
        <w:t>кло - Про</w:t>
      </w:r>
      <w:r w:rsidR="00180FA2" w:rsidRPr="007A66F8">
        <w:rPr>
          <w:b/>
        </w:rPr>
        <w:t>е</w:t>
      </w:r>
      <w:r w:rsidRPr="007A66F8">
        <w:rPr>
          <w:b/>
        </w:rPr>
        <w:t>кт</w:t>
      </w:r>
      <w:r w:rsidR="007003DB" w:rsidRPr="007A66F8">
        <w:rPr>
          <w:b/>
        </w:rPr>
        <w:t>»</w:t>
      </w:r>
      <w:r w:rsidRPr="007A66F8">
        <w:rPr>
          <w:b/>
        </w:rPr>
        <w:t>, г.</w:t>
      </w:r>
      <w:r w:rsidR="007003DB" w:rsidRPr="007A66F8">
        <w:rPr>
          <w:b/>
        </w:rPr>
        <w:t> </w:t>
      </w:r>
      <w:r w:rsidRPr="007A66F8">
        <w:rPr>
          <w:b/>
        </w:rPr>
        <w:t>Минск)</w:t>
      </w:r>
      <w:r w:rsidRPr="007A66F8">
        <w:t xml:space="preserve"> выполн</w:t>
      </w:r>
      <w:r w:rsidR="00180FA2" w:rsidRPr="007A66F8">
        <w:t>е</w:t>
      </w:r>
      <w:r w:rsidRPr="007A66F8">
        <w:t>но на совр</w:t>
      </w:r>
      <w:r w:rsidR="00180FA2" w:rsidRPr="007A66F8">
        <w:t>е</w:t>
      </w:r>
      <w:r w:rsidRPr="007A66F8">
        <w:t>м</w:t>
      </w:r>
      <w:r w:rsidR="00180FA2" w:rsidRPr="007A66F8">
        <w:t>е</w:t>
      </w:r>
      <w:r w:rsidR="009C721E" w:rsidRPr="007A66F8">
        <w:t>нном оборудовании с </w:t>
      </w:r>
      <w:r w:rsidRPr="007A66F8">
        <w:t>использовани</w:t>
      </w:r>
      <w:r w:rsidR="00180FA2" w:rsidRPr="007A66F8">
        <w:t>е</w:t>
      </w:r>
      <w:r w:rsidRPr="007A66F8">
        <w:t>м нов</w:t>
      </w:r>
      <w:r w:rsidR="00180FA2" w:rsidRPr="007A66F8">
        <w:t>е</w:t>
      </w:r>
      <w:r w:rsidR="009C721E" w:rsidRPr="007A66F8">
        <w:t>йших</w:t>
      </w:r>
      <w:r w:rsidRPr="007A66F8">
        <w:t xml:space="preserve"> т</w:t>
      </w:r>
      <w:r w:rsidR="00180FA2" w:rsidRPr="007A66F8">
        <w:t>е</w:t>
      </w:r>
      <w:r w:rsidRPr="007A66F8">
        <w:t>хнологий производства.</w:t>
      </w:r>
    </w:p>
    <w:p w14:paraId="001BA73D" w14:textId="77777777" w:rsidR="002A1654" w:rsidRPr="007A66F8" w:rsidRDefault="002A1654" w:rsidP="0025087C">
      <w:pPr>
        <w:pStyle w:val="a3"/>
      </w:pPr>
      <w:r w:rsidRPr="007A66F8">
        <w:t>Компания «Ст</w:t>
      </w:r>
      <w:r w:rsidR="00180FA2" w:rsidRPr="007A66F8">
        <w:t>е</w:t>
      </w:r>
      <w:r w:rsidRPr="007A66F8">
        <w:t>кло-Про</w:t>
      </w:r>
      <w:r w:rsidR="00180FA2" w:rsidRPr="007A66F8">
        <w:t>е</w:t>
      </w:r>
      <w:r w:rsidRPr="007A66F8">
        <w:t>кт» бол</w:t>
      </w:r>
      <w:r w:rsidR="00180FA2" w:rsidRPr="007A66F8">
        <w:t>ее</w:t>
      </w:r>
      <w:r w:rsidRPr="007A66F8">
        <w:t xml:space="preserve"> 15</w:t>
      </w:r>
      <w:r w:rsidR="009C721E" w:rsidRPr="007A66F8">
        <w:t> </w:t>
      </w:r>
      <w:r w:rsidRPr="007A66F8">
        <w:t>л</w:t>
      </w:r>
      <w:r w:rsidR="00180FA2" w:rsidRPr="007A66F8">
        <w:t>е</w:t>
      </w:r>
      <w:r w:rsidRPr="007A66F8">
        <w:t>т занима</w:t>
      </w:r>
      <w:r w:rsidR="00180FA2" w:rsidRPr="007A66F8">
        <w:t>е</w:t>
      </w:r>
      <w:r w:rsidRPr="007A66F8">
        <w:t>тся производством з</w:t>
      </w:r>
      <w:r w:rsidR="00180FA2" w:rsidRPr="007A66F8">
        <w:t>е</w:t>
      </w:r>
      <w:r w:rsidRPr="007A66F8">
        <w:t>ркал, ст</w:t>
      </w:r>
      <w:r w:rsidR="00180FA2" w:rsidRPr="007A66F8">
        <w:t>е</w:t>
      </w:r>
      <w:r w:rsidRPr="007A66F8">
        <w:t>клоизд</w:t>
      </w:r>
      <w:r w:rsidR="00180FA2" w:rsidRPr="007A66F8">
        <w:t>е</w:t>
      </w:r>
      <w:r w:rsidRPr="007A66F8">
        <w:t>лий и м</w:t>
      </w:r>
      <w:r w:rsidR="00180FA2" w:rsidRPr="007A66F8">
        <w:t>е</w:t>
      </w:r>
      <w:r w:rsidRPr="007A66F8">
        <w:t>б</w:t>
      </w:r>
      <w:r w:rsidR="00180FA2" w:rsidRPr="007A66F8">
        <w:t>е</w:t>
      </w:r>
      <w:r w:rsidRPr="007A66F8">
        <w:t>ли из ст</w:t>
      </w:r>
      <w:r w:rsidR="00180FA2" w:rsidRPr="007A66F8">
        <w:t>е</w:t>
      </w:r>
      <w:r w:rsidRPr="007A66F8">
        <w:t>кла. З</w:t>
      </w:r>
      <w:r w:rsidR="00180FA2" w:rsidRPr="007A66F8">
        <w:t>е</w:t>
      </w:r>
      <w:r w:rsidRPr="007A66F8">
        <w:t>ркала отличаются по назнач</w:t>
      </w:r>
      <w:r w:rsidR="00180FA2" w:rsidRPr="007A66F8">
        <w:t>е</w:t>
      </w:r>
      <w:r w:rsidRPr="007A66F8">
        <w:t>нию и виду отд</w:t>
      </w:r>
      <w:r w:rsidR="00180FA2" w:rsidRPr="007A66F8">
        <w:t>е</w:t>
      </w:r>
      <w:r w:rsidRPr="007A66F8">
        <w:t>лки, включая наст</w:t>
      </w:r>
      <w:r w:rsidR="00180FA2" w:rsidRPr="007A66F8">
        <w:t>е</w:t>
      </w:r>
      <w:r w:rsidRPr="007A66F8">
        <w:t>нны</w:t>
      </w:r>
      <w:r w:rsidR="00180FA2" w:rsidRPr="007A66F8">
        <w:t>е</w:t>
      </w:r>
      <w:r w:rsidRPr="007A66F8">
        <w:t>, д</w:t>
      </w:r>
      <w:r w:rsidR="00180FA2" w:rsidRPr="007A66F8">
        <w:t>е</w:t>
      </w:r>
      <w:r w:rsidRPr="007A66F8">
        <w:t>коративны</w:t>
      </w:r>
      <w:r w:rsidR="00180FA2" w:rsidRPr="007A66F8">
        <w:t>е</w:t>
      </w:r>
      <w:r w:rsidRPr="007A66F8">
        <w:t>, з</w:t>
      </w:r>
      <w:r w:rsidR="00180FA2" w:rsidRPr="007A66F8">
        <w:t>е</w:t>
      </w:r>
      <w:r w:rsidRPr="007A66F8">
        <w:t>ркала с подсв</w:t>
      </w:r>
      <w:r w:rsidR="00180FA2" w:rsidRPr="007A66F8">
        <w:t>е</w:t>
      </w:r>
      <w:r w:rsidRPr="007A66F8">
        <w:t xml:space="preserve">ткой, </w:t>
      </w:r>
      <w:r w:rsidR="00B07991" w:rsidRPr="007A66F8">
        <w:t>оформленные</w:t>
      </w:r>
      <w:r w:rsidRPr="007A66F8">
        <w:t xml:space="preserve"> в</w:t>
      </w:r>
      <w:r w:rsidR="009C721E" w:rsidRPr="007A66F8">
        <w:t> </w:t>
      </w:r>
      <w:r w:rsidRPr="007A66F8">
        <w:t>рамы, а такж</w:t>
      </w:r>
      <w:r w:rsidR="00180FA2" w:rsidRPr="007A66F8">
        <w:t>е</w:t>
      </w:r>
      <w:r w:rsidRPr="007A66F8">
        <w:t xml:space="preserve"> мод</w:t>
      </w:r>
      <w:r w:rsidR="00180FA2" w:rsidRPr="007A66F8">
        <w:t>е</w:t>
      </w:r>
      <w:r w:rsidRPr="007A66F8">
        <w:t>ли со ст</w:t>
      </w:r>
      <w:r w:rsidR="00180FA2" w:rsidRPr="007A66F8">
        <w:t>е</w:t>
      </w:r>
      <w:r w:rsidRPr="007A66F8">
        <w:t>клянными полками, которы</w:t>
      </w:r>
      <w:r w:rsidR="00180FA2" w:rsidRPr="007A66F8">
        <w:t>е</w:t>
      </w:r>
      <w:r w:rsidRPr="007A66F8">
        <w:t xml:space="preserve"> кр</w:t>
      </w:r>
      <w:r w:rsidR="00180FA2" w:rsidRPr="007A66F8">
        <w:t>е</w:t>
      </w:r>
      <w:r w:rsidRPr="007A66F8">
        <w:t>пятся к ст</w:t>
      </w:r>
      <w:r w:rsidR="00180FA2" w:rsidRPr="007A66F8">
        <w:t>е</w:t>
      </w:r>
      <w:r w:rsidRPr="007A66F8">
        <w:t>н</w:t>
      </w:r>
      <w:r w:rsidR="00180FA2" w:rsidRPr="007A66F8">
        <w:t>е</w:t>
      </w:r>
      <w:r w:rsidRPr="007A66F8">
        <w:t>. Такж</w:t>
      </w:r>
      <w:r w:rsidR="00180FA2" w:rsidRPr="007A66F8">
        <w:t>е</w:t>
      </w:r>
      <w:r w:rsidRPr="007A66F8">
        <w:t xml:space="preserve"> </w:t>
      </w:r>
      <w:r w:rsidR="00180FA2" w:rsidRPr="007A66F8">
        <w:t>е</w:t>
      </w:r>
      <w:r w:rsidRPr="007A66F8">
        <w:t>сть з</w:t>
      </w:r>
      <w:r w:rsidR="00180FA2" w:rsidRPr="007A66F8">
        <w:t>е</w:t>
      </w:r>
      <w:r w:rsidRPr="007A66F8">
        <w:t>ркала с рисунками, выполн</w:t>
      </w:r>
      <w:r w:rsidR="00180FA2" w:rsidRPr="007A66F8">
        <w:t>е</w:t>
      </w:r>
      <w:r w:rsidRPr="007A66F8">
        <w:t>нны</w:t>
      </w:r>
      <w:r w:rsidR="00180FA2" w:rsidRPr="007A66F8">
        <w:t>е</w:t>
      </w:r>
      <w:r w:rsidRPr="007A66F8">
        <w:t xml:space="preserve"> различными т</w:t>
      </w:r>
      <w:r w:rsidR="00180FA2" w:rsidRPr="007A66F8">
        <w:t>е</w:t>
      </w:r>
      <w:r w:rsidRPr="007A66F8">
        <w:t xml:space="preserve">хнологиями. </w:t>
      </w:r>
    </w:p>
    <w:p w14:paraId="3FEB84BC" w14:textId="77777777" w:rsidR="002A1654" w:rsidRPr="007A66F8" w:rsidRDefault="002A1654" w:rsidP="0025087C">
      <w:pPr>
        <w:pStyle w:val="a3"/>
      </w:pPr>
      <w:r w:rsidRPr="007A66F8">
        <w:t>ООО «Ст</w:t>
      </w:r>
      <w:r w:rsidR="00180FA2" w:rsidRPr="007A66F8">
        <w:t>е</w:t>
      </w:r>
      <w:r w:rsidRPr="007A66F8">
        <w:t>кло-Про</w:t>
      </w:r>
      <w:r w:rsidR="00180FA2" w:rsidRPr="007A66F8">
        <w:t>е</w:t>
      </w:r>
      <w:r w:rsidRPr="007A66F8">
        <w:t>кт» зар</w:t>
      </w:r>
      <w:r w:rsidR="00180FA2" w:rsidRPr="007A66F8">
        <w:t>е</w:t>
      </w:r>
      <w:r w:rsidRPr="007A66F8">
        <w:t>ком</w:t>
      </w:r>
      <w:r w:rsidR="00180FA2" w:rsidRPr="007A66F8">
        <w:t>е</w:t>
      </w:r>
      <w:r w:rsidRPr="007A66F8">
        <w:t>ндовало с</w:t>
      </w:r>
      <w:r w:rsidR="00180FA2" w:rsidRPr="007A66F8">
        <w:t>е</w:t>
      </w:r>
      <w:r w:rsidRPr="007A66F8">
        <w:t>бя как над</w:t>
      </w:r>
      <w:r w:rsidR="00B07991" w:rsidRPr="007A66F8">
        <w:t>ё</w:t>
      </w:r>
      <w:r w:rsidRPr="007A66F8">
        <w:t>жный партн</w:t>
      </w:r>
      <w:r w:rsidR="00B07991" w:rsidRPr="007A66F8">
        <w:t>ё</w:t>
      </w:r>
      <w:r w:rsidRPr="007A66F8">
        <w:t>р ср</w:t>
      </w:r>
      <w:r w:rsidR="00180FA2" w:rsidRPr="007A66F8">
        <w:t>е</w:t>
      </w:r>
      <w:r w:rsidRPr="007A66F8">
        <w:t>ди производит</w:t>
      </w:r>
      <w:r w:rsidR="00180FA2" w:rsidRPr="007A66F8">
        <w:t>е</w:t>
      </w:r>
      <w:r w:rsidRPr="007A66F8">
        <w:t>л</w:t>
      </w:r>
      <w:r w:rsidR="00180FA2" w:rsidRPr="007A66F8">
        <w:t>е</w:t>
      </w:r>
      <w:r w:rsidRPr="007A66F8">
        <w:t>й м</w:t>
      </w:r>
      <w:r w:rsidR="00180FA2" w:rsidRPr="007A66F8">
        <w:t>е</w:t>
      </w:r>
      <w:r w:rsidRPr="007A66F8">
        <w:t>б</w:t>
      </w:r>
      <w:r w:rsidR="00180FA2" w:rsidRPr="007A66F8">
        <w:t>е</w:t>
      </w:r>
      <w:r w:rsidRPr="007A66F8">
        <w:t>ли. Компания сотруднича</w:t>
      </w:r>
      <w:r w:rsidR="00180FA2" w:rsidRPr="007A66F8">
        <w:t>е</w:t>
      </w:r>
      <w:r w:rsidRPr="007A66F8">
        <w:t>т с</w:t>
      </w:r>
      <w:r w:rsidR="00B07991" w:rsidRPr="007A66F8">
        <w:t xml:space="preserve"> компаниями </w:t>
      </w:r>
      <w:r w:rsidRPr="007A66F8">
        <w:t>«</w:t>
      </w:r>
      <w:proofErr w:type="spellStart"/>
      <w:r w:rsidRPr="007A66F8">
        <w:t>Молод</w:t>
      </w:r>
      <w:r w:rsidR="00180FA2" w:rsidRPr="007A66F8">
        <w:t>е</w:t>
      </w:r>
      <w:r w:rsidRPr="007A66F8">
        <w:t>чном</w:t>
      </w:r>
      <w:r w:rsidR="00180FA2" w:rsidRPr="007A66F8">
        <w:t>е</w:t>
      </w:r>
      <w:r w:rsidRPr="007A66F8">
        <w:t>б</w:t>
      </w:r>
      <w:r w:rsidR="00180FA2" w:rsidRPr="007A66F8">
        <w:t>е</w:t>
      </w:r>
      <w:r w:rsidRPr="007A66F8">
        <w:t>ль</w:t>
      </w:r>
      <w:proofErr w:type="spellEnd"/>
      <w:r w:rsidRPr="007A66F8">
        <w:t>», «</w:t>
      </w:r>
      <w:proofErr w:type="spellStart"/>
      <w:r w:rsidRPr="007A66F8">
        <w:t>Пинскдр</w:t>
      </w:r>
      <w:r w:rsidR="00180FA2" w:rsidRPr="007A66F8">
        <w:t>е</w:t>
      </w:r>
      <w:r w:rsidRPr="007A66F8">
        <w:t>в</w:t>
      </w:r>
      <w:proofErr w:type="spellEnd"/>
      <w:r w:rsidRPr="007A66F8">
        <w:t>», «</w:t>
      </w:r>
      <w:proofErr w:type="spellStart"/>
      <w:r w:rsidRPr="007A66F8">
        <w:t>Гом</w:t>
      </w:r>
      <w:r w:rsidR="00180FA2" w:rsidRPr="007A66F8">
        <w:t>е</w:t>
      </w:r>
      <w:r w:rsidRPr="007A66F8">
        <w:t>льдр</w:t>
      </w:r>
      <w:r w:rsidR="00180FA2" w:rsidRPr="007A66F8">
        <w:t>е</w:t>
      </w:r>
      <w:r w:rsidRPr="007A66F8">
        <w:t>в</w:t>
      </w:r>
      <w:proofErr w:type="spellEnd"/>
      <w:r w:rsidRPr="007A66F8">
        <w:t xml:space="preserve">». </w:t>
      </w:r>
    </w:p>
    <w:p w14:paraId="494FF544" w14:textId="77777777" w:rsidR="002A1654" w:rsidRPr="007A66F8" w:rsidRDefault="002A1654" w:rsidP="0025087C">
      <w:pPr>
        <w:pStyle w:val="a3"/>
        <w:rPr>
          <w:color w:val="151515"/>
          <w:shd w:val="clear" w:color="auto" w:fill="FFFFFF"/>
        </w:rPr>
      </w:pPr>
      <w:r w:rsidRPr="007A66F8">
        <w:t>Основно</w:t>
      </w:r>
      <w:r w:rsidR="00180FA2" w:rsidRPr="007A66F8">
        <w:t>е</w:t>
      </w:r>
      <w:r w:rsidRPr="007A66F8">
        <w:t xml:space="preserve"> направл</w:t>
      </w:r>
      <w:r w:rsidR="00180FA2" w:rsidRPr="007A66F8">
        <w:t>е</w:t>
      </w:r>
      <w:r w:rsidRPr="007A66F8">
        <w:t>ни</w:t>
      </w:r>
      <w:r w:rsidR="00180FA2" w:rsidRPr="007A66F8">
        <w:t>е</w:t>
      </w:r>
      <w:r w:rsidRPr="007A66F8">
        <w:t xml:space="preserve"> работы компании</w:t>
      </w:r>
      <w:r w:rsidR="00EE67F9" w:rsidRPr="007A66F8">
        <w:t> —</w:t>
      </w:r>
      <w:r w:rsidRPr="007A66F8">
        <w:t xml:space="preserve"> это об</w:t>
      </w:r>
      <w:r w:rsidR="00180FA2" w:rsidRPr="007A66F8">
        <w:t>е</w:t>
      </w:r>
      <w:r w:rsidRPr="007A66F8">
        <w:t>сп</w:t>
      </w:r>
      <w:r w:rsidR="00180FA2" w:rsidRPr="007A66F8">
        <w:t>е</w:t>
      </w:r>
      <w:r w:rsidRPr="007A66F8">
        <w:t>ч</w:t>
      </w:r>
      <w:r w:rsidR="00180FA2" w:rsidRPr="007A66F8">
        <w:t>е</w:t>
      </w:r>
      <w:r w:rsidRPr="007A66F8">
        <w:t>ни</w:t>
      </w:r>
      <w:r w:rsidR="00180FA2" w:rsidRPr="007A66F8">
        <w:t>е</w:t>
      </w:r>
      <w:r w:rsidRPr="007A66F8">
        <w:t xml:space="preserve"> соотв</w:t>
      </w:r>
      <w:r w:rsidR="00180FA2" w:rsidRPr="007A66F8">
        <w:t>е</w:t>
      </w:r>
      <w:r w:rsidRPr="007A66F8">
        <w:t>тствия высоким стандартам кач</w:t>
      </w:r>
      <w:r w:rsidR="00180FA2" w:rsidRPr="007A66F8">
        <w:t>е</w:t>
      </w:r>
      <w:r w:rsidRPr="007A66F8">
        <w:t>ства</w:t>
      </w:r>
      <w:r w:rsidRPr="007A66F8">
        <w:rPr>
          <w:color w:val="151515"/>
          <w:shd w:val="clear" w:color="auto" w:fill="FFFFFF"/>
        </w:rPr>
        <w:t xml:space="preserve"> и над</w:t>
      </w:r>
      <w:r w:rsidR="00B07991" w:rsidRPr="007A66F8">
        <w:rPr>
          <w:color w:val="151515"/>
          <w:shd w:val="clear" w:color="auto" w:fill="FFFFFF"/>
        </w:rPr>
        <w:t>ё</w:t>
      </w:r>
      <w:r w:rsidRPr="007A66F8">
        <w:rPr>
          <w:color w:val="151515"/>
          <w:shd w:val="clear" w:color="auto" w:fill="FFFFFF"/>
        </w:rPr>
        <w:t>жности сво</w:t>
      </w:r>
      <w:r w:rsidR="00180FA2" w:rsidRPr="007A66F8">
        <w:rPr>
          <w:color w:val="151515"/>
          <w:shd w:val="clear" w:color="auto" w:fill="FFFFFF"/>
        </w:rPr>
        <w:t>е</w:t>
      </w:r>
      <w:r w:rsidRPr="007A66F8">
        <w:rPr>
          <w:color w:val="151515"/>
          <w:shd w:val="clear" w:color="auto" w:fill="FFFFFF"/>
        </w:rPr>
        <w:t>й продукции.</w:t>
      </w:r>
    </w:p>
    <w:p w14:paraId="1B81192F" w14:textId="77777777" w:rsidR="00DD52EC" w:rsidRPr="007A66F8" w:rsidRDefault="00DD52EC" w:rsidP="00DD52EC">
      <w:pPr>
        <w:pStyle w:val="a3"/>
        <w:rPr>
          <w:noProof/>
        </w:rPr>
      </w:pPr>
    </w:p>
    <w:p w14:paraId="42AFCDA1" w14:textId="77777777" w:rsidR="00E026B1" w:rsidRPr="007A66F8" w:rsidRDefault="00DD52EC" w:rsidP="00B322B0">
      <w:pPr>
        <w:pStyle w:val="a3"/>
        <w:ind w:firstLine="0"/>
        <w:jc w:val="center"/>
      </w:pPr>
      <w:r w:rsidRPr="007A66F8">
        <w:rPr>
          <w:noProof/>
          <w:lang w:eastAsia="ru-RU"/>
        </w:rPr>
        <mc:AlternateContent>
          <mc:Choice Requires="wpg">
            <w:drawing>
              <wp:inline distT="0" distB="0" distL="0" distR="0" wp14:anchorId="7C3806C3" wp14:editId="0C68597C">
                <wp:extent cx="2880000" cy="359967"/>
                <wp:effectExtent l="0" t="19050" r="34925" b="40640"/>
                <wp:docPr id="308" name="Группа 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000" cy="359967"/>
                          <a:chOff x="0" y="0"/>
                          <a:chExt cx="2880000" cy="359967"/>
                        </a:xfrm>
                      </wpg:grpSpPr>
                      <wps:wsp>
                        <wps:cNvPr id="309" name="Прямая соединительная линия 309"/>
                        <wps:cNvCnPr/>
                        <wps:spPr>
                          <a:xfrm flipV="1">
                            <a:off x="0" y="173346"/>
                            <a:ext cx="2880000" cy="1841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g:grpSp>
                        <wpg:cNvPr id="310" name="Группа 310"/>
                        <wpg:cNvGrpSpPr/>
                        <wpg:grpSpPr>
                          <a:xfrm>
                            <a:off x="1035742" y="0"/>
                            <a:ext cx="799712" cy="359967"/>
                            <a:chOff x="0" y="0"/>
                            <a:chExt cx="799712" cy="359967"/>
                          </a:xfrm>
                        </wpg:grpSpPr>
                        <wps:wsp>
                          <wps:cNvPr id="311" name="Ромб 311"/>
                          <wps:cNvSpPr/>
                          <wps:spPr>
                            <a:xfrm>
                              <a:off x="264353" y="0"/>
                              <a:ext cx="270055" cy="359967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2" name="Ромб 312"/>
                          <wps:cNvSpPr/>
                          <wps:spPr>
                            <a:xfrm>
                              <a:off x="619712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3" name="Ромб 313"/>
                          <wps:cNvSpPr/>
                          <wps:spPr>
                            <a:xfrm>
                              <a:off x="0" y="73672"/>
                              <a:ext cx="180000" cy="216000"/>
                            </a:xfrm>
                            <a:prstGeom prst="diamond">
                              <a:avLst/>
                            </a:prstGeom>
                            <a:solidFill>
                              <a:schemeClr val="bg1"/>
                            </a:solidFill>
                            <a:ln w="127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>
            <w:pict>
              <v:group w14:anchorId="3FCBF4A3" id="Группа 308" o:spid="_x0000_s1026" style="width:226.75pt;height:28.35pt;mso-position-horizontal-relative:char;mso-position-vertical-relative:line" coordsize="28800,3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">
                <v:line id="Прямая соединительная линия 309" o:spid="_x0000_s1027" style="position:absolute;flip:y;visibility:visible;mso-wrap-style:square" from="0,1733" to="28800,1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" strokecolor="black [3213]" strokeweight="1pt">
                  <v:stroke joinstyle="miter"/>
                </v:line>
                <v:group id="Группа 310" o:spid="_x0000_s1028" style="position:absolute;left:10357;width:7997;height:3599" coordsize="7997,3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WJg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">
                  <v:shape id="Ромб 311" o:spid="_x0000_s1029" type="#_x0000_t4" style="position:absolute;left:2643;width:2701;height:35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" fillcolor="white [3212]" strokecolor="black [3213]" strokeweight="1pt"/>
                  <v:shape id="Ромб 312" o:spid="_x0000_s1030" type="#_x0000_t4" style="position:absolute;left:6197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" fillcolor="white [3212]" strokecolor="black [3213]" strokeweight="1pt"/>
                  <v:shape id="Ромб 313" o:spid="_x0000_s1031" type="#_x0000_t4" style="position:absolute;top:736;width:1800;height:21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" fillcolor="white [3212]" strokecolor="black [3213]" strokeweight="1pt"/>
                </v:group>
                <w10:anchorlock/>
              </v:group>
            </w:pict>
          </mc:Fallback>
        </mc:AlternateContent>
      </w:r>
      <w:r w:rsidR="00E026B1" w:rsidRPr="007A66F8">
        <w:br w:type="page"/>
      </w:r>
    </w:p>
    <w:p w14:paraId="6D70841C" w14:textId="77777777" w:rsidR="00E026B1" w:rsidRPr="007A66F8" w:rsidRDefault="00E026B1" w:rsidP="00E026B1">
      <w:pPr>
        <w:pStyle w:val="11"/>
        <w:rPr>
          <w:shd w:val="clear" w:color="auto" w:fill="FFFFFF"/>
        </w:rPr>
      </w:pPr>
      <w:r w:rsidRPr="007A66F8">
        <w:rPr>
          <w:shd w:val="clear" w:color="auto" w:fill="FFFFFF"/>
        </w:rPr>
        <w:lastRenderedPageBreak/>
        <w:t>Экскурсии</w:t>
      </w:r>
    </w:p>
    <w:p w14:paraId="10891239" w14:textId="77777777" w:rsidR="00E026B1" w:rsidRPr="007A66F8" w:rsidRDefault="00E026B1" w:rsidP="00633EAD">
      <w:pPr>
        <w:pStyle w:val="a3"/>
      </w:pPr>
      <w:r w:rsidRPr="007A66F8">
        <w:t>● КПУП «Бр</w:t>
      </w:r>
      <w:r w:rsidR="00180FA2" w:rsidRPr="007A66F8">
        <w:t>е</w:t>
      </w:r>
      <w:r w:rsidRPr="007A66F8">
        <w:t>стский мусороп</w:t>
      </w:r>
      <w:r w:rsidR="00180FA2" w:rsidRPr="007A66F8">
        <w:t>е</w:t>
      </w:r>
      <w:r w:rsidRPr="007A66F8">
        <w:t>р</w:t>
      </w:r>
      <w:r w:rsidR="00180FA2" w:rsidRPr="007A66F8">
        <w:t>е</w:t>
      </w:r>
      <w:r w:rsidRPr="007A66F8">
        <w:t>рабатывающий завод» (г. Бр</w:t>
      </w:r>
      <w:r w:rsidR="00180FA2" w:rsidRPr="007A66F8">
        <w:t>е</w:t>
      </w:r>
      <w:r w:rsidRPr="007A66F8">
        <w:t xml:space="preserve">ст); </w:t>
      </w:r>
    </w:p>
    <w:p w14:paraId="758CC57B" w14:textId="77777777" w:rsidR="00E026B1" w:rsidRPr="007A66F8" w:rsidRDefault="00E026B1" w:rsidP="00633EAD">
      <w:pPr>
        <w:pStyle w:val="a3"/>
      </w:pPr>
      <w:r w:rsidRPr="007A66F8">
        <w:t>● СООО «ПП Пол</w:t>
      </w:r>
      <w:r w:rsidR="00180FA2" w:rsidRPr="007A66F8">
        <w:t>е</w:t>
      </w:r>
      <w:r w:rsidRPr="007A66F8">
        <w:t>сь</w:t>
      </w:r>
      <w:r w:rsidR="00180FA2" w:rsidRPr="007A66F8">
        <w:t>е</w:t>
      </w:r>
      <w:r w:rsidRPr="007A66F8">
        <w:t xml:space="preserve">» (г. Кобрин); </w:t>
      </w:r>
    </w:p>
    <w:p w14:paraId="34810967" w14:textId="77777777" w:rsidR="00E026B1" w:rsidRPr="007A66F8" w:rsidRDefault="00E026B1" w:rsidP="00633EAD">
      <w:pPr>
        <w:pStyle w:val="a3"/>
      </w:pPr>
      <w:r w:rsidRPr="007A66F8">
        <w:t>● ПЧУП «Виктория» (г. Лунин</w:t>
      </w:r>
      <w:r w:rsidR="00180FA2" w:rsidRPr="007A66F8">
        <w:t>е</w:t>
      </w:r>
      <w:r w:rsidRPr="007A66F8">
        <w:t xml:space="preserve">ц); </w:t>
      </w:r>
    </w:p>
    <w:p w14:paraId="555288DC" w14:textId="77777777" w:rsidR="00E026B1" w:rsidRPr="007A66F8" w:rsidRDefault="00E026B1" w:rsidP="00633EAD">
      <w:pPr>
        <w:pStyle w:val="a3"/>
      </w:pPr>
      <w:r w:rsidRPr="007A66F8">
        <w:t>● ПКУП «</w:t>
      </w:r>
      <w:proofErr w:type="spellStart"/>
      <w:r w:rsidRPr="007A66F8">
        <w:t>Биом</w:t>
      </w:r>
      <w:r w:rsidR="00180FA2" w:rsidRPr="007A66F8">
        <w:t>е</w:t>
      </w:r>
      <w:r w:rsidRPr="007A66F8">
        <w:t>хзавод</w:t>
      </w:r>
      <w:proofErr w:type="spellEnd"/>
      <w:r w:rsidRPr="007A66F8">
        <w:t xml:space="preserve"> бытовых </w:t>
      </w:r>
      <w:proofErr w:type="spellStart"/>
      <w:r w:rsidRPr="007A66F8">
        <w:t>вторр</w:t>
      </w:r>
      <w:r w:rsidR="00180FA2" w:rsidRPr="007A66F8">
        <w:t>е</w:t>
      </w:r>
      <w:r w:rsidRPr="007A66F8">
        <w:t>сурсов</w:t>
      </w:r>
      <w:proofErr w:type="spellEnd"/>
      <w:r w:rsidRPr="007A66F8">
        <w:t xml:space="preserve">» (г. Новополоцк); </w:t>
      </w:r>
    </w:p>
    <w:p w14:paraId="5A5954F5" w14:textId="77777777" w:rsidR="00E026B1" w:rsidRPr="007A66F8" w:rsidRDefault="00E026B1" w:rsidP="00633EAD">
      <w:pPr>
        <w:pStyle w:val="a3"/>
      </w:pPr>
      <w:r w:rsidRPr="007A66F8">
        <w:t>● ООО «</w:t>
      </w:r>
      <w:proofErr w:type="spellStart"/>
      <w:r w:rsidRPr="007A66F8">
        <w:t>Тв</w:t>
      </w:r>
      <w:r w:rsidR="00180FA2" w:rsidRPr="007A66F8">
        <w:t>е</w:t>
      </w:r>
      <w:r w:rsidRPr="007A66F8">
        <w:t>стубаПРО</w:t>
      </w:r>
      <w:proofErr w:type="spellEnd"/>
      <w:r w:rsidRPr="007A66F8">
        <w:t>» (г. п. Ушачи, Вит</w:t>
      </w:r>
      <w:r w:rsidR="00180FA2" w:rsidRPr="007A66F8">
        <w:t>е</w:t>
      </w:r>
      <w:r w:rsidRPr="007A66F8">
        <w:t xml:space="preserve">бская обл.); </w:t>
      </w:r>
    </w:p>
    <w:p w14:paraId="301D3091" w14:textId="77777777" w:rsidR="00E026B1" w:rsidRPr="007A66F8" w:rsidRDefault="00E026B1" w:rsidP="00633EAD">
      <w:pPr>
        <w:pStyle w:val="a3"/>
      </w:pPr>
      <w:r w:rsidRPr="007A66F8">
        <w:t>● Ст</w:t>
      </w:r>
      <w:r w:rsidR="00180FA2" w:rsidRPr="007A66F8">
        <w:t>е</w:t>
      </w:r>
      <w:r w:rsidRPr="007A66F8">
        <w:t>клозавод «Н</w:t>
      </w:r>
      <w:r w:rsidR="00180FA2" w:rsidRPr="007A66F8">
        <w:t>е</w:t>
      </w:r>
      <w:r w:rsidRPr="007A66F8">
        <w:t>ман» (г. Б</w:t>
      </w:r>
      <w:r w:rsidR="00180FA2" w:rsidRPr="007A66F8">
        <w:t>е</w:t>
      </w:r>
      <w:r w:rsidRPr="007A66F8">
        <w:t>р</w:t>
      </w:r>
      <w:r w:rsidR="00B322B0" w:rsidRPr="007A66F8">
        <w:t>ё</w:t>
      </w:r>
      <w:r w:rsidRPr="007A66F8">
        <w:t xml:space="preserve">зовка, Лидский р-н); </w:t>
      </w:r>
    </w:p>
    <w:p w14:paraId="6ADD044A" w14:textId="77777777" w:rsidR="00B322B0" w:rsidRPr="007A66F8" w:rsidRDefault="00E026B1" w:rsidP="00633EAD">
      <w:pPr>
        <w:pStyle w:val="a3"/>
      </w:pPr>
      <w:r w:rsidRPr="007A66F8">
        <w:t>● Юв</w:t>
      </w:r>
      <w:r w:rsidR="00180FA2" w:rsidRPr="007A66F8">
        <w:t>е</w:t>
      </w:r>
      <w:r w:rsidRPr="007A66F8">
        <w:t>лирный завод «Кристалл» (г. Гом</w:t>
      </w:r>
      <w:r w:rsidR="00180FA2" w:rsidRPr="007A66F8">
        <w:t>е</w:t>
      </w:r>
      <w:r w:rsidRPr="007A66F8">
        <w:t xml:space="preserve">ль) </w:t>
      </w:r>
    </w:p>
    <w:p w14:paraId="3BFA6E03" w14:textId="77777777" w:rsidR="00E026B1" w:rsidRPr="007A66F8" w:rsidRDefault="00E026B1" w:rsidP="00633EAD">
      <w:pPr>
        <w:pStyle w:val="a3"/>
      </w:pPr>
      <w:r w:rsidRPr="007A66F8">
        <w:t>● ОАО «Гом</w:t>
      </w:r>
      <w:r w:rsidR="00180FA2" w:rsidRPr="007A66F8">
        <w:t>е</w:t>
      </w:r>
      <w:r w:rsidRPr="007A66F8">
        <w:t>льско</w:t>
      </w:r>
      <w:r w:rsidR="00180FA2" w:rsidRPr="007A66F8">
        <w:t>е</w:t>
      </w:r>
      <w:r w:rsidRPr="007A66F8">
        <w:t xml:space="preserve"> производств</w:t>
      </w:r>
      <w:r w:rsidR="00180FA2" w:rsidRPr="007A66F8">
        <w:t>е</w:t>
      </w:r>
      <w:r w:rsidRPr="007A66F8">
        <w:t>нно</w:t>
      </w:r>
      <w:r w:rsidR="00180FA2" w:rsidRPr="007A66F8">
        <w:t>е</w:t>
      </w:r>
      <w:r w:rsidRPr="007A66F8">
        <w:t xml:space="preserve"> объ</w:t>
      </w:r>
      <w:r w:rsidR="00180FA2" w:rsidRPr="007A66F8">
        <w:t>е</w:t>
      </w:r>
      <w:r w:rsidRPr="007A66F8">
        <w:t>дин</w:t>
      </w:r>
      <w:r w:rsidR="00180FA2" w:rsidRPr="007A66F8">
        <w:t>е</w:t>
      </w:r>
      <w:r w:rsidRPr="007A66F8">
        <w:t>ни</w:t>
      </w:r>
      <w:r w:rsidR="00180FA2" w:rsidRPr="007A66F8">
        <w:t>е</w:t>
      </w:r>
      <w:r w:rsidR="00B322B0" w:rsidRPr="007A66F8">
        <w:t xml:space="preserve"> “</w:t>
      </w:r>
      <w:r w:rsidRPr="007A66F8">
        <w:t>Кристалл</w:t>
      </w:r>
      <w:r w:rsidR="00B322B0" w:rsidRPr="007A66F8">
        <w:t>”</w:t>
      </w:r>
      <w:r w:rsidRPr="007A66F8">
        <w:t>»</w:t>
      </w:r>
      <w:r w:rsidR="00EE67F9" w:rsidRPr="007A66F8">
        <w:t> —</w:t>
      </w:r>
      <w:r w:rsidRPr="007A66F8">
        <w:t xml:space="preserve"> УКХ</w:t>
      </w:r>
      <w:r w:rsidR="00633EAD" w:rsidRPr="007A66F8">
        <w:t> </w:t>
      </w:r>
      <w:r w:rsidRPr="007A66F8">
        <w:t>«КРИСТАЛЛХОЛДИНГ» (г. Гом</w:t>
      </w:r>
      <w:r w:rsidR="00180FA2" w:rsidRPr="007A66F8">
        <w:t>е</w:t>
      </w:r>
      <w:r w:rsidRPr="007A66F8">
        <w:t xml:space="preserve">ль); </w:t>
      </w:r>
    </w:p>
    <w:p w14:paraId="115B4EEC" w14:textId="77777777" w:rsidR="00E026B1" w:rsidRPr="007A66F8" w:rsidRDefault="00E026B1" w:rsidP="00633EAD">
      <w:pPr>
        <w:pStyle w:val="a3"/>
      </w:pPr>
      <w:r w:rsidRPr="007A66F8">
        <w:t xml:space="preserve">● РУП «ПО </w:t>
      </w:r>
      <w:r w:rsidR="00B322B0" w:rsidRPr="007A66F8">
        <w:t>“</w:t>
      </w:r>
      <w:r w:rsidRPr="007A66F8">
        <w:t>Б</w:t>
      </w:r>
      <w:r w:rsidR="00180FA2" w:rsidRPr="007A66F8">
        <w:t>е</w:t>
      </w:r>
      <w:r w:rsidRPr="007A66F8">
        <w:t>лорусн</w:t>
      </w:r>
      <w:r w:rsidR="00180FA2" w:rsidRPr="007A66F8">
        <w:t>е</w:t>
      </w:r>
      <w:r w:rsidRPr="007A66F8">
        <w:t>фть</w:t>
      </w:r>
      <w:r w:rsidR="00B322B0" w:rsidRPr="007A66F8">
        <w:t>”</w:t>
      </w:r>
      <w:r w:rsidRPr="007A66F8">
        <w:t>» (г. Р</w:t>
      </w:r>
      <w:r w:rsidR="00180FA2" w:rsidRPr="007A66F8">
        <w:t>е</w:t>
      </w:r>
      <w:r w:rsidRPr="007A66F8">
        <w:t xml:space="preserve">чица); </w:t>
      </w:r>
    </w:p>
    <w:p w14:paraId="76EF6170" w14:textId="77777777" w:rsidR="00E026B1" w:rsidRPr="007A66F8" w:rsidRDefault="00E026B1" w:rsidP="00633EAD">
      <w:pPr>
        <w:pStyle w:val="a3"/>
      </w:pPr>
      <w:r w:rsidRPr="007A66F8">
        <w:t xml:space="preserve">● ОАО «Завод горного воска» (г. п. Свислочь, Пуховичский р-н); </w:t>
      </w:r>
    </w:p>
    <w:p w14:paraId="5879FE3F" w14:textId="77777777" w:rsidR="00E026B1" w:rsidRPr="007A66F8" w:rsidRDefault="00E026B1" w:rsidP="00633EAD">
      <w:pPr>
        <w:pStyle w:val="a3"/>
      </w:pPr>
      <w:r w:rsidRPr="007A66F8">
        <w:t>● ОАО «</w:t>
      </w:r>
      <w:proofErr w:type="spellStart"/>
      <w:r w:rsidRPr="007A66F8">
        <w:t>Б</w:t>
      </w:r>
      <w:r w:rsidR="00180FA2" w:rsidRPr="007A66F8">
        <w:t>е</w:t>
      </w:r>
      <w:r w:rsidRPr="007A66F8">
        <w:t>лшина</w:t>
      </w:r>
      <w:proofErr w:type="spellEnd"/>
      <w:r w:rsidRPr="007A66F8">
        <w:t xml:space="preserve">» (г. Бобруйск); </w:t>
      </w:r>
    </w:p>
    <w:p w14:paraId="5B1B9AC4" w14:textId="77777777" w:rsidR="00E026B1" w:rsidRPr="007A66F8" w:rsidRDefault="00E026B1" w:rsidP="00633EAD">
      <w:pPr>
        <w:pStyle w:val="a3"/>
      </w:pPr>
      <w:r w:rsidRPr="007A66F8">
        <w:t>● ООО «Завод по п</w:t>
      </w:r>
      <w:r w:rsidR="00180FA2" w:rsidRPr="007A66F8">
        <w:t>е</w:t>
      </w:r>
      <w:r w:rsidRPr="007A66F8">
        <w:t>р</w:t>
      </w:r>
      <w:r w:rsidR="00180FA2" w:rsidRPr="007A66F8">
        <w:t>е</w:t>
      </w:r>
      <w:r w:rsidRPr="007A66F8">
        <w:t>работк</w:t>
      </w:r>
      <w:r w:rsidR="00180FA2" w:rsidRPr="007A66F8">
        <w:t>е</w:t>
      </w:r>
      <w:r w:rsidRPr="007A66F8">
        <w:t xml:space="preserve"> вторичных р</w:t>
      </w:r>
      <w:r w:rsidR="00180FA2" w:rsidRPr="007A66F8">
        <w:t>е</w:t>
      </w:r>
      <w:r w:rsidRPr="007A66F8">
        <w:t xml:space="preserve">сурсов </w:t>
      </w:r>
      <w:r w:rsidR="00633EAD" w:rsidRPr="007A66F8">
        <w:t>“</w:t>
      </w:r>
      <w:r w:rsidRPr="007A66F8">
        <w:t>Восточный</w:t>
      </w:r>
      <w:r w:rsidR="00633EAD" w:rsidRPr="007A66F8">
        <w:t>”</w:t>
      </w:r>
      <w:r w:rsidRPr="007A66F8">
        <w:t>» (г. Кругло</w:t>
      </w:r>
      <w:r w:rsidR="00180FA2" w:rsidRPr="007A66F8">
        <w:t>е</w:t>
      </w:r>
      <w:r w:rsidRPr="007A66F8">
        <w:t xml:space="preserve">, Круглянский р-н); </w:t>
      </w:r>
    </w:p>
    <w:p w14:paraId="4D0D2FE9" w14:textId="77777777" w:rsidR="00E026B1" w:rsidRPr="007A66F8" w:rsidRDefault="00E026B1" w:rsidP="00633EAD">
      <w:pPr>
        <w:pStyle w:val="a3"/>
      </w:pPr>
      <w:r w:rsidRPr="007A66F8">
        <w:t>● Филиал «</w:t>
      </w:r>
      <w:r w:rsidR="00180FA2" w:rsidRPr="007A66F8">
        <w:t>Е</w:t>
      </w:r>
      <w:r w:rsidRPr="007A66F8">
        <w:t>лизово» ОАО «Гродн</w:t>
      </w:r>
      <w:r w:rsidR="00180FA2" w:rsidRPr="007A66F8">
        <w:t>е</w:t>
      </w:r>
      <w:r w:rsidRPr="007A66F8">
        <w:t>нский ст</w:t>
      </w:r>
      <w:r w:rsidR="00180FA2" w:rsidRPr="007A66F8">
        <w:t>е</w:t>
      </w:r>
      <w:r w:rsidRPr="007A66F8">
        <w:t>клозавод» (р.</w:t>
      </w:r>
      <w:r w:rsidR="00633EAD" w:rsidRPr="007A66F8">
        <w:t> </w:t>
      </w:r>
      <w:r w:rsidRPr="007A66F8">
        <w:t>п.</w:t>
      </w:r>
      <w:r w:rsidR="00633EAD" w:rsidRPr="007A66F8">
        <w:t> </w:t>
      </w:r>
      <w:r w:rsidR="00180FA2" w:rsidRPr="007A66F8">
        <w:t>Е</w:t>
      </w:r>
      <w:r w:rsidRPr="007A66F8">
        <w:t>лизово, Осиповичский р-н);</w:t>
      </w:r>
    </w:p>
    <w:p w14:paraId="0DF3EE44" w14:textId="77777777" w:rsidR="00E026B1" w:rsidRPr="007A66F8" w:rsidRDefault="00E026B1" w:rsidP="00633EAD">
      <w:pPr>
        <w:pStyle w:val="a3"/>
      </w:pPr>
      <w:r w:rsidRPr="007A66F8">
        <w:t>● СП «</w:t>
      </w:r>
      <w:proofErr w:type="spellStart"/>
      <w:r w:rsidRPr="007A66F8">
        <w:t>Б</w:t>
      </w:r>
      <w:r w:rsidR="00180FA2" w:rsidRPr="007A66F8">
        <w:t>е</w:t>
      </w:r>
      <w:r w:rsidRPr="007A66F8">
        <w:t>лита</w:t>
      </w:r>
      <w:proofErr w:type="spellEnd"/>
      <w:r w:rsidRPr="007A66F8">
        <w:t xml:space="preserve">» (г. Минск); </w:t>
      </w:r>
    </w:p>
    <w:p w14:paraId="62085A67" w14:textId="77777777" w:rsidR="00E026B1" w:rsidRPr="007A66F8" w:rsidRDefault="00E026B1" w:rsidP="00633EAD">
      <w:pPr>
        <w:pStyle w:val="a3"/>
        <w:rPr>
          <w:color w:val="333333"/>
          <w:shd w:val="clear" w:color="auto" w:fill="FFFFFF"/>
        </w:rPr>
      </w:pPr>
      <w:r w:rsidRPr="007A66F8">
        <w:t>● СОАО «Парфюм</w:t>
      </w:r>
      <w:r w:rsidR="00180FA2" w:rsidRPr="007A66F8">
        <w:t>е</w:t>
      </w:r>
      <w:r w:rsidRPr="007A66F8">
        <w:t>рно-косм</w:t>
      </w:r>
      <w:r w:rsidR="00180FA2" w:rsidRPr="007A66F8">
        <w:t>е</w:t>
      </w:r>
      <w:r w:rsidRPr="007A66F8">
        <w:t>тич</w:t>
      </w:r>
      <w:r w:rsidR="00180FA2" w:rsidRPr="007A66F8">
        <w:t>е</w:t>
      </w:r>
      <w:r w:rsidRPr="007A66F8">
        <w:t xml:space="preserve">ская фабрика </w:t>
      </w:r>
      <w:r w:rsidR="00633EAD" w:rsidRPr="007A66F8">
        <w:t>“</w:t>
      </w:r>
      <w:r w:rsidRPr="007A66F8">
        <w:t>Модум</w:t>
      </w:r>
      <w:r w:rsidR="00EE67F9" w:rsidRPr="007A66F8">
        <w:t> —</w:t>
      </w:r>
      <w:r w:rsidRPr="007A66F8">
        <w:t xml:space="preserve"> наша косм</w:t>
      </w:r>
      <w:r w:rsidR="00180FA2" w:rsidRPr="007A66F8">
        <w:t>е</w:t>
      </w:r>
      <w:r w:rsidRPr="007A66F8">
        <w:t>тика</w:t>
      </w:r>
      <w:r w:rsidR="00633EAD" w:rsidRPr="007A66F8">
        <w:t>”</w:t>
      </w:r>
      <w:r w:rsidRPr="007A66F8">
        <w:t>» (г.</w:t>
      </w:r>
      <w:r w:rsidR="00633EAD" w:rsidRPr="007A66F8">
        <w:t> </w:t>
      </w:r>
      <w:r w:rsidRPr="007A66F8">
        <w:t>Минск).</w:t>
      </w:r>
    </w:p>
    <w:p w14:paraId="758107FE" w14:textId="77777777" w:rsidR="00633EAD" w:rsidRPr="007A66F8" w:rsidRDefault="00633EAD" w:rsidP="00633EAD">
      <w:pPr>
        <w:pStyle w:val="a3"/>
        <w:rPr>
          <w:color w:val="333333"/>
          <w:shd w:val="clear" w:color="auto" w:fill="FFFFFF"/>
        </w:rPr>
      </w:pPr>
    </w:p>
    <w:p w14:paraId="721C8EA9" w14:textId="77777777" w:rsidR="00633EAD" w:rsidRPr="007A66F8" w:rsidRDefault="00633EAD" w:rsidP="00633EAD">
      <w:pPr>
        <w:pStyle w:val="a3"/>
        <w:rPr>
          <w:color w:val="333333"/>
          <w:shd w:val="clear" w:color="auto" w:fill="FFFFFF"/>
        </w:rPr>
      </w:pPr>
    </w:p>
    <w:p w14:paraId="4C99DF1B" w14:textId="77777777" w:rsidR="00E026B1" w:rsidRPr="007A66F8" w:rsidRDefault="00E026B1" w:rsidP="00E026B1">
      <w:pPr>
        <w:pStyle w:val="11"/>
        <w:rPr>
          <w:shd w:val="clear" w:color="auto" w:fill="FFFFFF"/>
        </w:rPr>
      </w:pPr>
      <w:r w:rsidRPr="007A66F8">
        <w:rPr>
          <w:shd w:val="clear" w:color="auto" w:fill="FFFFFF"/>
        </w:rPr>
        <w:t>Муз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и</w:t>
      </w:r>
    </w:p>
    <w:p w14:paraId="4610F66F" w14:textId="77777777" w:rsidR="00E026B1" w:rsidRPr="007A66F8" w:rsidRDefault="00E026B1" w:rsidP="00E026B1">
      <w:pPr>
        <w:pStyle w:val="a3"/>
      </w:pPr>
      <w:r w:rsidRPr="007A66F8">
        <w:t>● ОАО «Полоцк-Ст</w:t>
      </w:r>
      <w:r w:rsidR="00180FA2" w:rsidRPr="007A66F8">
        <w:t>е</w:t>
      </w:r>
      <w:r w:rsidRPr="007A66F8">
        <w:t xml:space="preserve">кловолокно» (г. Полоцк); </w:t>
      </w:r>
    </w:p>
    <w:p w14:paraId="13CAE22F" w14:textId="77777777" w:rsidR="00E026B1" w:rsidRPr="007A66F8" w:rsidRDefault="00E026B1" w:rsidP="00E026B1">
      <w:pPr>
        <w:pStyle w:val="a3"/>
      </w:pPr>
      <w:r w:rsidRPr="007A66F8">
        <w:t>● Завод «</w:t>
      </w:r>
      <w:proofErr w:type="spellStart"/>
      <w:r w:rsidRPr="007A66F8">
        <w:t>Полимир</w:t>
      </w:r>
      <w:proofErr w:type="spellEnd"/>
      <w:r w:rsidRPr="007A66F8">
        <w:t>» ОАО «</w:t>
      </w:r>
      <w:proofErr w:type="spellStart"/>
      <w:r w:rsidRPr="007A66F8">
        <w:t>Нафтан</w:t>
      </w:r>
      <w:proofErr w:type="spellEnd"/>
      <w:r w:rsidRPr="007A66F8">
        <w:t xml:space="preserve">» (г. Новополоцк); </w:t>
      </w:r>
    </w:p>
    <w:p w14:paraId="6953E117" w14:textId="77777777" w:rsidR="00E026B1" w:rsidRPr="007A66F8" w:rsidRDefault="00E026B1" w:rsidP="00E026B1">
      <w:pPr>
        <w:pStyle w:val="a3"/>
      </w:pPr>
      <w:r w:rsidRPr="007A66F8">
        <w:t>● ОАО «</w:t>
      </w:r>
      <w:proofErr w:type="spellStart"/>
      <w:r w:rsidRPr="007A66F8">
        <w:t>Нафтан</w:t>
      </w:r>
      <w:proofErr w:type="spellEnd"/>
      <w:r w:rsidRPr="007A66F8">
        <w:t xml:space="preserve">» (г. Новополоцк); </w:t>
      </w:r>
    </w:p>
    <w:p w14:paraId="51EF1C27" w14:textId="77777777" w:rsidR="00E026B1" w:rsidRPr="007A66F8" w:rsidRDefault="00E026B1" w:rsidP="00E026B1">
      <w:pPr>
        <w:pStyle w:val="a3"/>
      </w:pPr>
      <w:r w:rsidRPr="007A66F8">
        <w:t>● ОАО «</w:t>
      </w:r>
      <w:proofErr w:type="spellStart"/>
      <w:r w:rsidRPr="007A66F8">
        <w:t>Гом</w:t>
      </w:r>
      <w:r w:rsidR="00180FA2" w:rsidRPr="007A66F8">
        <w:t>е</w:t>
      </w:r>
      <w:r w:rsidRPr="007A66F8">
        <w:t>льст</w:t>
      </w:r>
      <w:r w:rsidR="00180FA2" w:rsidRPr="007A66F8">
        <w:t>е</w:t>
      </w:r>
      <w:r w:rsidRPr="007A66F8">
        <w:t>кло</w:t>
      </w:r>
      <w:proofErr w:type="spellEnd"/>
      <w:r w:rsidRPr="007A66F8">
        <w:t>» (г. Гом</w:t>
      </w:r>
      <w:r w:rsidR="00180FA2" w:rsidRPr="007A66F8">
        <w:t>е</w:t>
      </w:r>
      <w:r w:rsidRPr="007A66F8">
        <w:t xml:space="preserve">ль); </w:t>
      </w:r>
    </w:p>
    <w:p w14:paraId="5D17D41D" w14:textId="77777777" w:rsidR="00E026B1" w:rsidRPr="007A66F8" w:rsidRDefault="00E026B1" w:rsidP="00E026B1">
      <w:pPr>
        <w:pStyle w:val="a3"/>
      </w:pPr>
      <w:r w:rsidRPr="007A66F8">
        <w:t>● ОАО «</w:t>
      </w:r>
      <w:proofErr w:type="spellStart"/>
      <w:r w:rsidRPr="007A66F8">
        <w:t>Св</w:t>
      </w:r>
      <w:r w:rsidR="00180FA2" w:rsidRPr="007A66F8">
        <w:t>е</w:t>
      </w:r>
      <w:r w:rsidRPr="007A66F8">
        <w:t>тлогорскХимволокно</w:t>
      </w:r>
      <w:proofErr w:type="spellEnd"/>
      <w:r w:rsidRPr="007A66F8">
        <w:t>» (г. Св</w:t>
      </w:r>
      <w:r w:rsidR="00180FA2" w:rsidRPr="007A66F8">
        <w:t>е</w:t>
      </w:r>
      <w:r w:rsidRPr="007A66F8">
        <w:t xml:space="preserve">тлогорск); </w:t>
      </w:r>
    </w:p>
    <w:p w14:paraId="76315577" w14:textId="77777777" w:rsidR="00E026B1" w:rsidRPr="007A66F8" w:rsidRDefault="00E026B1" w:rsidP="00E026B1">
      <w:pPr>
        <w:pStyle w:val="a3"/>
      </w:pPr>
      <w:r w:rsidRPr="007A66F8">
        <w:t xml:space="preserve">● РУП «ПО </w:t>
      </w:r>
      <w:r w:rsidR="00AE57B1" w:rsidRPr="007A66F8">
        <w:t>“</w:t>
      </w:r>
      <w:r w:rsidRPr="007A66F8">
        <w:t>Б</w:t>
      </w:r>
      <w:r w:rsidR="00180FA2" w:rsidRPr="007A66F8">
        <w:t>е</w:t>
      </w:r>
      <w:r w:rsidRPr="007A66F8">
        <w:t>лорусн</w:t>
      </w:r>
      <w:r w:rsidR="00180FA2" w:rsidRPr="007A66F8">
        <w:t>е</w:t>
      </w:r>
      <w:r w:rsidRPr="007A66F8">
        <w:t>фть</w:t>
      </w:r>
      <w:r w:rsidR="00AE57B1" w:rsidRPr="007A66F8">
        <w:t>”</w:t>
      </w:r>
      <w:r w:rsidRPr="007A66F8">
        <w:t>» (г. Р</w:t>
      </w:r>
      <w:r w:rsidR="00180FA2" w:rsidRPr="007A66F8">
        <w:t>е</w:t>
      </w:r>
      <w:r w:rsidRPr="007A66F8">
        <w:t xml:space="preserve">чица); </w:t>
      </w:r>
    </w:p>
    <w:p w14:paraId="5DA8BCE0" w14:textId="77777777" w:rsidR="00E026B1" w:rsidRPr="007A66F8" w:rsidRDefault="00E026B1" w:rsidP="00E026B1">
      <w:pPr>
        <w:pStyle w:val="a3"/>
      </w:pPr>
      <w:r w:rsidRPr="007A66F8">
        <w:t xml:space="preserve">● ОАО «Гродно Азот» (г. Гродно); </w:t>
      </w:r>
    </w:p>
    <w:p w14:paraId="2D62C6F3" w14:textId="77777777" w:rsidR="00E026B1" w:rsidRPr="007A66F8" w:rsidRDefault="00E026B1" w:rsidP="00E026B1">
      <w:pPr>
        <w:pStyle w:val="a3"/>
      </w:pPr>
      <w:r w:rsidRPr="007A66F8">
        <w:t>● Ст</w:t>
      </w:r>
      <w:r w:rsidR="00180FA2" w:rsidRPr="007A66F8">
        <w:t>е</w:t>
      </w:r>
      <w:r w:rsidRPr="007A66F8">
        <w:t>клозавод «Н</w:t>
      </w:r>
      <w:r w:rsidR="00180FA2" w:rsidRPr="007A66F8">
        <w:t>е</w:t>
      </w:r>
      <w:r w:rsidRPr="007A66F8">
        <w:t>ман» (г. Б</w:t>
      </w:r>
      <w:r w:rsidR="00180FA2" w:rsidRPr="007A66F8">
        <w:t>е</w:t>
      </w:r>
      <w:r w:rsidRPr="007A66F8">
        <w:t>р</w:t>
      </w:r>
      <w:r w:rsidR="00AE57B1" w:rsidRPr="007A66F8">
        <w:t>ё</w:t>
      </w:r>
      <w:r w:rsidRPr="007A66F8">
        <w:t xml:space="preserve">зовка, Лидский р-н); </w:t>
      </w:r>
    </w:p>
    <w:p w14:paraId="41772F7E" w14:textId="77777777" w:rsidR="00E026B1" w:rsidRPr="007A66F8" w:rsidRDefault="00E026B1" w:rsidP="00E026B1">
      <w:pPr>
        <w:pStyle w:val="a3"/>
      </w:pPr>
      <w:r w:rsidRPr="007A66F8">
        <w:t>● ОАО «Б</w:t>
      </w:r>
      <w:r w:rsidR="00180FA2" w:rsidRPr="007A66F8">
        <w:t>е</w:t>
      </w:r>
      <w:r w:rsidRPr="007A66F8">
        <w:t xml:space="preserve">ларуськалий» (г. Солигорск); </w:t>
      </w:r>
    </w:p>
    <w:p w14:paraId="1465DF1A" w14:textId="77777777" w:rsidR="00E026B1" w:rsidRPr="007A66F8" w:rsidRDefault="00E026B1" w:rsidP="00E026B1">
      <w:pPr>
        <w:pStyle w:val="a3"/>
      </w:pPr>
      <w:r w:rsidRPr="007A66F8">
        <w:t>● ОАО «</w:t>
      </w:r>
      <w:proofErr w:type="spellStart"/>
      <w:r w:rsidRPr="007A66F8">
        <w:t>Могил</w:t>
      </w:r>
      <w:r w:rsidR="00180FA2" w:rsidRPr="007A66F8">
        <w:t>е</w:t>
      </w:r>
      <w:r w:rsidRPr="007A66F8">
        <w:t>вхимволокно</w:t>
      </w:r>
      <w:proofErr w:type="spellEnd"/>
      <w:r w:rsidRPr="007A66F8">
        <w:t xml:space="preserve">» (г. </w:t>
      </w:r>
      <w:proofErr w:type="spellStart"/>
      <w:r w:rsidRPr="007A66F8">
        <w:t>Могил</w:t>
      </w:r>
      <w:r w:rsidR="00AE57B1" w:rsidRPr="007A66F8">
        <w:t>ё</w:t>
      </w:r>
      <w:r w:rsidRPr="007A66F8">
        <w:t>в</w:t>
      </w:r>
      <w:proofErr w:type="spellEnd"/>
      <w:r w:rsidRPr="007A66F8">
        <w:t xml:space="preserve">); </w:t>
      </w:r>
    </w:p>
    <w:p w14:paraId="232C9242" w14:textId="77777777" w:rsidR="00405EBE" w:rsidRPr="007A66F8" w:rsidRDefault="00E026B1" w:rsidP="00405EBE">
      <w:pPr>
        <w:pStyle w:val="a3"/>
      </w:pPr>
      <w:r w:rsidRPr="007A66F8">
        <w:t>● ОАО «</w:t>
      </w:r>
      <w:proofErr w:type="spellStart"/>
      <w:r w:rsidRPr="007A66F8">
        <w:t>Б</w:t>
      </w:r>
      <w:r w:rsidR="00180FA2" w:rsidRPr="007A66F8">
        <w:t>е</w:t>
      </w:r>
      <w:r w:rsidRPr="007A66F8">
        <w:t>лшина</w:t>
      </w:r>
      <w:proofErr w:type="spellEnd"/>
      <w:r w:rsidRPr="007A66F8">
        <w:t xml:space="preserve">» (г. Бобруйск); </w:t>
      </w:r>
    </w:p>
    <w:p w14:paraId="7FF3AF16" w14:textId="77777777" w:rsidR="00E026B1" w:rsidRPr="007A66F8" w:rsidRDefault="00405EBE" w:rsidP="00405EBE">
      <w:pPr>
        <w:pStyle w:val="a3"/>
      </w:pPr>
      <w:r w:rsidRPr="007A66F8">
        <w:t xml:space="preserve">● </w:t>
      </w:r>
      <w:r w:rsidR="00E026B1" w:rsidRPr="007A66F8">
        <w:t>Филиал «</w:t>
      </w:r>
      <w:r w:rsidR="00180FA2" w:rsidRPr="007A66F8">
        <w:t>Е</w:t>
      </w:r>
      <w:r w:rsidR="00E026B1" w:rsidRPr="007A66F8">
        <w:t>лизово» ОАО «Гродн</w:t>
      </w:r>
      <w:r w:rsidR="00180FA2" w:rsidRPr="007A66F8">
        <w:t>е</w:t>
      </w:r>
      <w:r w:rsidR="00E026B1" w:rsidRPr="007A66F8">
        <w:t>нский ст</w:t>
      </w:r>
      <w:r w:rsidR="00180FA2" w:rsidRPr="007A66F8">
        <w:t>е</w:t>
      </w:r>
      <w:r w:rsidR="00E026B1" w:rsidRPr="007A66F8">
        <w:t>клозавод» (р.</w:t>
      </w:r>
      <w:r w:rsidR="00AE57B1" w:rsidRPr="007A66F8">
        <w:t> </w:t>
      </w:r>
      <w:r w:rsidR="00E026B1" w:rsidRPr="007A66F8">
        <w:t>п.</w:t>
      </w:r>
      <w:r w:rsidR="00AE57B1" w:rsidRPr="007A66F8">
        <w:t> </w:t>
      </w:r>
      <w:r w:rsidR="00180FA2" w:rsidRPr="007A66F8">
        <w:t>Е</w:t>
      </w:r>
      <w:r w:rsidR="00E026B1" w:rsidRPr="007A66F8">
        <w:t>лизово, Осиповичский р-н).</w:t>
      </w:r>
    </w:p>
    <w:p w14:paraId="4290D946" w14:textId="77777777" w:rsidR="00E026B1" w:rsidRPr="007A66F8" w:rsidRDefault="00E026B1" w:rsidP="00E026B1">
      <w:pPr>
        <w:pStyle w:val="a5"/>
        <w:rPr>
          <w:rFonts w:ascii="Times New Roman" w:hAnsi="Times New Roman"/>
          <w:sz w:val="28"/>
          <w:szCs w:val="28"/>
        </w:rPr>
      </w:pPr>
      <w:r w:rsidRPr="007A66F8">
        <w:br w:type="page"/>
      </w:r>
    </w:p>
    <w:p w14:paraId="49EC3D0D" w14:textId="77777777" w:rsidR="00E026B1" w:rsidRPr="007A66F8" w:rsidRDefault="00E026B1" w:rsidP="00E026B1">
      <w:pPr>
        <w:pStyle w:val="11"/>
        <w:rPr>
          <w:shd w:val="clear" w:color="auto" w:fill="FFFFFF"/>
        </w:rPr>
      </w:pPr>
      <w:r w:rsidRPr="007A66F8">
        <w:rPr>
          <w:shd w:val="clear" w:color="auto" w:fill="FFFFFF"/>
        </w:rPr>
        <w:lastRenderedPageBreak/>
        <w:t>Проф</w:t>
      </w:r>
      <w:r w:rsidR="00180FA2" w:rsidRPr="007A66F8">
        <w:rPr>
          <w:shd w:val="clear" w:color="auto" w:fill="FFFFFF"/>
        </w:rPr>
        <w:t>е</w:t>
      </w:r>
      <w:r w:rsidRPr="007A66F8">
        <w:rPr>
          <w:shd w:val="clear" w:color="auto" w:fill="FFFFFF"/>
        </w:rPr>
        <w:t>ссии</w:t>
      </w:r>
    </w:p>
    <w:p w14:paraId="06EF07C6" w14:textId="77777777" w:rsidR="00AE57B1" w:rsidRPr="007A66F8" w:rsidRDefault="00AE57B1" w:rsidP="00AE57B1">
      <w:pPr>
        <w:pStyle w:val="a3"/>
        <w:ind w:left="340" w:firstLine="0"/>
        <w:rPr>
          <w:lang w:eastAsia="ru-RU"/>
        </w:rPr>
      </w:pPr>
      <w:r w:rsidRPr="007A66F8">
        <w:rPr>
          <w:lang w:eastAsia="ru-RU"/>
        </w:rPr>
        <w:t xml:space="preserve">● </w:t>
      </w:r>
      <w:r w:rsidR="00E026B1" w:rsidRPr="007A66F8">
        <w:rPr>
          <w:lang w:eastAsia="ru-RU"/>
        </w:rPr>
        <w:t>химик</w:t>
      </w:r>
      <w:r w:rsidRPr="007A66F8">
        <w:rPr>
          <w:lang w:eastAsia="ru-RU"/>
        </w:rPr>
        <w:t>;</w:t>
      </w:r>
    </w:p>
    <w:p w14:paraId="1B09E790" w14:textId="77777777" w:rsidR="00AE57B1" w:rsidRPr="007A66F8" w:rsidRDefault="00645276" w:rsidP="00AE57B1">
      <w:pPr>
        <w:pStyle w:val="a3"/>
        <w:ind w:left="340" w:firstLine="0"/>
        <w:rPr>
          <w:lang w:eastAsia="ru-RU"/>
        </w:rPr>
      </w:pPr>
      <w:r w:rsidRPr="007A66F8">
        <w:rPr>
          <w:lang w:eastAsia="ru-RU"/>
        </w:rPr>
        <w:t xml:space="preserve">● </w:t>
      </w:r>
      <w:r w:rsidR="00E026B1" w:rsidRPr="007A66F8">
        <w:rPr>
          <w:lang w:eastAsia="ru-RU"/>
        </w:rPr>
        <w:t>инж</w:t>
      </w:r>
      <w:r w:rsidR="00180FA2" w:rsidRPr="007A66F8">
        <w:rPr>
          <w:lang w:eastAsia="ru-RU"/>
        </w:rPr>
        <w:t>е</w:t>
      </w:r>
      <w:r w:rsidR="00E026B1" w:rsidRPr="007A66F8">
        <w:rPr>
          <w:lang w:eastAsia="ru-RU"/>
        </w:rPr>
        <w:t>н</w:t>
      </w:r>
      <w:r w:rsidR="00180FA2" w:rsidRPr="007A66F8">
        <w:rPr>
          <w:lang w:eastAsia="ru-RU"/>
        </w:rPr>
        <w:t>е</w:t>
      </w:r>
      <w:r w:rsidRPr="007A66F8">
        <w:rPr>
          <w:lang w:eastAsia="ru-RU"/>
        </w:rPr>
        <w:t>р</w:t>
      </w:r>
      <w:r w:rsidR="00E026B1" w:rsidRPr="007A66F8">
        <w:rPr>
          <w:lang w:eastAsia="ru-RU"/>
        </w:rPr>
        <w:t>-химик</w:t>
      </w:r>
      <w:r w:rsidR="00AE57B1" w:rsidRPr="007A66F8">
        <w:rPr>
          <w:lang w:eastAsia="ru-RU"/>
        </w:rPr>
        <w:t>;</w:t>
      </w:r>
    </w:p>
    <w:p w14:paraId="66052E5E" w14:textId="77777777" w:rsidR="00AE57B1" w:rsidRPr="007A66F8" w:rsidRDefault="00645276" w:rsidP="00AE57B1">
      <w:pPr>
        <w:pStyle w:val="a3"/>
        <w:ind w:left="340" w:firstLine="0"/>
        <w:rPr>
          <w:lang w:eastAsia="ru-RU"/>
        </w:rPr>
      </w:pPr>
      <w:r w:rsidRPr="007A66F8">
        <w:rPr>
          <w:lang w:eastAsia="ru-RU"/>
        </w:rPr>
        <w:t xml:space="preserve">● </w:t>
      </w:r>
      <w:r w:rsidR="00E026B1" w:rsidRPr="007A66F8">
        <w:rPr>
          <w:lang w:eastAsia="ru-RU"/>
        </w:rPr>
        <w:t>т</w:t>
      </w:r>
      <w:r w:rsidR="00180FA2" w:rsidRPr="007A66F8">
        <w:rPr>
          <w:lang w:eastAsia="ru-RU"/>
        </w:rPr>
        <w:t>е</w:t>
      </w:r>
      <w:r w:rsidR="00E026B1" w:rsidRPr="007A66F8">
        <w:rPr>
          <w:lang w:eastAsia="ru-RU"/>
        </w:rPr>
        <w:t>хнолог</w:t>
      </w:r>
      <w:r w:rsidR="00AE57B1" w:rsidRPr="007A66F8">
        <w:rPr>
          <w:lang w:eastAsia="ru-RU"/>
        </w:rPr>
        <w:t>;</w:t>
      </w:r>
    </w:p>
    <w:p w14:paraId="6FD0A8AF" w14:textId="77777777" w:rsidR="00AE57B1" w:rsidRPr="007A66F8" w:rsidRDefault="00645276" w:rsidP="00AE57B1">
      <w:pPr>
        <w:pStyle w:val="a3"/>
        <w:ind w:left="340" w:firstLine="0"/>
        <w:rPr>
          <w:rFonts w:eastAsia="Times New Roman"/>
        </w:rPr>
      </w:pPr>
      <w:r w:rsidRPr="007A66F8">
        <w:rPr>
          <w:lang w:eastAsia="ru-RU"/>
        </w:rPr>
        <w:t xml:space="preserve">● </w:t>
      </w:r>
      <w:r w:rsidR="00E026B1" w:rsidRPr="007A66F8">
        <w:rPr>
          <w:rFonts w:eastAsia="Times New Roman"/>
        </w:rPr>
        <w:t>инж</w:t>
      </w:r>
      <w:r w:rsidR="00180FA2" w:rsidRPr="007A66F8">
        <w:rPr>
          <w:rFonts w:eastAsia="Times New Roman"/>
        </w:rPr>
        <w:t>е</w:t>
      </w:r>
      <w:r w:rsidR="00E026B1" w:rsidRPr="007A66F8">
        <w:rPr>
          <w:rFonts w:eastAsia="Times New Roman"/>
        </w:rPr>
        <w:t>н</w:t>
      </w:r>
      <w:r w:rsidR="00180FA2" w:rsidRPr="007A66F8">
        <w:rPr>
          <w:rFonts w:eastAsia="Times New Roman"/>
        </w:rPr>
        <w:t>е</w:t>
      </w:r>
      <w:r w:rsidR="00E026B1" w:rsidRPr="007A66F8">
        <w:rPr>
          <w:rFonts w:eastAsia="Times New Roman"/>
        </w:rPr>
        <w:t>р-т</w:t>
      </w:r>
      <w:r w:rsidR="00180FA2" w:rsidRPr="007A66F8">
        <w:rPr>
          <w:rFonts w:eastAsia="Times New Roman"/>
        </w:rPr>
        <w:t>е</w:t>
      </w:r>
      <w:r w:rsidR="00E026B1" w:rsidRPr="007A66F8">
        <w:rPr>
          <w:rFonts w:eastAsia="Times New Roman"/>
        </w:rPr>
        <w:t>хнолог</w:t>
      </w:r>
      <w:r w:rsidR="00AE57B1" w:rsidRPr="007A66F8">
        <w:rPr>
          <w:rFonts w:eastAsia="Times New Roman"/>
        </w:rPr>
        <w:t>;</w:t>
      </w:r>
    </w:p>
    <w:p w14:paraId="32E427ED" w14:textId="77777777" w:rsidR="00AE57B1" w:rsidRPr="007A66F8" w:rsidRDefault="00645276" w:rsidP="00AE57B1">
      <w:pPr>
        <w:pStyle w:val="a3"/>
        <w:ind w:left="340" w:firstLine="0"/>
        <w:rPr>
          <w:rFonts w:eastAsia="Calibri"/>
          <w:lang w:eastAsia="ru-RU"/>
        </w:rPr>
      </w:pPr>
      <w:r w:rsidRPr="007A66F8">
        <w:rPr>
          <w:rFonts w:eastAsia="Times New Roman"/>
        </w:rPr>
        <w:t xml:space="preserve">● </w:t>
      </w:r>
      <w:r w:rsidR="00E026B1" w:rsidRPr="007A66F8">
        <w:rPr>
          <w:lang w:eastAsia="ru-RU"/>
        </w:rPr>
        <w:t>юв</w:t>
      </w:r>
      <w:r w:rsidR="00180FA2" w:rsidRPr="007A66F8">
        <w:rPr>
          <w:lang w:eastAsia="ru-RU"/>
        </w:rPr>
        <w:t>е</w:t>
      </w:r>
      <w:r w:rsidR="00E026B1" w:rsidRPr="007A66F8">
        <w:rPr>
          <w:lang w:eastAsia="ru-RU"/>
        </w:rPr>
        <w:t>лир</w:t>
      </w:r>
      <w:r w:rsidR="00AE57B1" w:rsidRPr="007A66F8">
        <w:rPr>
          <w:rFonts w:eastAsia="Calibri"/>
          <w:lang w:eastAsia="ru-RU"/>
        </w:rPr>
        <w:t>;</w:t>
      </w:r>
    </w:p>
    <w:p w14:paraId="75DC8DBB" w14:textId="77777777" w:rsidR="00AE57B1" w:rsidRPr="007A66F8" w:rsidRDefault="00645276" w:rsidP="00AE57B1">
      <w:pPr>
        <w:pStyle w:val="a3"/>
        <w:ind w:left="340" w:firstLine="0"/>
        <w:rPr>
          <w:lang w:eastAsia="ru-RU"/>
        </w:rPr>
      </w:pPr>
      <w:r w:rsidRPr="007A66F8">
        <w:rPr>
          <w:rFonts w:eastAsia="Calibri"/>
          <w:lang w:eastAsia="ru-RU"/>
        </w:rPr>
        <w:t xml:space="preserve">● </w:t>
      </w:r>
      <w:r w:rsidR="00E026B1" w:rsidRPr="007A66F8">
        <w:rPr>
          <w:lang w:eastAsia="ru-RU"/>
        </w:rPr>
        <w:t>ст</w:t>
      </w:r>
      <w:r w:rsidR="00180FA2" w:rsidRPr="007A66F8">
        <w:rPr>
          <w:lang w:eastAsia="ru-RU"/>
        </w:rPr>
        <w:t>е</w:t>
      </w:r>
      <w:r w:rsidR="00E026B1" w:rsidRPr="007A66F8">
        <w:rPr>
          <w:lang w:eastAsia="ru-RU"/>
        </w:rPr>
        <w:t>клодув</w:t>
      </w:r>
      <w:r w:rsidR="00AE57B1" w:rsidRPr="007A66F8">
        <w:rPr>
          <w:lang w:eastAsia="ru-RU"/>
        </w:rPr>
        <w:t>;</w:t>
      </w:r>
    </w:p>
    <w:p w14:paraId="29362896" w14:textId="77777777" w:rsidR="00AE57B1" w:rsidRPr="007A66F8" w:rsidRDefault="00645276" w:rsidP="00AE57B1">
      <w:pPr>
        <w:pStyle w:val="a3"/>
        <w:ind w:left="340" w:firstLine="0"/>
        <w:rPr>
          <w:rFonts w:eastAsia="Times New Roman"/>
        </w:rPr>
      </w:pPr>
      <w:r w:rsidRPr="007A66F8">
        <w:rPr>
          <w:lang w:eastAsia="ru-RU"/>
        </w:rPr>
        <w:t xml:space="preserve">● </w:t>
      </w:r>
      <w:r w:rsidR="00E026B1" w:rsidRPr="007A66F8">
        <w:rPr>
          <w:rFonts w:eastAsia="Times New Roman"/>
        </w:rPr>
        <w:t>сп</w:t>
      </w:r>
      <w:r w:rsidR="00180FA2" w:rsidRPr="007A66F8">
        <w:rPr>
          <w:rFonts w:eastAsia="Times New Roman"/>
        </w:rPr>
        <w:t>е</w:t>
      </w:r>
      <w:r w:rsidR="00E026B1" w:rsidRPr="007A66F8">
        <w:rPr>
          <w:rFonts w:eastAsia="Times New Roman"/>
        </w:rPr>
        <w:t>циалист по обработк</w:t>
      </w:r>
      <w:r w:rsidR="00180FA2" w:rsidRPr="007A66F8">
        <w:rPr>
          <w:rFonts w:eastAsia="Times New Roman"/>
        </w:rPr>
        <w:t>е</w:t>
      </w:r>
      <w:r w:rsidR="00E026B1" w:rsidRPr="007A66F8">
        <w:rPr>
          <w:rFonts w:eastAsia="Times New Roman"/>
        </w:rPr>
        <w:t xml:space="preserve"> ст</w:t>
      </w:r>
      <w:r w:rsidR="00180FA2" w:rsidRPr="007A66F8">
        <w:rPr>
          <w:rFonts w:eastAsia="Times New Roman"/>
        </w:rPr>
        <w:t>е</w:t>
      </w:r>
      <w:r w:rsidR="00E026B1" w:rsidRPr="007A66F8">
        <w:rPr>
          <w:rFonts w:eastAsia="Times New Roman"/>
        </w:rPr>
        <w:t>кла</w:t>
      </w:r>
      <w:r w:rsidR="00AE57B1" w:rsidRPr="007A66F8">
        <w:rPr>
          <w:rFonts w:eastAsia="Times New Roman"/>
        </w:rPr>
        <w:t>;</w:t>
      </w:r>
    </w:p>
    <w:p w14:paraId="1DBFBA77" w14:textId="77777777" w:rsidR="00AE57B1" w:rsidRPr="007A66F8" w:rsidRDefault="00645276" w:rsidP="00AE57B1">
      <w:pPr>
        <w:pStyle w:val="a3"/>
        <w:ind w:left="340" w:firstLine="0"/>
        <w:rPr>
          <w:rFonts w:eastAsia="Times New Roman"/>
        </w:rPr>
      </w:pPr>
      <w:r w:rsidRPr="007A66F8">
        <w:rPr>
          <w:rFonts w:eastAsia="Times New Roman"/>
        </w:rPr>
        <w:t xml:space="preserve">● </w:t>
      </w:r>
      <w:r w:rsidR="00015D30" w:rsidRPr="007A66F8">
        <w:rPr>
          <w:rFonts w:eastAsia="Times New Roman"/>
        </w:rPr>
        <w:t>глазировщик</w:t>
      </w:r>
      <w:r w:rsidR="00AE57B1" w:rsidRPr="007A66F8">
        <w:rPr>
          <w:rFonts w:eastAsia="Times New Roman"/>
        </w:rPr>
        <w:t>;</w:t>
      </w:r>
    </w:p>
    <w:p w14:paraId="5F613501" w14:textId="77777777" w:rsidR="00AE57B1" w:rsidRPr="007A66F8" w:rsidRDefault="00645276" w:rsidP="00AE57B1">
      <w:pPr>
        <w:pStyle w:val="a3"/>
        <w:ind w:left="340" w:firstLine="0"/>
        <w:rPr>
          <w:rFonts w:eastAsia="Times New Roman"/>
        </w:rPr>
      </w:pPr>
      <w:r w:rsidRPr="007A66F8">
        <w:rPr>
          <w:rFonts w:eastAsia="Times New Roman"/>
        </w:rPr>
        <w:t xml:space="preserve">● </w:t>
      </w:r>
      <w:r w:rsidR="00E026B1" w:rsidRPr="007A66F8">
        <w:rPr>
          <w:rFonts w:eastAsia="Times New Roman"/>
        </w:rPr>
        <w:t>дизайн</w:t>
      </w:r>
      <w:r w:rsidR="00180FA2" w:rsidRPr="007A66F8">
        <w:rPr>
          <w:rFonts w:eastAsia="Times New Roman"/>
        </w:rPr>
        <w:t>е</w:t>
      </w:r>
      <w:r w:rsidR="00E026B1" w:rsidRPr="007A66F8">
        <w:rPr>
          <w:rFonts w:eastAsia="Times New Roman"/>
        </w:rPr>
        <w:t>р ст</w:t>
      </w:r>
      <w:r w:rsidR="00180FA2" w:rsidRPr="007A66F8">
        <w:rPr>
          <w:rFonts w:eastAsia="Times New Roman"/>
        </w:rPr>
        <w:t>е</w:t>
      </w:r>
      <w:r w:rsidR="00E026B1" w:rsidRPr="007A66F8">
        <w:rPr>
          <w:rFonts w:eastAsia="Times New Roman"/>
        </w:rPr>
        <w:t>клянных изд</w:t>
      </w:r>
      <w:r w:rsidR="00180FA2" w:rsidRPr="007A66F8">
        <w:rPr>
          <w:rFonts w:eastAsia="Times New Roman"/>
        </w:rPr>
        <w:t>е</w:t>
      </w:r>
      <w:r w:rsidR="00E026B1" w:rsidRPr="007A66F8">
        <w:rPr>
          <w:rFonts w:eastAsia="Times New Roman"/>
        </w:rPr>
        <w:t>лий</w:t>
      </w:r>
      <w:r w:rsidR="00AE57B1" w:rsidRPr="007A66F8">
        <w:rPr>
          <w:rFonts w:eastAsia="Times New Roman"/>
        </w:rPr>
        <w:t>;</w:t>
      </w:r>
    </w:p>
    <w:p w14:paraId="2F3B5609" w14:textId="77777777" w:rsidR="00AE57B1" w:rsidRPr="007A66F8" w:rsidRDefault="00645276" w:rsidP="00AE57B1">
      <w:pPr>
        <w:pStyle w:val="a3"/>
        <w:ind w:left="340" w:firstLine="0"/>
        <w:rPr>
          <w:rFonts w:eastAsia="Calibri"/>
          <w:lang w:eastAsia="ru-RU"/>
        </w:rPr>
      </w:pPr>
      <w:r w:rsidRPr="007A66F8">
        <w:rPr>
          <w:rFonts w:eastAsia="Times New Roman"/>
        </w:rPr>
        <w:t xml:space="preserve">● </w:t>
      </w:r>
      <w:r w:rsidR="00E026B1" w:rsidRPr="007A66F8">
        <w:rPr>
          <w:lang w:eastAsia="ru-RU"/>
        </w:rPr>
        <w:t>фармац</w:t>
      </w:r>
      <w:r w:rsidR="00180FA2" w:rsidRPr="007A66F8">
        <w:rPr>
          <w:lang w:eastAsia="ru-RU"/>
        </w:rPr>
        <w:t>е</w:t>
      </w:r>
      <w:r w:rsidR="00E026B1" w:rsidRPr="007A66F8">
        <w:rPr>
          <w:lang w:eastAsia="ru-RU"/>
        </w:rPr>
        <w:t>вт</w:t>
      </w:r>
      <w:r w:rsidR="00AE57B1" w:rsidRPr="007A66F8">
        <w:rPr>
          <w:rFonts w:eastAsia="Calibri"/>
          <w:lang w:eastAsia="ru-RU"/>
        </w:rPr>
        <w:t>;</w:t>
      </w:r>
    </w:p>
    <w:p w14:paraId="1260559D" w14:textId="77777777" w:rsidR="00AE57B1" w:rsidRPr="007A66F8" w:rsidRDefault="00645276" w:rsidP="00AE57B1">
      <w:pPr>
        <w:pStyle w:val="a3"/>
        <w:ind w:left="340" w:firstLine="0"/>
        <w:rPr>
          <w:lang w:eastAsia="ru-RU"/>
        </w:rPr>
      </w:pPr>
      <w:r w:rsidRPr="007A66F8">
        <w:rPr>
          <w:rFonts w:eastAsia="Calibri"/>
          <w:lang w:eastAsia="ru-RU"/>
        </w:rPr>
        <w:t xml:space="preserve">● </w:t>
      </w:r>
      <w:r w:rsidR="00E026B1" w:rsidRPr="007A66F8">
        <w:rPr>
          <w:lang w:eastAsia="ru-RU"/>
        </w:rPr>
        <w:t>микробиолог</w:t>
      </w:r>
      <w:r w:rsidR="00AE57B1" w:rsidRPr="007A66F8">
        <w:rPr>
          <w:lang w:eastAsia="ru-RU"/>
        </w:rPr>
        <w:t>;</w:t>
      </w:r>
    </w:p>
    <w:p w14:paraId="14C1204F" w14:textId="77777777" w:rsidR="00AE57B1" w:rsidRPr="007A66F8" w:rsidRDefault="00645276" w:rsidP="00AE57B1">
      <w:pPr>
        <w:pStyle w:val="a3"/>
        <w:ind w:left="340" w:firstLine="0"/>
        <w:rPr>
          <w:lang w:eastAsia="ru-RU"/>
        </w:rPr>
      </w:pPr>
      <w:r w:rsidRPr="007A66F8">
        <w:rPr>
          <w:lang w:eastAsia="ru-RU"/>
        </w:rPr>
        <w:t xml:space="preserve">● </w:t>
      </w:r>
      <w:r w:rsidR="00E026B1" w:rsidRPr="007A66F8">
        <w:rPr>
          <w:lang w:eastAsia="ru-RU"/>
        </w:rPr>
        <w:t>сп</w:t>
      </w:r>
      <w:r w:rsidR="00180FA2" w:rsidRPr="007A66F8">
        <w:rPr>
          <w:lang w:eastAsia="ru-RU"/>
        </w:rPr>
        <w:t>е</w:t>
      </w:r>
      <w:r w:rsidR="00E026B1" w:rsidRPr="007A66F8">
        <w:rPr>
          <w:lang w:eastAsia="ru-RU"/>
        </w:rPr>
        <w:t>циалист по п</w:t>
      </w:r>
      <w:r w:rsidR="00180FA2" w:rsidRPr="007A66F8">
        <w:rPr>
          <w:lang w:eastAsia="ru-RU"/>
        </w:rPr>
        <w:t>е</w:t>
      </w:r>
      <w:r w:rsidR="00E026B1" w:rsidRPr="007A66F8">
        <w:rPr>
          <w:lang w:eastAsia="ru-RU"/>
        </w:rPr>
        <w:t>р</w:t>
      </w:r>
      <w:r w:rsidR="00180FA2" w:rsidRPr="007A66F8">
        <w:rPr>
          <w:lang w:eastAsia="ru-RU"/>
        </w:rPr>
        <w:t>е</w:t>
      </w:r>
      <w:r w:rsidR="00E026B1" w:rsidRPr="007A66F8">
        <w:rPr>
          <w:lang w:eastAsia="ru-RU"/>
        </w:rPr>
        <w:t>работк</w:t>
      </w:r>
      <w:r w:rsidR="00180FA2" w:rsidRPr="007A66F8">
        <w:rPr>
          <w:lang w:eastAsia="ru-RU"/>
        </w:rPr>
        <w:t>е</w:t>
      </w:r>
      <w:r w:rsidR="00015D30" w:rsidRPr="007A66F8">
        <w:rPr>
          <w:lang w:eastAsia="ru-RU"/>
        </w:rPr>
        <w:t xml:space="preserve"> пластика</w:t>
      </w:r>
      <w:r w:rsidR="00AE57B1" w:rsidRPr="007A66F8">
        <w:rPr>
          <w:lang w:eastAsia="ru-RU"/>
        </w:rPr>
        <w:t>;</w:t>
      </w:r>
    </w:p>
    <w:p w14:paraId="500139FC" w14:textId="77777777" w:rsidR="00AE57B1" w:rsidRPr="007A66F8" w:rsidRDefault="00645276" w:rsidP="00AE57B1">
      <w:pPr>
        <w:pStyle w:val="a3"/>
        <w:ind w:left="340" w:firstLine="0"/>
        <w:rPr>
          <w:lang w:eastAsia="ru-RU"/>
        </w:rPr>
      </w:pPr>
      <w:r w:rsidRPr="007A66F8">
        <w:rPr>
          <w:lang w:eastAsia="ru-RU"/>
        </w:rPr>
        <w:t xml:space="preserve">● </w:t>
      </w:r>
      <w:r w:rsidR="00E026B1" w:rsidRPr="007A66F8">
        <w:rPr>
          <w:lang w:eastAsia="ru-RU"/>
        </w:rPr>
        <w:t>т</w:t>
      </w:r>
      <w:r w:rsidR="00180FA2" w:rsidRPr="007A66F8">
        <w:rPr>
          <w:lang w:eastAsia="ru-RU"/>
        </w:rPr>
        <w:t>е</w:t>
      </w:r>
      <w:r w:rsidR="00E026B1" w:rsidRPr="007A66F8">
        <w:rPr>
          <w:lang w:eastAsia="ru-RU"/>
        </w:rPr>
        <w:t>хнолог по производству пластмасс</w:t>
      </w:r>
      <w:r w:rsidR="00AE57B1" w:rsidRPr="007A66F8">
        <w:rPr>
          <w:lang w:eastAsia="ru-RU"/>
        </w:rPr>
        <w:t>;</w:t>
      </w:r>
    </w:p>
    <w:p w14:paraId="5A1A56BB" w14:textId="77777777" w:rsidR="00AE57B1" w:rsidRPr="007A66F8" w:rsidRDefault="00645276" w:rsidP="00AE57B1">
      <w:pPr>
        <w:pStyle w:val="a3"/>
        <w:ind w:left="340" w:firstLine="0"/>
        <w:rPr>
          <w:lang w:eastAsia="ru-RU"/>
        </w:rPr>
      </w:pPr>
      <w:r w:rsidRPr="007A66F8">
        <w:rPr>
          <w:lang w:eastAsia="ru-RU"/>
        </w:rPr>
        <w:t xml:space="preserve">● </w:t>
      </w:r>
      <w:r w:rsidR="00E026B1" w:rsidRPr="007A66F8">
        <w:rPr>
          <w:lang w:eastAsia="ru-RU"/>
        </w:rPr>
        <w:t>сп</w:t>
      </w:r>
      <w:r w:rsidR="00180FA2" w:rsidRPr="007A66F8">
        <w:rPr>
          <w:lang w:eastAsia="ru-RU"/>
        </w:rPr>
        <w:t>е</w:t>
      </w:r>
      <w:r w:rsidR="00E026B1" w:rsidRPr="007A66F8">
        <w:rPr>
          <w:lang w:eastAsia="ru-RU"/>
        </w:rPr>
        <w:t>циалист по композитным мат</w:t>
      </w:r>
      <w:r w:rsidR="00180FA2" w:rsidRPr="007A66F8">
        <w:rPr>
          <w:lang w:eastAsia="ru-RU"/>
        </w:rPr>
        <w:t>е</w:t>
      </w:r>
      <w:r w:rsidR="00015D30" w:rsidRPr="007A66F8">
        <w:rPr>
          <w:lang w:eastAsia="ru-RU"/>
        </w:rPr>
        <w:t>риалам</w:t>
      </w:r>
      <w:r w:rsidR="00AE57B1" w:rsidRPr="007A66F8">
        <w:rPr>
          <w:lang w:eastAsia="ru-RU"/>
        </w:rPr>
        <w:t>;</w:t>
      </w:r>
    </w:p>
    <w:p w14:paraId="3F7E2A23" w14:textId="77777777" w:rsidR="00AE57B1" w:rsidRPr="007A66F8" w:rsidRDefault="00645276" w:rsidP="00AE57B1">
      <w:pPr>
        <w:pStyle w:val="a3"/>
        <w:ind w:left="340" w:firstLine="0"/>
        <w:rPr>
          <w:lang w:eastAsia="ru-RU"/>
        </w:rPr>
      </w:pPr>
      <w:r w:rsidRPr="007A66F8">
        <w:rPr>
          <w:lang w:eastAsia="ru-RU"/>
        </w:rPr>
        <w:t xml:space="preserve">● </w:t>
      </w:r>
      <w:r w:rsidR="00E026B1" w:rsidRPr="007A66F8">
        <w:rPr>
          <w:lang w:eastAsia="ru-RU"/>
        </w:rPr>
        <w:t>научный сотрудник (иссл</w:t>
      </w:r>
      <w:r w:rsidR="00180FA2" w:rsidRPr="007A66F8">
        <w:rPr>
          <w:lang w:eastAsia="ru-RU"/>
        </w:rPr>
        <w:t>е</w:t>
      </w:r>
      <w:r w:rsidR="00E026B1" w:rsidRPr="007A66F8">
        <w:rPr>
          <w:lang w:eastAsia="ru-RU"/>
        </w:rPr>
        <w:t>доват</w:t>
      </w:r>
      <w:r w:rsidR="00180FA2" w:rsidRPr="007A66F8">
        <w:rPr>
          <w:lang w:eastAsia="ru-RU"/>
        </w:rPr>
        <w:t>е</w:t>
      </w:r>
      <w:r w:rsidR="00E026B1" w:rsidRPr="007A66F8">
        <w:rPr>
          <w:lang w:eastAsia="ru-RU"/>
        </w:rPr>
        <w:t>ль)</w:t>
      </w:r>
      <w:r w:rsidR="00AE57B1" w:rsidRPr="007A66F8">
        <w:rPr>
          <w:lang w:eastAsia="ru-RU"/>
        </w:rPr>
        <w:t>;</w:t>
      </w:r>
    </w:p>
    <w:p w14:paraId="66235143" w14:textId="77777777" w:rsidR="00520A67" w:rsidRPr="00AE57B1" w:rsidRDefault="00645276" w:rsidP="00AE57B1">
      <w:pPr>
        <w:pStyle w:val="a3"/>
        <w:ind w:left="340" w:firstLine="0"/>
        <w:rPr>
          <w:rFonts w:eastAsia="Times New Roman"/>
        </w:rPr>
      </w:pPr>
      <w:r w:rsidRPr="007A66F8">
        <w:rPr>
          <w:lang w:eastAsia="ru-RU"/>
        </w:rPr>
        <w:t xml:space="preserve">● </w:t>
      </w:r>
      <w:r w:rsidR="00E026B1" w:rsidRPr="007A66F8">
        <w:rPr>
          <w:rFonts w:eastAsia="Times New Roman"/>
        </w:rPr>
        <w:t>эколог</w:t>
      </w:r>
      <w:r w:rsidR="00AE57B1" w:rsidRPr="007A66F8">
        <w:rPr>
          <w:rFonts w:eastAsia="Times New Roman"/>
        </w:rPr>
        <w:t>.</w:t>
      </w:r>
    </w:p>
    <w:sectPr w:rsidR="00520A67" w:rsidRPr="00AE57B1" w:rsidSect="0055343A">
      <w:headerReference w:type="default" r:id="rId62"/>
      <w:footerReference w:type="default" r:id="rId63"/>
      <w:pgSz w:w="11906" w:h="16838"/>
      <w:pgMar w:top="113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85EBF56" w14:textId="77777777" w:rsidR="00B41683" w:rsidRDefault="00B41683" w:rsidP="00AA1ABA">
      <w:pPr>
        <w:spacing w:after="0" w:line="240" w:lineRule="auto"/>
      </w:pPr>
      <w:r>
        <w:separator/>
      </w:r>
    </w:p>
  </w:endnote>
  <w:endnote w:type="continuationSeparator" w:id="0">
    <w:p w14:paraId="2D26488F" w14:textId="77777777" w:rsidR="00B41683" w:rsidRDefault="00B41683" w:rsidP="00AA1A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inion Pro">
    <w:altName w:val="Cambria Math"/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Pragmatica">
    <w:altName w:val="Corbel"/>
    <w:panose1 w:val="020B0503040502020204"/>
    <w:charset w:val="00"/>
    <w:family w:val="swiss"/>
    <w:notTrueType/>
    <w:pitch w:val="variable"/>
    <w:sig w:usb0="C40006FF" w:usb1="500078FB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94237273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color w:val="404040" w:themeColor="text1" w:themeTint="BF"/>
        <w:sz w:val="24"/>
      </w:rPr>
    </w:sdtEndPr>
    <w:sdtContent>
      <w:p w14:paraId="312BCC87" w14:textId="77777777" w:rsidR="00633EAD" w:rsidRPr="0003005E" w:rsidRDefault="00633EAD" w:rsidP="0055343A">
        <w:pPr>
          <w:pStyle w:val="ad"/>
          <w:jc w:val="center"/>
          <w:rPr>
            <w:rFonts w:ascii="Times New Roman" w:hAnsi="Times New Roman" w:cs="Times New Roman"/>
            <w:color w:val="404040" w:themeColor="text1" w:themeTint="BF"/>
            <w:sz w:val="24"/>
          </w:rPr>
        </w:pPr>
        <w:r w:rsidRPr="0003005E">
          <w:rPr>
            <w:rFonts w:ascii="Times New Roman" w:hAnsi="Times New Roman" w:cs="Times New Roman"/>
            <w:color w:val="404040" w:themeColor="text1" w:themeTint="BF"/>
            <w:sz w:val="24"/>
          </w:rPr>
          <w:fldChar w:fldCharType="begin"/>
        </w:r>
        <w:r w:rsidRPr="0003005E">
          <w:rPr>
            <w:rFonts w:ascii="Times New Roman" w:hAnsi="Times New Roman" w:cs="Times New Roman"/>
            <w:color w:val="404040" w:themeColor="text1" w:themeTint="BF"/>
            <w:sz w:val="24"/>
          </w:rPr>
          <w:instrText>PAGE   \* MERGEFORMAT</w:instrText>
        </w:r>
        <w:r w:rsidRPr="0003005E">
          <w:rPr>
            <w:rFonts w:ascii="Times New Roman" w:hAnsi="Times New Roman" w:cs="Times New Roman"/>
            <w:color w:val="404040" w:themeColor="text1" w:themeTint="BF"/>
            <w:sz w:val="24"/>
          </w:rPr>
          <w:fldChar w:fldCharType="separate"/>
        </w:r>
        <w:r w:rsidR="007A66F8">
          <w:rPr>
            <w:rFonts w:ascii="Times New Roman" w:hAnsi="Times New Roman" w:cs="Times New Roman"/>
            <w:noProof/>
            <w:color w:val="404040" w:themeColor="text1" w:themeTint="BF"/>
            <w:sz w:val="24"/>
          </w:rPr>
          <w:t>31</w:t>
        </w:r>
        <w:r w:rsidRPr="0003005E">
          <w:rPr>
            <w:rFonts w:ascii="Times New Roman" w:hAnsi="Times New Roman" w:cs="Times New Roman"/>
            <w:color w:val="404040" w:themeColor="text1" w:themeTint="BF"/>
            <w:sz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6A3921D" w14:textId="77777777" w:rsidR="00B41683" w:rsidRDefault="00B41683" w:rsidP="00AA1ABA">
      <w:pPr>
        <w:spacing w:after="0" w:line="240" w:lineRule="auto"/>
      </w:pPr>
      <w:r>
        <w:separator/>
      </w:r>
    </w:p>
  </w:footnote>
  <w:footnote w:type="continuationSeparator" w:id="0">
    <w:p w14:paraId="246E4704" w14:textId="77777777" w:rsidR="00B41683" w:rsidRDefault="00B41683" w:rsidP="00AA1A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526698" w14:textId="77777777" w:rsidR="00633EAD" w:rsidRPr="007B578D" w:rsidRDefault="00633EAD" w:rsidP="007B578D">
    <w:pPr>
      <w:pStyle w:val="ab"/>
      <w:spacing w:after="240"/>
      <w:jc w:val="right"/>
      <w:rPr>
        <w:rFonts w:ascii="Times New Roman" w:hAnsi="Times New Roman" w:cs="Times New Roman"/>
        <w:color w:val="404040" w:themeColor="text1" w:themeTint="BF"/>
      </w:rPr>
    </w:pPr>
    <w:r w:rsidRPr="007B578D">
      <w:rPr>
        <w:rFonts w:ascii="Times New Roman" w:hAnsi="Times New Roman" w:cs="Times New Roman"/>
        <w:color w:val="404040" w:themeColor="text1" w:themeTint="BF"/>
      </w:rPr>
      <w:t xml:space="preserve">Игра </w:t>
    </w:r>
    <w:r>
      <w:rPr>
        <w:rFonts w:ascii="Times New Roman" w:hAnsi="Times New Roman" w:cs="Times New Roman"/>
        <w:color w:val="404040" w:themeColor="text1" w:themeTint="BF"/>
        <w:lang w:val="be-BY"/>
      </w:rPr>
      <w:t>«</w:t>
    </w:r>
    <w:r w:rsidRPr="007B578D">
      <w:rPr>
        <w:rFonts w:ascii="Times New Roman" w:hAnsi="Times New Roman" w:cs="Times New Roman"/>
        <w:color w:val="404040" w:themeColor="text1" w:themeTint="BF"/>
      </w:rPr>
      <w:t>МЕМО. Химическая и ювелирная промышленность</w:t>
    </w:r>
    <w:r>
      <w:rPr>
        <w:rFonts w:ascii="Times New Roman" w:hAnsi="Times New Roman" w:cs="Times New Roman"/>
        <w:color w:val="404040" w:themeColor="text1" w:themeTint="BF"/>
        <w:lang w:val="be-BY"/>
      </w:rPr>
      <w:t>»</w:t>
    </w:r>
    <w:r w:rsidRPr="007B578D">
      <w:rPr>
        <w:rFonts w:ascii="Times New Roman" w:hAnsi="Times New Roman" w:cs="Times New Roman"/>
        <w:color w:val="404040" w:themeColor="text1" w:themeTint="BF"/>
      </w:rPr>
      <w:ptab w:relativeTo="margin" w:alignment="right" w:leader="none"/>
    </w:r>
    <w:proofErr w:type="spellStart"/>
    <w:r w:rsidRPr="007B578D">
      <w:rPr>
        <w:rFonts w:ascii="Times New Roman" w:hAnsi="Times New Roman" w:cs="Times New Roman"/>
        <w:color w:val="404040" w:themeColor="text1" w:themeTint="BF"/>
      </w:rPr>
      <w:t>Мультымедыйны</w:t>
    </w:r>
    <w:proofErr w:type="spellEnd"/>
    <w:r w:rsidRPr="007B578D">
      <w:rPr>
        <w:rFonts w:ascii="Times New Roman" w:hAnsi="Times New Roman" w:cs="Times New Roman"/>
        <w:color w:val="404040" w:themeColor="text1" w:themeTint="BF"/>
      </w:rPr>
      <w:t xml:space="preserve"> </w:t>
    </w:r>
    <w:proofErr w:type="spellStart"/>
    <w:r w:rsidRPr="007B578D">
      <w:rPr>
        <w:rFonts w:ascii="Times New Roman" w:hAnsi="Times New Roman" w:cs="Times New Roman"/>
        <w:color w:val="404040" w:themeColor="text1" w:themeTint="BF"/>
      </w:rPr>
      <w:t>дадатак</w:t>
    </w:r>
    <w:proofErr w:type="spellEnd"/>
    <w:r w:rsidRPr="007B578D">
      <w:rPr>
        <w:rFonts w:ascii="Times New Roman" w:hAnsi="Times New Roman" w:cs="Times New Roman"/>
        <w:color w:val="404040" w:themeColor="text1" w:themeTint="BF"/>
      </w:rPr>
      <w:t xml:space="preserve"> да </w:t>
    </w:r>
    <w:proofErr w:type="spellStart"/>
    <w:r w:rsidRPr="007B578D">
      <w:rPr>
        <w:rFonts w:ascii="Times New Roman" w:hAnsi="Times New Roman" w:cs="Times New Roman"/>
        <w:color w:val="404040" w:themeColor="text1" w:themeTint="BF"/>
      </w:rPr>
      <w:t>часопіса</w:t>
    </w:r>
    <w:proofErr w:type="spellEnd"/>
    <w:r w:rsidRPr="007B578D">
      <w:rPr>
        <w:rFonts w:ascii="Times New Roman" w:hAnsi="Times New Roman" w:cs="Times New Roman"/>
        <w:color w:val="404040" w:themeColor="text1" w:themeTint="BF"/>
      </w:rPr>
      <w:t xml:space="preserve"> </w:t>
    </w:r>
    <w:r w:rsidRPr="007B578D">
      <w:rPr>
        <w:rFonts w:ascii="Times New Roman" w:hAnsi="Times New Roman" w:cs="Times New Roman"/>
        <w:color w:val="404040" w:themeColor="text1" w:themeTint="BF"/>
      </w:rPr>
      <w:br/>
    </w:r>
    <w:r>
      <w:rPr>
        <w:rFonts w:ascii="Times New Roman" w:hAnsi="Times New Roman" w:cs="Times New Roman"/>
        <w:color w:val="404040" w:themeColor="text1" w:themeTint="BF"/>
      </w:rPr>
      <w:t>«</w:t>
    </w:r>
    <w:r w:rsidRPr="007B578D">
      <w:rPr>
        <w:rFonts w:ascii="Times New Roman" w:hAnsi="Times New Roman" w:cs="Times New Roman"/>
        <w:color w:val="404040" w:themeColor="text1" w:themeTint="BF"/>
      </w:rPr>
      <w:t>Пачатковая школа</w:t>
    </w:r>
    <w:r>
      <w:rPr>
        <w:rFonts w:ascii="Times New Roman" w:hAnsi="Times New Roman" w:cs="Times New Roman"/>
        <w:color w:val="404040" w:themeColor="text1" w:themeTint="BF"/>
      </w:rPr>
      <w:t>»</w:t>
    </w:r>
    <w:r w:rsidRPr="007B578D">
      <w:rPr>
        <w:rFonts w:ascii="Times New Roman" w:hAnsi="Times New Roman" w:cs="Times New Roman"/>
        <w:color w:val="404040" w:themeColor="text1" w:themeTint="BF"/>
      </w:rPr>
      <w:t xml:space="preserve"> № 01/2025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2409BE"/>
    <w:multiLevelType w:val="hybridMultilevel"/>
    <w:tmpl w:val="EC76EB5A"/>
    <w:lvl w:ilvl="0" w:tplc="3AC021EE">
      <w:start w:val="2"/>
      <w:numFmt w:val="decimal"/>
      <w:lvlText w:val="%1."/>
      <w:lvlJc w:val="left"/>
      <w:pPr>
        <w:ind w:left="10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" w15:restartNumberingAfterBreak="0">
    <w:nsid w:val="0C833D46"/>
    <w:multiLevelType w:val="hybridMultilevel"/>
    <w:tmpl w:val="DAE2AFC0"/>
    <w:lvl w:ilvl="0" w:tplc="0409000D">
      <w:start w:val="1"/>
      <w:numFmt w:val="bullet"/>
      <w:lvlText w:val=""/>
      <w:lvlJc w:val="left"/>
      <w:pPr>
        <w:ind w:left="436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" w15:restartNumberingAfterBreak="0">
    <w:nsid w:val="1C517F28"/>
    <w:multiLevelType w:val="hybridMultilevel"/>
    <w:tmpl w:val="D8E0A27A"/>
    <w:lvl w:ilvl="0" w:tplc="040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" w15:restartNumberingAfterBreak="0">
    <w:nsid w:val="1D126913"/>
    <w:multiLevelType w:val="hybridMultilevel"/>
    <w:tmpl w:val="13C824D8"/>
    <w:lvl w:ilvl="0" w:tplc="01800A72">
      <w:start w:val="2"/>
      <w:numFmt w:val="decimal"/>
      <w:lvlText w:val="%1."/>
      <w:lvlJc w:val="left"/>
      <w:pPr>
        <w:ind w:left="70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20" w:hanging="360"/>
      </w:pPr>
    </w:lvl>
    <w:lvl w:ilvl="2" w:tplc="0419001B" w:tentative="1">
      <w:start w:val="1"/>
      <w:numFmt w:val="lowerRoman"/>
      <w:lvlText w:val="%3."/>
      <w:lvlJc w:val="right"/>
      <w:pPr>
        <w:ind w:left="2140" w:hanging="180"/>
      </w:pPr>
    </w:lvl>
    <w:lvl w:ilvl="3" w:tplc="0419000F" w:tentative="1">
      <w:start w:val="1"/>
      <w:numFmt w:val="decimal"/>
      <w:lvlText w:val="%4."/>
      <w:lvlJc w:val="left"/>
      <w:pPr>
        <w:ind w:left="2860" w:hanging="360"/>
      </w:pPr>
    </w:lvl>
    <w:lvl w:ilvl="4" w:tplc="04190019" w:tentative="1">
      <w:start w:val="1"/>
      <w:numFmt w:val="lowerLetter"/>
      <w:lvlText w:val="%5."/>
      <w:lvlJc w:val="left"/>
      <w:pPr>
        <w:ind w:left="3580" w:hanging="360"/>
      </w:pPr>
    </w:lvl>
    <w:lvl w:ilvl="5" w:tplc="0419001B" w:tentative="1">
      <w:start w:val="1"/>
      <w:numFmt w:val="lowerRoman"/>
      <w:lvlText w:val="%6."/>
      <w:lvlJc w:val="right"/>
      <w:pPr>
        <w:ind w:left="4300" w:hanging="180"/>
      </w:pPr>
    </w:lvl>
    <w:lvl w:ilvl="6" w:tplc="0419000F" w:tentative="1">
      <w:start w:val="1"/>
      <w:numFmt w:val="decimal"/>
      <w:lvlText w:val="%7."/>
      <w:lvlJc w:val="left"/>
      <w:pPr>
        <w:ind w:left="5020" w:hanging="360"/>
      </w:pPr>
    </w:lvl>
    <w:lvl w:ilvl="7" w:tplc="04190019" w:tentative="1">
      <w:start w:val="1"/>
      <w:numFmt w:val="lowerLetter"/>
      <w:lvlText w:val="%8."/>
      <w:lvlJc w:val="left"/>
      <w:pPr>
        <w:ind w:left="5740" w:hanging="360"/>
      </w:pPr>
    </w:lvl>
    <w:lvl w:ilvl="8" w:tplc="0419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4" w15:restartNumberingAfterBreak="0">
    <w:nsid w:val="1E2B0FC4"/>
    <w:multiLevelType w:val="hybridMultilevel"/>
    <w:tmpl w:val="02C0F88C"/>
    <w:lvl w:ilvl="0" w:tplc="0419000D">
      <w:start w:val="1"/>
      <w:numFmt w:val="bullet"/>
      <w:lvlText w:val=""/>
      <w:lvlJc w:val="left"/>
      <w:pPr>
        <w:ind w:left="10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5" w15:restartNumberingAfterBreak="0">
    <w:nsid w:val="1FA82ABF"/>
    <w:multiLevelType w:val="hybridMultilevel"/>
    <w:tmpl w:val="48BCA8F4"/>
    <w:lvl w:ilvl="0" w:tplc="0409000D">
      <w:start w:val="1"/>
      <w:numFmt w:val="bullet"/>
      <w:lvlText w:val=""/>
      <w:lvlJc w:val="left"/>
      <w:pPr>
        <w:ind w:left="10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6" w15:restartNumberingAfterBreak="0">
    <w:nsid w:val="266934EC"/>
    <w:multiLevelType w:val="hybridMultilevel"/>
    <w:tmpl w:val="F1168C46"/>
    <w:lvl w:ilvl="0" w:tplc="0409000D">
      <w:start w:val="1"/>
      <w:numFmt w:val="bullet"/>
      <w:lvlText w:val=""/>
      <w:lvlJc w:val="left"/>
      <w:pPr>
        <w:ind w:left="10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7" w15:restartNumberingAfterBreak="0">
    <w:nsid w:val="28253F51"/>
    <w:multiLevelType w:val="hybridMultilevel"/>
    <w:tmpl w:val="BCBCFF50"/>
    <w:lvl w:ilvl="0" w:tplc="BFE2FCFA">
      <w:start w:val="1"/>
      <w:numFmt w:val="decimal"/>
      <w:lvlText w:val="%1."/>
      <w:lvlJc w:val="left"/>
      <w:pPr>
        <w:ind w:left="7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20" w:hanging="360"/>
      </w:pPr>
    </w:lvl>
    <w:lvl w:ilvl="2" w:tplc="0419001B" w:tentative="1">
      <w:start w:val="1"/>
      <w:numFmt w:val="lowerRoman"/>
      <w:lvlText w:val="%3."/>
      <w:lvlJc w:val="right"/>
      <w:pPr>
        <w:ind w:left="2140" w:hanging="180"/>
      </w:pPr>
    </w:lvl>
    <w:lvl w:ilvl="3" w:tplc="0419000F" w:tentative="1">
      <w:start w:val="1"/>
      <w:numFmt w:val="decimal"/>
      <w:lvlText w:val="%4."/>
      <w:lvlJc w:val="left"/>
      <w:pPr>
        <w:ind w:left="2860" w:hanging="360"/>
      </w:pPr>
    </w:lvl>
    <w:lvl w:ilvl="4" w:tplc="04190019" w:tentative="1">
      <w:start w:val="1"/>
      <w:numFmt w:val="lowerLetter"/>
      <w:lvlText w:val="%5."/>
      <w:lvlJc w:val="left"/>
      <w:pPr>
        <w:ind w:left="3580" w:hanging="360"/>
      </w:pPr>
    </w:lvl>
    <w:lvl w:ilvl="5" w:tplc="0419001B" w:tentative="1">
      <w:start w:val="1"/>
      <w:numFmt w:val="lowerRoman"/>
      <w:lvlText w:val="%6."/>
      <w:lvlJc w:val="right"/>
      <w:pPr>
        <w:ind w:left="4300" w:hanging="180"/>
      </w:pPr>
    </w:lvl>
    <w:lvl w:ilvl="6" w:tplc="0419000F" w:tentative="1">
      <w:start w:val="1"/>
      <w:numFmt w:val="decimal"/>
      <w:lvlText w:val="%7."/>
      <w:lvlJc w:val="left"/>
      <w:pPr>
        <w:ind w:left="5020" w:hanging="360"/>
      </w:pPr>
    </w:lvl>
    <w:lvl w:ilvl="7" w:tplc="04190019" w:tentative="1">
      <w:start w:val="1"/>
      <w:numFmt w:val="lowerLetter"/>
      <w:lvlText w:val="%8."/>
      <w:lvlJc w:val="left"/>
      <w:pPr>
        <w:ind w:left="5740" w:hanging="360"/>
      </w:pPr>
    </w:lvl>
    <w:lvl w:ilvl="8" w:tplc="0419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8" w15:restartNumberingAfterBreak="0">
    <w:nsid w:val="2ACA4C50"/>
    <w:multiLevelType w:val="hybridMultilevel"/>
    <w:tmpl w:val="EAB006A6"/>
    <w:lvl w:ilvl="0" w:tplc="7D546A9E">
      <w:start w:val="1"/>
      <w:numFmt w:val="decimal"/>
      <w:lvlText w:val="%1."/>
      <w:lvlJc w:val="left"/>
      <w:pPr>
        <w:ind w:left="-349" w:hanging="360"/>
      </w:pPr>
      <w:rPr>
        <w:b/>
        <w:color w:val="000000"/>
      </w:rPr>
    </w:lvl>
    <w:lvl w:ilvl="1" w:tplc="04090019">
      <w:start w:val="1"/>
      <w:numFmt w:val="lowerLetter"/>
      <w:lvlText w:val="%2."/>
      <w:lvlJc w:val="left"/>
      <w:pPr>
        <w:ind w:left="371" w:hanging="360"/>
      </w:pPr>
    </w:lvl>
    <w:lvl w:ilvl="2" w:tplc="0409001B">
      <w:start w:val="1"/>
      <w:numFmt w:val="lowerRoman"/>
      <w:lvlText w:val="%3."/>
      <w:lvlJc w:val="right"/>
      <w:pPr>
        <w:ind w:left="1091" w:hanging="180"/>
      </w:pPr>
    </w:lvl>
    <w:lvl w:ilvl="3" w:tplc="0409000F">
      <w:start w:val="1"/>
      <w:numFmt w:val="decimal"/>
      <w:lvlText w:val="%4."/>
      <w:lvlJc w:val="left"/>
      <w:pPr>
        <w:ind w:left="1811" w:hanging="360"/>
      </w:pPr>
    </w:lvl>
    <w:lvl w:ilvl="4" w:tplc="04090019">
      <w:start w:val="1"/>
      <w:numFmt w:val="lowerLetter"/>
      <w:lvlText w:val="%5."/>
      <w:lvlJc w:val="left"/>
      <w:pPr>
        <w:ind w:left="2531" w:hanging="360"/>
      </w:pPr>
    </w:lvl>
    <w:lvl w:ilvl="5" w:tplc="0409001B">
      <w:start w:val="1"/>
      <w:numFmt w:val="lowerRoman"/>
      <w:lvlText w:val="%6."/>
      <w:lvlJc w:val="right"/>
      <w:pPr>
        <w:ind w:left="3251" w:hanging="180"/>
      </w:pPr>
    </w:lvl>
    <w:lvl w:ilvl="6" w:tplc="0409000F">
      <w:start w:val="1"/>
      <w:numFmt w:val="decimal"/>
      <w:lvlText w:val="%7."/>
      <w:lvlJc w:val="left"/>
      <w:pPr>
        <w:ind w:left="3971" w:hanging="360"/>
      </w:pPr>
    </w:lvl>
    <w:lvl w:ilvl="7" w:tplc="04090019">
      <w:start w:val="1"/>
      <w:numFmt w:val="lowerLetter"/>
      <w:lvlText w:val="%8."/>
      <w:lvlJc w:val="left"/>
      <w:pPr>
        <w:ind w:left="4691" w:hanging="360"/>
      </w:pPr>
    </w:lvl>
    <w:lvl w:ilvl="8" w:tplc="0409001B">
      <w:start w:val="1"/>
      <w:numFmt w:val="lowerRoman"/>
      <w:lvlText w:val="%9."/>
      <w:lvlJc w:val="right"/>
      <w:pPr>
        <w:ind w:left="5411" w:hanging="180"/>
      </w:pPr>
    </w:lvl>
  </w:abstractNum>
  <w:abstractNum w:abstractNumId="9" w15:restartNumberingAfterBreak="0">
    <w:nsid w:val="2CD7717C"/>
    <w:multiLevelType w:val="hybridMultilevel"/>
    <w:tmpl w:val="F544DE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D624104"/>
    <w:multiLevelType w:val="hybridMultilevel"/>
    <w:tmpl w:val="ED3CCA6A"/>
    <w:lvl w:ilvl="0" w:tplc="040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2FE93629"/>
    <w:multiLevelType w:val="hybridMultilevel"/>
    <w:tmpl w:val="092428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EA5636"/>
    <w:multiLevelType w:val="hybridMultilevel"/>
    <w:tmpl w:val="21AC37A0"/>
    <w:lvl w:ilvl="0" w:tplc="0409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13" w15:restartNumberingAfterBreak="0">
    <w:nsid w:val="398E4D3F"/>
    <w:multiLevelType w:val="hybridMultilevel"/>
    <w:tmpl w:val="78FE4BF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94F28DF"/>
    <w:multiLevelType w:val="hybridMultilevel"/>
    <w:tmpl w:val="77B6FEA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B3E5186"/>
    <w:multiLevelType w:val="hybridMultilevel"/>
    <w:tmpl w:val="7978582A"/>
    <w:lvl w:ilvl="0" w:tplc="0409000D">
      <w:start w:val="1"/>
      <w:numFmt w:val="bullet"/>
      <w:lvlText w:val=""/>
      <w:lvlJc w:val="left"/>
      <w:pPr>
        <w:ind w:left="22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9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64" w:hanging="360"/>
      </w:pPr>
      <w:rPr>
        <w:rFonts w:ascii="Wingdings" w:hAnsi="Wingdings" w:hint="default"/>
      </w:rPr>
    </w:lvl>
  </w:abstractNum>
  <w:abstractNum w:abstractNumId="16" w15:restartNumberingAfterBreak="0">
    <w:nsid w:val="510F787B"/>
    <w:multiLevelType w:val="hybridMultilevel"/>
    <w:tmpl w:val="E91C86C8"/>
    <w:lvl w:ilvl="0" w:tplc="E8CC8056">
      <w:start w:val="1"/>
      <w:numFmt w:val="decimal"/>
      <w:lvlText w:val="%1."/>
      <w:lvlJc w:val="left"/>
      <w:pPr>
        <w:ind w:left="70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20" w:hanging="360"/>
      </w:pPr>
    </w:lvl>
    <w:lvl w:ilvl="2" w:tplc="0419001B" w:tentative="1">
      <w:start w:val="1"/>
      <w:numFmt w:val="lowerRoman"/>
      <w:lvlText w:val="%3."/>
      <w:lvlJc w:val="right"/>
      <w:pPr>
        <w:ind w:left="2140" w:hanging="180"/>
      </w:pPr>
    </w:lvl>
    <w:lvl w:ilvl="3" w:tplc="0419000F" w:tentative="1">
      <w:start w:val="1"/>
      <w:numFmt w:val="decimal"/>
      <w:lvlText w:val="%4."/>
      <w:lvlJc w:val="left"/>
      <w:pPr>
        <w:ind w:left="2860" w:hanging="360"/>
      </w:pPr>
    </w:lvl>
    <w:lvl w:ilvl="4" w:tplc="04190019" w:tentative="1">
      <w:start w:val="1"/>
      <w:numFmt w:val="lowerLetter"/>
      <w:lvlText w:val="%5."/>
      <w:lvlJc w:val="left"/>
      <w:pPr>
        <w:ind w:left="3580" w:hanging="360"/>
      </w:pPr>
    </w:lvl>
    <w:lvl w:ilvl="5" w:tplc="0419001B" w:tentative="1">
      <w:start w:val="1"/>
      <w:numFmt w:val="lowerRoman"/>
      <w:lvlText w:val="%6."/>
      <w:lvlJc w:val="right"/>
      <w:pPr>
        <w:ind w:left="4300" w:hanging="180"/>
      </w:pPr>
    </w:lvl>
    <w:lvl w:ilvl="6" w:tplc="0419000F" w:tentative="1">
      <w:start w:val="1"/>
      <w:numFmt w:val="decimal"/>
      <w:lvlText w:val="%7."/>
      <w:lvlJc w:val="left"/>
      <w:pPr>
        <w:ind w:left="5020" w:hanging="360"/>
      </w:pPr>
    </w:lvl>
    <w:lvl w:ilvl="7" w:tplc="04190019" w:tentative="1">
      <w:start w:val="1"/>
      <w:numFmt w:val="lowerLetter"/>
      <w:lvlText w:val="%8."/>
      <w:lvlJc w:val="left"/>
      <w:pPr>
        <w:ind w:left="5740" w:hanging="360"/>
      </w:pPr>
    </w:lvl>
    <w:lvl w:ilvl="8" w:tplc="0419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17" w15:restartNumberingAfterBreak="0">
    <w:nsid w:val="59724389"/>
    <w:multiLevelType w:val="hybridMultilevel"/>
    <w:tmpl w:val="3C9A485E"/>
    <w:lvl w:ilvl="0" w:tplc="0409000D">
      <w:start w:val="1"/>
      <w:numFmt w:val="bullet"/>
      <w:lvlText w:val=""/>
      <w:lvlJc w:val="left"/>
      <w:pPr>
        <w:ind w:left="11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18" w15:restartNumberingAfterBreak="0">
    <w:nsid w:val="5BCB48E2"/>
    <w:multiLevelType w:val="hybridMultilevel"/>
    <w:tmpl w:val="B9080782"/>
    <w:lvl w:ilvl="0" w:tplc="0409000D">
      <w:start w:val="1"/>
      <w:numFmt w:val="bullet"/>
      <w:lvlText w:val=""/>
      <w:lvlJc w:val="left"/>
      <w:pPr>
        <w:ind w:left="2444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3164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88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60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5324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604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76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7484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8204" w:hanging="360"/>
      </w:pPr>
      <w:rPr>
        <w:rFonts w:ascii="Wingdings" w:hAnsi="Wingdings" w:hint="default"/>
      </w:rPr>
    </w:lvl>
  </w:abstractNum>
  <w:abstractNum w:abstractNumId="19" w15:restartNumberingAfterBreak="0">
    <w:nsid w:val="6422398D"/>
    <w:multiLevelType w:val="hybridMultilevel"/>
    <w:tmpl w:val="2E74974E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20" w15:restartNumberingAfterBreak="0">
    <w:nsid w:val="6A840C82"/>
    <w:multiLevelType w:val="hybridMultilevel"/>
    <w:tmpl w:val="FBBAA29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7C603E">
      <w:numFmt w:val="bullet"/>
      <w:lvlText w:val="•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D3A23E6"/>
    <w:multiLevelType w:val="hybridMultilevel"/>
    <w:tmpl w:val="D8C24330"/>
    <w:lvl w:ilvl="0" w:tplc="04190001">
      <w:start w:val="1"/>
      <w:numFmt w:val="bullet"/>
      <w:lvlText w:val=""/>
      <w:lvlJc w:val="left"/>
      <w:pPr>
        <w:ind w:left="10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22" w15:restartNumberingAfterBreak="0">
    <w:nsid w:val="71CD167F"/>
    <w:multiLevelType w:val="hybridMultilevel"/>
    <w:tmpl w:val="54FA7D06"/>
    <w:lvl w:ilvl="0" w:tplc="0409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</w:num>
  <w:num w:numId="4">
    <w:abstractNumId w:val="1"/>
  </w:num>
  <w:num w:numId="5">
    <w:abstractNumId w:val="12"/>
  </w:num>
  <w:num w:numId="6">
    <w:abstractNumId w:val="16"/>
  </w:num>
  <w:num w:numId="7">
    <w:abstractNumId w:val="3"/>
  </w:num>
  <w:num w:numId="8">
    <w:abstractNumId w:val="0"/>
  </w:num>
  <w:num w:numId="9">
    <w:abstractNumId w:val="17"/>
  </w:num>
  <w:num w:numId="10">
    <w:abstractNumId w:val="4"/>
  </w:num>
  <w:num w:numId="11">
    <w:abstractNumId w:val="1"/>
  </w:num>
  <w:num w:numId="12">
    <w:abstractNumId w:val="15"/>
  </w:num>
  <w:num w:numId="13">
    <w:abstractNumId w:val="20"/>
  </w:num>
  <w:num w:numId="14">
    <w:abstractNumId w:val="10"/>
  </w:num>
  <w:num w:numId="15">
    <w:abstractNumId w:val="5"/>
  </w:num>
  <w:num w:numId="16">
    <w:abstractNumId w:val="18"/>
  </w:num>
  <w:num w:numId="17">
    <w:abstractNumId w:val="2"/>
  </w:num>
  <w:num w:numId="18">
    <w:abstractNumId w:val="6"/>
  </w:num>
  <w:num w:numId="19">
    <w:abstractNumId w:val="22"/>
  </w:num>
  <w:num w:numId="20">
    <w:abstractNumId w:val="14"/>
  </w:num>
  <w:num w:numId="21">
    <w:abstractNumId w:val="13"/>
  </w:num>
  <w:num w:numId="22">
    <w:abstractNumId w:val="11"/>
  </w:num>
  <w:num w:numId="23">
    <w:abstractNumId w:val="21"/>
  </w:num>
  <w:num w:numId="24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93A6B"/>
    <w:rsid w:val="00015D30"/>
    <w:rsid w:val="00020D9F"/>
    <w:rsid w:val="0003005E"/>
    <w:rsid w:val="0004679B"/>
    <w:rsid w:val="000837C6"/>
    <w:rsid w:val="000A25B8"/>
    <w:rsid w:val="000A2619"/>
    <w:rsid w:val="000E0425"/>
    <w:rsid w:val="000F694B"/>
    <w:rsid w:val="00101B76"/>
    <w:rsid w:val="00122435"/>
    <w:rsid w:val="00175DA4"/>
    <w:rsid w:val="00180FA2"/>
    <w:rsid w:val="00197977"/>
    <w:rsid w:val="001A4978"/>
    <w:rsid w:val="001A702C"/>
    <w:rsid w:val="001B111D"/>
    <w:rsid w:val="001B4EB0"/>
    <w:rsid w:val="001C59FE"/>
    <w:rsid w:val="001D7A3B"/>
    <w:rsid w:val="001E3351"/>
    <w:rsid w:val="00222351"/>
    <w:rsid w:val="00224907"/>
    <w:rsid w:val="00240C65"/>
    <w:rsid w:val="0025087C"/>
    <w:rsid w:val="00253258"/>
    <w:rsid w:val="00272247"/>
    <w:rsid w:val="00277D34"/>
    <w:rsid w:val="00293A6B"/>
    <w:rsid w:val="00295FE3"/>
    <w:rsid w:val="002A1654"/>
    <w:rsid w:val="002A449C"/>
    <w:rsid w:val="002A5682"/>
    <w:rsid w:val="002D1E2D"/>
    <w:rsid w:val="002F5C88"/>
    <w:rsid w:val="0031678C"/>
    <w:rsid w:val="003276EC"/>
    <w:rsid w:val="0033073A"/>
    <w:rsid w:val="00337A33"/>
    <w:rsid w:val="00350FD8"/>
    <w:rsid w:val="0036060D"/>
    <w:rsid w:val="003A3332"/>
    <w:rsid w:val="003D784A"/>
    <w:rsid w:val="003F292A"/>
    <w:rsid w:val="003F57D9"/>
    <w:rsid w:val="00405EBE"/>
    <w:rsid w:val="00416E15"/>
    <w:rsid w:val="004334D6"/>
    <w:rsid w:val="0045000D"/>
    <w:rsid w:val="00470573"/>
    <w:rsid w:val="004748C8"/>
    <w:rsid w:val="004910C9"/>
    <w:rsid w:val="00496BB1"/>
    <w:rsid w:val="004B5198"/>
    <w:rsid w:val="004C3F9F"/>
    <w:rsid w:val="004C714A"/>
    <w:rsid w:val="004D70F6"/>
    <w:rsid w:val="004F423A"/>
    <w:rsid w:val="005013DB"/>
    <w:rsid w:val="0050207B"/>
    <w:rsid w:val="00520A67"/>
    <w:rsid w:val="00520E29"/>
    <w:rsid w:val="00525453"/>
    <w:rsid w:val="00532E0E"/>
    <w:rsid w:val="005354CC"/>
    <w:rsid w:val="0055343A"/>
    <w:rsid w:val="00561465"/>
    <w:rsid w:val="005632FC"/>
    <w:rsid w:val="00572542"/>
    <w:rsid w:val="00584A5A"/>
    <w:rsid w:val="0058547E"/>
    <w:rsid w:val="005B3B0F"/>
    <w:rsid w:val="005B53E4"/>
    <w:rsid w:val="005B57D3"/>
    <w:rsid w:val="005C31C6"/>
    <w:rsid w:val="005D4B64"/>
    <w:rsid w:val="005E5E58"/>
    <w:rsid w:val="005E7F6A"/>
    <w:rsid w:val="005F18A4"/>
    <w:rsid w:val="005F2210"/>
    <w:rsid w:val="005F50CE"/>
    <w:rsid w:val="005F6FD4"/>
    <w:rsid w:val="00621AE2"/>
    <w:rsid w:val="00633EAD"/>
    <w:rsid w:val="00634256"/>
    <w:rsid w:val="00645240"/>
    <w:rsid w:val="00645276"/>
    <w:rsid w:val="00652D68"/>
    <w:rsid w:val="006560B8"/>
    <w:rsid w:val="00673AA5"/>
    <w:rsid w:val="006807F9"/>
    <w:rsid w:val="00680D1E"/>
    <w:rsid w:val="00680EE1"/>
    <w:rsid w:val="006B04B5"/>
    <w:rsid w:val="006C2CBF"/>
    <w:rsid w:val="006D4DDB"/>
    <w:rsid w:val="006D5B88"/>
    <w:rsid w:val="006F01B9"/>
    <w:rsid w:val="007003DB"/>
    <w:rsid w:val="00720B29"/>
    <w:rsid w:val="00732082"/>
    <w:rsid w:val="00763579"/>
    <w:rsid w:val="00763CFE"/>
    <w:rsid w:val="007651E7"/>
    <w:rsid w:val="007772D7"/>
    <w:rsid w:val="007A2E31"/>
    <w:rsid w:val="007A66F8"/>
    <w:rsid w:val="007B2EB3"/>
    <w:rsid w:val="007B578D"/>
    <w:rsid w:val="007D1A95"/>
    <w:rsid w:val="007D4D11"/>
    <w:rsid w:val="007F6D02"/>
    <w:rsid w:val="008206A8"/>
    <w:rsid w:val="008213FD"/>
    <w:rsid w:val="00845097"/>
    <w:rsid w:val="0085564F"/>
    <w:rsid w:val="008675CB"/>
    <w:rsid w:val="008903B3"/>
    <w:rsid w:val="0089405B"/>
    <w:rsid w:val="008B0BB4"/>
    <w:rsid w:val="008D094A"/>
    <w:rsid w:val="008D1620"/>
    <w:rsid w:val="008D4DC3"/>
    <w:rsid w:val="008E2F89"/>
    <w:rsid w:val="00904715"/>
    <w:rsid w:val="00937DCF"/>
    <w:rsid w:val="00942A4B"/>
    <w:rsid w:val="009A55B0"/>
    <w:rsid w:val="009B4AAE"/>
    <w:rsid w:val="009C39FA"/>
    <w:rsid w:val="009C721E"/>
    <w:rsid w:val="009E2495"/>
    <w:rsid w:val="00A02279"/>
    <w:rsid w:val="00A63775"/>
    <w:rsid w:val="00A646E3"/>
    <w:rsid w:val="00A77357"/>
    <w:rsid w:val="00A821E2"/>
    <w:rsid w:val="00A910B4"/>
    <w:rsid w:val="00A92D40"/>
    <w:rsid w:val="00A966BA"/>
    <w:rsid w:val="00A967E6"/>
    <w:rsid w:val="00AA1ABA"/>
    <w:rsid w:val="00AC4D57"/>
    <w:rsid w:val="00AC6321"/>
    <w:rsid w:val="00AE57B1"/>
    <w:rsid w:val="00AE6227"/>
    <w:rsid w:val="00AF4F17"/>
    <w:rsid w:val="00B02534"/>
    <w:rsid w:val="00B07991"/>
    <w:rsid w:val="00B1199F"/>
    <w:rsid w:val="00B14744"/>
    <w:rsid w:val="00B24207"/>
    <w:rsid w:val="00B322B0"/>
    <w:rsid w:val="00B41683"/>
    <w:rsid w:val="00B4276C"/>
    <w:rsid w:val="00B46625"/>
    <w:rsid w:val="00B67190"/>
    <w:rsid w:val="00B87EC0"/>
    <w:rsid w:val="00B93228"/>
    <w:rsid w:val="00BE50E2"/>
    <w:rsid w:val="00BF09A8"/>
    <w:rsid w:val="00C20DE6"/>
    <w:rsid w:val="00C247B4"/>
    <w:rsid w:val="00C25908"/>
    <w:rsid w:val="00C26634"/>
    <w:rsid w:val="00C26A7A"/>
    <w:rsid w:val="00C3341D"/>
    <w:rsid w:val="00C52EA4"/>
    <w:rsid w:val="00C94349"/>
    <w:rsid w:val="00CA0CC8"/>
    <w:rsid w:val="00CB19B8"/>
    <w:rsid w:val="00CC1707"/>
    <w:rsid w:val="00CC239D"/>
    <w:rsid w:val="00CF19A6"/>
    <w:rsid w:val="00D003EE"/>
    <w:rsid w:val="00D01EAD"/>
    <w:rsid w:val="00D04A06"/>
    <w:rsid w:val="00D137CE"/>
    <w:rsid w:val="00D1605F"/>
    <w:rsid w:val="00D35A3D"/>
    <w:rsid w:val="00D44B3A"/>
    <w:rsid w:val="00D61742"/>
    <w:rsid w:val="00D67376"/>
    <w:rsid w:val="00D96368"/>
    <w:rsid w:val="00DB34D2"/>
    <w:rsid w:val="00DB4758"/>
    <w:rsid w:val="00DC6053"/>
    <w:rsid w:val="00DD023A"/>
    <w:rsid w:val="00DD52EC"/>
    <w:rsid w:val="00DE57A4"/>
    <w:rsid w:val="00E026B1"/>
    <w:rsid w:val="00E13C7D"/>
    <w:rsid w:val="00E23F69"/>
    <w:rsid w:val="00E2599B"/>
    <w:rsid w:val="00E30226"/>
    <w:rsid w:val="00E34608"/>
    <w:rsid w:val="00E44E9C"/>
    <w:rsid w:val="00E5768B"/>
    <w:rsid w:val="00EA3EEE"/>
    <w:rsid w:val="00EB5E89"/>
    <w:rsid w:val="00EC40A2"/>
    <w:rsid w:val="00EC72C7"/>
    <w:rsid w:val="00ED7680"/>
    <w:rsid w:val="00EE38C1"/>
    <w:rsid w:val="00EE67F9"/>
    <w:rsid w:val="00EF2FFC"/>
    <w:rsid w:val="00EF53F2"/>
    <w:rsid w:val="00F1041E"/>
    <w:rsid w:val="00F1124D"/>
    <w:rsid w:val="00F1267E"/>
    <w:rsid w:val="00F217C1"/>
    <w:rsid w:val="00F40A2E"/>
    <w:rsid w:val="00F60BCC"/>
    <w:rsid w:val="00F947DA"/>
    <w:rsid w:val="00F956A7"/>
    <w:rsid w:val="00F957D2"/>
    <w:rsid w:val="00F97C12"/>
    <w:rsid w:val="00FD3039"/>
    <w:rsid w:val="00FF0584"/>
    <w:rsid w:val="00FF6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F814A9"/>
  <w15:docId w15:val="{9BF7AB2F-4738-4C03-879F-EAFB81F5C5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DB34D2"/>
  </w:style>
  <w:style w:type="paragraph" w:styleId="1">
    <w:name w:val="heading 1"/>
    <w:basedOn w:val="a"/>
    <w:next w:val="a"/>
    <w:link w:val="10"/>
    <w:uiPriority w:val="9"/>
    <w:qFormat/>
    <w:rsid w:val="00652D6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52D68"/>
    <w:pPr>
      <w:keepNext/>
      <w:keepLines/>
      <w:spacing w:before="40" w:after="0" w:line="256" w:lineRule="auto"/>
      <w:outlineLvl w:val="2"/>
    </w:pPr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Основной ТЕКСТ"/>
    <w:basedOn w:val="a"/>
    <w:link w:val="a4"/>
    <w:qFormat/>
    <w:rsid w:val="0003005E"/>
    <w:pPr>
      <w:spacing w:after="0" w:line="240" w:lineRule="auto"/>
      <w:ind w:firstLine="340"/>
      <w:jc w:val="both"/>
    </w:pPr>
    <w:rPr>
      <w:rFonts w:ascii="Times New Roman" w:hAnsi="Times New Roman"/>
      <w:sz w:val="28"/>
      <w:szCs w:val="28"/>
    </w:rPr>
  </w:style>
  <w:style w:type="paragraph" w:customStyle="1" w:styleId="a5">
    <w:name w:val="[Без стиля]"/>
    <w:rsid w:val="00AA1AB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character" w:customStyle="1" w:styleId="a4">
    <w:name w:val="Основной ТЕКСТ Знак"/>
    <w:basedOn w:val="a0"/>
    <w:link w:val="a3"/>
    <w:rsid w:val="0003005E"/>
    <w:rPr>
      <w:rFonts w:ascii="Times New Roman" w:hAnsi="Times New Roman"/>
      <w:sz w:val="28"/>
      <w:szCs w:val="28"/>
    </w:rPr>
  </w:style>
  <w:style w:type="paragraph" w:customStyle="1" w:styleId="14">
    <w:name w:val="Основоной текст 14 пт"/>
    <w:basedOn w:val="a"/>
    <w:uiPriority w:val="99"/>
    <w:rsid w:val="00AA1ABA"/>
    <w:pPr>
      <w:autoSpaceDE w:val="0"/>
      <w:autoSpaceDN w:val="0"/>
      <w:adjustRightInd w:val="0"/>
      <w:spacing w:after="0" w:line="336" w:lineRule="atLeast"/>
      <w:ind w:firstLine="340"/>
      <w:jc w:val="both"/>
      <w:textAlignment w:val="center"/>
    </w:pPr>
    <w:rPr>
      <w:rFonts w:ascii="Pragmatica" w:hAnsi="Pragmatica" w:cs="Pragmatica"/>
      <w:color w:val="000000"/>
      <w:sz w:val="28"/>
      <w:szCs w:val="28"/>
    </w:rPr>
  </w:style>
  <w:style w:type="paragraph" w:styleId="a6">
    <w:name w:val="Title"/>
    <w:basedOn w:val="14"/>
    <w:link w:val="a7"/>
    <w:uiPriority w:val="99"/>
    <w:qFormat/>
    <w:rsid w:val="00AA1ABA"/>
    <w:pPr>
      <w:spacing w:after="170"/>
      <w:ind w:firstLine="0"/>
      <w:jc w:val="center"/>
    </w:pPr>
    <w:rPr>
      <w:b/>
      <w:bCs/>
    </w:rPr>
  </w:style>
  <w:style w:type="character" w:customStyle="1" w:styleId="a7">
    <w:name w:val="Заголовок Знак"/>
    <w:basedOn w:val="a0"/>
    <w:link w:val="a6"/>
    <w:uiPriority w:val="99"/>
    <w:rsid w:val="00AA1ABA"/>
    <w:rPr>
      <w:rFonts w:ascii="Pragmatica" w:hAnsi="Pragmatica" w:cs="Pragmatica"/>
      <w:b/>
      <w:bCs/>
      <w:color w:val="000000"/>
      <w:sz w:val="28"/>
      <w:szCs w:val="28"/>
    </w:rPr>
  </w:style>
  <w:style w:type="paragraph" w:styleId="a8">
    <w:name w:val="Subtitle"/>
    <w:basedOn w:val="14"/>
    <w:link w:val="a9"/>
    <w:uiPriority w:val="99"/>
    <w:qFormat/>
    <w:rsid w:val="00AA1ABA"/>
    <w:pPr>
      <w:spacing w:before="170" w:after="57"/>
    </w:pPr>
    <w:rPr>
      <w:b/>
      <w:bCs/>
    </w:rPr>
  </w:style>
  <w:style w:type="character" w:customStyle="1" w:styleId="a9">
    <w:name w:val="Подзаголовок Знак"/>
    <w:basedOn w:val="a0"/>
    <w:link w:val="a8"/>
    <w:uiPriority w:val="99"/>
    <w:rsid w:val="00AA1ABA"/>
    <w:rPr>
      <w:rFonts w:ascii="Pragmatica" w:hAnsi="Pragmatica" w:cs="Pragmatica"/>
      <w:b/>
      <w:bCs/>
      <w:color w:val="000000"/>
      <w:sz w:val="28"/>
      <w:szCs w:val="28"/>
    </w:rPr>
  </w:style>
  <w:style w:type="paragraph" w:customStyle="1" w:styleId="aa">
    <w:name w:val="ПодПодзвголовок"/>
    <w:basedOn w:val="a8"/>
    <w:uiPriority w:val="99"/>
    <w:rsid w:val="00AA1ABA"/>
    <w:pPr>
      <w:spacing w:before="57"/>
    </w:pPr>
    <w:rPr>
      <w:b w:val="0"/>
      <w:bCs w:val="0"/>
      <w:i/>
      <w:iCs/>
    </w:rPr>
  </w:style>
  <w:style w:type="character" w:customStyle="1" w:styleId="ITALIC">
    <w:name w:val="ITALIC"/>
    <w:uiPriority w:val="99"/>
    <w:rsid w:val="00AA1ABA"/>
    <w:rPr>
      <w:rFonts w:ascii="Pragmatica" w:hAnsi="Pragmatica" w:cs="Pragmatica"/>
      <w:i/>
      <w:iCs/>
    </w:rPr>
  </w:style>
  <w:style w:type="paragraph" w:customStyle="1" w:styleId="11">
    <w:name w:val="ЗАГ 1"/>
    <w:basedOn w:val="a6"/>
    <w:next w:val="12"/>
    <w:link w:val="13"/>
    <w:qFormat/>
    <w:rsid w:val="008D1620"/>
    <w:pPr>
      <w:spacing w:after="240" w:line="240" w:lineRule="auto"/>
    </w:pPr>
    <w:rPr>
      <w:rFonts w:ascii="Times New Roman" w:hAnsi="Times New Roman"/>
    </w:rPr>
  </w:style>
  <w:style w:type="paragraph" w:customStyle="1" w:styleId="12">
    <w:name w:val="ПодЗАГ 1"/>
    <w:basedOn w:val="a8"/>
    <w:link w:val="15"/>
    <w:qFormat/>
    <w:rsid w:val="0003005E"/>
    <w:pPr>
      <w:spacing w:line="240" w:lineRule="auto"/>
    </w:pPr>
    <w:rPr>
      <w:rFonts w:ascii="Times New Roman" w:hAnsi="Times New Roman"/>
    </w:rPr>
  </w:style>
  <w:style w:type="character" w:customStyle="1" w:styleId="13">
    <w:name w:val="ЗАГ 1 Знак"/>
    <w:basedOn w:val="a7"/>
    <w:link w:val="11"/>
    <w:rsid w:val="008D1620"/>
    <w:rPr>
      <w:rFonts w:ascii="Times New Roman" w:hAnsi="Times New Roman" w:cs="Pragmatica"/>
      <w:b/>
      <w:bCs/>
      <w:color w:val="000000"/>
      <w:sz w:val="28"/>
      <w:szCs w:val="28"/>
    </w:rPr>
  </w:style>
  <w:style w:type="paragraph" w:customStyle="1" w:styleId="2">
    <w:name w:val="ПодЗАГ 2"/>
    <w:basedOn w:val="12"/>
    <w:link w:val="20"/>
    <w:qFormat/>
    <w:rsid w:val="00DB34D2"/>
    <w:pPr>
      <w:spacing w:before="57"/>
    </w:pPr>
    <w:rPr>
      <w:i/>
    </w:rPr>
  </w:style>
  <w:style w:type="character" w:customStyle="1" w:styleId="15">
    <w:name w:val="ПодЗАГ 1 Знак"/>
    <w:basedOn w:val="a9"/>
    <w:link w:val="12"/>
    <w:rsid w:val="0003005E"/>
    <w:rPr>
      <w:rFonts w:ascii="Times New Roman" w:hAnsi="Times New Roman" w:cs="Pragmatica"/>
      <w:b/>
      <w:bCs/>
      <w:color w:val="000000"/>
      <w:sz w:val="28"/>
      <w:szCs w:val="28"/>
    </w:rPr>
  </w:style>
  <w:style w:type="paragraph" w:styleId="ab">
    <w:name w:val="header"/>
    <w:basedOn w:val="a"/>
    <w:link w:val="ac"/>
    <w:uiPriority w:val="99"/>
    <w:unhideWhenUsed/>
    <w:rsid w:val="00AA1A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20">
    <w:name w:val="ПодЗАГ 2 Знак"/>
    <w:basedOn w:val="15"/>
    <w:link w:val="2"/>
    <w:rsid w:val="00DB34D2"/>
    <w:rPr>
      <w:rFonts w:ascii="Pragmatica" w:hAnsi="Pragmatica" w:cs="Pragmatica"/>
      <w:b/>
      <w:bCs/>
      <w:i/>
      <w:color w:val="000000"/>
      <w:sz w:val="28"/>
      <w:szCs w:val="28"/>
    </w:rPr>
  </w:style>
  <w:style w:type="character" w:customStyle="1" w:styleId="ac">
    <w:name w:val="Верхний колонтитул Знак"/>
    <w:basedOn w:val="a0"/>
    <w:link w:val="ab"/>
    <w:uiPriority w:val="99"/>
    <w:rsid w:val="00AA1ABA"/>
  </w:style>
  <w:style w:type="paragraph" w:styleId="ad">
    <w:name w:val="footer"/>
    <w:basedOn w:val="a"/>
    <w:link w:val="ae"/>
    <w:uiPriority w:val="99"/>
    <w:unhideWhenUsed/>
    <w:rsid w:val="00AA1A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AA1ABA"/>
  </w:style>
  <w:style w:type="table" w:styleId="af">
    <w:name w:val="Table Grid"/>
    <w:basedOn w:val="a1"/>
    <w:uiPriority w:val="39"/>
    <w:rsid w:val="005534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basedOn w:val="a0"/>
    <w:uiPriority w:val="99"/>
    <w:unhideWhenUsed/>
    <w:rsid w:val="00DB34D2"/>
    <w:rPr>
      <w:color w:val="0000FF"/>
      <w:u w:val="single"/>
    </w:rPr>
  </w:style>
  <w:style w:type="paragraph" w:styleId="af1">
    <w:name w:val="List Paragraph"/>
    <w:basedOn w:val="a"/>
    <w:uiPriority w:val="34"/>
    <w:qFormat/>
    <w:rsid w:val="00DB34D2"/>
    <w:pPr>
      <w:ind w:left="720"/>
      <w:contextualSpacing/>
    </w:pPr>
  </w:style>
  <w:style w:type="paragraph" w:styleId="af2">
    <w:name w:val="Normal (Web)"/>
    <w:basedOn w:val="a"/>
    <w:uiPriority w:val="99"/>
    <w:unhideWhenUsed/>
    <w:rsid w:val="00DB34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3">
    <w:name w:val="Strong"/>
    <w:basedOn w:val="a0"/>
    <w:uiPriority w:val="22"/>
    <w:qFormat/>
    <w:rsid w:val="00DB34D2"/>
    <w:rPr>
      <w:b/>
      <w:bCs/>
    </w:rPr>
  </w:style>
  <w:style w:type="character" w:styleId="af4">
    <w:name w:val="FollowedHyperlink"/>
    <w:basedOn w:val="a0"/>
    <w:uiPriority w:val="99"/>
    <w:semiHidden/>
    <w:unhideWhenUsed/>
    <w:rsid w:val="00DB34D2"/>
    <w:rPr>
      <w:color w:val="954F72" w:themeColor="followedHyperlink"/>
      <w:u w:val="single"/>
    </w:rPr>
  </w:style>
  <w:style w:type="paragraph" w:styleId="af5">
    <w:name w:val="No Spacing"/>
    <w:uiPriority w:val="1"/>
    <w:qFormat/>
    <w:rsid w:val="00DB34D2"/>
    <w:pPr>
      <w:spacing w:after="0" w:line="240" w:lineRule="auto"/>
    </w:pPr>
  </w:style>
  <w:style w:type="paragraph" w:customStyle="1" w:styleId="af6">
    <w:name w:val="Вопрос в тексте"/>
    <w:basedOn w:val="a3"/>
    <w:link w:val="af7"/>
    <w:qFormat/>
    <w:rsid w:val="00B4276C"/>
    <w:pPr>
      <w:spacing w:before="57"/>
    </w:pPr>
    <w:rPr>
      <w:i/>
      <w:iCs/>
      <w:lang w:val="be-BY"/>
    </w:rPr>
  </w:style>
  <w:style w:type="character" w:customStyle="1" w:styleId="af7">
    <w:name w:val="Вопрос в тексте Знак"/>
    <w:basedOn w:val="a4"/>
    <w:link w:val="af6"/>
    <w:rsid w:val="00B4276C"/>
    <w:rPr>
      <w:rFonts w:ascii="Pragmatica" w:hAnsi="Pragmatica"/>
      <w:i/>
      <w:iCs/>
      <w:sz w:val="28"/>
      <w:szCs w:val="28"/>
      <w:lang w:val="be-BY"/>
    </w:rPr>
  </w:style>
  <w:style w:type="character" w:customStyle="1" w:styleId="16">
    <w:name w:val="Неразрешенное упоминание1"/>
    <w:basedOn w:val="a0"/>
    <w:uiPriority w:val="99"/>
    <w:semiHidden/>
    <w:unhideWhenUsed/>
    <w:rsid w:val="0085564F"/>
    <w:rPr>
      <w:color w:val="605E5C"/>
      <w:shd w:val="clear" w:color="auto" w:fill="E1DFDD"/>
    </w:rPr>
  </w:style>
  <w:style w:type="paragraph" w:customStyle="1" w:styleId="af8">
    <w:name w:val="Заг МЕМО"/>
    <w:next w:val="a5"/>
    <w:link w:val="af9"/>
    <w:qFormat/>
    <w:rsid w:val="00520A67"/>
    <w:pPr>
      <w:spacing w:after="240" w:line="240" w:lineRule="auto"/>
      <w:ind w:left="340"/>
    </w:pPr>
    <w:rPr>
      <w:rFonts w:ascii="Arial Black" w:hAnsi="Arial Black"/>
      <w:noProof/>
      <w:color w:val="C00000"/>
      <w:sz w:val="36"/>
      <w:szCs w:val="28"/>
    </w:rPr>
  </w:style>
  <w:style w:type="character" w:customStyle="1" w:styleId="af9">
    <w:name w:val="Заг МЕМО Знак"/>
    <w:basedOn w:val="a0"/>
    <w:link w:val="af8"/>
    <w:rsid w:val="00520A67"/>
    <w:rPr>
      <w:rFonts w:ascii="Arial Black" w:hAnsi="Arial Black"/>
      <w:noProof/>
      <w:color w:val="C00000"/>
      <w:sz w:val="36"/>
      <w:szCs w:val="28"/>
    </w:rPr>
  </w:style>
  <w:style w:type="character" w:styleId="afa">
    <w:name w:val="Emphasis"/>
    <w:basedOn w:val="a0"/>
    <w:uiPriority w:val="20"/>
    <w:qFormat/>
    <w:rsid w:val="00F947DA"/>
    <w:rPr>
      <w:i/>
      <w:iCs/>
    </w:rPr>
  </w:style>
  <w:style w:type="character" w:customStyle="1" w:styleId="30">
    <w:name w:val="Заголовок 3 Знак"/>
    <w:basedOn w:val="a0"/>
    <w:link w:val="3"/>
    <w:uiPriority w:val="9"/>
    <w:semiHidden/>
    <w:rsid w:val="00652D68"/>
    <w:rPr>
      <w:rFonts w:ascii="Calibri Light" w:eastAsia="Times New Roman" w:hAnsi="Calibri Light" w:cs="Times New Roman"/>
      <w:color w:val="1F4D78"/>
      <w:sz w:val="24"/>
      <w:szCs w:val="24"/>
      <w:lang w:val="en-US"/>
    </w:rPr>
  </w:style>
  <w:style w:type="character" w:customStyle="1" w:styleId="10">
    <w:name w:val="Заголовок 1 Знак"/>
    <w:basedOn w:val="a0"/>
    <w:link w:val="1"/>
    <w:uiPriority w:val="9"/>
    <w:rsid w:val="00652D6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75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16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63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20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81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36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10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3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47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7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7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78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9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91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76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42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6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7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40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8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6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32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jpg"/><Relationship Id="rId21" Type="http://schemas.openxmlformats.org/officeDocument/2006/relationships/image" Target="media/image14.jpeg"/><Relationship Id="rId34" Type="http://schemas.openxmlformats.org/officeDocument/2006/relationships/image" Target="media/image13.jpg"/><Relationship Id="rId42" Type="http://schemas.openxmlformats.org/officeDocument/2006/relationships/image" Target="media/image17.jpg"/><Relationship Id="rId47" Type="http://schemas.openxmlformats.org/officeDocument/2006/relationships/image" Target="media/image38.jpeg"/><Relationship Id="rId50" Type="http://schemas.openxmlformats.org/officeDocument/2006/relationships/image" Target="media/image20.jpg"/><Relationship Id="rId55" Type="http://schemas.openxmlformats.org/officeDocument/2006/relationships/image" Target="media/image44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8.png"/><Relationship Id="rId32" Type="http://schemas.openxmlformats.org/officeDocument/2006/relationships/image" Target="media/image12.jpg"/><Relationship Id="rId37" Type="http://schemas.openxmlformats.org/officeDocument/2006/relationships/image" Target="media/image28.jpeg"/><Relationship Id="rId40" Type="http://schemas.openxmlformats.org/officeDocument/2006/relationships/image" Target="media/image16.jpg"/><Relationship Id="rId45" Type="http://schemas.openxmlformats.org/officeDocument/2006/relationships/image" Target="media/image36.jpeg"/><Relationship Id="rId53" Type="http://schemas.openxmlformats.org/officeDocument/2006/relationships/image" Target="media/image42.jpeg"/><Relationship Id="rId58" Type="http://schemas.openxmlformats.org/officeDocument/2006/relationships/image" Target="media/image26.jp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9" Type="http://schemas.openxmlformats.org/officeDocument/2006/relationships/image" Target="media/image12.jpeg"/><Relationship Id="rId14" Type="http://schemas.openxmlformats.org/officeDocument/2006/relationships/image" Target="media/image4.jpg"/><Relationship Id="rId22" Type="http://schemas.openxmlformats.org/officeDocument/2006/relationships/hyperlink" Target="https://lidalkm.by/catalog?product_cat%5b%5d=smoly" TargetMode="External"/><Relationship Id="rId27" Type="http://schemas.openxmlformats.org/officeDocument/2006/relationships/image" Target="media/image18.jpeg"/><Relationship Id="rId30" Type="http://schemas.openxmlformats.org/officeDocument/2006/relationships/image" Target="media/image11.jp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hyperlink" Target="https://agrosiva.by/products/udobrenie-iz-kurinogo-pometa-agrosiva-eko-5l-12l" TargetMode="External"/><Relationship Id="rId56" Type="http://schemas.openxmlformats.org/officeDocument/2006/relationships/image" Target="media/image23.jpg"/><Relationship Id="rId64" Type="http://schemas.openxmlformats.org/officeDocument/2006/relationships/fontTable" Target="fontTable.xml"/><Relationship Id="rId8" Type="http://schemas.openxmlformats.org/officeDocument/2006/relationships/image" Target="media/image1.jpg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10.jpe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15.jpg"/><Relationship Id="rId46" Type="http://schemas.openxmlformats.org/officeDocument/2006/relationships/image" Target="media/image19.jpg"/><Relationship Id="rId59" Type="http://schemas.openxmlformats.org/officeDocument/2006/relationships/image" Target="media/image48.jpeg"/><Relationship Id="rId20" Type="http://schemas.openxmlformats.org/officeDocument/2006/relationships/image" Target="media/image7.jpg"/><Relationship Id="rId41" Type="http://schemas.openxmlformats.org/officeDocument/2006/relationships/image" Target="media/image32.jpeg"/><Relationship Id="rId54" Type="http://schemas.openxmlformats.org/officeDocument/2006/relationships/image" Target="media/image22.jpg"/><Relationship Id="rId62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yperlink" Target="https://lidalkm.by/catalog?product_cat%5b%5d=propitki" TargetMode="External"/><Relationship Id="rId28" Type="http://schemas.openxmlformats.org/officeDocument/2006/relationships/image" Target="media/image10.jpg"/><Relationship Id="rId36" Type="http://schemas.openxmlformats.org/officeDocument/2006/relationships/image" Target="media/image14.jpg"/><Relationship Id="rId49" Type="http://schemas.openxmlformats.org/officeDocument/2006/relationships/hyperlink" Target="https://agrosiva.by/products/udobrenie-iz-kurinogo-pometa-agrosiva-eko-5l-12l" TargetMode="External"/><Relationship Id="rId57" Type="http://schemas.openxmlformats.org/officeDocument/2006/relationships/image" Target="media/image25.jpeg"/><Relationship Id="rId10" Type="http://schemas.openxmlformats.org/officeDocument/2006/relationships/image" Target="media/image2.jpg"/><Relationship Id="rId31" Type="http://schemas.openxmlformats.org/officeDocument/2006/relationships/image" Target="media/image22.jpeg"/><Relationship Id="rId44" Type="http://schemas.openxmlformats.org/officeDocument/2006/relationships/image" Target="media/image18.jpg"/><Relationship Id="rId52" Type="http://schemas.openxmlformats.org/officeDocument/2006/relationships/image" Target="media/image21.jpg"/><Relationship Id="rId60" Type="http://schemas.openxmlformats.org/officeDocument/2006/relationships/image" Target="media/image27.jp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6.jpg"/><Relationship Id="rId39" Type="http://schemas.openxmlformats.org/officeDocument/2006/relationships/image" Target="media/image3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E:\&#1057;&#1090;&#1072;&#1089;&#1077;&#1083;&#1100;&#1082;&#1086;%20&#1059;&#1083;&#1100;&#1103;&#1085;&#1072;\!!&#1055;&#1064;%20&#1076;&#1080;&#1089;&#1082;\+&#1064;&#1072;&#1073;&#1083;&#1086;&#1085;%20&#1076;&#1083;&#1103;%20&#1044;&#1048;&#1057;&#1050;&#1040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F9F64F2-A747-45CE-BD25-E4A796021F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+Шаблон для ДИСКА.dotx</Template>
  <TotalTime>0</TotalTime>
  <Pages>31</Pages>
  <Words>7780</Words>
  <Characters>44352</Characters>
  <Application>Microsoft Office Word</Application>
  <DocSecurity>0</DocSecurity>
  <Lines>369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52028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m32</dc:creator>
  <cp:lastModifiedBy>mk14</cp:lastModifiedBy>
  <cp:revision>2</cp:revision>
  <dcterms:created xsi:type="dcterms:W3CDTF">2025-01-30T06:36:00Z</dcterms:created>
  <dcterms:modified xsi:type="dcterms:W3CDTF">2025-01-30T06:36:00Z</dcterms:modified>
</cp:coreProperties>
</file>