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93A6B" w:rsidRPr="00345FB0" w:rsidRDefault="00CB7533" w:rsidP="00345FB0">
      <w:pPr>
        <w:pStyle w:val="af8"/>
      </w:pPr>
      <w:r>
        <w:rPr>
          <w:lang w:eastAsia="ru-RU"/>
        </w:rPr>
        <mc:AlternateContent>
          <mc:Choice Requires="wpg">
            <w:drawing>
              <wp:anchor distT="0" distB="0" distL="180340" distR="180340" simplePos="0" relativeHeight="251657216" behindDoc="0" locked="0" layoutInCell="1" allowOverlap="1" wp14:anchorId="4710E34E" wp14:editId="6DED0D50">
                <wp:simplePos x="0" y="0"/>
                <wp:positionH relativeFrom="margin">
                  <wp:posOffset>3357880</wp:posOffset>
                </wp:positionH>
                <wp:positionV relativeFrom="margin">
                  <wp:posOffset>113030</wp:posOffset>
                </wp:positionV>
                <wp:extent cx="3239770" cy="2267585"/>
                <wp:effectExtent l="0" t="0" r="17780" b="18415"/>
                <wp:wrapSquare wrapText="bothSides"/>
                <wp:docPr id="23" name="Группа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24" name="Прямоугольник: скругленные углы 24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9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5" name="Группа 25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26" name="Ромб 26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" name="Надпись 27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ED72DE" w:rsidRPr="003F28D3" w:rsidRDefault="00ED72DE" w:rsidP="00FD3039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3" o:spid="_x0000_s1026" style="position:absolute;left:0;text-align:left;margin-left:264.4pt;margin-top:8.9pt;width:255.1pt;height:178.55pt;z-index:251657216;mso-wrap-distance-left:14.2pt;mso-wrap-distance-right:14.2pt;mso-position-horizontal-relative:margin;mso-position-vertical-relative:margin;mso-width-relative:margin;mso-height-relative:margin" coordsize="32397,2267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">
                <v:roundrect id="Прямоугольник: скругленные углы 24" o:spid="_x0000_s1027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8W9MUA&#10;AADbAAAADwAAAGRycy9kb3ducmV2LnhtbESPQWvCQBSE7wX/w/IEL0U3SikSXUWlgkgvahC8PbPP&#10;bDD7NmS3Mf77bqHgcZiZb5j5srOVaKnxpWMF41ECgjh3uuRCQXbaDqcgfEDWWDkmBU/ysFz03uaY&#10;avfgA7XHUIgIYZ+iAhNCnUrpc0MW/cjVxNG7ucZiiLIppG7wEeG2kpMk+ZQWS44LBmvaGMrvxx+r&#10;IBSHy/m8z9+z62r6NNn4a/3d3pUa9LvVDESgLrzC/+2dVjD5gL8v8Qf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3xb0xQAAANsAAAAPAAAAAAAAAAAAAAAAAJgCAABkcnMv&#10;ZG93bnJldi54bWxQSwUGAAAAAAQABAD1AAAAigMAAAAA&#10;" strokecolor="black [3213]" strokeweight="1pt">
                  <v:fill r:id="rId10" o:title="" recolor="t" rotate="t" type="frame"/>
                  <v:stroke joinstyle="miter"/>
                </v:roundrect>
                <v:group id="Группа 25" o:spid="_x0000_s1028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yarP8UAAADb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pmc3h8&#10;CT9Arn4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Mmqz/FAAAA2wAA&#10;AA8AAAAAAAAAAAAAAAAAqgIAAGRycy9kb3ducmV2LnhtbFBLBQYAAAAABAAEAPoAAACcAwAAAAA=&#10;">
                  <v:shapetype id="_x0000_t4" coordsize="21600,21600" o:spt="4" path="m10800,l,10800,10800,21600,21600,10800xe">
                    <v:stroke joinstyle="miter"/>
                    <v:path gradientshapeok="t" o:connecttype="rect" textboxrect="5400,5400,16200,16200"/>
                  </v:shapetype>
                  <v:shape id="Ромб 26" o:spid="_x0000_s1029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C5KcUA&#10;AADbAAAADwAAAGRycy9kb3ducmV2LnhtbESPQWvCQBSE7wX/w/KEXopumkOQ6CoiCC1WaqPg9ZF9&#10;JsHs25DdxNhf7xaEHoeZ+YZZrAZTi55aV1lW8D6NQBDnVldcKDgdt5MZCOeRNdaWScGdHKyWo5cF&#10;ptre+If6zBciQNilqKD0vkmldHlJBt3UNsTBu9jWoA+yLaRu8RbgppZxFCXSYMVhocSGNiXl16wz&#10;CpLu3FD2uf/ezeS9j3+Lbvd1eFPqdTys5yA8Df4//Gx/aAVxAn9fwg+Qy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kLkpxQAAANsAAAAPAAAAAAAAAAAAAAAAAJgCAABkcnMv&#10;ZG93bnJldi54bWxQSwUGAAAAAAQABAD1AAAAigMAAAAA&#10;" fillcolor="#c00000" strokecolor="#f2f2f2 [3052]" strokeweight="2.25pt">
                    <v:shadow on="t" color="black [3213]" opacity="26214f" offset=".34742mm,.06125mm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Надпись 27" o:spid="_x0000_s1030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JIRsUA&#10;AADbAAAADwAAAGRycy9kb3ducmV2LnhtbESPS4vCQBCE7wv7H4Ze8LZODPgg6ygSkBXRg4+Lt95M&#10;mwQzPdnMqNFf7wiCx6KqvqLG09ZU4kKNKy0r6HUjEMSZ1SXnCva7+fcIhPPIGivLpOBGDqaTz48x&#10;JtpeeUOXrc9FgLBLUEHhfZ1I6bKCDLqurYmDd7SNQR9kk0vd4DXATSXjKBpIgyWHhQJrSgvKTtuz&#10;UbBM52vc/MVmdK/S39VxVv/vD32lOl/t7AeEp9a/w6/2QiuIh/D8En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kkhGxQAAANsAAAAPAAAAAAAAAAAAAAAAAJgCAABkcnMv&#10;ZG93bnJldi54bWxQSwUGAAAAAAQABAD1AAAAigMAAAAA&#10;" filled="f" stroked="f" strokeweight=".5pt">
                    <v:textbox>
                      <w:txbxContent>
                        <w:p w:rsidR="00ED72DE" w:rsidRPr="003F28D3" w:rsidRDefault="00ED72DE" w:rsidP="00FD3039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345FB0" w:rsidRPr="00345FB0">
        <w:t>Набор мебели «Цезарь»</w:t>
      </w:r>
    </w:p>
    <w:p w:rsidR="00345FB0" w:rsidRPr="008B716E" w:rsidRDefault="00345FB0" w:rsidP="00345FB0">
      <w:pPr>
        <w:pStyle w:val="a3"/>
        <w:rPr>
          <w:sz w:val="26"/>
          <w:szCs w:val="26"/>
        </w:rPr>
      </w:pPr>
      <w:r w:rsidRPr="008B716E">
        <w:rPr>
          <w:b/>
          <w:bCs/>
          <w:sz w:val="26"/>
          <w:szCs w:val="26"/>
        </w:rPr>
        <w:t>1. Набор мебели «Цезарь» (</w:t>
      </w:r>
      <w:r w:rsidR="00EF3702">
        <w:rPr>
          <w:b/>
          <w:sz w:val="26"/>
          <w:szCs w:val="26"/>
        </w:rPr>
        <w:t>ЗАО «Холдинговая компания “</w:t>
      </w:r>
      <w:proofErr w:type="spellStart"/>
      <w:r w:rsidRPr="008B716E">
        <w:rPr>
          <w:b/>
          <w:sz w:val="26"/>
          <w:szCs w:val="26"/>
        </w:rPr>
        <w:t>Пинскдрев</w:t>
      </w:r>
      <w:proofErr w:type="spellEnd"/>
      <w:r w:rsidR="00EF3702">
        <w:rPr>
          <w:b/>
          <w:sz w:val="26"/>
          <w:szCs w:val="26"/>
        </w:rPr>
        <w:t>”</w:t>
      </w:r>
      <w:r w:rsidRPr="008B716E">
        <w:rPr>
          <w:b/>
          <w:sz w:val="26"/>
          <w:szCs w:val="26"/>
        </w:rPr>
        <w:t>», г.</w:t>
      </w:r>
      <w:r w:rsidR="00843850" w:rsidRPr="008B716E">
        <w:rPr>
          <w:b/>
          <w:sz w:val="26"/>
          <w:szCs w:val="26"/>
        </w:rPr>
        <w:t> </w:t>
      </w:r>
      <w:r w:rsidRPr="008B716E">
        <w:rPr>
          <w:b/>
          <w:sz w:val="26"/>
          <w:szCs w:val="26"/>
        </w:rPr>
        <w:t xml:space="preserve">Пинск) </w:t>
      </w:r>
      <w:r w:rsidRPr="008B716E">
        <w:rPr>
          <w:sz w:val="26"/>
          <w:szCs w:val="26"/>
        </w:rPr>
        <w:t>изготовлен компанией, кото</w:t>
      </w:r>
      <w:r w:rsidR="00455114" w:rsidRPr="008B716E">
        <w:rPr>
          <w:sz w:val="26"/>
          <w:szCs w:val="26"/>
        </w:rPr>
        <w:t xml:space="preserve">рая является одной из старейших </w:t>
      </w:r>
      <w:r w:rsidR="00843850" w:rsidRPr="008B716E">
        <w:rPr>
          <w:sz w:val="26"/>
          <w:szCs w:val="26"/>
        </w:rPr>
        <w:t>в</w:t>
      </w:r>
      <w:r w:rsidR="00455114" w:rsidRPr="008B716E">
        <w:rPr>
          <w:sz w:val="26"/>
          <w:szCs w:val="26"/>
        </w:rPr>
        <w:t> </w:t>
      </w:r>
      <w:r w:rsidR="00843850" w:rsidRPr="008B716E">
        <w:rPr>
          <w:sz w:val="26"/>
          <w:szCs w:val="26"/>
        </w:rPr>
        <w:t>деревооб</w:t>
      </w:r>
      <w:r w:rsidRPr="008B716E">
        <w:rPr>
          <w:sz w:val="26"/>
          <w:szCs w:val="26"/>
        </w:rPr>
        <w:t>рабатывающей промышленности. За 135-летний период деятельности был накоплен отличный опыт, благодаря чему «</w:t>
      </w:r>
      <w:proofErr w:type="spellStart"/>
      <w:r w:rsidRPr="008B716E">
        <w:rPr>
          <w:sz w:val="26"/>
          <w:szCs w:val="26"/>
        </w:rPr>
        <w:t>Пинскдрев</w:t>
      </w:r>
      <w:proofErr w:type="spellEnd"/>
      <w:r w:rsidRPr="008B716E">
        <w:rPr>
          <w:sz w:val="26"/>
          <w:szCs w:val="26"/>
        </w:rPr>
        <w:t>» предлагает покупателям качественную, долговечную и</w:t>
      </w:r>
      <w:r w:rsidR="00FA54E6">
        <w:rPr>
          <w:sz w:val="26"/>
          <w:szCs w:val="26"/>
        </w:rPr>
        <w:t> </w:t>
      </w:r>
      <w:r w:rsidRPr="008B716E">
        <w:rPr>
          <w:sz w:val="26"/>
          <w:szCs w:val="26"/>
        </w:rPr>
        <w:t>над</w:t>
      </w:r>
      <w:r w:rsidR="00455114" w:rsidRPr="008B716E">
        <w:rPr>
          <w:sz w:val="26"/>
          <w:szCs w:val="26"/>
        </w:rPr>
        <w:t>ё</w:t>
      </w:r>
      <w:r w:rsidRPr="008B716E">
        <w:rPr>
          <w:sz w:val="26"/>
          <w:szCs w:val="26"/>
        </w:rPr>
        <w:t>жную мебель из натуральных материалов.</w:t>
      </w:r>
    </w:p>
    <w:p w:rsidR="00345FB0" w:rsidRPr="008B716E" w:rsidRDefault="00345FB0" w:rsidP="00345FB0">
      <w:pPr>
        <w:pStyle w:val="a3"/>
        <w:rPr>
          <w:sz w:val="26"/>
          <w:szCs w:val="26"/>
        </w:rPr>
      </w:pPr>
      <w:r w:rsidRPr="008B716E">
        <w:rPr>
          <w:sz w:val="26"/>
          <w:szCs w:val="26"/>
        </w:rPr>
        <w:t>Мебель «рождается» в нескольких цехах.</w:t>
      </w:r>
    </w:p>
    <w:p w:rsidR="00345FB0" w:rsidRPr="008B716E" w:rsidRDefault="00345FB0" w:rsidP="00345FB0">
      <w:pPr>
        <w:pStyle w:val="a3"/>
        <w:rPr>
          <w:rFonts w:eastAsia="Times New Roman"/>
          <w:sz w:val="26"/>
          <w:szCs w:val="26"/>
        </w:rPr>
      </w:pPr>
      <w:r w:rsidRPr="008B716E">
        <w:rPr>
          <w:rFonts w:eastAsia="Times New Roman"/>
          <w:sz w:val="26"/>
          <w:szCs w:val="26"/>
        </w:rPr>
        <w:t>В первом цеху происходит превращение километров проволоки в тысячи пружин. Все операции выполняются высокотехнологичными швейцарскими роботами. Для создания пружинного блока используются всего два станка. Первый закручивает проволоку в</w:t>
      </w:r>
      <w:r w:rsidR="00FA54E6">
        <w:rPr>
          <w:rFonts w:eastAsia="Times New Roman"/>
          <w:sz w:val="26"/>
          <w:szCs w:val="26"/>
        </w:rPr>
        <w:t> </w:t>
      </w:r>
      <w:r w:rsidRPr="008B716E">
        <w:rPr>
          <w:rFonts w:eastAsia="Times New Roman"/>
          <w:sz w:val="26"/>
          <w:szCs w:val="26"/>
        </w:rPr>
        <w:t>коническую пружину, которая имеет уникальную конструкцию: звенья не соприкасаются, что увеличивает прочность и защищает человеческие тела. В сутки здесь производится около 120</w:t>
      </w:r>
      <w:r w:rsidR="000909A6" w:rsidRPr="008B716E">
        <w:rPr>
          <w:rFonts w:eastAsia="Times New Roman"/>
          <w:sz w:val="26"/>
          <w:szCs w:val="26"/>
        </w:rPr>
        <w:t> 000 </w:t>
      </w:r>
      <w:r w:rsidRPr="008B716E">
        <w:rPr>
          <w:rFonts w:eastAsia="Times New Roman"/>
          <w:sz w:val="26"/>
          <w:szCs w:val="26"/>
        </w:rPr>
        <w:t>таких пружин. Второй станок соединяет детали, закрепляет их двумя «замками» и формирует готовый пружинный блок.</w:t>
      </w:r>
    </w:p>
    <w:p w:rsidR="00345FB0" w:rsidRPr="008B716E" w:rsidRDefault="00345FB0" w:rsidP="00345FB0">
      <w:pPr>
        <w:pStyle w:val="a3"/>
        <w:rPr>
          <w:rFonts w:eastAsia="Times New Roman"/>
          <w:sz w:val="26"/>
          <w:szCs w:val="26"/>
        </w:rPr>
      </w:pPr>
      <w:r w:rsidRPr="008B716E">
        <w:rPr>
          <w:rFonts w:eastAsia="Times New Roman"/>
          <w:sz w:val="26"/>
          <w:szCs w:val="26"/>
        </w:rPr>
        <w:t xml:space="preserve">В следующем цеху находятся груды поролона различных плотностей. Каждая модель маркируется своим цветом, чтобы избежать путаницы. </w:t>
      </w:r>
    </w:p>
    <w:p w:rsidR="00345FB0" w:rsidRPr="008B716E" w:rsidRDefault="00345FB0" w:rsidP="00345FB0">
      <w:pPr>
        <w:pStyle w:val="a3"/>
        <w:rPr>
          <w:rFonts w:eastAsia="Times New Roman"/>
          <w:sz w:val="26"/>
          <w:szCs w:val="26"/>
        </w:rPr>
      </w:pPr>
      <w:r w:rsidRPr="008B716E">
        <w:rPr>
          <w:rFonts w:eastAsia="Times New Roman"/>
          <w:sz w:val="26"/>
          <w:szCs w:val="26"/>
        </w:rPr>
        <w:t>Следующий этап</w:t>
      </w:r>
      <w:r w:rsidR="00051B96">
        <w:rPr>
          <w:rFonts w:eastAsia="Times New Roman"/>
          <w:sz w:val="26"/>
          <w:szCs w:val="26"/>
        </w:rPr>
        <w:t> —</w:t>
      </w:r>
      <w:r w:rsidRPr="008B716E">
        <w:rPr>
          <w:rFonts w:eastAsia="Times New Roman"/>
          <w:sz w:val="26"/>
          <w:szCs w:val="26"/>
        </w:rPr>
        <w:t xml:space="preserve"> раскройка тканей. На стеллажах ожидают около </w:t>
      </w:r>
      <w:r w:rsidR="00281D39" w:rsidRPr="008B716E">
        <w:rPr>
          <w:rFonts w:eastAsia="Times New Roman"/>
          <w:sz w:val="26"/>
          <w:szCs w:val="26"/>
        </w:rPr>
        <w:t>500 </w:t>
      </w:r>
      <w:r w:rsidRPr="008B716E">
        <w:rPr>
          <w:rFonts w:eastAsia="Times New Roman"/>
          <w:sz w:val="26"/>
          <w:szCs w:val="26"/>
        </w:rPr>
        <w:t>моделей тканей разных цветов и фактур. Процесс раскройки ткани проходит быстро: на широкую ленту укладывается ткань, задаются параметры для нужной модели, а</w:t>
      </w:r>
      <w:r w:rsidR="00931DCF">
        <w:rPr>
          <w:rFonts w:eastAsia="Times New Roman"/>
          <w:sz w:val="26"/>
          <w:szCs w:val="26"/>
        </w:rPr>
        <w:t> </w:t>
      </w:r>
      <w:r w:rsidRPr="008B716E">
        <w:rPr>
          <w:rFonts w:eastAsia="Times New Roman"/>
          <w:sz w:val="26"/>
          <w:szCs w:val="26"/>
        </w:rPr>
        <w:t>работник лишь складывает нарезанные куски и переда</w:t>
      </w:r>
      <w:r w:rsidR="000758AA">
        <w:rPr>
          <w:rFonts w:eastAsia="Times New Roman"/>
          <w:sz w:val="26"/>
          <w:szCs w:val="26"/>
        </w:rPr>
        <w:t>ё</w:t>
      </w:r>
      <w:r w:rsidRPr="008B716E">
        <w:rPr>
          <w:rFonts w:eastAsia="Times New Roman"/>
          <w:sz w:val="26"/>
          <w:szCs w:val="26"/>
        </w:rPr>
        <w:t>т их по конвейеру. Затем сотрудницы собирают ткани в</w:t>
      </w:r>
      <w:r w:rsidR="00931DCF">
        <w:rPr>
          <w:rFonts w:eastAsia="Times New Roman"/>
          <w:sz w:val="26"/>
          <w:szCs w:val="26"/>
        </w:rPr>
        <w:t> </w:t>
      </w:r>
      <w:r w:rsidRPr="008B716E">
        <w:rPr>
          <w:rFonts w:eastAsia="Times New Roman"/>
          <w:sz w:val="26"/>
          <w:szCs w:val="26"/>
        </w:rPr>
        <w:t>комплект и</w:t>
      </w:r>
      <w:r w:rsidR="00931DCF">
        <w:rPr>
          <w:rFonts w:eastAsia="Times New Roman"/>
          <w:sz w:val="26"/>
          <w:szCs w:val="26"/>
        </w:rPr>
        <w:t> </w:t>
      </w:r>
      <w:r w:rsidRPr="008B716E">
        <w:rPr>
          <w:rFonts w:eastAsia="Times New Roman"/>
          <w:sz w:val="26"/>
          <w:szCs w:val="26"/>
        </w:rPr>
        <w:t>заполняют маршрутный лист с</w:t>
      </w:r>
      <w:r w:rsidR="00931DCF">
        <w:rPr>
          <w:rFonts w:eastAsia="Times New Roman"/>
          <w:sz w:val="26"/>
          <w:szCs w:val="26"/>
        </w:rPr>
        <w:t> </w:t>
      </w:r>
      <w:r w:rsidRPr="008B716E">
        <w:rPr>
          <w:rFonts w:eastAsia="Times New Roman"/>
          <w:sz w:val="26"/>
          <w:szCs w:val="26"/>
        </w:rPr>
        <w:t xml:space="preserve">необходимыми </w:t>
      </w:r>
      <w:proofErr w:type="gramStart"/>
      <w:r w:rsidRPr="008B716E">
        <w:rPr>
          <w:rFonts w:eastAsia="Times New Roman"/>
          <w:sz w:val="26"/>
          <w:szCs w:val="26"/>
        </w:rPr>
        <w:t>данными</w:t>
      </w:r>
      <w:proofErr w:type="gramEnd"/>
      <w:r w:rsidRPr="008B716E">
        <w:rPr>
          <w:rFonts w:eastAsia="Times New Roman"/>
          <w:sz w:val="26"/>
          <w:szCs w:val="26"/>
        </w:rPr>
        <w:t>: для какого дивана подготовлена ткань, в каком магазине она будет продаваться, имя ответственной за раскройку и дата. После этого ткань перемещается в соседнее здание</w:t>
      </w:r>
      <w:r w:rsidR="00051B96">
        <w:rPr>
          <w:rFonts w:eastAsia="Times New Roman"/>
          <w:sz w:val="26"/>
          <w:szCs w:val="26"/>
        </w:rPr>
        <w:t> —</w:t>
      </w:r>
      <w:r w:rsidRPr="008B716E">
        <w:rPr>
          <w:rFonts w:eastAsia="Times New Roman"/>
          <w:sz w:val="26"/>
          <w:szCs w:val="26"/>
        </w:rPr>
        <w:t xml:space="preserve"> крупнейший швейный цех на постсоветском пространстве, где трудится около </w:t>
      </w:r>
      <w:r w:rsidR="00AB10FB" w:rsidRPr="008B716E">
        <w:rPr>
          <w:rFonts w:eastAsia="Times New Roman"/>
          <w:sz w:val="26"/>
          <w:szCs w:val="26"/>
        </w:rPr>
        <w:t>200 </w:t>
      </w:r>
      <w:r w:rsidRPr="008B716E">
        <w:rPr>
          <w:rFonts w:eastAsia="Times New Roman"/>
          <w:sz w:val="26"/>
          <w:szCs w:val="26"/>
        </w:rPr>
        <w:t>швей. Здесь создаются детали для будущих чехлов, которые затем сшиваются.</w:t>
      </w:r>
    </w:p>
    <w:p w:rsidR="00345FB0" w:rsidRPr="008B716E" w:rsidRDefault="00345FB0" w:rsidP="00345FB0">
      <w:pPr>
        <w:pStyle w:val="a3"/>
        <w:rPr>
          <w:rFonts w:eastAsia="Times New Roman"/>
          <w:sz w:val="26"/>
          <w:szCs w:val="26"/>
        </w:rPr>
      </w:pPr>
      <w:r w:rsidRPr="008B716E">
        <w:rPr>
          <w:rFonts w:eastAsia="Times New Roman"/>
          <w:sz w:val="26"/>
          <w:szCs w:val="26"/>
        </w:rPr>
        <w:t>На финальном этапе производства поролон приклеивается к деревянному каркасу с</w:t>
      </w:r>
      <w:r w:rsidR="00FA54E6">
        <w:rPr>
          <w:rFonts w:eastAsia="Times New Roman"/>
          <w:sz w:val="26"/>
          <w:szCs w:val="26"/>
        </w:rPr>
        <w:t> </w:t>
      </w:r>
      <w:r w:rsidRPr="008B716E">
        <w:rPr>
          <w:rFonts w:eastAsia="Times New Roman"/>
          <w:sz w:val="26"/>
          <w:szCs w:val="26"/>
        </w:rPr>
        <w:t xml:space="preserve">помощью специального эластичного клея, после чего каркас обивают свежим чехлом. </w:t>
      </w:r>
    </w:p>
    <w:p w:rsidR="00FA54E6" w:rsidRDefault="00345FB0" w:rsidP="00345FB0">
      <w:pPr>
        <w:pStyle w:val="a3"/>
        <w:rPr>
          <w:rFonts w:eastAsia="Times New Roman"/>
          <w:sz w:val="26"/>
          <w:szCs w:val="26"/>
        </w:rPr>
      </w:pPr>
      <w:r w:rsidRPr="008B716E">
        <w:rPr>
          <w:rFonts w:eastAsia="Times New Roman"/>
          <w:sz w:val="26"/>
          <w:szCs w:val="26"/>
        </w:rPr>
        <w:t>В соседнем зале находится машина, которая вырезает декоративные ножки для диванов и кресел. Она может одновременно обрабатывать 12</w:t>
      </w:r>
      <w:r w:rsidR="00AB10FB" w:rsidRPr="008B716E">
        <w:rPr>
          <w:rFonts w:eastAsia="Times New Roman"/>
          <w:sz w:val="26"/>
          <w:szCs w:val="26"/>
        </w:rPr>
        <w:t> </w:t>
      </w:r>
      <w:r w:rsidRPr="008B716E">
        <w:rPr>
          <w:rFonts w:eastAsia="Times New Roman"/>
          <w:sz w:val="26"/>
          <w:szCs w:val="26"/>
        </w:rPr>
        <w:t xml:space="preserve">деталей за </w:t>
      </w:r>
      <w:r w:rsidR="00AB10FB" w:rsidRPr="008B716E">
        <w:rPr>
          <w:rFonts w:eastAsia="Times New Roman"/>
          <w:sz w:val="26"/>
          <w:szCs w:val="26"/>
        </w:rPr>
        <w:t>4 </w:t>
      </w:r>
      <w:r w:rsidRPr="008B716E">
        <w:rPr>
          <w:rFonts w:eastAsia="Times New Roman"/>
          <w:sz w:val="26"/>
          <w:szCs w:val="26"/>
        </w:rPr>
        <w:t>часа, что значительно быстрее ручного труда. Однако для работы машины нужен человек: профессионал должен «показать» ей процесс, используя специальное устройство на руке. Система запоминает движения и воспроизводит их с высокой точностью.</w:t>
      </w:r>
      <w:r w:rsidR="00FA54E6">
        <w:rPr>
          <w:rFonts w:eastAsia="Times New Roman"/>
          <w:sz w:val="26"/>
          <w:szCs w:val="26"/>
        </w:rPr>
        <w:t xml:space="preserve"> </w:t>
      </w:r>
    </w:p>
    <w:p w:rsidR="00345FB0" w:rsidRPr="008B716E" w:rsidRDefault="00345FB0" w:rsidP="00345FB0">
      <w:pPr>
        <w:pStyle w:val="a3"/>
        <w:rPr>
          <w:rFonts w:eastAsia="Times New Roman"/>
          <w:sz w:val="26"/>
          <w:szCs w:val="26"/>
        </w:rPr>
      </w:pPr>
      <w:r w:rsidRPr="008B716E">
        <w:rPr>
          <w:rFonts w:eastAsia="Times New Roman"/>
          <w:sz w:val="26"/>
          <w:szCs w:val="26"/>
        </w:rPr>
        <w:t xml:space="preserve">Набор мебели готов. </w:t>
      </w:r>
    </w:p>
    <w:p w:rsidR="00DB34D2" w:rsidRPr="008B716E" w:rsidRDefault="00345FB0" w:rsidP="00345FB0">
      <w:pPr>
        <w:pStyle w:val="a3"/>
        <w:rPr>
          <w:noProof/>
          <w:sz w:val="26"/>
          <w:szCs w:val="26"/>
        </w:rPr>
      </w:pPr>
      <w:proofErr w:type="gramStart"/>
      <w:r w:rsidRPr="008B716E">
        <w:rPr>
          <w:sz w:val="26"/>
          <w:szCs w:val="26"/>
        </w:rPr>
        <w:t>«</w:t>
      </w:r>
      <w:proofErr w:type="spellStart"/>
      <w:r w:rsidRPr="008B716E">
        <w:rPr>
          <w:sz w:val="26"/>
          <w:szCs w:val="26"/>
        </w:rPr>
        <w:t>Пинскдрев</w:t>
      </w:r>
      <w:proofErr w:type="spellEnd"/>
      <w:r w:rsidRPr="008B716E">
        <w:rPr>
          <w:sz w:val="26"/>
          <w:szCs w:val="26"/>
        </w:rPr>
        <w:t>» кроме мягкой предлагает покупателям корпусную мебель (наборы для столовой, гостиной, спальни, столы, шкафы, тумбы, зеркала, вешалки и др.), матрасы, кухни, товары деревообработки.</w:t>
      </w:r>
      <w:proofErr w:type="gramEnd"/>
    </w:p>
    <w:p w:rsidR="00FD3039" w:rsidRDefault="00FD3039" w:rsidP="00DD4E92">
      <w:pPr>
        <w:pStyle w:val="a3"/>
        <w:ind w:firstLine="0"/>
        <w:rPr>
          <w:noProof/>
        </w:rPr>
      </w:pPr>
    </w:p>
    <w:p w:rsidR="00293A6B" w:rsidRDefault="00520A67" w:rsidP="000C1A8A">
      <w:pPr>
        <w:pStyle w:val="a3"/>
        <w:tabs>
          <w:tab w:val="left" w:pos="3318"/>
        </w:tabs>
        <w:ind w:firstLine="0"/>
        <w:jc w:val="center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7B6C0E02" wp14:editId="7B626985">
                <wp:extent cx="2880000" cy="359967"/>
                <wp:effectExtent l="0" t="19050" r="34925" b="40640"/>
                <wp:docPr id="29" name="Группа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22" name="Прямая соединительная линия 22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28" name="Группа 28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19" name="Ромб 19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" name="Ромб 20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" name="Ромб 21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1C0E543" id="Группа 29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">
                <v:line id="Прямая соединительная линия 22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" strokecolor="black [3213]" strokeweight="1pt">
                  <v:stroke joinstyle="miter"/>
                </v:line>
                <v:group id="Группа 28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wSh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">
                  <v:shape id="Ромб 19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" fillcolor="white [3212]" strokecolor="black [3213]" strokeweight="1pt"/>
                  <v:shape id="Ромб 20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" fillcolor="white [3212]" strokecolor="black [3213]" strokeweight="1pt"/>
                  <v:shape id="Ромб 21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" fillcolor="white [3212]" strokecolor="black [3213]" strokeweight="1pt"/>
                </v:group>
                <w10:anchorlock/>
              </v:group>
            </w:pict>
          </mc:Fallback>
        </mc:AlternateContent>
      </w:r>
      <w:r w:rsidR="00293A6B">
        <w:br w:type="page"/>
      </w:r>
    </w:p>
    <w:p w:rsidR="00520A67" w:rsidRPr="00345FB0" w:rsidRDefault="006177CA" w:rsidP="00345FB0">
      <w:pPr>
        <w:pStyle w:val="af8"/>
      </w:pPr>
      <w:r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59264" behindDoc="0" locked="0" layoutInCell="1" allowOverlap="1" wp14:anchorId="38F3D3B5" wp14:editId="7D0DA250">
                <wp:simplePos x="0" y="0"/>
                <wp:positionH relativeFrom="margin">
                  <wp:posOffset>3380105</wp:posOffset>
                </wp:positionH>
                <wp:positionV relativeFrom="margin">
                  <wp:posOffset>77470</wp:posOffset>
                </wp:positionV>
                <wp:extent cx="3239770" cy="2267585"/>
                <wp:effectExtent l="0" t="0" r="17780" b="18415"/>
                <wp:wrapSquare wrapText="bothSides"/>
                <wp:docPr id="36" name="Группа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159489" y="-117043"/>
                          <a:chExt cx="3239770" cy="2267585"/>
                        </a:xfrm>
                      </wpg:grpSpPr>
                      <wps:wsp>
                        <wps:cNvPr id="37" name="Прямоугольник: скругленные углы 37"/>
                        <wps:cNvSpPr/>
                        <wps:spPr>
                          <a:xfrm>
                            <a:off x="159489" y="-117043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11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38" name="Группа 38"/>
                        <wpg:cNvGrpSpPr/>
                        <wpg:grpSpPr>
                          <a:xfrm>
                            <a:off x="203381" y="148856"/>
                            <a:ext cx="509270" cy="638175"/>
                            <a:chOff x="43892" y="0"/>
                            <a:chExt cx="509270" cy="638175"/>
                          </a:xfrm>
                        </wpg:grpSpPr>
                        <wps:wsp>
                          <wps:cNvPr id="39" name="Ромб 39"/>
                          <wps:cNvSpPr/>
                          <wps:spPr>
                            <a:xfrm>
                              <a:off x="43892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0" name="Надпись 40"/>
                          <wps:cNvSpPr txBox="1"/>
                          <wps:spPr>
                            <a:xfrm>
                              <a:off x="43892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ED72DE" w:rsidRPr="003F28D3" w:rsidRDefault="00ED72DE" w:rsidP="00520A67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36" o:spid="_x0000_s1031" style="position:absolute;left:0;text-align:left;margin-left:266.15pt;margin-top:6.1pt;width:255.1pt;height:178.55pt;z-index:251659264;mso-wrap-distance-left:14.2pt;mso-wrap-distance-right:14.2pt;mso-position-horizontal-relative:margin;mso-position-vertical-relative:margin;mso-width-relative:margin;mso-height-relative:margin" coordorigin="1594,-1170" coordsize="32397,2267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f/9D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//0d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//S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f/9P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//1N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//V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b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//19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//Q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f/9H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//0t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//T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f/9T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//1d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//W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f/9f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//0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//R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f/9L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//09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//U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f/9X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//1t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//X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f/9D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//0d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//S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f/9P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//1N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//V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f/9b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//19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//Q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//T38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f/9Tfw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f/9ffw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//0N/D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f/9P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//1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//V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f/9b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//19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//Q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f/9H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//0t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//T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f/9T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//1d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//W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f/9f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//0N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//R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f/9L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//09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//U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f&#10;/9X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//&#10;1t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//X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f/9D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//0d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//S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f/9P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//1N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//V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f/9bf4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//19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//Q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f/9H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//0t/j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//T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f/9T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">
                <v:roundrect id="Прямоугольник: скругленные углы 37" o:spid="_x0000_s1032" style="position:absolute;left:1594;top:-1170;width:32398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AP38YA&#10;AADbAAAADwAAAGRycy9kb3ducmV2LnhtbESPQWvCQBSE74L/YXlCb7qxLdamrlIKhYgXTUuxt9fs&#10;Mwlm34bdNUn/vSsUehxm5htmtRlMIzpyvrasYD5LQBAXVtdcKvj8eJ8uQfiArLGxTAp+ycNmPR6t&#10;MNW25wN1eShFhLBPUUEVQptK6YuKDPqZbYmjd7LOYIjSlVI77CPcNPI+SRbSYM1xocKW3ioqzvnF&#10;KNjunjHJH7NseTp2x33/tTu47x+l7ibD6wuIQEP4D/+1M63g4QluX+IPkO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WAP38YAAADbAAAADwAAAAAAAAAAAAAAAACYAgAAZHJz&#10;L2Rvd25yZXYueG1sUEsFBgAAAAAEAAQA9QAAAIsDAAAAAA==&#10;" strokecolor="black [3213]" strokeweight="1pt">
                  <v:fill r:id="rId12" o:title="" recolor="t" rotate="t" type="frame"/>
                  <v:stroke joinstyle="miter"/>
                </v:roundrect>
                <v:group id="Группа 38" o:spid="_x0000_s1033" style="position:absolute;left:2033;top:1488;width:5093;height:6382" coordorigin="438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Fj+knzCAAAA2wAAAA8A&#10;AAAAAAAAAAAAAAAAqgIAAGRycy9kb3ducmV2LnhtbFBLBQYAAAAABAAEAPoAAACZAwAAAAA=&#10;">
                  <v:shape id="Ромб 39" o:spid="_x0000_s1034" type="#_x0000_t4" style="position:absolute;left:438;width:5093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a7hsUA&#10;AADbAAAADwAAAGRycy9kb3ducmV2LnhtbESPQWvCQBSE7wX/w/KEXkrdaEFs6ioiCC1W1Cj0+sg+&#10;k2D2bchuYuyvdwXB4zAz3zDTeWdK0VLtCssKhoMIBHFqdcGZguNh9T4B4TyyxtIyKbiSg/ms9zLF&#10;WNsL76lNfCYChF2MCnLvq1hKl+Zk0A1sRRy8k60N+iDrTOoaLwFuSjmKorE0WHBYyLGiZU7pOWmM&#10;gnHzV1Hys9muJ/Lajv6zZv27e1Pqtd8tvkB46vwz/Gh/awUfn3D/En6AnN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1ruGxQAAANsAAAAPAAAAAAAAAAAAAAAAAJgCAABkcnMv&#10;ZG93bnJldi54bWxQSwUGAAAAAAQABAD1AAAAigMAAAAA&#10;" fillcolor="#c00000" strokecolor="#f2f2f2 [3052]" strokeweight="2.25pt">
                    <v:shadow on="t" color="black [3213]" opacity="26214f" offset=".34742mm,.06125mm"/>
                  </v:shape>
                  <v:shape id="Надпись 40" o:spid="_x0000_s1035" type="#_x0000_t202" style="position:absolute;left:438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Q1ksMA&#10;AADbAAAADwAAAGRycy9kb3ducmV2LnhtbERPy2rCQBTdF/yH4Ra6q5NKFYlOQgiIpbQLrZvubjM3&#10;D8zciZkxSf36zkLo8nDe23QyrRiod41lBS/zCARxYXXDlYLT1+55DcJ5ZI2tZVLwSw7SZPawxVjb&#10;kQ80HH0lQgi7GBXU3nexlK6oyaCb2444cKXtDfoA+0rqHscQblq5iKKVNNhwaKixo7ym4ny8GgXv&#10;+e4TDz8Ls761+f6jzLrL6Xup1NPjlG1AeJr8v/juftMKXsP68CX8AJn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6Q1ksMAAADbAAAADwAAAAAAAAAAAAAAAACYAgAAZHJzL2Rv&#10;d25yZXYueG1sUEsFBgAAAAAEAAQA9QAAAIgDAAAAAA==&#10;" filled="f" stroked="f" strokeweight=".5pt">
                    <v:textbox>
                      <w:txbxContent>
                        <w:p w:rsidR="00ED72DE" w:rsidRPr="003F28D3" w:rsidRDefault="00ED72DE" w:rsidP="00520A67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2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345FB0" w:rsidRPr="00345FB0">
        <w:t xml:space="preserve">Лыжный комплект </w:t>
      </w:r>
      <w:r w:rsidR="00BA20A5">
        <w:t>«</w:t>
      </w:r>
      <w:r w:rsidR="00345FB0" w:rsidRPr="00345FB0">
        <w:t>Телеханы</w:t>
      </w:r>
      <w:r w:rsidR="00BA20A5">
        <w:t>»</w:t>
      </w:r>
      <w:r w:rsidR="00345FB0" w:rsidRPr="00345FB0">
        <w:t xml:space="preserve"> с</w:t>
      </w:r>
      <w:r>
        <w:t> </w:t>
      </w:r>
      <w:r w:rsidR="00345FB0" w:rsidRPr="00345FB0">
        <w:t>креплением NN-75, палками и</w:t>
      </w:r>
      <w:r>
        <w:t> </w:t>
      </w:r>
      <w:r w:rsidR="00345FB0" w:rsidRPr="00345FB0">
        <w:t>ботинками</w:t>
      </w:r>
    </w:p>
    <w:p w:rsidR="00520A67" w:rsidRDefault="00345FB0" w:rsidP="00520A67">
      <w:pPr>
        <w:pStyle w:val="a3"/>
        <w:rPr>
          <w:shd w:val="clear" w:color="auto" w:fill="FFFFFF"/>
        </w:rPr>
      </w:pPr>
      <w:r w:rsidRPr="005E59DC">
        <w:rPr>
          <w:b/>
        </w:rPr>
        <w:t>2.</w:t>
      </w:r>
      <w:r w:rsidR="005E59DC">
        <w:t xml:space="preserve"> </w:t>
      </w:r>
      <w:proofErr w:type="gramStart"/>
      <w:r w:rsidRPr="00A46678">
        <w:rPr>
          <w:b/>
        </w:rPr>
        <w:t xml:space="preserve">Лыжный комплект </w:t>
      </w:r>
      <w:r w:rsidR="000F61F4">
        <w:rPr>
          <w:b/>
        </w:rPr>
        <w:t>«</w:t>
      </w:r>
      <w:r w:rsidRPr="00A46678">
        <w:rPr>
          <w:b/>
        </w:rPr>
        <w:t>Телеханы</w:t>
      </w:r>
      <w:r w:rsidR="000F61F4">
        <w:rPr>
          <w:b/>
        </w:rPr>
        <w:t>»</w:t>
      </w:r>
      <w:r w:rsidRPr="00A46678">
        <w:rPr>
          <w:b/>
        </w:rPr>
        <w:t xml:space="preserve"> с</w:t>
      </w:r>
      <w:r w:rsidR="00931DCF">
        <w:rPr>
          <w:b/>
        </w:rPr>
        <w:t> </w:t>
      </w:r>
      <w:r w:rsidRPr="00A46678">
        <w:rPr>
          <w:b/>
        </w:rPr>
        <w:t>креплением NN-75, палками и</w:t>
      </w:r>
      <w:r w:rsidR="00931DCF">
        <w:rPr>
          <w:b/>
        </w:rPr>
        <w:t> </w:t>
      </w:r>
      <w:r w:rsidRPr="00A46678">
        <w:rPr>
          <w:b/>
        </w:rPr>
        <w:t>ботинками</w:t>
      </w:r>
      <w:r>
        <w:rPr>
          <w:b/>
        </w:rPr>
        <w:t xml:space="preserve"> </w:t>
      </w:r>
      <w:r w:rsidR="000F61F4" w:rsidRPr="00492183">
        <w:rPr>
          <w:b/>
          <w:shd w:val="clear" w:color="auto" w:fill="FFFFFF"/>
        </w:rPr>
        <w:t>(РУГЛП «</w:t>
      </w:r>
      <w:r w:rsidR="001175F2" w:rsidRPr="00492183">
        <w:rPr>
          <w:b/>
          <w:shd w:val="clear" w:color="auto" w:fill="FFFFFF"/>
        </w:rPr>
        <w:t>Телеханы»</w:t>
      </w:r>
      <w:r w:rsidRPr="00492183">
        <w:rPr>
          <w:b/>
          <w:shd w:val="clear" w:color="auto" w:fill="FFFFFF"/>
        </w:rPr>
        <w:t xml:space="preserve">, </w:t>
      </w:r>
      <w:proofErr w:type="spellStart"/>
      <w:r w:rsidRPr="00492183">
        <w:rPr>
          <w:b/>
          <w:shd w:val="clear" w:color="auto" w:fill="FFFFFF"/>
        </w:rPr>
        <w:t>аг</w:t>
      </w:r>
      <w:proofErr w:type="spellEnd"/>
      <w:r w:rsidRPr="00492183">
        <w:rPr>
          <w:b/>
          <w:shd w:val="clear" w:color="auto" w:fill="FFFFFF"/>
        </w:rPr>
        <w:t>.</w:t>
      </w:r>
      <w:proofErr w:type="gramEnd"/>
      <w:r w:rsidR="00BA20A5" w:rsidRPr="00492183">
        <w:rPr>
          <w:b/>
          <w:shd w:val="clear" w:color="auto" w:fill="FFFFFF"/>
        </w:rPr>
        <w:t> </w:t>
      </w:r>
      <w:r w:rsidRPr="00492183">
        <w:rPr>
          <w:b/>
          <w:shd w:val="clear" w:color="auto" w:fill="FFFFFF"/>
        </w:rPr>
        <w:t xml:space="preserve">Телеханы, </w:t>
      </w:r>
      <w:proofErr w:type="spellStart"/>
      <w:r w:rsidRPr="00492183">
        <w:rPr>
          <w:b/>
          <w:shd w:val="clear" w:color="auto" w:fill="FFFFFF"/>
        </w:rPr>
        <w:t>Ивацевичский</w:t>
      </w:r>
      <w:proofErr w:type="spellEnd"/>
      <w:r w:rsidR="00E22F26" w:rsidRPr="00492183">
        <w:rPr>
          <w:b/>
          <w:shd w:val="clear" w:color="auto" w:fill="FFFFFF"/>
        </w:rPr>
        <w:t> </w:t>
      </w:r>
      <w:r w:rsidRPr="00492183">
        <w:rPr>
          <w:b/>
          <w:shd w:val="clear" w:color="auto" w:fill="FFFFFF"/>
        </w:rPr>
        <w:t>р</w:t>
      </w:r>
      <w:r w:rsidR="00E22F26" w:rsidRPr="00492183">
        <w:rPr>
          <w:b/>
          <w:shd w:val="clear" w:color="auto" w:fill="FFFFFF"/>
        </w:rPr>
        <w:t>-</w:t>
      </w:r>
      <w:r w:rsidRPr="00492183">
        <w:rPr>
          <w:b/>
          <w:shd w:val="clear" w:color="auto" w:fill="FFFFFF"/>
        </w:rPr>
        <w:t>н)</w:t>
      </w:r>
      <w:r w:rsidR="00051B96">
        <w:rPr>
          <w:shd w:val="clear" w:color="auto" w:fill="FFFFFF"/>
        </w:rPr>
        <w:t> </w:t>
      </w:r>
      <w:proofErr w:type="gramStart"/>
      <w:r w:rsidR="00051B96">
        <w:rPr>
          <w:shd w:val="clear" w:color="auto" w:fill="FFFFFF"/>
        </w:rPr>
        <w:t>—</w:t>
      </w:r>
      <w:r w:rsidRPr="00A46678">
        <w:rPr>
          <w:shd w:val="clear" w:color="auto" w:fill="FFFFFF"/>
        </w:rPr>
        <w:t>т</w:t>
      </w:r>
      <w:proofErr w:type="gramEnd"/>
      <w:r w:rsidRPr="00A46678">
        <w:rPr>
          <w:shd w:val="clear" w:color="auto" w:fill="FFFFFF"/>
        </w:rPr>
        <w:t>овар</w:t>
      </w:r>
      <w:r w:rsidR="00AB0961">
        <w:rPr>
          <w:shd w:val="clear" w:color="auto" w:fill="FFFFFF"/>
        </w:rPr>
        <w:t>,</w:t>
      </w:r>
      <w:r w:rsidR="00AB0961" w:rsidRPr="00AB0961">
        <w:rPr>
          <w:shd w:val="clear" w:color="auto" w:fill="FFFFFF"/>
        </w:rPr>
        <w:t xml:space="preserve"> </w:t>
      </w:r>
      <w:r w:rsidR="00AB0961" w:rsidRPr="00A46678">
        <w:rPr>
          <w:shd w:val="clear" w:color="auto" w:fill="FFFFFF"/>
        </w:rPr>
        <w:t>проверенный временем</w:t>
      </w:r>
      <w:r>
        <w:rPr>
          <w:shd w:val="clear" w:color="auto" w:fill="FFFFFF"/>
        </w:rPr>
        <w:t>.</w:t>
      </w:r>
    </w:p>
    <w:p w:rsidR="00345FB0" w:rsidRPr="00A46678" w:rsidRDefault="00345FB0" w:rsidP="00345FB0">
      <w:pPr>
        <w:pStyle w:val="af5"/>
        <w:ind w:firstLine="567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46678">
        <w:rPr>
          <w:rFonts w:ascii="Times New Roman" w:hAnsi="Times New Roman"/>
          <w:sz w:val="28"/>
          <w:szCs w:val="28"/>
          <w:shd w:val="clear" w:color="auto" w:fill="FFFFFF"/>
        </w:rPr>
        <w:t>Лыжный цех раздел</w:t>
      </w:r>
      <w:r w:rsidR="0056208C">
        <w:rPr>
          <w:rFonts w:ascii="Times New Roman" w:hAnsi="Times New Roman"/>
          <w:sz w:val="28"/>
          <w:szCs w:val="28"/>
          <w:shd w:val="clear" w:color="auto" w:fill="FFFFFF"/>
        </w:rPr>
        <w:t>ё</w:t>
      </w:r>
      <w:r w:rsidRPr="00A46678">
        <w:rPr>
          <w:rFonts w:ascii="Times New Roman" w:hAnsi="Times New Roman"/>
          <w:sz w:val="28"/>
          <w:szCs w:val="28"/>
          <w:shd w:val="clear" w:color="auto" w:fill="FFFFFF"/>
        </w:rPr>
        <w:t xml:space="preserve">н на четыре основных участка: изготовление среднего клина, склеивание и обработка, отделка, а также контроль качества и упаковка. Средний клин, который является ключевым элементом лыж, в </w:t>
      </w:r>
      <w:proofErr w:type="spellStart"/>
      <w:r w:rsidRPr="00A46678">
        <w:rPr>
          <w:rFonts w:ascii="Times New Roman" w:hAnsi="Times New Roman"/>
          <w:sz w:val="28"/>
          <w:szCs w:val="28"/>
          <w:shd w:val="clear" w:color="auto" w:fill="FFFFFF"/>
        </w:rPr>
        <w:t>Телеханах</w:t>
      </w:r>
      <w:proofErr w:type="spellEnd"/>
      <w:r w:rsidRPr="00A46678">
        <w:rPr>
          <w:rFonts w:ascii="Times New Roman" w:hAnsi="Times New Roman"/>
          <w:sz w:val="28"/>
          <w:szCs w:val="28"/>
          <w:shd w:val="clear" w:color="auto" w:fill="FFFFFF"/>
        </w:rPr>
        <w:t xml:space="preserve"> изготавливают из осины.</w:t>
      </w:r>
      <w:r w:rsidRPr="00A46678">
        <w:rPr>
          <w:rFonts w:ascii="Times New Roman" w:hAnsi="Times New Roman"/>
          <w:noProof/>
          <w:sz w:val="28"/>
          <w:szCs w:val="28"/>
        </w:rPr>
        <w:t xml:space="preserve"> </w:t>
      </w:r>
    </w:p>
    <w:p w:rsidR="00345FB0" w:rsidRPr="00A46678" w:rsidRDefault="00345FB0" w:rsidP="00345FB0">
      <w:pPr>
        <w:pStyle w:val="af5"/>
        <w:ind w:firstLine="567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46678">
        <w:rPr>
          <w:rFonts w:ascii="Times New Roman" w:hAnsi="Times New Roman"/>
          <w:sz w:val="28"/>
          <w:szCs w:val="28"/>
          <w:shd w:val="clear" w:color="auto" w:fill="FFFFFF"/>
        </w:rPr>
        <w:t>Первым этапом является проверка заготовок из</w:t>
      </w:r>
      <w:r w:rsidR="00E77645">
        <w:rPr>
          <w:rFonts w:ascii="Times New Roman" w:hAnsi="Times New Roman"/>
          <w:sz w:val="28"/>
          <w:szCs w:val="28"/>
          <w:shd w:val="clear" w:color="auto" w:fill="FFFFFF"/>
        </w:rPr>
        <w:t xml:space="preserve"> древесины на наличие дефектов —</w:t>
      </w:r>
      <w:r w:rsidRPr="00A46678">
        <w:rPr>
          <w:rFonts w:ascii="Times New Roman" w:hAnsi="Times New Roman"/>
          <w:sz w:val="28"/>
          <w:szCs w:val="28"/>
          <w:shd w:val="clear" w:color="auto" w:fill="FFFFFF"/>
        </w:rPr>
        <w:t xml:space="preserve"> сучк</w:t>
      </w:r>
      <w:r w:rsidR="00E77645">
        <w:rPr>
          <w:rFonts w:ascii="Times New Roman" w:hAnsi="Times New Roman"/>
          <w:sz w:val="28"/>
          <w:szCs w:val="28"/>
          <w:shd w:val="clear" w:color="auto" w:fill="FFFFFF"/>
        </w:rPr>
        <w:t>ов</w:t>
      </w:r>
      <w:r w:rsidRPr="00A46678">
        <w:rPr>
          <w:rFonts w:ascii="Times New Roman" w:hAnsi="Times New Roman"/>
          <w:sz w:val="28"/>
          <w:szCs w:val="28"/>
          <w:shd w:val="clear" w:color="auto" w:fill="FFFFFF"/>
        </w:rPr>
        <w:t xml:space="preserve"> и трещин. Помечаются проблемные участки специальным карандашом. Затем заготовки отправляются в станок, который считывает линии и</w:t>
      </w:r>
      <w:r w:rsidR="00931DCF">
        <w:rPr>
          <w:rFonts w:ascii="Times New Roman" w:hAnsi="Times New Roman"/>
          <w:sz w:val="28"/>
          <w:szCs w:val="28"/>
          <w:shd w:val="clear" w:color="auto" w:fill="FFFFFF"/>
        </w:rPr>
        <w:t> </w:t>
      </w:r>
      <w:r w:rsidRPr="00A46678">
        <w:rPr>
          <w:rFonts w:ascii="Times New Roman" w:hAnsi="Times New Roman"/>
          <w:sz w:val="28"/>
          <w:szCs w:val="28"/>
          <w:shd w:val="clear" w:color="auto" w:fill="FFFFFF"/>
        </w:rPr>
        <w:t>выполняет разрезы по отмеченным местам. После этого получаются отрезки длиной около 15</w:t>
      </w:r>
      <w:r w:rsidR="00C1495B">
        <w:rPr>
          <w:rFonts w:ascii="Times New Roman" w:hAnsi="Times New Roman"/>
          <w:sz w:val="28"/>
          <w:szCs w:val="28"/>
          <w:shd w:val="clear" w:color="auto" w:fill="FFFFFF"/>
        </w:rPr>
        <w:t> </w:t>
      </w:r>
      <w:r w:rsidRPr="00A46678">
        <w:rPr>
          <w:rFonts w:ascii="Times New Roman" w:hAnsi="Times New Roman"/>
          <w:sz w:val="28"/>
          <w:szCs w:val="28"/>
          <w:shd w:val="clear" w:color="auto" w:fill="FFFFFF"/>
        </w:rPr>
        <w:t>сантиметров.</w:t>
      </w:r>
    </w:p>
    <w:p w:rsidR="00345FB0" w:rsidRPr="00A46678" w:rsidRDefault="00345FB0" w:rsidP="00345FB0">
      <w:pPr>
        <w:pStyle w:val="af5"/>
        <w:ind w:firstLine="567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46678">
        <w:rPr>
          <w:rFonts w:ascii="Times New Roman" w:hAnsi="Times New Roman"/>
          <w:sz w:val="28"/>
          <w:szCs w:val="28"/>
          <w:shd w:val="clear" w:color="auto" w:fill="FFFFFF"/>
        </w:rPr>
        <w:t>Следующий этап</w:t>
      </w:r>
      <w:r w:rsidR="00051B96">
        <w:rPr>
          <w:rFonts w:ascii="Times New Roman" w:hAnsi="Times New Roman"/>
          <w:sz w:val="28"/>
          <w:szCs w:val="28"/>
          <w:shd w:val="clear" w:color="auto" w:fill="FFFFFF"/>
        </w:rPr>
        <w:t> —</w:t>
      </w:r>
      <w:r w:rsidRPr="00A46678">
        <w:rPr>
          <w:rFonts w:ascii="Times New Roman" w:hAnsi="Times New Roman"/>
          <w:sz w:val="28"/>
          <w:szCs w:val="28"/>
          <w:shd w:val="clear" w:color="auto" w:fill="FFFFFF"/>
        </w:rPr>
        <w:t xml:space="preserve"> линия сращивания. На торцах заготовок создаются шипы в</w:t>
      </w:r>
      <w:r w:rsidR="00931DCF">
        <w:rPr>
          <w:rFonts w:ascii="Times New Roman" w:hAnsi="Times New Roman"/>
          <w:sz w:val="28"/>
          <w:szCs w:val="28"/>
          <w:shd w:val="clear" w:color="auto" w:fill="FFFFFF"/>
        </w:rPr>
        <w:t> </w:t>
      </w:r>
      <w:r w:rsidRPr="00A46678">
        <w:rPr>
          <w:rFonts w:ascii="Times New Roman" w:hAnsi="Times New Roman"/>
          <w:sz w:val="28"/>
          <w:szCs w:val="28"/>
          <w:shd w:val="clear" w:color="auto" w:fill="FFFFFF"/>
        </w:rPr>
        <w:t>виде зубцов, наносится клей, и несколько кусочков соединяются между собой. Полученная заготовка может достигать длины до 6 метров. Такой метод сращивания и последующего раскроя имеет несколько преимуществ: он увеличивает производительность и устраняет внутреннее напряжение в древесине. Это прида</w:t>
      </w:r>
      <w:r w:rsidR="00C1495B">
        <w:rPr>
          <w:rFonts w:ascii="Times New Roman" w:hAnsi="Times New Roman"/>
          <w:sz w:val="28"/>
          <w:szCs w:val="28"/>
          <w:shd w:val="clear" w:color="auto" w:fill="FFFFFF"/>
        </w:rPr>
        <w:t>ё</w:t>
      </w:r>
      <w:r w:rsidRPr="00A46678">
        <w:rPr>
          <w:rFonts w:ascii="Times New Roman" w:hAnsi="Times New Roman"/>
          <w:sz w:val="28"/>
          <w:szCs w:val="28"/>
          <w:shd w:val="clear" w:color="auto" w:fill="FFFFFF"/>
        </w:rPr>
        <w:t>т заготовке необходимую ж</w:t>
      </w:r>
      <w:r w:rsidR="00434703">
        <w:rPr>
          <w:rFonts w:ascii="Times New Roman" w:hAnsi="Times New Roman"/>
          <w:sz w:val="28"/>
          <w:szCs w:val="28"/>
          <w:shd w:val="clear" w:color="auto" w:fill="FFFFFF"/>
        </w:rPr>
        <w:t>ё</w:t>
      </w:r>
      <w:r w:rsidRPr="00A46678">
        <w:rPr>
          <w:rFonts w:ascii="Times New Roman" w:hAnsi="Times New Roman"/>
          <w:sz w:val="28"/>
          <w:szCs w:val="28"/>
          <w:shd w:val="clear" w:color="auto" w:fill="FFFFFF"/>
        </w:rPr>
        <w:t>сткость и предотвращает эффект кручения. В идеале хорошая заготовка для спортивного инвентаря состоит из нескольких горизонтально сращ</w:t>
      </w:r>
      <w:r w:rsidR="00434703">
        <w:rPr>
          <w:rFonts w:ascii="Times New Roman" w:hAnsi="Times New Roman"/>
          <w:sz w:val="28"/>
          <w:szCs w:val="28"/>
          <w:shd w:val="clear" w:color="auto" w:fill="FFFFFF"/>
        </w:rPr>
        <w:t>ё</w:t>
      </w:r>
      <w:r w:rsidRPr="00A46678">
        <w:rPr>
          <w:rFonts w:ascii="Times New Roman" w:hAnsi="Times New Roman"/>
          <w:sz w:val="28"/>
          <w:szCs w:val="28"/>
          <w:shd w:val="clear" w:color="auto" w:fill="FFFFFF"/>
        </w:rPr>
        <w:t>нных и вертикально склеенных ламелей.</w:t>
      </w:r>
    </w:p>
    <w:p w:rsidR="00345FB0" w:rsidRPr="00A46678" w:rsidRDefault="00345FB0" w:rsidP="00345FB0">
      <w:pPr>
        <w:spacing w:after="0"/>
        <w:ind w:firstLine="567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46678">
        <w:rPr>
          <w:rFonts w:ascii="Times New Roman" w:hAnsi="Times New Roman"/>
          <w:sz w:val="28"/>
          <w:szCs w:val="28"/>
          <w:shd w:val="clear" w:color="auto" w:fill="FFFFFF"/>
        </w:rPr>
        <w:t xml:space="preserve">Следующий этап производства лыж включает многооперационный деревообрабатывающий центр с числовым программным управлением. Здесь заготовке придают необходимую геометрию, что требует высокой точности. Автоматизированная программа обеспечивает точность обработки, так как угол наклона боковых поверхностей в </w:t>
      </w:r>
      <w:r w:rsidR="00F12BB9">
        <w:rPr>
          <w:rFonts w:ascii="Times New Roman" w:hAnsi="Times New Roman"/>
          <w:sz w:val="28"/>
          <w:szCs w:val="28"/>
          <w:shd w:val="clear" w:color="auto" w:fill="FFFFFF"/>
        </w:rPr>
        <w:t>2</w:t>
      </w:r>
      <w:r w:rsidRPr="00A46678">
        <w:rPr>
          <w:rFonts w:ascii="Times New Roman" w:hAnsi="Times New Roman"/>
          <w:sz w:val="28"/>
          <w:szCs w:val="28"/>
          <w:shd w:val="clear" w:color="auto" w:fill="FFFFFF"/>
        </w:rPr>
        <w:t xml:space="preserve"> градуса невозможно сделать </w:t>
      </w:r>
      <w:r w:rsidR="00D56141">
        <w:rPr>
          <w:rFonts w:ascii="Times New Roman" w:hAnsi="Times New Roman"/>
          <w:sz w:val="28"/>
          <w:szCs w:val="28"/>
          <w:shd w:val="clear" w:color="auto" w:fill="FFFFFF"/>
        </w:rPr>
        <w:t>на глаз</w:t>
      </w:r>
      <w:r w:rsidRPr="00A46678">
        <w:rPr>
          <w:rFonts w:ascii="Times New Roman" w:hAnsi="Times New Roman"/>
          <w:sz w:val="28"/>
          <w:szCs w:val="28"/>
          <w:shd w:val="clear" w:color="auto" w:fill="FFFFFF"/>
        </w:rPr>
        <w:t>.</w:t>
      </w:r>
    </w:p>
    <w:p w:rsidR="00345FB0" w:rsidRPr="00A46678" w:rsidRDefault="00345FB0" w:rsidP="00345FB0">
      <w:pPr>
        <w:spacing w:after="0"/>
        <w:ind w:firstLine="567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46678">
        <w:rPr>
          <w:rFonts w:ascii="Times New Roman" w:hAnsi="Times New Roman"/>
          <w:sz w:val="28"/>
          <w:szCs w:val="28"/>
          <w:shd w:val="clear" w:color="auto" w:fill="FFFFFF"/>
        </w:rPr>
        <w:t>После того как заготовка приобретает трапециевидную форму, она поступает на литьевые машины. Здесь специальные пластиковые гранулы расплавляют и</w:t>
      </w:r>
      <w:r w:rsidR="00AB0961">
        <w:rPr>
          <w:rFonts w:ascii="Times New Roman" w:hAnsi="Times New Roman"/>
          <w:sz w:val="28"/>
          <w:szCs w:val="28"/>
          <w:shd w:val="clear" w:color="auto" w:fill="FFFFFF"/>
        </w:rPr>
        <w:t> </w:t>
      </w:r>
      <w:r w:rsidRPr="00A46678">
        <w:rPr>
          <w:rFonts w:ascii="Times New Roman" w:hAnsi="Times New Roman"/>
          <w:sz w:val="28"/>
          <w:szCs w:val="28"/>
          <w:shd w:val="clear" w:color="auto" w:fill="FFFFFF"/>
        </w:rPr>
        <w:t xml:space="preserve">отливают гибкие </w:t>
      </w:r>
      <w:proofErr w:type="gramStart"/>
      <w:r w:rsidRPr="00A46678">
        <w:rPr>
          <w:rFonts w:ascii="Times New Roman" w:hAnsi="Times New Roman"/>
          <w:sz w:val="28"/>
          <w:szCs w:val="28"/>
          <w:shd w:val="clear" w:color="auto" w:fill="FFFFFF"/>
        </w:rPr>
        <w:t>пяточную</w:t>
      </w:r>
      <w:proofErr w:type="gramEnd"/>
      <w:r w:rsidRPr="00A46678">
        <w:rPr>
          <w:rFonts w:ascii="Times New Roman" w:hAnsi="Times New Roman"/>
          <w:sz w:val="28"/>
          <w:szCs w:val="28"/>
          <w:shd w:val="clear" w:color="auto" w:fill="FFFFFF"/>
        </w:rPr>
        <w:t xml:space="preserve"> и </w:t>
      </w:r>
      <w:proofErr w:type="spellStart"/>
      <w:r w:rsidRPr="00A46678">
        <w:rPr>
          <w:rFonts w:ascii="Times New Roman" w:hAnsi="Times New Roman"/>
          <w:sz w:val="28"/>
          <w:szCs w:val="28"/>
          <w:shd w:val="clear" w:color="auto" w:fill="FFFFFF"/>
        </w:rPr>
        <w:t>носковую</w:t>
      </w:r>
      <w:proofErr w:type="spellEnd"/>
      <w:r w:rsidRPr="00A46678">
        <w:rPr>
          <w:rFonts w:ascii="Times New Roman" w:hAnsi="Times New Roman"/>
          <w:sz w:val="28"/>
          <w:szCs w:val="28"/>
          <w:shd w:val="clear" w:color="auto" w:fill="FFFFFF"/>
        </w:rPr>
        <w:t xml:space="preserve"> части на готовый средний клин. Эти гранулы производятся в Гомельском институте механики </w:t>
      </w:r>
      <w:proofErr w:type="spellStart"/>
      <w:r w:rsidRPr="00A46678">
        <w:rPr>
          <w:rFonts w:ascii="Times New Roman" w:hAnsi="Times New Roman"/>
          <w:sz w:val="28"/>
          <w:szCs w:val="28"/>
          <w:shd w:val="clear" w:color="auto" w:fill="FFFFFF"/>
        </w:rPr>
        <w:t>металлополимерных</w:t>
      </w:r>
      <w:proofErr w:type="spellEnd"/>
      <w:r w:rsidRPr="00A46678">
        <w:rPr>
          <w:rFonts w:ascii="Times New Roman" w:hAnsi="Times New Roman"/>
          <w:sz w:val="28"/>
          <w:szCs w:val="28"/>
          <w:shd w:val="clear" w:color="auto" w:fill="FFFFFF"/>
        </w:rPr>
        <w:t xml:space="preserve"> систем НАН, где также изготавливают скользящий слой для спортивного инвентаря, что является одной из самых важных частей лыж.</w:t>
      </w:r>
    </w:p>
    <w:p w:rsidR="00345FB0" w:rsidRPr="00A46678" w:rsidRDefault="00345FB0" w:rsidP="00345FB0">
      <w:pPr>
        <w:spacing w:after="0"/>
        <w:ind w:firstLine="567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46678">
        <w:rPr>
          <w:rFonts w:ascii="Times New Roman" w:hAnsi="Times New Roman"/>
          <w:sz w:val="28"/>
          <w:szCs w:val="28"/>
          <w:shd w:val="clear" w:color="auto" w:fill="FFFFFF"/>
        </w:rPr>
        <w:t>Интересно отметить, что сборка лыж во вс</w:t>
      </w:r>
      <w:r w:rsidR="00F12BB9">
        <w:rPr>
          <w:rFonts w:ascii="Times New Roman" w:hAnsi="Times New Roman"/>
          <w:sz w:val="28"/>
          <w:szCs w:val="28"/>
          <w:shd w:val="clear" w:color="auto" w:fill="FFFFFF"/>
        </w:rPr>
        <w:t>ё</w:t>
      </w:r>
      <w:r w:rsidRPr="00A46678">
        <w:rPr>
          <w:rFonts w:ascii="Times New Roman" w:hAnsi="Times New Roman"/>
          <w:sz w:val="28"/>
          <w:szCs w:val="28"/>
          <w:shd w:val="clear" w:color="auto" w:fill="FFFFFF"/>
        </w:rPr>
        <w:t xml:space="preserve">м мире осуществляется вручную. Средний клин оборачивают в </w:t>
      </w:r>
      <w:proofErr w:type="spellStart"/>
      <w:r w:rsidRPr="00A46678">
        <w:rPr>
          <w:rFonts w:ascii="Times New Roman" w:hAnsi="Times New Roman"/>
          <w:sz w:val="28"/>
          <w:szCs w:val="28"/>
          <w:shd w:val="clear" w:color="auto" w:fill="FFFFFF"/>
        </w:rPr>
        <w:t>препрег</w:t>
      </w:r>
      <w:proofErr w:type="spellEnd"/>
      <w:r w:rsidRPr="00A46678">
        <w:rPr>
          <w:rFonts w:ascii="Times New Roman" w:hAnsi="Times New Roman"/>
          <w:sz w:val="28"/>
          <w:szCs w:val="28"/>
          <w:shd w:val="clear" w:color="auto" w:fill="FFFFFF"/>
        </w:rPr>
        <w:t xml:space="preserve">. Этот материал требует особых условий хранения: его держат в холодильнике при температуре </w:t>
      </w:r>
      <w:r w:rsidR="00F12BB9">
        <w:rPr>
          <w:rFonts w:ascii="Times New Roman" w:hAnsi="Times New Roman"/>
          <w:sz w:val="28"/>
          <w:szCs w:val="28"/>
          <w:shd w:val="clear" w:color="auto" w:fill="FFFFFF"/>
        </w:rPr>
        <w:t>–</w:t>
      </w:r>
      <w:r w:rsidRPr="00A46678">
        <w:rPr>
          <w:rFonts w:ascii="Times New Roman" w:hAnsi="Times New Roman"/>
          <w:sz w:val="28"/>
          <w:szCs w:val="28"/>
          <w:shd w:val="clear" w:color="auto" w:fill="FFFFFF"/>
        </w:rPr>
        <w:t>12</w:t>
      </w:r>
      <w:r w:rsidR="00F12BB9">
        <w:rPr>
          <w:rFonts w:ascii="Times New Roman" w:hAnsi="Times New Roman"/>
          <w:sz w:val="28"/>
          <w:szCs w:val="28"/>
          <w:shd w:val="clear" w:color="auto" w:fill="FFFFFF"/>
        </w:rPr>
        <w:t> </w:t>
      </w:r>
      <w:r w:rsidR="00F12BB9">
        <w:rPr>
          <w:rFonts w:ascii="Times New Roman" w:hAnsi="Times New Roman" w:cs="Times New Roman"/>
          <w:sz w:val="28"/>
          <w:szCs w:val="28"/>
          <w:shd w:val="clear" w:color="auto" w:fill="FFFFFF"/>
        </w:rPr>
        <w:t>°</w:t>
      </w:r>
      <w:r w:rsidR="00F12BB9">
        <w:rPr>
          <w:rFonts w:ascii="Times New Roman" w:hAnsi="Times New Roman"/>
          <w:sz w:val="28"/>
          <w:szCs w:val="28"/>
          <w:shd w:val="clear" w:color="auto" w:fill="FFFFFF"/>
        </w:rPr>
        <w:t>С</w:t>
      </w:r>
      <w:r w:rsidRPr="00A46678">
        <w:rPr>
          <w:rFonts w:ascii="Times New Roman" w:hAnsi="Times New Roman"/>
          <w:sz w:val="28"/>
          <w:szCs w:val="28"/>
          <w:shd w:val="clear" w:color="auto" w:fill="FFFFFF"/>
        </w:rPr>
        <w:t xml:space="preserve">. Средний клин </w:t>
      </w:r>
      <w:r w:rsidRPr="00A46678">
        <w:rPr>
          <w:rFonts w:ascii="Times New Roman" w:hAnsi="Times New Roman"/>
          <w:sz w:val="28"/>
          <w:szCs w:val="28"/>
          <w:shd w:val="clear" w:color="auto" w:fill="FFFFFF"/>
        </w:rPr>
        <w:lastRenderedPageBreak/>
        <w:t>помещается между скользящим слоем и пл</w:t>
      </w:r>
      <w:r w:rsidR="00F12BB9">
        <w:rPr>
          <w:rFonts w:ascii="Times New Roman" w:hAnsi="Times New Roman"/>
          <w:sz w:val="28"/>
          <w:szCs w:val="28"/>
          <w:shd w:val="clear" w:color="auto" w:fill="FFFFFF"/>
        </w:rPr>
        <w:t>ё</w:t>
      </w:r>
      <w:r w:rsidRPr="00A46678">
        <w:rPr>
          <w:rFonts w:ascii="Times New Roman" w:hAnsi="Times New Roman"/>
          <w:sz w:val="28"/>
          <w:szCs w:val="28"/>
          <w:shd w:val="clear" w:color="auto" w:fill="FFFFFF"/>
        </w:rPr>
        <w:t>нкой с фирменным рисунком, после чего отправляется в пресс, изготовленный в филиале «</w:t>
      </w:r>
      <w:proofErr w:type="spellStart"/>
      <w:r w:rsidRPr="00A46678">
        <w:rPr>
          <w:rFonts w:ascii="Times New Roman" w:hAnsi="Times New Roman"/>
          <w:sz w:val="28"/>
          <w:szCs w:val="28"/>
          <w:shd w:val="clear" w:color="auto" w:fill="FFFFFF"/>
        </w:rPr>
        <w:t>Кузлитмаш</w:t>
      </w:r>
      <w:proofErr w:type="spellEnd"/>
      <w:r w:rsidRPr="00A46678">
        <w:rPr>
          <w:rFonts w:ascii="Times New Roman" w:hAnsi="Times New Roman"/>
          <w:sz w:val="28"/>
          <w:szCs w:val="28"/>
          <w:shd w:val="clear" w:color="auto" w:fill="FFFFFF"/>
        </w:rPr>
        <w:t xml:space="preserve">» компании </w:t>
      </w:r>
      <w:r w:rsidR="00857874">
        <w:rPr>
          <w:rFonts w:ascii="Times New Roman" w:hAnsi="Times New Roman"/>
          <w:sz w:val="28"/>
          <w:szCs w:val="28"/>
          <w:shd w:val="clear" w:color="auto" w:fill="FFFFFF"/>
        </w:rPr>
        <w:t>«</w:t>
      </w:r>
      <w:r w:rsidRPr="00A46678">
        <w:rPr>
          <w:rFonts w:ascii="Times New Roman" w:hAnsi="Times New Roman"/>
          <w:sz w:val="28"/>
          <w:szCs w:val="28"/>
          <w:shd w:val="clear" w:color="auto" w:fill="FFFFFF"/>
        </w:rPr>
        <w:t>БЕЛАЗ</w:t>
      </w:r>
      <w:r w:rsidR="00857874">
        <w:rPr>
          <w:rFonts w:ascii="Times New Roman" w:hAnsi="Times New Roman"/>
          <w:sz w:val="28"/>
          <w:szCs w:val="28"/>
          <w:shd w:val="clear" w:color="auto" w:fill="FFFFFF"/>
        </w:rPr>
        <w:t>»</w:t>
      </w:r>
      <w:r w:rsidRPr="00A46678">
        <w:rPr>
          <w:rFonts w:ascii="Times New Roman" w:hAnsi="Times New Roman"/>
          <w:sz w:val="28"/>
          <w:szCs w:val="28"/>
          <w:shd w:val="clear" w:color="auto" w:fill="FFFFFF"/>
        </w:rPr>
        <w:t>.</w:t>
      </w:r>
    </w:p>
    <w:p w:rsidR="00345FB0" w:rsidRPr="00A46678" w:rsidRDefault="00345FB0" w:rsidP="00345FB0">
      <w:pPr>
        <w:spacing w:after="0"/>
        <w:ind w:firstLine="567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46678">
        <w:rPr>
          <w:rFonts w:ascii="Times New Roman" w:hAnsi="Times New Roman"/>
          <w:sz w:val="28"/>
          <w:szCs w:val="28"/>
          <w:shd w:val="clear" w:color="auto" w:fill="FFFFFF"/>
        </w:rPr>
        <w:t>Прессование происходит под определ</w:t>
      </w:r>
      <w:r w:rsidR="00857874">
        <w:rPr>
          <w:rFonts w:ascii="Times New Roman" w:hAnsi="Times New Roman"/>
          <w:sz w:val="28"/>
          <w:szCs w:val="28"/>
          <w:shd w:val="clear" w:color="auto" w:fill="FFFFFF"/>
        </w:rPr>
        <w:t>ё</w:t>
      </w:r>
      <w:r w:rsidRPr="00A46678">
        <w:rPr>
          <w:rFonts w:ascii="Times New Roman" w:hAnsi="Times New Roman"/>
          <w:sz w:val="28"/>
          <w:szCs w:val="28"/>
          <w:shd w:val="clear" w:color="auto" w:fill="FFFFFF"/>
        </w:rPr>
        <w:t xml:space="preserve">нным давлением и при температуре </w:t>
      </w:r>
      <w:r w:rsidR="007818A2">
        <w:rPr>
          <w:rFonts w:ascii="Times New Roman" w:hAnsi="Times New Roman"/>
          <w:sz w:val="28"/>
          <w:szCs w:val="28"/>
          <w:shd w:val="clear" w:color="auto" w:fill="FFFFFF"/>
        </w:rPr>
        <w:t>120</w:t>
      </w:r>
      <w:proofErr w:type="gramStart"/>
      <w:r w:rsidR="007818A2">
        <w:rPr>
          <w:rFonts w:ascii="Times New Roman" w:hAnsi="Times New Roman"/>
          <w:sz w:val="28"/>
          <w:szCs w:val="28"/>
          <w:shd w:val="clear" w:color="auto" w:fill="FFFFFF"/>
        </w:rPr>
        <w:t> </w:t>
      </w:r>
      <w:r w:rsidR="007818A2">
        <w:rPr>
          <w:rFonts w:ascii="Times New Roman" w:hAnsi="Times New Roman" w:cs="Times New Roman"/>
          <w:sz w:val="28"/>
          <w:szCs w:val="28"/>
          <w:shd w:val="clear" w:color="auto" w:fill="FFFFFF"/>
        </w:rPr>
        <w:t>°</w:t>
      </w:r>
      <w:r w:rsidR="007818A2">
        <w:rPr>
          <w:rFonts w:ascii="Times New Roman" w:hAnsi="Times New Roman"/>
          <w:sz w:val="28"/>
          <w:szCs w:val="28"/>
          <w:shd w:val="clear" w:color="auto" w:fill="FFFFFF"/>
        </w:rPr>
        <w:t>С</w:t>
      </w:r>
      <w:proofErr w:type="gramEnd"/>
      <w:r w:rsidR="007818A2" w:rsidRPr="00A46678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A46678">
        <w:rPr>
          <w:rFonts w:ascii="Times New Roman" w:hAnsi="Times New Roman"/>
          <w:sz w:val="28"/>
          <w:szCs w:val="28"/>
          <w:shd w:val="clear" w:color="auto" w:fill="FFFFFF"/>
        </w:rPr>
        <w:t xml:space="preserve">в течение 20 минут. Высокие температуры необходимы для активации армирующих и склеивающих свойств </w:t>
      </w:r>
      <w:proofErr w:type="spellStart"/>
      <w:r w:rsidRPr="00A46678">
        <w:rPr>
          <w:rFonts w:ascii="Times New Roman" w:hAnsi="Times New Roman"/>
          <w:sz w:val="28"/>
          <w:szCs w:val="28"/>
          <w:shd w:val="clear" w:color="auto" w:fill="FFFFFF"/>
        </w:rPr>
        <w:t>препрега</w:t>
      </w:r>
      <w:proofErr w:type="spellEnd"/>
      <w:r w:rsidRPr="00A46678">
        <w:rPr>
          <w:rFonts w:ascii="Times New Roman" w:hAnsi="Times New Roman"/>
          <w:sz w:val="28"/>
          <w:szCs w:val="28"/>
          <w:shd w:val="clear" w:color="auto" w:fill="FFFFFF"/>
        </w:rPr>
        <w:t>. Затем следует охлаждение: за 10</w:t>
      </w:r>
      <w:r w:rsidR="001E3051">
        <w:rPr>
          <w:rFonts w:ascii="Times New Roman" w:hAnsi="Times New Roman"/>
          <w:sz w:val="28"/>
          <w:szCs w:val="28"/>
          <w:shd w:val="clear" w:color="auto" w:fill="FFFFFF"/>
        </w:rPr>
        <w:t> </w:t>
      </w:r>
      <w:r w:rsidRPr="00A46678">
        <w:rPr>
          <w:rFonts w:ascii="Times New Roman" w:hAnsi="Times New Roman"/>
          <w:sz w:val="28"/>
          <w:szCs w:val="28"/>
          <w:shd w:val="clear" w:color="auto" w:fill="FFFFFF"/>
        </w:rPr>
        <w:t>минут температура снижается с 120</w:t>
      </w:r>
      <w:proofErr w:type="gramStart"/>
      <w:r w:rsidR="007818A2">
        <w:rPr>
          <w:rFonts w:ascii="Times New Roman" w:hAnsi="Times New Roman"/>
          <w:sz w:val="28"/>
          <w:szCs w:val="28"/>
          <w:shd w:val="clear" w:color="auto" w:fill="FFFFFF"/>
        </w:rPr>
        <w:t> </w:t>
      </w:r>
      <w:r w:rsidR="007818A2">
        <w:rPr>
          <w:rFonts w:ascii="Times New Roman" w:hAnsi="Times New Roman" w:cs="Times New Roman"/>
          <w:sz w:val="28"/>
          <w:szCs w:val="28"/>
          <w:shd w:val="clear" w:color="auto" w:fill="FFFFFF"/>
        </w:rPr>
        <w:t>°</w:t>
      </w:r>
      <w:r w:rsidR="007818A2">
        <w:rPr>
          <w:rFonts w:ascii="Times New Roman" w:hAnsi="Times New Roman"/>
          <w:sz w:val="28"/>
          <w:szCs w:val="28"/>
          <w:shd w:val="clear" w:color="auto" w:fill="FFFFFF"/>
        </w:rPr>
        <w:t>С</w:t>
      </w:r>
      <w:proofErr w:type="gramEnd"/>
      <w:r w:rsidRPr="00A46678">
        <w:rPr>
          <w:rFonts w:ascii="Times New Roman" w:hAnsi="Times New Roman"/>
          <w:sz w:val="28"/>
          <w:szCs w:val="28"/>
          <w:shd w:val="clear" w:color="auto" w:fill="FFFFFF"/>
        </w:rPr>
        <w:t xml:space="preserve"> до 15</w:t>
      </w:r>
      <w:r w:rsidR="007818A2">
        <w:rPr>
          <w:rFonts w:ascii="Times New Roman" w:hAnsi="Times New Roman"/>
          <w:sz w:val="28"/>
          <w:szCs w:val="28"/>
          <w:shd w:val="clear" w:color="auto" w:fill="FFFFFF"/>
        </w:rPr>
        <w:t> </w:t>
      </w:r>
      <w:r w:rsidR="007818A2">
        <w:rPr>
          <w:rFonts w:ascii="Times New Roman" w:hAnsi="Times New Roman" w:cs="Times New Roman"/>
          <w:sz w:val="28"/>
          <w:szCs w:val="28"/>
          <w:shd w:val="clear" w:color="auto" w:fill="FFFFFF"/>
        </w:rPr>
        <w:t>°</w:t>
      </w:r>
      <w:r w:rsidR="007818A2">
        <w:rPr>
          <w:rFonts w:ascii="Times New Roman" w:hAnsi="Times New Roman"/>
          <w:sz w:val="28"/>
          <w:szCs w:val="28"/>
          <w:shd w:val="clear" w:color="auto" w:fill="FFFFFF"/>
        </w:rPr>
        <w:t>С</w:t>
      </w:r>
      <w:r w:rsidRPr="00A46678">
        <w:rPr>
          <w:rFonts w:ascii="Times New Roman" w:hAnsi="Times New Roman"/>
          <w:sz w:val="28"/>
          <w:szCs w:val="28"/>
          <w:shd w:val="clear" w:color="auto" w:fill="FFFFFF"/>
        </w:rPr>
        <w:t>. Этот процесс обеспечивает прочность и долговечность лыж.</w:t>
      </w:r>
    </w:p>
    <w:p w:rsidR="00345FB0" w:rsidRPr="00A46678" w:rsidRDefault="00345FB0" w:rsidP="00345FB0">
      <w:pPr>
        <w:spacing w:after="0"/>
        <w:ind w:firstLine="567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46678">
        <w:rPr>
          <w:rFonts w:ascii="Times New Roman" w:hAnsi="Times New Roman"/>
          <w:sz w:val="28"/>
          <w:szCs w:val="28"/>
          <w:shd w:val="clear" w:color="auto" w:fill="FFFFFF"/>
        </w:rPr>
        <w:t>Почему стоит купить лыжи «Телехан</w:t>
      </w:r>
      <w:r w:rsidR="00567F18">
        <w:rPr>
          <w:rFonts w:ascii="Times New Roman" w:hAnsi="Times New Roman"/>
          <w:sz w:val="28"/>
          <w:szCs w:val="28"/>
          <w:shd w:val="clear" w:color="auto" w:fill="FFFFFF"/>
        </w:rPr>
        <w:t>ы</w:t>
      </w:r>
      <w:r w:rsidR="007818A2">
        <w:rPr>
          <w:rFonts w:ascii="Times New Roman" w:hAnsi="Times New Roman"/>
          <w:sz w:val="28"/>
          <w:szCs w:val="28"/>
          <w:shd w:val="clear" w:color="auto" w:fill="FFFFFF"/>
        </w:rPr>
        <w:t>»? Они и</w:t>
      </w:r>
      <w:r w:rsidRPr="00A46678">
        <w:rPr>
          <w:rFonts w:ascii="Times New Roman" w:hAnsi="Times New Roman"/>
          <w:sz w:val="28"/>
          <w:szCs w:val="28"/>
          <w:shd w:val="clear" w:color="auto" w:fill="FFFFFF"/>
        </w:rPr>
        <w:t>зготовлены из экологических материалов (кле</w:t>
      </w:r>
      <w:r w:rsidR="00DD4E92">
        <w:rPr>
          <w:rFonts w:ascii="Times New Roman" w:hAnsi="Times New Roman"/>
          <w:sz w:val="28"/>
          <w:szCs w:val="28"/>
          <w:shd w:val="clear" w:color="auto" w:fill="FFFFFF"/>
        </w:rPr>
        <w:t>ё</w:t>
      </w:r>
      <w:r w:rsidRPr="00A46678">
        <w:rPr>
          <w:rFonts w:ascii="Times New Roman" w:hAnsi="Times New Roman"/>
          <w:sz w:val="28"/>
          <w:szCs w:val="28"/>
          <w:shd w:val="clear" w:color="auto" w:fill="FFFFFF"/>
        </w:rPr>
        <w:t>ная бер</w:t>
      </w:r>
      <w:r w:rsidR="007818A2">
        <w:rPr>
          <w:rFonts w:ascii="Times New Roman" w:hAnsi="Times New Roman"/>
          <w:sz w:val="28"/>
          <w:szCs w:val="28"/>
          <w:shd w:val="clear" w:color="auto" w:fill="FFFFFF"/>
        </w:rPr>
        <w:t>ё</w:t>
      </w:r>
      <w:r w:rsidRPr="00A46678">
        <w:rPr>
          <w:rFonts w:ascii="Times New Roman" w:hAnsi="Times New Roman"/>
          <w:sz w:val="28"/>
          <w:szCs w:val="28"/>
          <w:shd w:val="clear" w:color="auto" w:fill="FFFFFF"/>
        </w:rPr>
        <w:t>за). Имеют самое современное лакокрасочное покрытие. Удобны в использовании благодаря небольшому весу и над</w:t>
      </w:r>
      <w:r w:rsidR="00D15200">
        <w:rPr>
          <w:rFonts w:ascii="Times New Roman" w:hAnsi="Times New Roman"/>
          <w:sz w:val="28"/>
          <w:szCs w:val="28"/>
          <w:shd w:val="clear" w:color="auto" w:fill="FFFFFF"/>
        </w:rPr>
        <w:t>ё</w:t>
      </w:r>
      <w:r w:rsidRPr="00A46678">
        <w:rPr>
          <w:rFonts w:ascii="Times New Roman" w:hAnsi="Times New Roman"/>
          <w:sz w:val="28"/>
          <w:szCs w:val="28"/>
          <w:shd w:val="clear" w:color="auto" w:fill="FFFFFF"/>
        </w:rPr>
        <w:t xml:space="preserve">жности креплений. </w:t>
      </w:r>
      <w:proofErr w:type="gramStart"/>
      <w:r w:rsidRPr="00A46678">
        <w:rPr>
          <w:rFonts w:ascii="Times New Roman" w:hAnsi="Times New Roman"/>
          <w:sz w:val="28"/>
          <w:szCs w:val="28"/>
          <w:shd w:val="clear" w:color="auto" w:fill="FFFFFF"/>
        </w:rPr>
        <w:t>Представлены</w:t>
      </w:r>
      <w:proofErr w:type="gramEnd"/>
      <w:r w:rsidRPr="00A46678">
        <w:rPr>
          <w:rFonts w:ascii="Times New Roman" w:hAnsi="Times New Roman"/>
          <w:sz w:val="28"/>
          <w:szCs w:val="28"/>
          <w:shd w:val="clear" w:color="auto" w:fill="FFFFFF"/>
        </w:rPr>
        <w:t xml:space="preserve"> в широком ассорт</w:t>
      </w:r>
      <w:r w:rsidR="00D15200">
        <w:rPr>
          <w:rFonts w:ascii="Times New Roman" w:hAnsi="Times New Roman"/>
          <w:sz w:val="28"/>
          <w:szCs w:val="28"/>
          <w:shd w:val="clear" w:color="auto" w:fill="FFFFFF"/>
        </w:rPr>
        <w:t>именте —</w:t>
      </w:r>
      <w:r w:rsidRPr="00A46678">
        <w:rPr>
          <w:rFonts w:ascii="Times New Roman" w:hAnsi="Times New Roman"/>
          <w:sz w:val="28"/>
          <w:szCs w:val="28"/>
          <w:shd w:val="clear" w:color="auto" w:fill="FFFFFF"/>
        </w:rPr>
        <w:t xml:space="preserve"> от детских до промышленных.</w:t>
      </w:r>
    </w:p>
    <w:p w:rsidR="00D15200" w:rsidRDefault="00345FB0" w:rsidP="00D15200">
      <w:pPr>
        <w:spacing w:after="0"/>
        <w:ind w:firstLine="567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46678">
        <w:rPr>
          <w:rFonts w:ascii="Times New Roman" w:hAnsi="Times New Roman"/>
          <w:sz w:val="28"/>
          <w:szCs w:val="28"/>
          <w:shd w:val="clear" w:color="auto" w:fill="FFFFFF"/>
        </w:rPr>
        <w:t>При покупке лыж необходимо ориентироваться на длину и ж</w:t>
      </w:r>
      <w:r w:rsidR="00D15200">
        <w:rPr>
          <w:rFonts w:ascii="Times New Roman" w:hAnsi="Times New Roman"/>
          <w:sz w:val="28"/>
          <w:szCs w:val="28"/>
          <w:shd w:val="clear" w:color="auto" w:fill="FFFFFF"/>
        </w:rPr>
        <w:t>ё</w:t>
      </w:r>
      <w:r w:rsidRPr="00A46678">
        <w:rPr>
          <w:rFonts w:ascii="Times New Roman" w:hAnsi="Times New Roman"/>
          <w:sz w:val="28"/>
          <w:szCs w:val="28"/>
          <w:shd w:val="clear" w:color="auto" w:fill="FFFFFF"/>
        </w:rPr>
        <w:t>сткость. Длину лыж следует подбирать исходя из роста. Лыжи д</w:t>
      </w:r>
      <w:r w:rsidR="00D15200">
        <w:rPr>
          <w:rFonts w:ascii="Times New Roman" w:hAnsi="Times New Roman"/>
          <w:sz w:val="28"/>
          <w:szCs w:val="28"/>
          <w:shd w:val="clear" w:color="auto" w:fill="FFFFFF"/>
        </w:rPr>
        <w:t>олжны быть рассчитаны и на вес.</w:t>
      </w:r>
    </w:p>
    <w:p w:rsidR="00345FB0" w:rsidRPr="00D15200" w:rsidRDefault="00345FB0" w:rsidP="00D15200">
      <w:pPr>
        <w:spacing w:after="0"/>
        <w:ind w:firstLine="567"/>
        <w:jc w:val="both"/>
        <w:rPr>
          <w:rFonts w:ascii="Times New Roman" w:hAnsi="Times New Roman" w:cs="Times New Roman"/>
          <w:sz w:val="36"/>
          <w:szCs w:val="28"/>
          <w:shd w:val="clear" w:color="auto" w:fill="FFFFFF"/>
        </w:rPr>
      </w:pPr>
      <w:r w:rsidRPr="00D15200">
        <w:rPr>
          <w:rFonts w:ascii="Times New Roman" w:hAnsi="Times New Roman" w:cs="Times New Roman"/>
          <w:sz w:val="28"/>
          <w:shd w:val="clear" w:color="auto" w:fill="FFFFFF"/>
        </w:rPr>
        <w:t xml:space="preserve">РУГЛП </w:t>
      </w:r>
      <w:r w:rsidR="000F61F4" w:rsidRPr="00D15200">
        <w:rPr>
          <w:rFonts w:ascii="Times New Roman" w:hAnsi="Times New Roman" w:cs="Times New Roman"/>
          <w:sz w:val="28"/>
          <w:shd w:val="clear" w:color="auto" w:fill="FFFFFF"/>
        </w:rPr>
        <w:t>«</w:t>
      </w:r>
      <w:r w:rsidRPr="00D15200">
        <w:rPr>
          <w:rFonts w:ascii="Times New Roman" w:hAnsi="Times New Roman" w:cs="Times New Roman"/>
          <w:sz w:val="28"/>
          <w:shd w:val="clear" w:color="auto" w:fill="FFFFFF"/>
        </w:rPr>
        <w:t>Телеханы</w:t>
      </w:r>
      <w:r w:rsidR="00567F18" w:rsidRPr="00D15200">
        <w:rPr>
          <w:rFonts w:ascii="Times New Roman" w:hAnsi="Times New Roman" w:cs="Times New Roman"/>
          <w:sz w:val="28"/>
          <w:shd w:val="clear" w:color="auto" w:fill="FFFFFF"/>
        </w:rPr>
        <w:t>»</w:t>
      </w:r>
      <w:r w:rsidRPr="00D15200">
        <w:rPr>
          <w:rFonts w:ascii="Times New Roman" w:hAnsi="Times New Roman" w:cs="Times New Roman"/>
          <w:sz w:val="28"/>
          <w:shd w:val="clear" w:color="auto" w:fill="FFFFFF"/>
        </w:rPr>
        <w:t xml:space="preserve"> производит и </w:t>
      </w:r>
      <w:r w:rsidRPr="00D15200">
        <w:rPr>
          <w:rFonts w:ascii="Times New Roman" w:hAnsi="Times New Roman" w:cs="Times New Roman"/>
          <w:iCs/>
          <w:sz w:val="28"/>
          <w:shd w:val="clear" w:color="auto" w:fill="FFFFFF"/>
        </w:rPr>
        <w:t>деревянные кровати, обеденные столы, табуреты, садово-парков</w:t>
      </w:r>
      <w:r w:rsidR="00D15200">
        <w:rPr>
          <w:rFonts w:ascii="Times New Roman" w:hAnsi="Times New Roman" w:cs="Times New Roman"/>
          <w:iCs/>
          <w:sz w:val="28"/>
          <w:shd w:val="clear" w:color="auto" w:fill="FFFFFF"/>
        </w:rPr>
        <w:t>ую</w:t>
      </w:r>
      <w:r w:rsidRPr="00D15200">
        <w:rPr>
          <w:rFonts w:ascii="Times New Roman" w:hAnsi="Times New Roman" w:cs="Times New Roman"/>
          <w:iCs/>
          <w:sz w:val="28"/>
          <w:shd w:val="clear" w:color="auto" w:fill="FFFFFF"/>
        </w:rPr>
        <w:t xml:space="preserve"> мебель, мебельные щиты.</w:t>
      </w:r>
    </w:p>
    <w:p w:rsidR="00520A67" w:rsidRDefault="00520A67" w:rsidP="00520A67">
      <w:pPr>
        <w:pStyle w:val="a3"/>
        <w:rPr>
          <w:noProof/>
        </w:rPr>
      </w:pPr>
    </w:p>
    <w:p w:rsidR="00345FB0" w:rsidRDefault="00520A67" w:rsidP="00FF70C6">
      <w:pPr>
        <w:pStyle w:val="a3"/>
        <w:ind w:firstLine="0"/>
        <w:jc w:val="center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3E82A770" wp14:editId="355E4D4E">
                <wp:extent cx="2880000" cy="359967"/>
                <wp:effectExtent l="0" t="19050" r="34925" b="40640"/>
                <wp:docPr id="41" name="Группа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42" name="Прямая соединительная линия 42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43" name="Группа 43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44" name="Ромб 44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5" name="Ромб 45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6" name="Ромб 46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94BDD42" id="Группа 41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">
                <v:line id="Прямая соединительная линия 42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" strokecolor="black [3213]" strokeweight="1pt">
                  <v:stroke joinstyle="miter"/>
                </v:line>
                <v:group id="Группа 43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HNw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Mbw9yX8ALn8BQAA//8DAFBLAQItABQABgAIAAAAIQDb4fbL7gAAAIUBAAATAAAAAAAAAAAA&#10;AAAAAAAAAABbQ29udGVudF9UeXBlc10ueG1sUEsBAi0AFAAGAAgAAAAhAFr0LFu/AAAAFQEAAAsA&#10;AAAAAAAAAAAAAAAAHwEAAF9yZWxzLy5yZWxzUEsBAi0AFAAGAAgAAAAhAA5cc3DEAAAA2wAAAA8A&#10;AAAAAAAAAAAAAAAABwIAAGRycy9kb3ducmV2LnhtbFBLBQYAAAAAAwADALcAAAD4AgAAAAA=&#10;">
                  <v:shape id="Ромб 44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" fillcolor="white [3212]" strokecolor="black [3213]" strokeweight="1pt"/>
                  <v:shape id="Ромб 45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" fillcolor="white [3212]" strokecolor="black [3213]" strokeweight="1pt"/>
                  <v:shape id="Ромб 46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" fillcolor="white [3212]" strokecolor="black [3213]" strokeweight="1pt"/>
                </v:group>
                <w10:anchorlock/>
              </v:group>
            </w:pict>
          </mc:Fallback>
        </mc:AlternateContent>
      </w:r>
      <w:r w:rsidR="00345FB0">
        <w:br w:type="page"/>
      </w:r>
    </w:p>
    <w:p w:rsidR="00345FB0" w:rsidRPr="004460D6" w:rsidRDefault="00345FB0" w:rsidP="004460D6">
      <w:pPr>
        <w:pStyle w:val="af8"/>
      </w:pPr>
      <w:r w:rsidRPr="001D183B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61312" behindDoc="0" locked="0" layoutInCell="1" allowOverlap="1" wp14:anchorId="1FA683D4" wp14:editId="521C0D8B">
                <wp:simplePos x="0" y="0"/>
                <wp:positionH relativeFrom="margin">
                  <wp:posOffset>3453130</wp:posOffset>
                </wp:positionH>
                <wp:positionV relativeFrom="margin">
                  <wp:posOffset>-25400</wp:posOffset>
                </wp:positionV>
                <wp:extent cx="3239770" cy="2267585"/>
                <wp:effectExtent l="0" t="0" r="17780" b="18415"/>
                <wp:wrapSquare wrapText="bothSides"/>
                <wp:docPr id="12" name="Группа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13" name="Прямоугольник: скругленные углы 13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13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4" name="Группа 14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15" name="Ромб 15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" name="Надпись 16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ED72DE" w:rsidRPr="003F28D3" w:rsidRDefault="00ED72DE" w:rsidP="00345FB0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2" o:spid="_x0000_s1036" style="position:absolute;left:0;text-align:left;margin-left:271.9pt;margin-top:-2pt;width:255.1pt;height:178.55pt;z-index:251661312;mso-wrap-distance-left:14.2pt;mso-wrap-distance-right:14.2pt;mso-position-horizontal-relative:margin;mso-position-vertical-relative:margin;mso-width-relative:margin;mso-height-relative:margin" coordsize="32397,2267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">
                <v:roundrect id="Прямоугольник: скругленные углы 13" o:spid="_x0000_s1037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bWz8EA&#10;AADbAAAADwAAAGRycy9kb3ducmV2LnhtbERP24rCMBB9X/Afwgi+LJqqq0g1isguLPiyXj5gaMa2&#10;tJnUJNt2/34jCL7N4Vxns+tNLVpyvrSsYDpJQBBnVpecK7hevsYrED4ga6wtk4I/8rDbDt42mGrb&#10;8Ynac8hFDGGfooIihCaV0mcFGfQT2xBH7madwRChy6V22MVwU8tZkiylwZJjQ4ENHQrKqvOvUVCd&#10;2nt+X+Dn7eBWR5pX3fvH9Uep0bDfr0EE6sNL/HR/6zh/Do9f4gFy+w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wW1s/BAAAA2wAAAA8AAAAAAAAAAAAAAAAAmAIAAGRycy9kb3du&#10;cmV2LnhtbFBLBQYAAAAABAAEAPUAAACGAwAAAAA=&#10;" strokecolor="black [3213]" strokeweight="1pt">
                  <v:fill r:id="rId14" o:title="" recolor="t" rotate="t" type="frame"/>
                  <v:stroke joinstyle="miter"/>
                </v:roundrect>
                <v:group id="Группа 14" o:spid="_x0000_s1038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gbEGcEAAADbAAAADwAAAGRycy9kb3ducmV2LnhtbERPTYvCMBC9C/sfwix4&#10;07S7KkvXKCKueBBBXRBvQzO2xWZSmtjWf28Ewds83udM550pRUO1KywriIcRCOLU6oIzBf/Hv8EP&#10;COeRNZaWScGdHMxnH70pJtq2vKfm4DMRQtglqCD3vkqkdGlOBt3QVsSBu9jaoA+wzqSusQ3hppRf&#10;UTSRBgsODTlWtMwpvR5uRsG6xXbxHa+a7fWyvJ+P491pG5NS/c9u8QvCU+ff4pd7o8P8ET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kgbEGcEAAADbAAAADwAA&#10;AAAAAAAAAAAAAACqAgAAZHJzL2Rvd25yZXYueG1sUEsFBgAAAAAEAAQA+gAAAJgDAAAAAA==&#10;">
                  <v:shape id="Ромб 15" o:spid="_x0000_s1039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7t48MA&#10;AADbAAAADwAAAGRycy9kb3ducmV2LnhtbERPTWvCQBC9F/oflil4KbqpUAnRTSiFgqJFmwpeh+yY&#10;BLOzIbuJsb++KxR6m8f7nFU2mkYM1LnasoKXWQSCuLC65lLB8ftjGoNwHlljY5kU3MhBlj4+rDDR&#10;9spfNOS+FCGEXYIKKu/bREpXVGTQzWxLHLiz7Qz6ALtS6g6vIdw0ch5FC2mw5tBQYUvvFRWXvDcK&#10;Fv2ppXzzud/G8jbMf8p+uzs8KzV5Gt+WIDyN/l/8517rMP8V7r+EA2T6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y7t48MAAADbAAAADwAAAAAAAAAAAAAAAACYAgAAZHJzL2Rv&#10;d25yZXYueG1sUEsFBgAAAAAEAAQA9QAAAIgDAAAAAA==&#10;" fillcolor="#c00000" strokecolor="#f2f2f2 [3052]" strokeweight="2.25pt">
                    <v:shadow on="t" color="black [3213]" opacity="26214f" offset=".34742mm,.06125mm"/>
                  </v:shape>
                  <v:shape id="Надпись 16" o:spid="_x0000_s1040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InYMMA&#10;AADbAAAADwAAAGRycy9kb3ducmV2LnhtbERPS2vCQBC+C/0PyxS8mU2FBkmzigTEUuxBm0tv0+zk&#10;QbOzMbs1aX99VxC8zcf3nGwzmU5caHCtZQVPUQyCuLS65VpB8bFbrEA4j6yxs0wKfsnBZv0wyzDV&#10;duQjXU6+FiGEXYoKGu/7VEpXNmTQRbYnDlxlB4M+wKGWesAxhJtOLuM4kQZbDg0N9pQ3VH6ffoyC&#10;t3z3jsevpVn9dfn+UG37c/H5rNT8cdq+gPA0+bv45n7VYX4C11/CAXL9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LInYMMAAADbAAAADwAAAAAAAAAAAAAAAACYAgAAZHJzL2Rv&#10;d25yZXYueG1sUEsFBgAAAAAEAAQA9QAAAIgDAAAAAA==&#10;" filled="f" stroked="f" strokeweight=".5pt">
                    <v:textbox>
                      <w:txbxContent>
                        <w:p w:rsidR="00ED72DE" w:rsidRPr="003F28D3" w:rsidRDefault="00ED72DE" w:rsidP="00345FB0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3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4460D6" w:rsidRPr="001D183B">
        <w:t>Матрас F2</w:t>
      </w:r>
    </w:p>
    <w:p w:rsidR="004460D6" w:rsidRPr="000C1A8A" w:rsidRDefault="004460D6" w:rsidP="00492183">
      <w:pPr>
        <w:spacing w:after="0"/>
        <w:ind w:firstLine="340"/>
        <w:jc w:val="both"/>
        <w:rPr>
          <w:rFonts w:ascii="Times New Roman" w:hAnsi="Times New Roman"/>
          <w:sz w:val="26"/>
          <w:szCs w:val="26"/>
          <w:shd w:val="clear" w:color="auto" w:fill="FFFFFF"/>
        </w:rPr>
      </w:pPr>
      <w:r w:rsidRPr="000C1A8A">
        <w:rPr>
          <w:rFonts w:ascii="Times New Roman" w:hAnsi="Times New Roman"/>
          <w:b/>
          <w:sz w:val="26"/>
          <w:szCs w:val="26"/>
          <w:shd w:val="clear" w:color="auto" w:fill="FFFFFF"/>
        </w:rPr>
        <w:t>3. Матрас</w:t>
      </w:r>
      <w:r w:rsidRPr="000C1A8A">
        <w:rPr>
          <w:rFonts w:ascii="Times New Roman" w:eastAsia="Times New Roman" w:hAnsi="Times New Roman"/>
          <w:b/>
          <w:sz w:val="26"/>
          <w:szCs w:val="26"/>
        </w:rPr>
        <w:t xml:space="preserve"> F2</w:t>
      </w:r>
      <w:r w:rsidRPr="000C1A8A">
        <w:rPr>
          <w:rFonts w:ascii="Times New Roman" w:eastAsia="Times New Roman" w:hAnsi="Times New Roman"/>
          <w:sz w:val="26"/>
          <w:szCs w:val="26"/>
        </w:rPr>
        <w:t xml:space="preserve"> </w:t>
      </w:r>
      <w:r w:rsidRPr="000C1A8A">
        <w:rPr>
          <w:rFonts w:ascii="Times New Roman" w:eastAsia="Times New Roman" w:hAnsi="Times New Roman"/>
          <w:b/>
          <w:sz w:val="26"/>
          <w:szCs w:val="26"/>
        </w:rPr>
        <w:t>(</w:t>
      </w:r>
      <w:r w:rsidR="001D183B" w:rsidRPr="000C1A8A">
        <w:rPr>
          <w:rFonts w:ascii="Times New Roman" w:eastAsia="Times New Roman" w:hAnsi="Times New Roman"/>
          <w:b/>
          <w:sz w:val="26"/>
          <w:szCs w:val="26"/>
        </w:rPr>
        <w:t>к</w:t>
      </w:r>
      <w:r w:rsidRPr="000C1A8A">
        <w:rPr>
          <w:rFonts w:ascii="Times New Roman" w:eastAsia="Times New Roman" w:hAnsi="Times New Roman"/>
          <w:b/>
          <w:sz w:val="26"/>
          <w:szCs w:val="26"/>
        </w:rPr>
        <w:t>омпания «Вегас», г.</w:t>
      </w:r>
      <w:r w:rsidR="001D183B" w:rsidRPr="000C1A8A">
        <w:rPr>
          <w:rFonts w:ascii="Times New Roman" w:eastAsia="Times New Roman" w:hAnsi="Times New Roman"/>
          <w:b/>
          <w:sz w:val="26"/>
          <w:szCs w:val="26"/>
        </w:rPr>
        <w:t> </w:t>
      </w:r>
      <w:r w:rsidRPr="000C1A8A">
        <w:rPr>
          <w:rFonts w:ascii="Times New Roman" w:eastAsia="Times New Roman" w:hAnsi="Times New Roman"/>
          <w:b/>
          <w:sz w:val="26"/>
          <w:szCs w:val="26"/>
        </w:rPr>
        <w:t>Брест)</w:t>
      </w:r>
      <w:r w:rsidRPr="000C1A8A">
        <w:rPr>
          <w:rFonts w:ascii="Times New Roman" w:hAnsi="Times New Roman"/>
          <w:sz w:val="26"/>
          <w:szCs w:val="26"/>
          <w:shd w:val="clear" w:color="auto" w:fill="FFFFFF"/>
        </w:rPr>
        <w:t xml:space="preserve"> на основе независимых пружин обладает высоким ортопедическим эффектом, то есть превосходно подстраива</w:t>
      </w:r>
      <w:r w:rsidR="001D183B" w:rsidRPr="000C1A8A">
        <w:rPr>
          <w:rFonts w:ascii="Times New Roman" w:hAnsi="Times New Roman"/>
          <w:sz w:val="26"/>
          <w:szCs w:val="26"/>
          <w:shd w:val="clear" w:color="auto" w:fill="FFFFFF"/>
        </w:rPr>
        <w:t>е</w:t>
      </w:r>
      <w:r w:rsidRPr="000C1A8A">
        <w:rPr>
          <w:rFonts w:ascii="Times New Roman" w:hAnsi="Times New Roman"/>
          <w:sz w:val="26"/>
          <w:szCs w:val="26"/>
          <w:shd w:val="clear" w:color="auto" w:fill="FFFFFF"/>
        </w:rPr>
        <w:t>тся под форму тела, даря непревзойд</w:t>
      </w:r>
      <w:r w:rsidR="001D183B" w:rsidRPr="000C1A8A">
        <w:rPr>
          <w:rFonts w:ascii="Times New Roman" w:hAnsi="Times New Roman"/>
          <w:sz w:val="26"/>
          <w:szCs w:val="26"/>
          <w:shd w:val="clear" w:color="auto" w:fill="FFFFFF"/>
        </w:rPr>
        <w:t>ё</w:t>
      </w:r>
      <w:r w:rsidRPr="000C1A8A">
        <w:rPr>
          <w:rFonts w:ascii="Times New Roman" w:hAnsi="Times New Roman"/>
          <w:sz w:val="26"/>
          <w:szCs w:val="26"/>
          <w:shd w:val="clear" w:color="auto" w:fill="FFFFFF"/>
        </w:rPr>
        <w:t>нный комфорт сна. Беспружинные матрасы из натурального латекса имеют зоны ж</w:t>
      </w:r>
      <w:r w:rsidR="001D183B" w:rsidRPr="000C1A8A">
        <w:rPr>
          <w:rFonts w:ascii="Times New Roman" w:hAnsi="Times New Roman"/>
          <w:sz w:val="26"/>
          <w:szCs w:val="26"/>
          <w:shd w:val="clear" w:color="auto" w:fill="FFFFFF"/>
        </w:rPr>
        <w:t>ё</w:t>
      </w:r>
      <w:r w:rsidRPr="000C1A8A">
        <w:rPr>
          <w:rFonts w:ascii="Times New Roman" w:hAnsi="Times New Roman"/>
          <w:sz w:val="26"/>
          <w:szCs w:val="26"/>
          <w:shd w:val="clear" w:color="auto" w:fill="FFFFFF"/>
        </w:rPr>
        <w:t>сткости и придутся по душе тем, кто ценит эргономичный дизайн и</w:t>
      </w:r>
      <w:r w:rsidR="001D183B" w:rsidRPr="000C1A8A">
        <w:rPr>
          <w:rFonts w:ascii="Times New Roman" w:hAnsi="Times New Roman"/>
          <w:sz w:val="26"/>
          <w:szCs w:val="26"/>
          <w:shd w:val="clear" w:color="auto" w:fill="FFFFFF"/>
        </w:rPr>
        <w:t> </w:t>
      </w:r>
      <w:r w:rsidRPr="000C1A8A">
        <w:rPr>
          <w:rFonts w:ascii="Times New Roman" w:hAnsi="Times New Roman"/>
          <w:sz w:val="26"/>
          <w:szCs w:val="26"/>
          <w:shd w:val="clear" w:color="auto" w:fill="FFFFFF"/>
        </w:rPr>
        <w:t xml:space="preserve">натуральность материалов. </w:t>
      </w:r>
    </w:p>
    <w:p w:rsidR="004460D6" w:rsidRPr="000C1A8A" w:rsidRDefault="004460D6" w:rsidP="004460D6">
      <w:pPr>
        <w:spacing w:after="0"/>
        <w:ind w:firstLine="567"/>
        <w:jc w:val="both"/>
        <w:rPr>
          <w:rFonts w:ascii="Times New Roman" w:hAnsi="Times New Roman"/>
          <w:sz w:val="26"/>
          <w:szCs w:val="26"/>
          <w:shd w:val="clear" w:color="auto" w:fill="FFFFFF"/>
        </w:rPr>
      </w:pPr>
      <w:r w:rsidRPr="000C1A8A">
        <w:rPr>
          <w:rFonts w:ascii="Times New Roman" w:hAnsi="Times New Roman"/>
          <w:sz w:val="26"/>
          <w:szCs w:val="26"/>
          <w:shd w:val="clear" w:color="auto" w:fill="FFFFFF"/>
        </w:rPr>
        <w:t>История компании «Вегас»</w:t>
      </w:r>
      <w:r w:rsidR="00051B96" w:rsidRPr="000C1A8A">
        <w:rPr>
          <w:rFonts w:ascii="Times New Roman" w:hAnsi="Times New Roman"/>
          <w:sz w:val="26"/>
          <w:szCs w:val="26"/>
          <w:shd w:val="clear" w:color="auto" w:fill="FFFFFF"/>
        </w:rPr>
        <w:t> —</w:t>
      </w:r>
      <w:r w:rsidRPr="000C1A8A">
        <w:rPr>
          <w:rFonts w:ascii="Times New Roman" w:hAnsi="Times New Roman"/>
          <w:sz w:val="26"/>
          <w:szCs w:val="26"/>
          <w:shd w:val="clear" w:color="auto" w:fill="FFFFFF"/>
        </w:rPr>
        <w:t xml:space="preserve"> это путь к успеху, достижениям и реализации </w:t>
      </w:r>
      <w:proofErr w:type="gramStart"/>
      <w:r w:rsidRPr="000C1A8A">
        <w:rPr>
          <w:rFonts w:ascii="Times New Roman" w:hAnsi="Times New Roman"/>
          <w:sz w:val="26"/>
          <w:szCs w:val="26"/>
          <w:shd w:val="clear" w:color="auto" w:fill="FFFFFF"/>
        </w:rPr>
        <w:t>амбициозных</w:t>
      </w:r>
      <w:proofErr w:type="gramEnd"/>
      <w:r w:rsidRPr="000C1A8A">
        <w:rPr>
          <w:rFonts w:ascii="Times New Roman" w:hAnsi="Times New Roman"/>
          <w:sz w:val="26"/>
          <w:szCs w:val="26"/>
          <w:shd w:val="clear" w:color="auto" w:fill="FFFFFF"/>
        </w:rPr>
        <w:t xml:space="preserve"> идей. С момента своего основания в</w:t>
      </w:r>
      <w:r w:rsidR="009B7672" w:rsidRPr="000C1A8A">
        <w:rPr>
          <w:rFonts w:ascii="Times New Roman" w:hAnsi="Times New Roman"/>
          <w:sz w:val="26"/>
          <w:szCs w:val="26"/>
          <w:shd w:val="clear" w:color="auto" w:fill="FFFFFF"/>
        </w:rPr>
        <w:t> </w:t>
      </w:r>
      <w:r w:rsidRPr="000C1A8A">
        <w:rPr>
          <w:rFonts w:ascii="Times New Roman" w:hAnsi="Times New Roman"/>
          <w:sz w:val="26"/>
          <w:szCs w:val="26"/>
          <w:shd w:val="clear" w:color="auto" w:fill="FFFFFF"/>
        </w:rPr>
        <w:t>1997</w:t>
      </w:r>
      <w:r w:rsidR="009B7672" w:rsidRPr="000C1A8A">
        <w:rPr>
          <w:rFonts w:ascii="Times New Roman" w:hAnsi="Times New Roman"/>
          <w:sz w:val="26"/>
          <w:szCs w:val="26"/>
          <w:shd w:val="clear" w:color="auto" w:fill="FFFFFF"/>
        </w:rPr>
        <w:t> </w:t>
      </w:r>
      <w:r w:rsidRPr="000C1A8A">
        <w:rPr>
          <w:rFonts w:ascii="Times New Roman" w:hAnsi="Times New Roman"/>
          <w:sz w:val="26"/>
          <w:szCs w:val="26"/>
          <w:shd w:val="clear" w:color="auto" w:fill="FFFFFF"/>
        </w:rPr>
        <w:t>году в свобо</w:t>
      </w:r>
      <w:r w:rsidR="009B7672" w:rsidRPr="000C1A8A">
        <w:rPr>
          <w:rFonts w:ascii="Times New Roman" w:hAnsi="Times New Roman"/>
          <w:sz w:val="26"/>
          <w:szCs w:val="26"/>
          <w:shd w:val="clear" w:color="auto" w:fill="FFFFFF"/>
        </w:rPr>
        <w:t>дной экономической зоне «Брест»</w:t>
      </w:r>
      <w:r w:rsidRPr="000C1A8A">
        <w:rPr>
          <w:rFonts w:ascii="Times New Roman" w:hAnsi="Times New Roman"/>
          <w:sz w:val="26"/>
          <w:szCs w:val="26"/>
          <w:shd w:val="clear" w:color="auto" w:fill="FFFFFF"/>
        </w:rPr>
        <w:t xml:space="preserve"> компания стала первым производителем ортопедических матрасов в</w:t>
      </w:r>
      <w:r w:rsidR="00EF549E">
        <w:rPr>
          <w:rFonts w:ascii="Times New Roman" w:hAnsi="Times New Roman"/>
          <w:sz w:val="26"/>
          <w:szCs w:val="26"/>
          <w:shd w:val="clear" w:color="auto" w:fill="FFFFFF"/>
        </w:rPr>
        <w:t> </w:t>
      </w:r>
      <w:r w:rsidRPr="000C1A8A">
        <w:rPr>
          <w:rFonts w:ascii="Times New Roman" w:hAnsi="Times New Roman"/>
          <w:sz w:val="26"/>
          <w:szCs w:val="26"/>
          <w:shd w:val="clear" w:color="auto" w:fill="FFFFFF"/>
        </w:rPr>
        <w:t xml:space="preserve">Беларуси и быстро завоевала </w:t>
      </w:r>
      <w:proofErr w:type="gramStart"/>
      <w:r w:rsidRPr="000C1A8A">
        <w:rPr>
          <w:rFonts w:ascii="Times New Roman" w:hAnsi="Times New Roman"/>
          <w:sz w:val="26"/>
          <w:szCs w:val="26"/>
          <w:shd w:val="clear" w:color="auto" w:fill="FFFFFF"/>
        </w:rPr>
        <w:t>популярность</w:t>
      </w:r>
      <w:proofErr w:type="gramEnd"/>
      <w:r w:rsidRPr="000C1A8A">
        <w:rPr>
          <w:rFonts w:ascii="Times New Roman" w:hAnsi="Times New Roman"/>
          <w:sz w:val="26"/>
          <w:szCs w:val="26"/>
          <w:shd w:val="clear" w:color="auto" w:fill="FFFFFF"/>
        </w:rPr>
        <w:t xml:space="preserve"> как на внутреннем, так и на международном рынках.</w:t>
      </w:r>
    </w:p>
    <w:p w:rsidR="004460D6" w:rsidRPr="000C1A8A" w:rsidRDefault="004460D6" w:rsidP="004460D6">
      <w:pPr>
        <w:spacing w:after="0"/>
        <w:ind w:firstLine="567"/>
        <w:jc w:val="both"/>
        <w:rPr>
          <w:rFonts w:ascii="Times New Roman" w:hAnsi="Times New Roman"/>
          <w:sz w:val="26"/>
          <w:szCs w:val="26"/>
          <w:shd w:val="clear" w:color="auto" w:fill="FFFFFF"/>
        </w:rPr>
      </w:pPr>
      <w:r w:rsidRPr="000C1A8A">
        <w:rPr>
          <w:rFonts w:ascii="Times New Roman" w:hAnsi="Times New Roman"/>
          <w:sz w:val="26"/>
          <w:szCs w:val="26"/>
          <w:shd w:val="clear" w:color="auto" w:fill="FFFFFF"/>
        </w:rPr>
        <w:t>Компания начала свою деятельность с акцента на высококачественны</w:t>
      </w:r>
      <w:r w:rsidR="009B7672" w:rsidRPr="000C1A8A">
        <w:rPr>
          <w:rFonts w:ascii="Times New Roman" w:hAnsi="Times New Roman"/>
          <w:sz w:val="26"/>
          <w:szCs w:val="26"/>
          <w:shd w:val="clear" w:color="auto" w:fill="FFFFFF"/>
        </w:rPr>
        <w:t>х</w:t>
      </w:r>
      <w:r w:rsidRPr="000C1A8A">
        <w:rPr>
          <w:rFonts w:ascii="Times New Roman" w:hAnsi="Times New Roman"/>
          <w:sz w:val="26"/>
          <w:szCs w:val="26"/>
          <w:shd w:val="clear" w:color="auto" w:fill="FFFFFF"/>
        </w:rPr>
        <w:t xml:space="preserve"> матрас</w:t>
      </w:r>
      <w:r w:rsidR="009B7672" w:rsidRPr="000C1A8A">
        <w:rPr>
          <w:rFonts w:ascii="Times New Roman" w:hAnsi="Times New Roman"/>
          <w:sz w:val="26"/>
          <w:szCs w:val="26"/>
          <w:shd w:val="clear" w:color="auto" w:fill="FFFFFF"/>
        </w:rPr>
        <w:t>ах</w:t>
      </w:r>
      <w:r w:rsidRPr="000C1A8A">
        <w:rPr>
          <w:rFonts w:ascii="Times New Roman" w:hAnsi="Times New Roman"/>
          <w:sz w:val="26"/>
          <w:szCs w:val="26"/>
          <w:shd w:val="clear" w:color="auto" w:fill="FFFFFF"/>
        </w:rPr>
        <w:t xml:space="preserve"> под</w:t>
      </w:r>
      <w:r w:rsidR="008620DA">
        <w:rPr>
          <w:rFonts w:ascii="Times New Roman" w:hAnsi="Times New Roman"/>
          <w:sz w:val="26"/>
          <w:szCs w:val="26"/>
          <w:shd w:val="clear" w:color="auto" w:fill="FFFFFF"/>
        </w:rPr>
        <w:t> </w:t>
      </w:r>
      <w:r w:rsidRPr="000C1A8A">
        <w:rPr>
          <w:rFonts w:ascii="Times New Roman" w:hAnsi="Times New Roman"/>
          <w:sz w:val="26"/>
          <w:szCs w:val="26"/>
          <w:shd w:val="clear" w:color="auto" w:fill="FFFFFF"/>
        </w:rPr>
        <w:t xml:space="preserve">маркой </w:t>
      </w:r>
      <w:proofErr w:type="spellStart"/>
      <w:r w:rsidRPr="000C1A8A">
        <w:rPr>
          <w:rFonts w:ascii="Times New Roman" w:hAnsi="Times New Roman"/>
          <w:sz w:val="26"/>
          <w:szCs w:val="26"/>
          <w:shd w:val="clear" w:color="auto" w:fill="FFFFFF"/>
        </w:rPr>
        <w:t>Vegas</w:t>
      </w:r>
      <w:proofErr w:type="spellEnd"/>
      <w:r w:rsidRPr="000C1A8A">
        <w:rPr>
          <w:rFonts w:ascii="Times New Roman" w:hAnsi="Times New Roman"/>
          <w:sz w:val="26"/>
          <w:szCs w:val="26"/>
          <w:shd w:val="clear" w:color="auto" w:fill="FFFFFF"/>
        </w:rPr>
        <w:t xml:space="preserve">, используя сырьё и комплектующие от известных западных производителей, таких как </w:t>
      </w:r>
      <w:proofErr w:type="spellStart"/>
      <w:r w:rsidRPr="000C1A8A">
        <w:rPr>
          <w:rFonts w:ascii="Times New Roman" w:hAnsi="Times New Roman"/>
          <w:sz w:val="26"/>
          <w:szCs w:val="26"/>
          <w:shd w:val="clear" w:color="auto" w:fill="FFFFFF"/>
        </w:rPr>
        <w:t>Agro</w:t>
      </w:r>
      <w:proofErr w:type="spellEnd"/>
      <w:r w:rsidRPr="000C1A8A">
        <w:rPr>
          <w:rFonts w:ascii="Times New Roman" w:hAnsi="Times New Roman"/>
          <w:sz w:val="26"/>
          <w:szCs w:val="26"/>
          <w:shd w:val="clear" w:color="auto" w:fill="FFFFFF"/>
        </w:rPr>
        <w:t xml:space="preserve"> и </w:t>
      </w:r>
      <w:proofErr w:type="spellStart"/>
      <w:r w:rsidRPr="000C1A8A">
        <w:rPr>
          <w:rFonts w:ascii="Times New Roman" w:hAnsi="Times New Roman"/>
          <w:sz w:val="26"/>
          <w:szCs w:val="26"/>
          <w:shd w:val="clear" w:color="auto" w:fill="FFFFFF"/>
        </w:rPr>
        <w:t>Artilat</w:t>
      </w:r>
      <w:proofErr w:type="spellEnd"/>
      <w:r w:rsidRPr="000C1A8A">
        <w:rPr>
          <w:rFonts w:ascii="Times New Roman" w:hAnsi="Times New Roman"/>
          <w:sz w:val="26"/>
          <w:szCs w:val="26"/>
          <w:shd w:val="clear" w:color="auto" w:fill="FFFFFF"/>
        </w:rPr>
        <w:t xml:space="preserve">. В ассортимент вошли матрасы на базе независимых пружинных блоков, беспружинные матрасы из латекса и кокосовой </w:t>
      </w:r>
      <w:proofErr w:type="spellStart"/>
      <w:r w:rsidRPr="000C1A8A">
        <w:rPr>
          <w:rFonts w:ascii="Times New Roman" w:hAnsi="Times New Roman"/>
          <w:sz w:val="26"/>
          <w:szCs w:val="26"/>
          <w:shd w:val="clear" w:color="auto" w:fill="FFFFFF"/>
        </w:rPr>
        <w:t>койры</w:t>
      </w:r>
      <w:proofErr w:type="spellEnd"/>
      <w:r w:rsidRPr="000C1A8A">
        <w:rPr>
          <w:rFonts w:ascii="Times New Roman" w:hAnsi="Times New Roman"/>
          <w:sz w:val="26"/>
          <w:szCs w:val="26"/>
          <w:shd w:val="clear" w:color="auto" w:fill="FFFFFF"/>
        </w:rPr>
        <w:t>, а</w:t>
      </w:r>
      <w:r w:rsidR="008620DA">
        <w:rPr>
          <w:rFonts w:ascii="Times New Roman" w:hAnsi="Times New Roman"/>
          <w:sz w:val="26"/>
          <w:szCs w:val="26"/>
          <w:shd w:val="clear" w:color="auto" w:fill="FFFFFF"/>
        </w:rPr>
        <w:t> </w:t>
      </w:r>
      <w:r w:rsidRPr="000C1A8A">
        <w:rPr>
          <w:rFonts w:ascii="Times New Roman" w:hAnsi="Times New Roman"/>
          <w:sz w:val="26"/>
          <w:szCs w:val="26"/>
          <w:shd w:val="clear" w:color="auto" w:fill="FFFFFF"/>
        </w:rPr>
        <w:t>также матрасы с</w:t>
      </w:r>
      <w:r w:rsidR="00EF549E">
        <w:rPr>
          <w:rFonts w:ascii="Times New Roman" w:hAnsi="Times New Roman"/>
          <w:sz w:val="26"/>
          <w:szCs w:val="26"/>
          <w:shd w:val="clear" w:color="auto" w:fill="FFFFFF"/>
        </w:rPr>
        <w:t> </w:t>
      </w:r>
      <w:r w:rsidRPr="000C1A8A">
        <w:rPr>
          <w:rFonts w:ascii="Times New Roman" w:hAnsi="Times New Roman"/>
          <w:sz w:val="26"/>
          <w:szCs w:val="26"/>
          <w:shd w:val="clear" w:color="auto" w:fill="FFFFFF"/>
        </w:rPr>
        <w:t xml:space="preserve">зависимыми пружинами типа </w:t>
      </w:r>
      <w:proofErr w:type="spellStart"/>
      <w:r w:rsidRPr="000C1A8A">
        <w:rPr>
          <w:rFonts w:ascii="Times New Roman" w:hAnsi="Times New Roman"/>
          <w:sz w:val="26"/>
          <w:szCs w:val="26"/>
          <w:shd w:val="clear" w:color="auto" w:fill="FFFFFF"/>
        </w:rPr>
        <w:t>Bonnell</w:t>
      </w:r>
      <w:proofErr w:type="spellEnd"/>
      <w:r w:rsidRPr="000C1A8A">
        <w:rPr>
          <w:rFonts w:ascii="Times New Roman" w:hAnsi="Times New Roman"/>
          <w:sz w:val="26"/>
          <w:szCs w:val="26"/>
          <w:shd w:val="clear" w:color="auto" w:fill="FFFFFF"/>
        </w:rPr>
        <w:t>. Первоначальные рынки сбыта</w:t>
      </w:r>
      <w:r w:rsidR="00051B96" w:rsidRPr="000C1A8A">
        <w:rPr>
          <w:rFonts w:ascii="Times New Roman" w:hAnsi="Times New Roman"/>
          <w:sz w:val="26"/>
          <w:szCs w:val="26"/>
          <w:shd w:val="clear" w:color="auto" w:fill="FFFFFF"/>
        </w:rPr>
        <w:t> —</w:t>
      </w:r>
      <w:r w:rsidRPr="000C1A8A">
        <w:rPr>
          <w:rFonts w:ascii="Times New Roman" w:hAnsi="Times New Roman"/>
          <w:sz w:val="26"/>
          <w:szCs w:val="26"/>
          <w:shd w:val="clear" w:color="auto" w:fill="FFFFFF"/>
        </w:rPr>
        <w:t xml:space="preserve"> Беларусь и</w:t>
      </w:r>
      <w:r w:rsidR="00EF549E">
        <w:rPr>
          <w:rFonts w:ascii="Times New Roman" w:hAnsi="Times New Roman"/>
          <w:sz w:val="26"/>
          <w:szCs w:val="26"/>
          <w:shd w:val="clear" w:color="auto" w:fill="FFFFFF"/>
        </w:rPr>
        <w:t> </w:t>
      </w:r>
      <w:r w:rsidRPr="000C1A8A">
        <w:rPr>
          <w:rFonts w:ascii="Times New Roman" w:hAnsi="Times New Roman"/>
          <w:sz w:val="26"/>
          <w:szCs w:val="26"/>
          <w:shd w:val="clear" w:color="auto" w:fill="FFFFFF"/>
        </w:rPr>
        <w:t>Россия.</w:t>
      </w:r>
    </w:p>
    <w:p w:rsidR="004460D6" w:rsidRPr="000C1A8A" w:rsidRDefault="004460D6" w:rsidP="004460D6">
      <w:pPr>
        <w:spacing w:after="0"/>
        <w:ind w:firstLine="567"/>
        <w:jc w:val="both"/>
        <w:rPr>
          <w:rFonts w:ascii="Times New Roman" w:hAnsi="Times New Roman"/>
          <w:sz w:val="26"/>
          <w:szCs w:val="26"/>
          <w:shd w:val="clear" w:color="auto" w:fill="FFFFFF"/>
        </w:rPr>
      </w:pPr>
      <w:r w:rsidRPr="000C1A8A">
        <w:rPr>
          <w:rFonts w:ascii="Times New Roman" w:hAnsi="Times New Roman"/>
          <w:sz w:val="26"/>
          <w:szCs w:val="26"/>
          <w:shd w:val="clear" w:color="auto" w:fill="FFFFFF"/>
        </w:rPr>
        <w:t>В</w:t>
      </w:r>
      <w:r w:rsidR="0058067B" w:rsidRPr="000C1A8A">
        <w:rPr>
          <w:rFonts w:ascii="Times New Roman" w:hAnsi="Times New Roman"/>
          <w:sz w:val="26"/>
          <w:szCs w:val="26"/>
          <w:shd w:val="clear" w:color="auto" w:fill="FFFFFF"/>
        </w:rPr>
        <w:t> </w:t>
      </w:r>
      <w:r w:rsidRPr="000C1A8A">
        <w:rPr>
          <w:rFonts w:ascii="Times New Roman" w:hAnsi="Times New Roman"/>
          <w:sz w:val="26"/>
          <w:szCs w:val="26"/>
          <w:shd w:val="clear" w:color="auto" w:fill="FFFFFF"/>
        </w:rPr>
        <w:t>2000</w:t>
      </w:r>
      <w:r w:rsidR="0058067B" w:rsidRPr="000C1A8A">
        <w:rPr>
          <w:rFonts w:ascii="Times New Roman" w:hAnsi="Times New Roman"/>
          <w:sz w:val="26"/>
          <w:szCs w:val="26"/>
          <w:shd w:val="clear" w:color="auto" w:fill="FFFFFF"/>
        </w:rPr>
        <w:t> </w:t>
      </w:r>
      <w:r w:rsidRPr="000C1A8A">
        <w:rPr>
          <w:rFonts w:ascii="Times New Roman" w:hAnsi="Times New Roman"/>
          <w:sz w:val="26"/>
          <w:szCs w:val="26"/>
          <w:shd w:val="clear" w:color="auto" w:fill="FFFFFF"/>
        </w:rPr>
        <w:t>году «Вегас» расширил свой ассортимент, начав производство ортопедических подушек, а в</w:t>
      </w:r>
      <w:r w:rsidR="0058067B" w:rsidRPr="000C1A8A">
        <w:rPr>
          <w:rFonts w:ascii="Times New Roman" w:hAnsi="Times New Roman"/>
          <w:sz w:val="26"/>
          <w:szCs w:val="26"/>
          <w:shd w:val="clear" w:color="auto" w:fill="FFFFFF"/>
        </w:rPr>
        <w:t> </w:t>
      </w:r>
      <w:r w:rsidRPr="000C1A8A">
        <w:rPr>
          <w:rFonts w:ascii="Times New Roman" w:hAnsi="Times New Roman"/>
          <w:sz w:val="26"/>
          <w:szCs w:val="26"/>
          <w:shd w:val="clear" w:color="auto" w:fill="FFFFFF"/>
        </w:rPr>
        <w:t>2001</w:t>
      </w:r>
      <w:r w:rsidR="0058067B" w:rsidRPr="000C1A8A">
        <w:rPr>
          <w:rFonts w:ascii="Times New Roman" w:hAnsi="Times New Roman"/>
          <w:sz w:val="26"/>
          <w:szCs w:val="26"/>
          <w:shd w:val="clear" w:color="auto" w:fill="FFFFFF"/>
        </w:rPr>
        <w:t> году</w:t>
      </w:r>
      <w:r w:rsidR="00051B96" w:rsidRPr="000C1A8A">
        <w:rPr>
          <w:rFonts w:ascii="Times New Roman" w:hAnsi="Times New Roman"/>
          <w:sz w:val="26"/>
          <w:szCs w:val="26"/>
          <w:shd w:val="clear" w:color="auto" w:fill="FFFFFF"/>
        </w:rPr>
        <w:t> —</w:t>
      </w:r>
      <w:r w:rsidRPr="000C1A8A">
        <w:rPr>
          <w:rFonts w:ascii="Times New Roman" w:hAnsi="Times New Roman"/>
          <w:sz w:val="26"/>
          <w:szCs w:val="26"/>
          <w:shd w:val="clear" w:color="auto" w:fill="FFFFFF"/>
        </w:rPr>
        <w:t xml:space="preserve"> асимметричных матрасов, которые стали уникальной разработкой компании и были запатентованы.</w:t>
      </w:r>
    </w:p>
    <w:p w:rsidR="004460D6" w:rsidRPr="000C1A8A" w:rsidRDefault="004460D6" w:rsidP="004460D6">
      <w:pPr>
        <w:spacing w:after="0"/>
        <w:ind w:firstLine="567"/>
        <w:jc w:val="both"/>
        <w:rPr>
          <w:rFonts w:ascii="Times New Roman" w:hAnsi="Times New Roman"/>
          <w:sz w:val="26"/>
          <w:szCs w:val="26"/>
          <w:shd w:val="clear" w:color="auto" w:fill="FFFFFF"/>
        </w:rPr>
      </w:pPr>
      <w:r w:rsidRPr="000C1A8A">
        <w:rPr>
          <w:rFonts w:ascii="Times New Roman" w:hAnsi="Times New Roman"/>
          <w:sz w:val="26"/>
          <w:szCs w:val="26"/>
          <w:shd w:val="clear" w:color="auto" w:fill="FFFFFF"/>
        </w:rPr>
        <w:t>С</w:t>
      </w:r>
      <w:r w:rsidR="0058067B" w:rsidRPr="000C1A8A">
        <w:rPr>
          <w:rFonts w:ascii="Times New Roman" w:hAnsi="Times New Roman"/>
          <w:sz w:val="26"/>
          <w:szCs w:val="26"/>
          <w:shd w:val="clear" w:color="auto" w:fill="FFFFFF"/>
        </w:rPr>
        <w:t> </w:t>
      </w:r>
      <w:r w:rsidRPr="000C1A8A">
        <w:rPr>
          <w:rFonts w:ascii="Times New Roman" w:hAnsi="Times New Roman"/>
          <w:sz w:val="26"/>
          <w:szCs w:val="26"/>
          <w:shd w:val="clear" w:color="auto" w:fill="FFFFFF"/>
        </w:rPr>
        <w:t>2001</w:t>
      </w:r>
      <w:r w:rsidR="0058067B" w:rsidRPr="000C1A8A">
        <w:rPr>
          <w:rFonts w:ascii="Times New Roman" w:hAnsi="Times New Roman"/>
          <w:sz w:val="26"/>
          <w:szCs w:val="26"/>
          <w:shd w:val="clear" w:color="auto" w:fill="FFFFFF"/>
        </w:rPr>
        <w:t> </w:t>
      </w:r>
      <w:r w:rsidRPr="000C1A8A">
        <w:rPr>
          <w:rFonts w:ascii="Times New Roman" w:hAnsi="Times New Roman"/>
          <w:sz w:val="26"/>
          <w:szCs w:val="26"/>
          <w:shd w:val="clear" w:color="auto" w:fill="FFFFFF"/>
        </w:rPr>
        <w:t>года компания начала получать награды за качество своей продукции, включая «Лучшие товары Республики Беларусь» и «Выбор года». Эти достижения укрепили репутацию «Вегас» как производителя высококачественных матрасов.</w:t>
      </w:r>
    </w:p>
    <w:p w:rsidR="004460D6" w:rsidRPr="000C1A8A" w:rsidRDefault="004460D6" w:rsidP="004460D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6"/>
          <w:szCs w:val="26"/>
        </w:rPr>
      </w:pPr>
      <w:r w:rsidRPr="000C1A8A">
        <w:rPr>
          <w:rFonts w:ascii="Times New Roman" w:eastAsia="Times New Roman" w:hAnsi="Times New Roman"/>
          <w:sz w:val="26"/>
          <w:szCs w:val="26"/>
        </w:rPr>
        <w:t>Производитель на протяжении многих лет предлагает своим покупателям продукт, в</w:t>
      </w:r>
      <w:r w:rsidR="00EF549E">
        <w:rPr>
          <w:rFonts w:ascii="Times New Roman" w:eastAsia="Times New Roman" w:hAnsi="Times New Roman"/>
          <w:sz w:val="26"/>
          <w:szCs w:val="26"/>
        </w:rPr>
        <w:t> </w:t>
      </w:r>
      <w:r w:rsidRPr="000C1A8A">
        <w:rPr>
          <w:rFonts w:ascii="Times New Roman" w:eastAsia="Times New Roman" w:hAnsi="Times New Roman"/>
          <w:sz w:val="26"/>
          <w:szCs w:val="26"/>
        </w:rPr>
        <w:t>котором воплотились самые яркие мечты об исключительном отдыхе. Внимание к</w:t>
      </w:r>
      <w:r w:rsidR="0058067B" w:rsidRPr="000C1A8A">
        <w:rPr>
          <w:rFonts w:ascii="Times New Roman" w:eastAsia="Times New Roman" w:hAnsi="Times New Roman"/>
          <w:sz w:val="26"/>
          <w:szCs w:val="26"/>
        </w:rPr>
        <w:t> </w:t>
      </w:r>
      <w:r w:rsidRPr="000C1A8A">
        <w:rPr>
          <w:rFonts w:ascii="Times New Roman" w:eastAsia="Times New Roman" w:hAnsi="Times New Roman"/>
          <w:sz w:val="26"/>
          <w:szCs w:val="26"/>
        </w:rPr>
        <w:t>традициям и ультрасовременные технологии позволяют компании производить матрасы высочайшего качества. Обладая великолепными ортопедическими свойствами, они дарят вам глубокий, спокойный сон и быстро восстанавливают силы.</w:t>
      </w:r>
    </w:p>
    <w:p w:rsidR="004460D6" w:rsidRPr="000C1A8A" w:rsidRDefault="004460D6" w:rsidP="004460D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6"/>
          <w:szCs w:val="26"/>
        </w:rPr>
      </w:pPr>
      <w:r w:rsidRPr="000C1A8A">
        <w:rPr>
          <w:rFonts w:ascii="Times New Roman" w:eastAsia="Times New Roman" w:hAnsi="Times New Roman"/>
          <w:sz w:val="26"/>
          <w:szCs w:val="26"/>
        </w:rPr>
        <w:t xml:space="preserve">Таким образом, за долгий срок своего существования компания прошла путь от небольшого производства, использующего только ручной труд, до крупного промышленного предприятия, располагающего самым современным оборудованием. Из локальной марки </w:t>
      </w:r>
      <w:proofErr w:type="spellStart"/>
      <w:r w:rsidRPr="000C1A8A">
        <w:rPr>
          <w:rFonts w:ascii="Times New Roman" w:eastAsia="Times New Roman" w:hAnsi="Times New Roman"/>
          <w:sz w:val="26"/>
          <w:szCs w:val="26"/>
        </w:rPr>
        <w:t>Vegas</w:t>
      </w:r>
      <w:proofErr w:type="spellEnd"/>
      <w:r w:rsidRPr="000C1A8A">
        <w:rPr>
          <w:rFonts w:ascii="Times New Roman" w:eastAsia="Times New Roman" w:hAnsi="Times New Roman"/>
          <w:sz w:val="26"/>
          <w:szCs w:val="26"/>
        </w:rPr>
        <w:t xml:space="preserve"> превратилась в сильный бренд международного значения, хорошо известный как клиентам из стран бывшего СССР, так и ценителям комфортного отдыха из</w:t>
      </w:r>
      <w:r w:rsidR="008620DA">
        <w:rPr>
          <w:rFonts w:ascii="Times New Roman" w:eastAsia="Times New Roman" w:hAnsi="Times New Roman"/>
          <w:sz w:val="26"/>
          <w:szCs w:val="26"/>
        </w:rPr>
        <w:t> </w:t>
      </w:r>
      <w:r w:rsidRPr="000C1A8A">
        <w:rPr>
          <w:rFonts w:ascii="Times New Roman" w:eastAsia="Times New Roman" w:hAnsi="Times New Roman"/>
          <w:sz w:val="26"/>
          <w:szCs w:val="26"/>
        </w:rPr>
        <w:t>стран Восточной и Центральной Европы.</w:t>
      </w:r>
    </w:p>
    <w:p w:rsidR="00345FB0" w:rsidRPr="000C1A8A" w:rsidRDefault="004460D6" w:rsidP="004460D6">
      <w:pPr>
        <w:pStyle w:val="a3"/>
        <w:rPr>
          <w:noProof/>
          <w:sz w:val="26"/>
          <w:szCs w:val="26"/>
        </w:rPr>
      </w:pPr>
      <w:r w:rsidRPr="000C1A8A">
        <w:rPr>
          <w:sz w:val="26"/>
          <w:szCs w:val="26"/>
          <w:shd w:val="clear" w:color="auto" w:fill="FFFFFF"/>
        </w:rPr>
        <w:t>Успех на международной арене позволил компании значительно расширить ассортимент. В</w:t>
      </w:r>
      <w:r w:rsidR="000C1A8A" w:rsidRPr="000C1A8A">
        <w:rPr>
          <w:sz w:val="26"/>
          <w:szCs w:val="26"/>
          <w:shd w:val="clear" w:color="auto" w:fill="FFFFFF"/>
        </w:rPr>
        <w:t> </w:t>
      </w:r>
      <w:r w:rsidRPr="000C1A8A">
        <w:rPr>
          <w:sz w:val="26"/>
          <w:szCs w:val="26"/>
          <w:shd w:val="clear" w:color="auto" w:fill="FFFFFF"/>
        </w:rPr>
        <w:t>2009</w:t>
      </w:r>
      <w:r w:rsidR="000C1A8A" w:rsidRPr="000C1A8A">
        <w:rPr>
          <w:sz w:val="26"/>
          <w:szCs w:val="26"/>
          <w:shd w:val="clear" w:color="auto" w:fill="FFFFFF"/>
        </w:rPr>
        <w:t> </w:t>
      </w:r>
      <w:r w:rsidRPr="000C1A8A">
        <w:rPr>
          <w:sz w:val="26"/>
          <w:szCs w:val="26"/>
          <w:shd w:val="clear" w:color="auto" w:fill="FFFFFF"/>
        </w:rPr>
        <w:t xml:space="preserve">году были запущены ортопедические основания и линия детских матрасов </w:t>
      </w:r>
      <w:proofErr w:type="spellStart"/>
      <w:r w:rsidRPr="000C1A8A">
        <w:rPr>
          <w:sz w:val="26"/>
          <w:szCs w:val="26"/>
          <w:shd w:val="clear" w:color="auto" w:fill="FFFFFF"/>
        </w:rPr>
        <w:t>Vegas</w:t>
      </w:r>
      <w:proofErr w:type="spellEnd"/>
      <w:r w:rsidRPr="000C1A8A">
        <w:rPr>
          <w:sz w:val="26"/>
          <w:szCs w:val="26"/>
          <w:shd w:val="clear" w:color="auto" w:fill="FFFFFF"/>
        </w:rPr>
        <w:t xml:space="preserve"> </w:t>
      </w:r>
      <w:proofErr w:type="spellStart"/>
      <w:r w:rsidRPr="000C1A8A">
        <w:rPr>
          <w:sz w:val="26"/>
          <w:szCs w:val="26"/>
          <w:shd w:val="clear" w:color="auto" w:fill="FFFFFF"/>
        </w:rPr>
        <w:t>Kids</w:t>
      </w:r>
      <w:proofErr w:type="spellEnd"/>
      <w:r w:rsidRPr="000C1A8A">
        <w:rPr>
          <w:sz w:val="26"/>
          <w:szCs w:val="26"/>
          <w:shd w:val="clear" w:color="auto" w:fill="FFFFFF"/>
        </w:rPr>
        <w:t>. В</w:t>
      </w:r>
      <w:r w:rsidR="000C1A8A" w:rsidRPr="000C1A8A">
        <w:rPr>
          <w:sz w:val="26"/>
          <w:szCs w:val="26"/>
          <w:shd w:val="clear" w:color="auto" w:fill="FFFFFF"/>
        </w:rPr>
        <w:t> </w:t>
      </w:r>
      <w:r w:rsidRPr="000C1A8A">
        <w:rPr>
          <w:sz w:val="26"/>
          <w:szCs w:val="26"/>
          <w:shd w:val="clear" w:color="auto" w:fill="FFFFFF"/>
        </w:rPr>
        <w:t>2010</w:t>
      </w:r>
      <w:r w:rsidR="000C1A8A" w:rsidRPr="000C1A8A">
        <w:rPr>
          <w:sz w:val="26"/>
          <w:szCs w:val="26"/>
          <w:shd w:val="clear" w:color="auto" w:fill="FFFFFF"/>
        </w:rPr>
        <w:t> </w:t>
      </w:r>
      <w:r w:rsidRPr="000C1A8A">
        <w:rPr>
          <w:sz w:val="26"/>
          <w:szCs w:val="26"/>
          <w:shd w:val="clear" w:color="auto" w:fill="FFFFFF"/>
        </w:rPr>
        <w:t xml:space="preserve">году началось производство </w:t>
      </w:r>
      <w:proofErr w:type="spellStart"/>
      <w:r w:rsidRPr="000C1A8A">
        <w:rPr>
          <w:sz w:val="26"/>
          <w:szCs w:val="26"/>
          <w:shd w:val="clear" w:color="auto" w:fill="FFFFFF"/>
        </w:rPr>
        <w:t>беспружинных</w:t>
      </w:r>
      <w:proofErr w:type="spellEnd"/>
      <w:r w:rsidRPr="000C1A8A">
        <w:rPr>
          <w:sz w:val="26"/>
          <w:szCs w:val="26"/>
          <w:shd w:val="clear" w:color="auto" w:fill="FFFFFF"/>
        </w:rPr>
        <w:t xml:space="preserve"> матрасов «Актив», а в</w:t>
      </w:r>
      <w:r w:rsidR="000C1A8A" w:rsidRPr="000C1A8A">
        <w:rPr>
          <w:sz w:val="26"/>
          <w:szCs w:val="26"/>
          <w:shd w:val="clear" w:color="auto" w:fill="FFFFFF"/>
        </w:rPr>
        <w:t> </w:t>
      </w:r>
      <w:r w:rsidRPr="000C1A8A">
        <w:rPr>
          <w:sz w:val="26"/>
          <w:szCs w:val="26"/>
          <w:shd w:val="clear" w:color="auto" w:fill="FFFFFF"/>
        </w:rPr>
        <w:t>2011</w:t>
      </w:r>
      <w:r w:rsidR="000C1A8A" w:rsidRPr="000C1A8A">
        <w:rPr>
          <w:sz w:val="26"/>
          <w:szCs w:val="26"/>
          <w:shd w:val="clear" w:color="auto" w:fill="FFFFFF"/>
        </w:rPr>
        <w:t> </w:t>
      </w:r>
      <w:r w:rsidRPr="000C1A8A">
        <w:rPr>
          <w:sz w:val="26"/>
          <w:szCs w:val="26"/>
          <w:shd w:val="clear" w:color="auto" w:fill="FFFFFF"/>
        </w:rPr>
        <w:t>году</w:t>
      </w:r>
      <w:r w:rsidR="00051B96" w:rsidRPr="000C1A8A">
        <w:rPr>
          <w:sz w:val="26"/>
          <w:szCs w:val="26"/>
          <w:shd w:val="clear" w:color="auto" w:fill="FFFFFF"/>
        </w:rPr>
        <w:t> —</w:t>
      </w:r>
      <w:r w:rsidRPr="000C1A8A">
        <w:rPr>
          <w:sz w:val="26"/>
          <w:szCs w:val="26"/>
          <w:shd w:val="clear" w:color="auto" w:fill="FFFFFF"/>
        </w:rPr>
        <w:t xml:space="preserve"> серия аксессуаров для сна </w:t>
      </w:r>
      <w:proofErr w:type="spellStart"/>
      <w:r w:rsidRPr="000C1A8A">
        <w:rPr>
          <w:sz w:val="26"/>
          <w:szCs w:val="26"/>
          <w:shd w:val="clear" w:color="auto" w:fill="FFFFFF"/>
        </w:rPr>
        <w:t>Vegas</w:t>
      </w:r>
      <w:proofErr w:type="spellEnd"/>
      <w:r w:rsidRPr="000C1A8A">
        <w:rPr>
          <w:sz w:val="26"/>
          <w:szCs w:val="26"/>
          <w:shd w:val="clear" w:color="auto" w:fill="FFFFFF"/>
        </w:rPr>
        <w:t xml:space="preserve"> </w:t>
      </w:r>
      <w:proofErr w:type="spellStart"/>
      <w:r w:rsidRPr="000C1A8A">
        <w:rPr>
          <w:sz w:val="26"/>
          <w:szCs w:val="26"/>
          <w:shd w:val="clear" w:color="auto" w:fill="FFFFFF"/>
        </w:rPr>
        <w:t>Home</w:t>
      </w:r>
      <w:proofErr w:type="spellEnd"/>
      <w:r w:rsidRPr="000C1A8A">
        <w:rPr>
          <w:sz w:val="26"/>
          <w:szCs w:val="26"/>
          <w:shd w:val="clear" w:color="auto" w:fill="FFFFFF"/>
        </w:rPr>
        <w:t>. В</w:t>
      </w:r>
      <w:r w:rsidR="000C1A8A" w:rsidRPr="000C1A8A">
        <w:rPr>
          <w:sz w:val="26"/>
          <w:szCs w:val="26"/>
          <w:shd w:val="clear" w:color="auto" w:fill="FFFFFF"/>
        </w:rPr>
        <w:t> </w:t>
      </w:r>
      <w:r w:rsidRPr="000C1A8A">
        <w:rPr>
          <w:sz w:val="26"/>
          <w:szCs w:val="26"/>
          <w:shd w:val="clear" w:color="auto" w:fill="FFFFFF"/>
        </w:rPr>
        <w:t>2012</w:t>
      </w:r>
      <w:r w:rsidR="000C1A8A" w:rsidRPr="000C1A8A">
        <w:rPr>
          <w:sz w:val="26"/>
          <w:szCs w:val="26"/>
          <w:shd w:val="clear" w:color="auto" w:fill="FFFFFF"/>
        </w:rPr>
        <w:t> </w:t>
      </w:r>
      <w:r w:rsidRPr="000C1A8A">
        <w:rPr>
          <w:sz w:val="26"/>
          <w:szCs w:val="26"/>
          <w:shd w:val="clear" w:color="auto" w:fill="FFFFFF"/>
        </w:rPr>
        <w:t xml:space="preserve">году компания представила линию </w:t>
      </w:r>
      <w:proofErr w:type="spellStart"/>
      <w:r w:rsidRPr="000C1A8A">
        <w:rPr>
          <w:sz w:val="26"/>
          <w:szCs w:val="26"/>
          <w:shd w:val="clear" w:color="auto" w:fill="FFFFFF"/>
        </w:rPr>
        <w:t>Vegas</w:t>
      </w:r>
      <w:proofErr w:type="spellEnd"/>
      <w:r w:rsidRPr="000C1A8A">
        <w:rPr>
          <w:sz w:val="26"/>
          <w:szCs w:val="26"/>
          <w:shd w:val="clear" w:color="auto" w:fill="FFFFFF"/>
        </w:rPr>
        <w:t xml:space="preserve"> </w:t>
      </w:r>
      <w:proofErr w:type="spellStart"/>
      <w:r w:rsidRPr="000C1A8A">
        <w:rPr>
          <w:sz w:val="26"/>
          <w:szCs w:val="26"/>
          <w:shd w:val="clear" w:color="auto" w:fill="FFFFFF"/>
        </w:rPr>
        <w:t>Hotel</w:t>
      </w:r>
      <w:proofErr w:type="spellEnd"/>
      <w:r w:rsidRPr="000C1A8A">
        <w:rPr>
          <w:sz w:val="26"/>
          <w:szCs w:val="26"/>
          <w:shd w:val="clear" w:color="auto" w:fill="FFFFFF"/>
        </w:rPr>
        <w:t xml:space="preserve"> для оснащения отелей.</w:t>
      </w:r>
    </w:p>
    <w:p w:rsidR="00345FB0" w:rsidRDefault="00345FB0" w:rsidP="000C1A8A">
      <w:pPr>
        <w:pStyle w:val="a3"/>
        <w:ind w:firstLine="0"/>
        <w:jc w:val="center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3BB218B1" wp14:editId="3A6A0170">
                <wp:extent cx="2880000" cy="359967"/>
                <wp:effectExtent l="0" t="19050" r="34925" b="40640"/>
                <wp:docPr id="17" name="Группа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18" name="Прямая соединительная линия 18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30" name="Группа 30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31" name="Ромб 31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2" name="Ромб 32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3" name="Ромб 33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C5FEB04" id="Группа 17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">
                <v:line id="Прямая соединительная линия 18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" strokecolor="black [3213]" strokeweight="1pt">
                  <v:stroke joinstyle="miter"/>
                </v:line>
                <v:group id="Группа 30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J56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">
                  <v:shape id="Ромб 31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" fillcolor="white [3212]" strokecolor="black [3213]" strokeweight="1pt"/>
                  <v:shape id="Ромб 32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" fillcolor="white [3212]" strokecolor="black [3213]" strokeweight="1pt"/>
                  <v:shape id="Ромб 33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" fillcolor="white [3212]" strokecolor="black [3213]" strokeweight="1pt"/>
                </v:group>
                <w10:anchorlock/>
              </v:group>
            </w:pict>
          </mc:Fallback>
        </mc:AlternateContent>
      </w:r>
      <w:r>
        <w:br w:type="page"/>
      </w:r>
    </w:p>
    <w:p w:rsidR="00345FB0" w:rsidRPr="004460D6" w:rsidRDefault="00345FB0" w:rsidP="004460D6">
      <w:pPr>
        <w:pStyle w:val="af8"/>
      </w:pPr>
      <w:r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63360" behindDoc="0" locked="0" layoutInCell="1" allowOverlap="1" wp14:anchorId="40035E71" wp14:editId="5C4AE140">
                <wp:simplePos x="3538847" y="1448790"/>
                <wp:positionH relativeFrom="margin">
                  <wp:align>right</wp:align>
                </wp:positionH>
                <wp:positionV relativeFrom="margin">
                  <wp:align>top</wp:align>
                </wp:positionV>
                <wp:extent cx="3240000" cy="2268000"/>
                <wp:effectExtent l="0" t="0" r="17780" b="18415"/>
                <wp:wrapSquare wrapText="bothSides"/>
                <wp:docPr id="34" name="Группа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40000" cy="2268000"/>
                          <a:chOff x="0" y="0"/>
                          <a:chExt cx="3239770" cy="2267585"/>
                        </a:xfrm>
                      </wpg:grpSpPr>
                      <wps:wsp>
                        <wps:cNvPr id="35" name="Прямоугольник: скругленные углы 35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15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47" name="Группа 47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48" name="Ромб 48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9" name="Надпись 49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ED72DE" w:rsidRPr="003F28D3" w:rsidRDefault="00ED72DE" w:rsidP="00345FB0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34" o:spid="_x0000_s1041" style="position:absolute;left:0;text-align:left;margin-left:203.9pt;margin-top:0;width:255.1pt;height:178.6pt;z-index:251663360;mso-wrap-distance-left:14.2pt;mso-wrap-distance-right:14.2pt;mso-position-horizontal:right;mso-position-horizontal-relative:margin;mso-position-vertical:top;mso-position-vertical-relative:margin;mso-width-relative:margin;mso-height-relative:margin" coordsize="32397,226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">
                <v:roundrect id="Прямоугольник: скругленные углы 35" o:spid="_x0000_s1042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lte8MA&#10;AADbAAAADwAAAGRycy9kb3ducmV2LnhtbESPwW7CMBBE75X4B2uReisO0KIqYFCLQOqFQyEfsIq3&#10;sUW8DrFJwt/XSEgcRzPzRrPaDK4WHbXBelYwnWQgiEuvLVcKitP+7RNEiMgaa8+k4EYBNuvRywpz&#10;7Xv+pe4YK5EgHHJUYGJscilDachhmPiGOHl/vnUYk2wrqVvsE9zVcpZlC+nQclow2NDWUHk+Xp2C&#10;rthd42n/bvpvv7hVxcWGg7FKvY6HryWISEN8hh/tH61g/gH3L+kHyP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mlte8MAAADbAAAADwAAAAAAAAAAAAAAAACYAgAAZHJzL2Rv&#10;d25yZXYueG1sUEsFBgAAAAAEAAQA9QAAAIgDAAAAAA==&#10;" strokecolor="black [3213]" strokeweight="1pt">
                  <v:fill r:id="rId16" o:title="" recolor="t" rotate="t" type="frame"/>
                  <v:stroke joinstyle="miter"/>
                </v:roundrect>
                <v:group id="Группа 47" o:spid="_x0000_s1043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Wd1c8YAAADbAAAADwAAAGRycy9kb3ducmV2LnhtbESPW2vCQBSE3wv+h+UI&#10;faub2FYlZhURW/ogghcQ3w7Zkwtmz4bsNon/vlso9HGYmW+YdD2YWnTUusqygngSgSDOrK64UHA5&#10;f7wsQDiPrLG2TAoe5GC9Gj2lmGjb85G6ky9EgLBLUEHpfZNI6bKSDLqJbYiDl9vWoA+yLaRusQ9w&#10;U8tpFM2kwYrDQokNbUvK7qdvo+Czx37zGu+6/T3fPm7n98N1H5NSz+NhswThafD/4b/2l1bwNof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xZ3VzxgAAANsA&#10;AAAPAAAAAAAAAAAAAAAAAKoCAABkcnMvZG93bnJldi54bWxQSwUGAAAAAAQABAD6AAAAnQMAAAAA&#10;">
                  <v:shape id="Ромб 48" o:spid="_x0000_s1044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xtYMMA&#10;AADbAAAADwAAAGRycy9kb3ducmV2LnhtbERPy2rCQBTdF/yH4QpuiplUSgipo4ggVKy0jYVuL5nb&#10;JJi5EzKTh/36zkLo8nDe6+1kGjFQ52rLCp6iGARxYXXNpYKvy2GZgnAeWWNjmRTcyMF2M3tYY6bt&#10;yJ805L4UIYRdhgoq79tMSldUZNBFtiUO3I/tDPoAu1LqDscQbhq5iuNEGqw5NFTY0r6i4pr3RkHS&#10;f7eUH8/vp1TehtVv2Z/ePh6VWsyn3QsIT5P/F9/dr1rBcxgbvoQfID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pxtYMMAAADbAAAADwAAAAAAAAAAAAAAAACYAgAAZHJzL2Rv&#10;d25yZXYueG1sUEsFBgAAAAAEAAQA9QAAAIgDAAAAAA==&#10;" fillcolor="#c00000" strokecolor="#f2f2f2 [3052]" strokeweight="2.25pt">
                    <v:shadow on="t" color="black [3213]" opacity="26214f" offset=".34742mm,.06125mm"/>
                  </v:shape>
                  <v:shape id="Надпись 49" o:spid="_x0000_s1045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6cD8YA&#10;AADbAAAADwAAAGRycy9kb3ducmV2LnhtbESPQWvCQBSE74L/YXmF3nTTYMWmriKBYCl6SOqlt9fs&#10;MwnNvo3Zrab+elco9DjMzDfMcj2YVpypd41lBU/TCARxaXXDlYLDRzZZgHAeWWNrmRT8koP1ajxa&#10;YqLthXM6F74SAcIuQQW1910ipStrMuimtiMO3tH2Bn2QfSV1j5cAN62Mo2guDTYcFmrsKK2p/C5+&#10;jIL3NNtj/hWbxbVNt7vjpjsdPp+VenwYNq8gPA3+P/zXftMKZi9w/xJ+gFz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p6cD8YAAADbAAAADwAAAAAAAAAAAAAAAACYAgAAZHJz&#10;L2Rvd25yZXYueG1sUEsFBgAAAAAEAAQA9QAAAIsDAAAAAA==&#10;" filled="f" stroked="f" strokeweight=".5pt">
                    <v:textbox>
                      <w:txbxContent>
                        <w:p w:rsidR="00ED72DE" w:rsidRPr="003F28D3" w:rsidRDefault="00ED72DE" w:rsidP="00345FB0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4460D6" w:rsidRPr="004460D6">
        <w:rPr>
          <w:rStyle w:val="afa"/>
          <w:i w:val="0"/>
          <w:iCs w:val="0"/>
        </w:rPr>
        <w:t>Топливные гранулы (пеллеты)</w:t>
      </w:r>
    </w:p>
    <w:p w:rsidR="004460D6" w:rsidRPr="004460D6" w:rsidRDefault="004460D6" w:rsidP="004460D6">
      <w:pPr>
        <w:pStyle w:val="a3"/>
      </w:pPr>
      <w:r w:rsidRPr="004460D6">
        <w:rPr>
          <w:rStyle w:val="afa"/>
          <w:b/>
          <w:i w:val="0"/>
          <w:iCs w:val="0"/>
        </w:rPr>
        <w:t>4. Топливные гранулы (пеллеты)</w:t>
      </w:r>
      <w:r w:rsidRPr="004460D6">
        <w:rPr>
          <w:rStyle w:val="afa"/>
          <w:i w:val="0"/>
          <w:iCs w:val="0"/>
        </w:rPr>
        <w:t xml:space="preserve"> </w:t>
      </w:r>
      <w:r w:rsidRPr="00492183">
        <w:rPr>
          <w:rStyle w:val="afa"/>
          <w:b/>
          <w:i w:val="0"/>
          <w:iCs w:val="0"/>
        </w:rPr>
        <w:t>(ОДО «ПК Квант», г.</w:t>
      </w:r>
      <w:r w:rsidR="00774C59">
        <w:rPr>
          <w:rStyle w:val="afa"/>
          <w:b/>
          <w:i w:val="0"/>
          <w:iCs w:val="0"/>
        </w:rPr>
        <w:t> </w:t>
      </w:r>
      <w:r w:rsidRPr="00492183">
        <w:rPr>
          <w:rStyle w:val="afa"/>
          <w:b/>
          <w:i w:val="0"/>
          <w:iCs w:val="0"/>
        </w:rPr>
        <w:t>Витебск)</w:t>
      </w:r>
      <w:r w:rsidR="00051B96">
        <w:rPr>
          <w:rStyle w:val="afa"/>
          <w:i w:val="0"/>
          <w:iCs w:val="0"/>
        </w:rPr>
        <w:t> —</w:t>
      </w:r>
      <w:r w:rsidRPr="004460D6">
        <w:rPr>
          <w:rStyle w:val="afa"/>
          <w:i w:val="0"/>
          <w:iCs w:val="0"/>
        </w:rPr>
        <w:t xml:space="preserve"> </w:t>
      </w:r>
      <w:hyperlink r:id="rId17" w:tooltip="Биотопливо" w:history="1">
        <w:proofErr w:type="spellStart"/>
        <w:r w:rsidRPr="004460D6">
          <w:rPr>
            <w:rStyle w:val="af0"/>
            <w:color w:val="auto"/>
            <w:u w:val="none"/>
          </w:rPr>
          <w:t>биотопливо</w:t>
        </w:r>
        <w:proofErr w:type="spellEnd"/>
      </w:hyperlink>
      <w:r w:rsidR="00774C59">
        <w:t xml:space="preserve">, </w:t>
      </w:r>
      <w:proofErr w:type="gramStart"/>
      <w:r w:rsidR="00774C59">
        <w:t>получаемое</w:t>
      </w:r>
      <w:proofErr w:type="gramEnd"/>
      <w:r w:rsidR="00774C59">
        <w:t xml:space="preserve"> из </w:t>
      </w:r>
      <w:hyperlink r:id="rId18" w:tooltip="Торф" w:history="1">
        <w:r w:rsidRPr="004460D6">
          <w:rPr>
            <w:rStyle w:val="af0"/>
            <w:color w:val="auto"/>
            <w:u w:val="none"/>
          </w:rPr>
          <w:t>торфа</w:t>
        </w:r>
      </w:hyperlink>
      <w:r w:rsidRPr="004460D6">
        <w:t xml:space="preserve">, древесных отходов и отходов сельского хозяйства. Представляет собой </w:t>
      </w:r>
      <w:hyperlink r:id="rId19" w:tooltip="Гранулы" w:history="1">
        <w:r w:rsidRPr="004460D6">
          <w:rPr>
            <w:rStyle w:val="af0"/>
            <w:color w:val="auto"/>
            <w:u w:val="none"/>
          </w:rPr>
          <w:t>гранулы</w:t>
        </w:r>
      </w:hyperlink>
      <w:r w:rsidRPr="004460D6">
        <w:t xml:space="preserve"> стандартного размера в </w:t>
      </w:r>
      <w:r w:rsidR="00774C59">
        <w:t>форме</w:t>
      </w:r>
      <w:r w:rsidRPr="004460D6">
        <w:t xml:space="preserve"> цилиндра. Гранулы классифицируются по их теплотворной способности, влажности и зольности, а также по размерам. Высокая плотность, низкая </w:t>
      </w:r>
      <w:hyperlink r:id="rId20" w:tooltip="Влажность" w:history="1">
        <w:r w:rsidRPr="004460D6">
          <w:rPr>
            <w:rStyle w:val="af0"/>
            <w:color w:val="auto"/>
            <w:u w:val="none"/>
          </w:rPr>
          <w:t>влажность</w:t>
        </w:r>
      </w:hyperlink>
      <w:r w:rsidRPr="004460D6">
        <w:t> и размер позволяют при их сгорании получать большое количество энергии и точно дозировать их количество при автоматизированной подаче.</w:t>
      </w:r>
    </w:p>
    <w:p w:rsidR="004460D6" w:rsidRPr="004460D6" w:rsidRDefault="004460D6" w:rsidP="004460D6">
      <w:pPr>
        <w:pStyle w:val="a3"/>
        <w:rPr>
          <w:rStyle w:val="afa"/>
          <w:i w:val="0"/>
          <w:iCs w:val="0"/>
        </w:rPr>
      </w:pPr>
      <w:r w:rsidRPr="004460D6">
        <w:rPr>
          <w:rStyle w:val="afa"/>
          <w:i w:val="0"/>
          <w:iCs w:val="0"/>
        </w:rPr>
        <w:t xml:space="preserve">Брикеты, как и пеллеты, </w:t>
      </w:r>
      <w:r w:rsidR="00D4789B">
        <w:rPr>
          <w:rStyle w:val="afa"/>
          <w:i w:val="0"/>
          <w:iCs w:val="0"/>
        </w:rPr>
        <w:t xml:space="preserve">это </w:t>
      </w:r>
      <w:r w:rsidRPr="004460D6">
        <w:rPr>
          <w:rStyle w:val="afa"/>
          <w:i w:val="0"/>
          <w:iCs w:val="0"/>
        </w:rPr>
        <w:t xml:space="preserve">вид </w:t>
      </w:r>
      <w:proofErr w:type="spellStart"/>
      <w:r w:rsidRPr="004460D6">
        <w:rPr>
          <w:rStyle w:val="afa"/>
          <w:i w:val="0"/>
          <w:iCs w:val="0"/>
        </w:rPr>
        <w:t>биотоплива</w:t>
      </w:r>
      <w:proofErr w:type="spellEnd"/>
      <w:r w:rsidRPr="004460D6">
        <w:rPr>
          <w:rStyle w:val="afa"/>
          <w:i w:val="0"/>
          <w:iCs w:val="0"/>
        </w:rPr>
        <w:t>, но имеет некоторые отличия от гранул.</w:t>
      </w:r>
    </w:p>
    <w:p w:rsidR="004460D6" w:rsidRPr="004460D6" w:rsidRDefault="004460D6" w:rsidP="004460D6">
      <w:pPr>
        <w:pStyle w:val="a3"/>
        <w:rPr>
          <w:rStyle w:val="afa"/>
          <w:i w:val="0"/>
          <w:iCs w:val="0"/>
        </w:rPr>
      </w:pPr>
      <w:r w:rsidRPr="004460D6">
        <w:rPr>
          <w:rStyle w:val="afa"/>
          <w:i w:val="0"/>
          <w:iCs w:val="0"/>
        </w:rPr>
        <w:t>Пеллеты представляют собой небольшие цилиндрич</w:t>
      </w:r>
      <w:r w:rsidR="00D4789B">
        <w:rPr>
          <w:rStyle w:val="afa"/>
          <w:i w:val="0"/>
          <w:iCs w:val="0"/>
        </w:rPr>
        <w:t>еские гранулы диаметром около 6–</w:t>
      </w:r>
      <w:r w:rsidRPr="004460D6">
        <w:rPr>
          <w:rStyle w:val="afa"/>
          <w:i w:val="0"/>
          <w:iCs w:val="0"/>
        </w:rPr>
        <w:t xml:space="preserve">8 мм и длиной до 30 мм. Брикеты имеют форму прямоугольных или квадратных блоков, размеры </w:t>
      </w:r>
      <w:r w:rsidR="00D4789B">
        <w:rPr>
          <w:rStyle w:val="afa"/>
          <w:i w:val="0"/>
          <w:iCs w:val="0"/>
        </w:rPr>
        <w:t xml:space="preserve">их </w:t>
      </w:r>
      <w:r w:rsidRPr="004460D6">
        <w:rPr>
          <w:rStyle w:val="afa"/>
          <w:i w:val="0"/>
          <w:iCs w:val="0"/>
        </w:rPr>
        <w:t>могут варьироваться, но обычно они больше по объ</w:t>
      </w:r>
      <w:r w:rsidR="00D4789B">
        <w:rPr>
          <w:rStyle w:val="afa"/>
          <w:i w:val="0"/>
          <w:iCs w:val="0"/>
        </w:rPr>
        <w:t>ё</w:t>
      </w:r>
      <w:r w:rsidRPr="004460D6">
        <w:rPr>
          <w:rStyle w:val="afa"/>
          <w:i w:val="0"/>
          <w:iCs w:val="0"/>
        </w:rPr>
        <w:t>му, чем пеллеты.</w:t>
      </w:r>
    </w:p>
    <w:p w:rsidR="004460D6" w:rsidRPr="004460D6" w:rsidRDefault="004460D6" w:rsidP="004460D6">
      <w:pPr>
        <w:pStyle w:val="a3"/>
        <w:rPr>
          <w:rStyle w:val="afa"/>
          <w:i w:val="0"/>
          <w:iCs w:val="0"/>
        </w:rPr>
      </w:pPr>
      <w:r w:rsidRPr="004460D6">
        <w:rPr>
          <w:rStyle w:val="afa"/>
          <w:i w:val="0"/>
          <w:iCs w:val="0"/>
        </w:rPr>
        <w:t>Пеллеты производятся пут</w:t>
      </w:r>
      <w:r w:rsidR="00D4789B">
        <w:rPr>
          <w:rStyle w:val="afa"/>
          <w:i w:val="0"/>
          <w:iCs w:val="0"/>
        </w:rPr>
        <w:t>ё</w:t>
      </w:r>
      <w:r w:rsidRPr="004460D6">
        <w:rPr>
          <w:rStyle w:val="afa"/>
          <w:i w:val="0"/>
          <w:iCs w:val="0"/>
        </w:rPr>
        <w:t>м прессования древесных отходов (например, опилок) с добавлением л</w:t>
      </w:r>
      <w:r w:rsidR="00D4789B">
        <w:rPr>
          <w:rStyle w:val="afa"/>
          <w:i w:val="0"/>
          <w:iCs w:val="0"/>
        </w:rPr>
        <w:t>ё</w:t>
      </w:r>
      <w:r w:rsidRPr="004460D6">
        <w:rPr>
          <w:rStyle w:val="afa"/>
          <w:i w:val="0"/>
          <w:iCs w:val="0"/>
        </w:rPr>
        <w:t>гкого связывающего вещества. Процесс включает в себя высокое давление и температуру. Брикеты также изготавливаются из древесных отходов, но могут включать в себя более крупные частицы. Они прессуются без добавления связующих веществ, что делает их более плотными.</w:t>
      </w:r>
    </w:p>
    <w:p w:rsidR="004460D6" w:rsidRPr="004460D6" w:rsidRDefault="004460D6" w:rsidP="004460D6">
      <w:pPr>
        <w:pStyle w:val="a3"/>
        <w:rPr>
          <w:rStyle w:val="afa"/>
          <w:i w:val="0"/>
          <w:iCs w:val="0"/>
        </w:rPr>
      </w:pPr>
      <w:r w:rsidRPr="004460D6">
        <w:rPr>
          <w:rStyle w:val="afa"/>
          <w:i w:val="0"/>
          <w:iCs w:val="0"/>
        </w:rPr>
        <w:t>Оба типа топлива имеют хорошую теплотворную способность, но пеллеты часто имеют более высокую плотность и, следовательно, могут быть более эффективными в плане хранения и транспортировки.</w:t>
      </w:r>
    </w:p>
    <w:p w:rsidR="004460D6" w:rsidRPr="004460D6" w:rsidRDefault="004460D6" w:rsidP="004460D6">
      <w:pPr>
        <w:pStyle w:val="a3"/>
        <w:rPr>
          <w:rStyle w:val="afa"/>
          <w:i w:val="0"/>
          <w:iCs w:val="0"/>
        </w:rPr>
      </w:pPr>
      <w:r w:rsidRPr="004460D6">
        <w:rPr>
          <w:rStyle w:val="afa"/>
          <w:i w:val="0"/>
          <w:iCs w:val="0"/>
        </w:rPr>
        <w:t>Пеллеты чаще используются в автоматических котлах и печах, которые специально предназначены для их сжигания. Брикеты могут использоваться в</w:t>
      </w:r>
      <w:r w:rsidR="001E3051">
        <w:rPr>
          <w:rStyle w:val="afa"/>
          <w:i w:val="0"/>
          <w:iCs w:val="0"/>
        </w:rPr>
        <w:t> </w:t>
      </w:r>
      <w:r w:rsidRPr="004460D6">
        <w:rPr>
          <w:rStyle w:val="afa"/>
          <w:i w:val="0"/>
          <w:iCs w:val="0"/>
        </w:rPr>
        <w:t>различных типах печей и каминов, но не всегда подходят для автоматизированных систем.</w:t>
      </w:r>
    </w:p>
    <w:p w:rsidR="004460D6" w:rsidRPr="004460D6" w:rsidRDefault="004460D6" w:rsidP="004460D6">
      <w:pPr>
        <w:pStyle w:val="a3"/>
        <w:rPr>
          <w:rStyle w:val="afa"/>
          <w:i w:val="0"/>
          <w:iCs w:val="0"/>
        </w:rPr>
      </w:pPr>
      <w:r w:rsidRPr="004460D6">
        <w:rPr>
          <w:rStyle w:val="afa"/>
          <w:i w:val="0"/>
          <w:iCs w:val="0"/>
        </w:rPr>
        <w:t>Пеллеты требуют более тщательного хранения, чтобы избежать влаги, так как они могут легко впитывать воду. Брикеты менее чувствительны к влаге, но вс</w:t>
      </w:r>
      <w:r w:rsidR="004747A6">
        <w:rPr>
          <w:rStyle w:val="afa"/>
          <w:i w:val="0"/>
          <w:iCs w:val="0"/>
        </w:rPr>
        <w:t>ё</w:t>
      </w:r>
      <w:r w:rsidRPr="004460D6">
        <w:rPr>
          <w:rStyle w:val="afa"/>
          <w:i w:val="0"/>
          <w:iCs w:val="0"/>
        </w:rPr>
        <w:t xml:space="preserve"> равно лучше хранить их в сухом месте.</w:t>
      </w:r>
    </w:p>
    <w:p w:rsidR="00345FB0" w:rsidRPr="004460D6" w:rsidRDefault="004460D6" w:rsidP="004460D6">
      <w:pPr>
        <w:pStyle w:val="a3"/>
      </w:pPr>
      <w:r w:rsidRPr="004460D6">
        <w:rPr>
          <w:rStyle w:val="afa"/>
          <w:i w:val="0"/>
          <w:iCs w:val="0"/>
        </w:rPr>
        <w:t xml:space="preserve">Выбор между </w:t>
      </w:r>
      <w:proofErr w:type="spellStart"/>
      <w:r w:rsidRPr="004460D6">
        <w:rPr>
          <w:rStyle w:val="afa"/>
          <w:i w:val="0"/>
          <w:iCs w:val="0"/>
        </w:rPr>
        <w:t>пеллетами</w:t>
      </w:r>
      <w:proofErr w:type="spellEnd"/>
      <w:r w:rsidRPr="004460D6">
        <w:rPr>
          <w:rStyle w:val="afa"/>
          <w:i w:val="0"/>
          <w:iCs w:val="0"/>
        </w:rPr>
        <w:t xml:space="preserve"> и брикетами зависит от типа оборудования для сжигания.</w:t>
      </w:r>
    </w:p>
    <w:p w:rsidR="00345FB0" w:rsidRDefault="00345FB0" w:rsidP="00345FB0">
      <w:pPr>
        <w:pStyle w:val="a3"/>
        <w:rPr>
          <w:noProof/>
        </w:rPr>
      </w:pPr>
    </w:p>
    <w:p w:rsidR="00345FB0" w:rsidRDefault="00345FB0" w:rsidP="00FF70C6">
      <w:pPr>
        <w:pStyle w:val="a3"/>
        <w:ind w:firstLine="0"/>
        <w:jc w:val="center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2AB75160" wp14:editId="55B98FCA">
                <wp:extent cx="2880000" cy="359967"/>
                <wp:effectExtent l="0" t="19050" r="34925" b="40640"/>
                <wp:docPr id="51" name="Группа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52" name="Прямая соединительная линия 52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53" name="Группа 53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54" name="Ромб 54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5" name="Ромб 55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6" name="Ромб 56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C39EE42" id="Группа 51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">
                <v:line id="Прямая соединительная линия 52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" strokecolor="black [3213]" strokeweight="1pt">
                  <v:stroke joinstyle="miter"/>
                </v:line>
                <v:group id="Группа 53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eWt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">
                  <v:shape id="Ромб 54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" fillcolor="white [3212]" strokecolor="black [3213]" strokeweight="1pt"/>
                  <v:shape id="Ромб 55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" fillcolor="white [3212]" strokecolor="black [3213]" strokeweight="1pt"/>
                  <v:shape id="Ромб 56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" fillcolor="white [3212]" strokecolor="black [3213]" strokeweight="1pt"/>
                </v:group>
                <w10:anchorlock/>
              </v:group>
            </w:pict>
          </mc:Fallback>
        </mc:AlternateContent>
      </w:r>
      <w:r>
        <w:br w:type="page"/>
      </w:r>
    </w:p>
    <w:p w:rsidR="00345FB0" w:rsidRPr="004460D6" w:rsidRDefault="00675858" w:rsidP="004460D6">
      <w:pPr>
        <w:pStyle w:val="af8"/>
      </w:pPr>
      <w:r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65408" behindDoc="0" locked="0" layoutInCell="1" allowOverlap="1" wp14:anchorId="2AC85CAA" wp14:editId="63979D21">
                <wp:simplePos x="0" y="0"/>
                <wp:positionH relativeFrom="margin">
                  <wp:posOffset>3362325</wp:posOffset>
                </wp:positionH>
                <wp:positionV relativeFrom="margin">
                  <wp:posOffset>-45720</wp:posOffset>
                </wp:positionV>
                <wp:extent cx="3239770" cy="2267585"/>
                <wp:effectExtent l="0" t="0" r="17780" b="18415"/>
                <wp:wrapSquare wrapText="bothSides"/>
                <wp:docPr id="57" name="Группа 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58" name="Прямоугольник: скругленные углы 58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21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59" name="Группа 59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60" name="Ромб 60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1" name="Надпись 61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ED72DE" w:rsidRPr="003F28D3" w:rsidRDefault="00ED72DE" w:rsidP="00345FB0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57" o:spid="_x0000_s1046" style="position:absolute;left:0;text-align:left;margin-left:264.75pt;margin-top:-3.6pt;width:255.1pt;height:178.55pt;z-index:251665408;mso-wrap-distance-left:14.2pt;mso-wrap-distance-right:14.2pt;mso-position-horizontal-relative:margin;mso-position-vertical-relative:margin;mso-width-relative:margin;mso-height-relative:margin" coordsize="32397,2267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">
                <v:roundrect id="Прямоугольник: скругленные углы 58" o:spid="_x0000_s1047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2KWsAA&#10;AADbAAAADwAAAGRycy9kb3ducmV2LnhtbERPS27CMBDdV+IO1iB1VxwqGlDAIIho1bLjc4BRPEkM&#10;8TiyXUhvXy8qdfn0/qvNYDtxJx+MYwXTSQaCuHLacKPgcn5/WYAIEVlj55gU/FCAzXr0tMJCuwcf&#10;6X6KjUghHApU0MbYF1KGqiWLYeJ64sTVzluMCfpGao+PFG47+ZplubRoODW02FPZUnU7fVsFOzff&#10;B28/TD27lrevss7NgXOlnsfDdgki0hD/xX/uT63gLY1NX9IPkOt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n2KWsAAAADbAAAADwAAAAAAAAAAAAAAAACYAgAAZHJzL2Rvd25y&#10;ZXYueG1sUEsFBgAAAAAEAAQA9QAAAIUDAAAAAA==&#10;" strokecolor="black [3213]" strokeweight="1pt">
                  <v:fill r:id="rId22" o:title="" recolor="t" rotate="t" type="frame"/>
                  <v:stroke joinstyle="miter"/>
                </v:roundrect>
                <v:group id="Группа 59" o:spid="_x0000_s1048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m3SR8UAAADbAAAADwAAAGRycy9kb3ducmV2LnhtbESPT2vCQBTE70K/w/IK&#10;vdVNWlJqdBWRtvQgBZOCeHtkn0kw+zZkt/nz7V2h4HGYmd8wq81oGtFT52rLCuJ5BIK4sLrmUsFv&#10;/vn8DsJ5ZI2NZVIwkYPN+mG2wlTbgQ/UZ74UAcIuRQWV920qpSsqMujmtiUO3tl2Bn2QXSl1h0OA&#10;m0a+RNGbNFhzWKiwpV1FxSX7Mwq+Bhy2r/FHv7+cd9MpT36O+5iUenoct0sQnkZ/D/+3v7WCZAG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pt0kfFAAAA2wAA&#10;AA8AAAAAAAAAAAAAAAAAqgIAAGRycy9kb3ducmV2LnhtbFBLBQYAAAAABAAEAPoAAACcAwAAAAA=&#10;">
                  <v:shape id="Ромб 60" o:spid="_x0000_s1049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189BsEA&#10;AADbAAAADwAAAGRycy9kb3ducmV2LnhtbERPTWvCQBC9C/0PyxS8SN3oQSR1lVIoKLaoUeh1yE6T&#10;0OxsyG5i7K/vHASPj/e92gyuVj21ofJsYDZNQBHn3lZcGLicP16WoEJEtlh7JgM3CrBZP41WmFp/&#10;5RP1WSyUhHBI0UAZY5NqHfKSHIapb4iF+/GtwyiwLbRt8SrhrtbzJFlohxVLQ4kNvZeU/2adM7Do&#10;vhvKdl+H/VLf+vlf0e0/jxNjxs/D2yuoSEN8iO/urRWfrJcv8gP0+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tfPQbBAAAA2wAAAA8AAAAAAAAAAAAAAAAAmAIAAGRycy9kb3du&#10;cmV2LnhtbFBLBQYAAAAABAAEAPUAAACGAwAAAAA=&#10;" fillcolor="#c00000" strokecolor="#f2f2f2 [3052]" strokeweight="2.25pt">
                    <v:shadow on="t" color="black [3213]" opacity="26214f" offset=".34742mm,.06125mm"/>
                  </v:shape>
                  <v:shape id="Надпись 61" o:spid="_x0000_s1050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13MacMA&#10;AADbAAAADwAAAGRycy9kb3ducmV2LnhtbESPzarCMBSE98J9h3AuuNNUQZFqFCmIIrrwZ+Pu3ObY&#10;ltuc1CZq9emNILgcZuYbZjJrTCluVLvCsoJeNwJBnFpdcKbgeFh0RiCcR9ZYWiYFD3Iwm/60Jhhr&#10;e+cd3fY+EwHCLkYFufdVLKVLczLourYiDt7Z1gZ9kHUmdY33ADel7EfRUBosOCzkWFGSU/q/vxoF&#10;62Sxxd1f34yeZbLcnOfV5XgaKNX+beZjEJ4a/w1/2iutYNiD95fwA+T0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13MacMAAADbAAAADwAAAAAAAAAAAAAAAACYAgAAZHJzL2Rv&#10;d25yZXYueG1sUEsFBgAAAAAEAAQA9QAAAIgDAAAAAA==&#10;" filled="f" stroked="f" strokeweight=".5pt">
                    <v:textbox>
                      <w:txbxContent>
                        <w:p w:rsidR="00ED72DE" w:rsidRPr="003F28D3" w:rsidRDefault="00ED72DE" w:rsidP="00345FB0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5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4460D6" w:rsidRPr="004460D6">
        <w:t>Обои</w:t>
      </w:r>
    </w:p>
    <w:p w:rsidR="004460D6" w:rsidRPr="00661A04" w:rsidRDefault="004460D6" w:rsidP="004460D6">
      <w:pPr>
        <w:pStyle w:val="a3"/>
        <w:rPr>
          <w:rFonts w:eastAsia="Times New Roman"/>
          <w:sz w:val="24"/>
          <w:szCs w:val="26"/>
        </w:rPr>
      </w:pPr>
      <w:r w:rsidRPr="00661A04">
        <w:rPr>
          <w:rFonts w:eastAsia="Times New Roman"/>
          <w:b/>
          <w:sz w:val="24"/>
          <w:szCs w:val="26"/>
        </w:rPr>
        <w:t xml:space="preserve">5. </w:t>
      </w:r>
      <w:r w:rsidRPr="00661A04">
        <w:rPr>
          <w:b/>
          <w:sz w:val="24"/>
          <w:szCs w:val="26"/>
          <w:shd w:val="clear" w:color="auto" w:fill="FFFFFF"/>
        </w:rPr>
        <w:t>Обои</w:t>
      </w:r>
      <w:r w:rsidRPr="00661A04">
        <w:rPr>
          <w:sz w:val="24"/>
          <w:szCs w:val="26"/>
          <w:shd w:val="clear" w:color="auto" w:fill="FFFFFF"/>
        </w:rPr>
        <w:t xml:space="preserve"> </w:t>
      </w:r>
      <w:r w:rsidRPr="00661A04">
        <w:rPr>
          <w:b/>
          <w:sz w:val="24"/>
          <w:szCs w:val="26"/>
          <w:shd w:val="clear" w:color="auto" w:fill="FFFFFF"/>
        </w:rPr>
        <w:t>(</w:t>
      </w:r>
      <w:r w:rsidR="00675858" w:rsidRPr="00661A04">
        <w:rPr>
          <w:b/>
          <w:sz w:val="24"/>
          <w:szCs w:val="26"/>
          <w:shd w:val="clear" w:color="auto" w:fill="FFFFFF"/>
        </w:rPr>
        <w:t>ф</w:t>
      </w:r>
      <w:r w:rsidRPr="00661A04">
        <w:rPr>
          <w:b/>
          <w:sz w:val="24"/>
          <w:szCs w:val="26"/>
          <w:shd w:val="clear" w:color="auto" w:fill="FFFFFF"/>
        </w:rPr>
        <w:t>илиал «</w:t>
      </w:r>
      <w:proofErr w:type="spellStart"/>
      <w:r w:rsidRPr="00661A04">
        <w:rPr>
          <w:b/>
          <w:sz w:val="24"/>
          <w:szCs w:val="26"/>
          <w:shd w:val="clear" w:color="auto" w:fill="FFFFFF"/>
        </w:rPr>
        <w:t>Гомельобои</w:t>
      </w:r>
      <w:proofErr w:type="spellEnd"/>
      <w:r w:rsidRPr="00661A04">
        <w:rPr>
          <w:b/>
          <w:sz w:val="24"/>
          <w:szCs w:val="26"/>
          <w:shd w:val="clear" w:color="auto" w:fill="FFFFFF"/>
        </w:rPr>
        <w:t xml:space="preserve">» ОАО </w:t>
      </w:r>
      <w:r w:rsidR="00EF3702" w:rsidRPr="00661A04">
        <w:rPr>
          <w:b/>
          <w:sz w:val="24"/>
          <w:szCs w:val="26"/>
          <w:shd w:val="clear" w:color="auto" w:fill="FFFFFF"/>
        </w:rPr>
        <w:t>«Управляющая компания холдинга “</w:t>
      </w:r>
      <w:r w:rsidRPr="00661A04">
        <w:rPr>
          <w:b/>
          <w:sz w:val="24"/>
          <w:szCs w:val="26"/>
          <w:shd w:val="clear" w:color="auto" w:fill="FFFFFF"/>
        </w:rPr>
        <w:t>Белорусские обои</w:t>
      </w:r>
      <w:r w:rsidR="00EF3702" w:rsidRPr="00661A04">
        <w:rPr>
          <w:b/>
          <w:sz w:val="24"/>
          <w:szCs w:val="26"/>
          <w:shd w:val="clear" w:color="auto" w:fill="FFFFFF"/>
        </w:rPr>
        <w:t>”</w:t>
      </w:r>
      <w:r w:rsidRPr="00661A04">
        <w:rPr>
          <w:b/>
          <w:sz w:val="24"/>
          <w:szCs w:val="26"/>
          <w:shd w:val="clear" w:color="auto" w:fill="FFFFFF"/>
        </w:rPr>
        <w:t>», г.</w:t>
      </w:r>
      <w:r w:rsidR="00675858" w:rsidRPr="00661A04">
        <w:rPr>
          <w:b/>
          <w:sz w:val="24"/>
          <w:szCs w:val="26"/>
          <w:shd w:val="clear" w:color="auto" w:fill="FFFFFF"/>
        </w:rPr>
        <w:t> </w:t>
      </w:r>
      <w:r w:rsidRPr="00661A04">
        <w:rPr>
          <w:b/>
          <w:sz w:val="24"/>
          <w:szCs w:val="26"/>
          <w:shd w:val="clear" w:color="auto" w:fill="FFFFFF"/>
        </w:rPr>
        <w:t>Гомель)</w:t>
      </w:r>
      <w:r w:rsidRPr="00661A04">
        <w:rPr>
          <w:rFonts w:eastAsia="Times New Roman"/>
          <w:sz w:val="24"/>
          <w:szCs w:val="26"/>
        </w:rPr>
        <w:t xml:space="preserve"> производятся из натуральных материалов с использованием красок на водной основе. В ассортимент входят различные виды обоев:</w:t>
      </w:r>
    </w:p>
    <w:p w:rsidR="004460D6" w:rsidRPr="00661A04" w:rsidRDefault="004460D6" w:rsidP="00675858">
      <w:pPr>
        <w:pStyle w:val="a3"/>
        <w:numPr>
          <w:ilvl w:val="0"/>
          <w:numId w:val="6"/>
        </w:numPr>
        <w:ind w:left="0" w:firstLine="340"/>
        <w:rPr>
          <w:sz w:val="24"/>
          <w:szCs w:val="26"/>
        </w:rPr>
      </w:pPr>
      <w:r w:rsidRPr="00661A04">
        <w:rPr>
          <w:sz w:val="24"/>
          <w:szCs w:val="26"/>
        </w:rPr>
        <w:t>Бумажные тисн</w:t>
      </w:r>
      <w:r w:rsidR="00B45756">
        <w:rPr>
          <w:sz w:val="24"/>
          <w:szCs w:val="26"/>
        </w:rPr>
        <w:t>ё</w:t>
      </w:r>
      <w:r w:rsidRPr="00661A04">
        <w:rPr>
          <w:sz w:val="24"/>
          <w:szCs w:val="26"/>
        </w:rPr>
        <w:t>ные обои: однослойные обои с печатью на бумажной основе и л</w:t>
      </w:r>
      <w:r w:rsidR="00B45756">
        <w:rPr>
          <w:sz w:val="24"/>
          <w:szCs w:val="26"/>
        </w:rPr>
        <w:t>ё</w:t>
      </w:r>
      <w:r w:rsidRPr="00661A04">
        <w:rPr>
          <w:sz w:val="24"/>
          <w:szCs w:val="26"/>
        </w:rPr>
        <w:t>гким тиснением. Декоративный эффект достигается благодаря перламутровым пигментам и краскам, имитирующим драгоценные металлы.</w:t>
      </w:r>
    </w:p>
    <w:p w:rsidR="004460D6" w:rsidRPr="00661A04" w:rsidRDefault="004460D6" w:rsidP="00675858">
      <w:pPr>
        <w:pStyle w:val="a3"/>
        <w:numPr>
          <w:ilvl w:val="0"/>
          <w:numId w:val="6"/>
        </w:numPr>
        <w:ind w:left="0" w:firstLine="340"/>
        <w:rPr>
          <w:sz w:val="24"/>
          <w:szCs w:val="26"/>
        </w:rPr>
      </w:pPr>
      <w:r w:rsidRPr="00661A04">
        <w:rPr>
          <w:sz w:val="24"/>
          <w:szCs w:val="26"/>
        </w:rPr>
        <w:t>Бумажные водостойкие обои: имеют специальное покрытие, что делает их устойчивыми к</w:t>
      </w:r>
      <w:r w:rsidR="001E3051">
        <w:rPr>
          <w:sz w:val="24"/>
          <w:szCs w:val="26"/>
        </w:rPr>
        <w:t> </w:t>
      </w:r>
      <w:r w:rsidRPr="00661A04">
        <w:rPr>
          <w:sz w:val="24"/>
          <w:szCs w:val="26"/>
        </w:rPr>
        <w:t>воде и позволяет протирать их влажной губкой. Они идеально подходят для кухни, прихожей и</w:t>
      </w:r>
      <w:r w:rsidR="001E3051">
        <w:rPr>
          <w:sz w:val="24"/>
          <w:szCs w:val="26"/>
        </w:rPr>
        <w:t> </w:t>
      </w:r>
      <w:r w:rsidRPr="00661A04">
        <w:rPr>
          <w:sz w:val="24"/>
          <w:szCs w:val="26"/>
        </w:rPr>
        <w:t>коридора.</w:t>
      </w:r>
    </w:p>
    <w:p w:rsidR="004460D6" w:rsidRPr="00661A04" w:rsidRDefault="004460D6" w:rsidP="00675858">
      <w:pPr>
        <w:pStyle w:val="a3"/>
        <w:numPr>
          <w:ilvl w:val="0"/>
          <w:numId w:val="6"/>
        </w:numPr>
        <w:ind w:left="0" w:firstLine="340"/>
        <w:rPr>
          <w:sz w:val="24"/>
          <w:szCs w:val="26"/>
        </w:rPr>
      </w:pPr>
      <w:r w:rsidRPr="00661A04">
        <w:rPr>
          <w:sz w:val="24"/>
          <w:szCs w:val="26"/>
        </w:rPr>
        <w:t>Бумажные тисн</w:t>
      </w:r>
      <w:r w:rsidR="00B45756">
        <w:rPr>
          <w:sz w:val="24"/>
          <w:szCs w:val="26"/>
        </w:rPr>
        <w:t>ё</w:t>
      </w:r>
      <w:r w:rsidRPr="00661A04">
        <w:rPr>
          <w:sz w:val="24"/>
          <w:szCs w:val="26"/>
        </w:rPr>
        <w:t>ные дуплекс: обои с рельефным рисунком, изготовленные из двух сло</w:t>
      </w:r>
      <w:r w:rsidR="00B45756">
        <w:rPr>
          <w:sz w:val="24"/>
          <w:szCs w:val="26"/>
        </w:rPr>
        <w:t>ё</w:t>
      </w:r>
      <w:r w:rsidRPr="00661A04">
        <w:rPr>
          <w:sz w:val="24"/>
          <w:szCs w:val="26"/>
        </w:rPr>
        <w:t>в бумаги с глубоким тиснением. Декорируются перламутровыми пигментами и бл</w:t>
      </w:r>
      <w:r w:rsidR="00B45756">
        <w:rPr>
          <w:sz w:val="24"/>
          <w:szCs w:val="26"/>
        </w:rPr>
        <w:t>ё</w:t>
      </w:r>
      <w:r w:rsidRPr="00661A04">
        <w:rPr>
          <w:sz w:val="24"/>
          <w:szCs w:val="26"/>
        </w:rPr>
        <w:t>стками.</w:t>
      </w:r>
    </w:p>
    <w:p w:rsidR="004460D6" w:rsidRPr="00661A04" w:rsidRDefault="004460D6" w:rsidP="00675858">
      <w:pPr>
        <w:pStyle w:val="a3"/>
        <w:numPr>
          <w:ilvl w:val="0"/>
          <w:numId w:val="6"/>
        </w:numPr>
        <w:ind w:left="0" w:firstLine="340"/>
        <w:rPr>
          <w:sz w:val="24"/>
          <w:szCs w:val="26"/>
        </w:rPr>
      </w:pPr>
      <w:r w:rsidRPr="00661A04">
        <w:rPr>
          <w:sz w:val="24"/>
          <w:szCs w:val="26"/>
        </w:rPr>
        <w:t>Бумажные тисн</w:t>
      </w:r>
      <w:r w:rsidR="00983EFA">
        <w:rPr>
          <w:sz w:val="24"/>
          <w:szCs w:val="26"/>
        </w:rPr>
        <w:t>ё</w:t>
      </w:r>
      <w:r w:rsidRPr="00661A04">
        <w:rPr>
          <w:sz w:val="24"/>
          <w:szCs w:val="26"/>
        </w:rPr>
        <w:t>ные дуплекс водостойкие: дополнительно покрыты водостойким слоем, что повышает их устойчивость к истиранию и делает их удобными для наклеивания.</w:t>
      </w:r>
    </w:p>
    <w:p w:rsidR="004460D6" w:rsidRPr="00661A04" w:rsidRDefault="004460D6" w:rsidP="00675858">
      <w:pPr>
        <w:pStyle w:val="a3"/>
        <w:numPr>
          <w:ilvl w:val="0"/>
          <w:numId w:val="6"/>
        </w:numPr>
        <w:ind w:left="0" w:firstLine="340"/>
        <w:rPr>
          <w:sz w:val="24"/>
          <w:szCs w:val="26"/>
        </w:rPr>
      </w:pPr>
      <w:proofErr w:type="gramStart"/>
      <w:r w:rsidRPr="00661A04">
        <w:rPr>
          <w:sz w:val="24"/>
          <w:szCs w:val="26"/>
        </w:rPr>
        <w:t xml:space="preserve">Бумажные вспененные обои: изготавливаются с использованием акриловой </w:t>
      </w:r>
      <w:proofErr w:type="spellStart"/>
      <w:r w:rsidRPr="00661A04">
        <w:rPr>
          <w:sz w:val="24"/>
          <w:szCs w:val="26"/>
        </w:rPr>
        <w:t>пенокраски</w:t>
      </w:r>
      <w:proofErr w:type="spellEnd"/>
      <w:r w:rsidRPr="00661A04">
        <w:rPr>
          <w:sz w:val="24"/>
          <w:szCs w:val="26"/>
        </w:rPr>
        <w:t xml:space="preserve">, могут иметь различные комбинации </w:t>
      </w:r>
      <w:proofErr w:type="spellStart"/>
      <w:r w:rsidRPr="00661A04">
        <w:rPr>
          <w:sz w:val="24"/>
          <w:szCs w:val="26"/>
        </w:rPr>
        <w:t>пенокраски</w:t>
      </w:r>
      <w:proofErr w:type="spellEnd"/>
      <w:r w:rsidRPr="00661A04">
        <w:rPr>
          <w:sz w:val="24"/>
          <w:szCs w:val="26"/>
        </w:rPr>
        <w:t xml:space="preserve"> и бл</w:t>
      </w:r>
      <w:r w:rsidR="00983EFA">
        <w:rPr>
          <w:sz w:val="24"/>
          <w:szCs w:val="26"/>
        </w:rPr>
        <w:t>ё</w:t>
      </w:r>
      <w:r w:rsidRPr="00661A04">
        <w:rPr>
          <w:sz w:val="24"/>
          <w:szCs w:val="26"/>
        </w:rPr>
        <w:t>сток.</w:t>
      </w:r>
      <w:proofErr w:type="gramEnd"/>
    </w:p>
    <w:p w:rsidR="004460D6" w:rsidRPr="00661A04" w:rsidRDefault="004460D6" w:rsidP="00675858">
      <w:pPr>
        <w:pStyle w:val="a3"/>
        <w:numPr>
          <w:ilvl w:val="0"/>
          <w:numId w:val="6"/>
        </w:numPr>
        <w:ind w:left="0" w:firstLine="340"/>
        <w:rPr>
          <w:sz w:val="24"/>
          <w:szCs w:val="26"/>
        </w:rPr>
      </w:pPr>
      <w:r w:rsidRPr="00661A04">
        <w:rPr>
          <w:sz w:val="24"/>
          <w:szCs w:val="26"/>
        </w:rPr>
        <w:t>Виниловые горячего тиснения обои: имеют высокую прочность и устойчивы к</w:t>
      </w:r>
      <w:r w:rsidR="00A7563F">
        <w:rPr>
          <w:sz w:val="24"/>
          <w:szCs w:val="26"/>
        </w:rPr>
        <w:t> </w:t>
      </w:r>
      <w:r w:rsidRPr="00661A04">
        <w:rPr>
          <w:sz w:val="24"/>
          <w:szCs w:val="26"/>
        </w:rPr>
        <w:t>мытью.</w:t>
      </w:r>
    </w:p>
    <w:p w:rsidR="004460D6" w:rsidRPr="00661A04" w:rsidRDefault="004460D6" w:rsidP="00675858">
      <w:pPr>
        <w:pStyle w:val="a3"/>
        <w:numPr>
          <w:ilvl w:val="0"/>
          <w:numId w:val="6"/>
        </w:numPr>
        <w:ind w:left="0" w:firstLine="340"/>
        <w:rPr>
          <w:sz w:val="24"/>
          <w:szCs w:val="26"/>
        </w:rPr>
      </w:pPr>
      <w:r w:rsidRPr="00661A04">
        <w:rPr>
          <w:sz w:val="24"/>
          <w:szCs w:val="26"/>
        </w:rPr>
        <w:t>Виниловые трафаретной печати обои: создаются с помощью трафаретной печати и</w:t>
      </w:r>
      <w:r w:rsidR="00983EFA">
        <w:rPr>
          <w:sz w:val="24"/>
          <w:szCs w:val="26"/>
        </w:rPr>
        <w:t> </w:t>
      </w:r>
      <w:r w:rsidRPr="00661A04">
        <w:rPr>
          <w:sz w:val="24"/>
          <w:szCs w:val="26"/>
        </w:rPr>
        <w:t>вспенивания для формирования рельефа.</w:t>
      </w:r>
    </w:p>
    <w:p w:rsidR="004460D6" w:rsidRPr="00661A04" w:rsidRDefault="004460D6" w:rsidP="00675858">
      <w:pPr>
        <w:pStyle w:val="a3"/>
        <w:numPr>
          <w:ilvl w:val="0"/>
          <w:numId w:val="6"/>
        </w:numPr>
        <w:ind w:left="0" w:firstLine="340"/>
        <w:rPr>
          <w:sz w:val="24"/>
          <w:szCs w:val="26"/>
        </w:rPr>
      </w:pPr>
      <w:proofErr w:type="spellStart"/>
      <w:r w:rsidRPr="00661A04">
        <w:rPr>
          <w:sz w:val="24"/>
          <w:szCs w:val="26"/>
        </w:rPr>
        <w:t>Флизелиновые</w:t>
      </w:r>
      <w:proofErr w:type="spellEnd"/>
      <w:r w:rsidRPr="00661A04">
        <w:rPr>
          <w:sz w:val="24"/>
          <w:szCs w:val="26"/>
        </w:rPr>
        <w:t xml:space="preserve"> обои: изготавливаются из комбинации целлюлозы и синтетических волокон, с печатью и декоративной отделкой методом глубокой печати.</w:t>
      </w:r>
    </w:p>
    <w:p w:rsidR="004460D6" w:rsidRPr="00661A04" w:rsidRDefault="004460D6" w:rsidP="004460D6">
      <w:pPr>
        <w:pStyle w:val="a3"/>
        <w:rPr>
          <w:sz w:val="24"/>
          <w:szCs w:val="26"/>
        </w:rPr>
      </w:pPr>
      <w:r w:rsidRPr="00661A04">
        <w:rPr>
          <w:sz w:val="24"/>
          <w:szCs w:val="26"/>
        </w:rPr>
        <w:t>От вида обоев зависит способ оклейки, основные этапы которо</w:t>
      </w:r>
      <w:r w:rsidR="00161FB0">
        <w:rPr>
          <w:sz w:val="24"/>
          <w:szCs w:val="26"/>
        </w:rPr>
        <w:t>й</w:t>
      </w:r>
      <w:r w:rsidRPr="00661A04">
        <w:rPr>
          <w:sz w:val="24"/>
          <w:szCs w:val="26"/>
        </w:rPr>
        <w:t xml:space="preserve"> следующие:</w:t>
      </w:r>
    </w:p>
    <w:p w:rsidR="004460D6" w:rsidRPr="00661A04" w:rsidRDefault="004460D6" w:rsidP="004460D6">
      <w:pPr>
        <w:pStyle w:val="a3"/>
        <w:rPr>
          <w:sz w:val="24"/>
          <w:szCs w:val="26"/>
        </w:rPr>
      </w:pPr>
      <w:r w:rsidRPr="00661A04">
        <w:rPr>
          <w:sz w:val="24"/>
          <w:szCs w:val="26"/>
        </w:rPr>
        <w:t>1. Подготовка стен (очистка поверхности от старых обоев, пыли и грязи, заделывание трещин и</w:t>
      </w:r>
      <w:r w:rsidR="00161FB0">
        <w:rPr>
          <w:sz w:val="24"/>
          <w:szCs w:val="26"/>
        </w:rPr>
        <w:t> </w:t>
      </w:r>
      <w:r w:rsidRPr="00661A04">
        <w:rPr>
          <w:sz w:val="24"/>
          <w:szCs w:val="26"/>
        </w:rPr>
        <w:t>неровностей шпакл</w:t>
      </w:r>
      <w:r w:rsidR="003D5F7B">
        <w:rPr>
          <w:sz w:val="24"/>
          <w:szCs w:val="26"/>
        </w:rPr>
        <w:t>ё</w:t>
      </w:r>
      <w:r w:rsidRPr="00661A04">
        <w:rPr>
          <w:sz w:val="24"/>
          <w:szCs w:val="26"/>
        </w:rPr>
        <w:t>вкой, покрытие грунтовкой для лучшего сцепления).</w:t>
      </w:r>
    </w:p>
    <w:p w:rsidR="004460D6" w:rsidRPr="00661A04" w:rsidRDefault="004460D6" w:rsidP="004460D6">
      <w:pPr>
        <w:pStyle w:val="a3"/>
        <w:rPr>
          <w:sz w:val="24"/>
          <w:szCs w:val="26"/>
        </w:rPr>
      </w:pPr>
      <w:r w:rsidRPr="00661A04">
        <w:rPr>
          <w:sz w:val="24"/>
          <w:szCs w:val="26"/>
        </w:rPr>
        <w:t>2. Измерение и нарезка (измерение высоты стены и нарезка обоев на полосы нужной длины</w:t>
      </w:r>
      <w:r w:rsidR="003D5F7B">
        <w:rPr>
          <w:sz w:val="24"/>
          <w:szCs w:val="26"/>
        </w:rPr>
        <w:t>)</w:t>
      </w:r>
      <w:r w:rsidRPr="00661A04">
        <w:rPr>
          <w:sz w:val="24"/>
          <w:szCs w:val="26"/>
        </w:rPr>
        <w:t>.</w:t>
      </w:r>
    </w:p>
    <w:p w:rsidR="004460D6" w:rsidRPr="00661A04" w:rsidRDefault="004460D6" w:rsidP="004460D6">
      <w:pPr>
        <w:pStyle w:val="a3"/>
        <w:rPr>
          <w:sz w:val="24"/>
          <w:szCs w:val="26"/>
        </w:rPr>
      </w:pPr>
      <w:r w:rsidRPr="00661A04">
        <w:rPr>
          <w:sz w:val="24"/>
          <w:szCs w:val="26"/>
        </w:rPr>
        <w:t>3. Нанесение клея (на обратную сторону обоев (если это не самоклеящиеся обои) или на стену с помощью кисти или валика</w:t>
      </w:r>
      <w:r w:rsidR="003D5F7B">
        <w:rPr>
          <w:sz w:val="24"/>
          <w:szCs w:val="26"/>
        </w:rPr>
        <w:t>).</w:t>
      </w:r>
      <w:r w:rsidRPr="00661A04">
        <w:rPr>
          <w:sz w:val="24"/>
          <w:szCs w:val="26"/>
        </w:rPr>
        <w:t xml:space="preserve"> </w:t>
      </w:r>
    </w:p>
    <w:p w:rsidR="004460D6" w:rsidRPr="00661A04" w:rsidRDefault="004460D6" w:rsidP="004460D6">
      <w:pPr>
        <w:pStyle w:val="a3"/>
        <w:rPr>
          <w:sz w:val="24"/>
          <w:szCs w:val="26"/>
        </w:rPr>
      </w:pPr>
      <w:r w:rsidRPr="00661A04">
        <w:rPr>
          <w:sz w:val="24"/>
          <w:szCs w:val="26"/>
        </w:rPr>
        <w:t xml:space="preserve">4. Приклеивание начинать лучше с угла </w:t>
      </w:r>
      <w:r w:rsidR="003D5F7B">
        <w:rPr>
          <w:sz w:val="24"/>
          <w:szCs w:val="26"/>
        </w:rPr>
        <w:t>стены. Приклеив первую полосу</w:t>
      </w:r>
      <w:r w:rsidRPr="00661A04">
        <w:rPr>
          <w:sz w:val="24"/>
          <w:szCs w:val="26"/>
        </w:rPr>
        <w:t xml:space="preserve"> </w:t>
      </w:r>
      <w:r w:rsidR="003D5F7B">
        <w:rPr>
          <w:sz w:val="24"/>
          <w:szCs w:val="26"/>
        </w:rPr>
        <w:t>(</w:t>
      </w:r>
      <w:r w:rsidRPr="00661A04">
        <w:rPr>
          <w:sz w:val="24"/>
          <w:szCs w:val="26"/>
        </w:rPr>
        <w:t>начиная сверху</w:t>
      </w:r>
      <w:r w:rsidR="003D5F7B">
        <w:rPr>
          <w:sz w:val="24"/>
          <w:szCs w:val="26"/>
        </w:rPr>
        <w:t>)</w:t>
      </w:r>
      <w:r w:rsidRPr="00661A04">
        <w:rPr>
          <w:sz w:val="24"/>
          <w:szCs w:val="26"/>
        </w:rPr>
        <w:t>, необходимо аккуратно разглаживать</w:t>
      </w:r>
      <w:r w:rsidR="003D5F7B">
        <w:rPr>
          <w:sz w:val="24"/>
          <w:szCs w:val="26"/>
        </w:rPr>
        <w:t xml:space="preserve"> их</w:t>
      </w:r>
      <w:r w:rsidRPr="00661A04">
        <w:rPr>
          <w:sz w:val="24"/>
          <w:szCs w:val="26"/>
        </w:rPr>
        <w:t xml:space="preserve"> от центра к краям, чтобы избежать пузырей. Можно использовать шпатель для выгонки воздуха. Если есть рисунок, важно следить за его совпадением на стыках.</w:t>
      </w:r>
    </w:p>
    <w:p w:rsidR="004460D6" w:rsidRPr="00661A04" w:rsidRDefault="004460D6" w:rsidP="004460D6">
      <w:pPr>
        <w:pStyle w:val="a3"/>
        <w:rPr>
          <w:sz w:val="24"/>
          <w:szCs w:val="26"/>
        </w:rPr>
      </w:pPr>
      <w:r w:rsidRPr="00661A04">
        <w:rPr>
          <w:sz w:val="24"/>
          <w:szCs w:val="26"/>
        </w:rPr>
        <w:t>5. Обрезка: после приклеивания полос необходимо обрезать лишние края ножом по уровню потолка и пола.</w:t>
      </w:r>
    </w:p>
    <w:p w:rsidR="004460D6" w:rsidRPr="00661A04" w:rsidRDefault="004460D6" w:rsidP="004460D6">
      <w:pPr>
        <w:pStyle w:val="a3"/>
        <w:rPr>
          <w:sz w:val="24"/>
          <w:szCs w:val="26"/>
        </w:rPr>
      </w:pPr>
      <w:r w:rsidRPr="00661A04">
        <w:rPr>
          <w:sz w:val="24"/>
          <w:szCs w:val="26"/>
        </w:rPr>
        <w:t>Обои должны высохнуть согласно рекомендациям на упаковке клея.</w:t>
      </w:r>
    </w:p>
    <w:p w:rsidR="004460D6" w:rsidRPr="00661A04" w:rsidRDefault="004460D6" w:rsidP="004460D6">
      <w:pPr>
        <w:pStyle w:val="a3"/>
        <w:rPr>
          <w:sz w:val="24"/>
          <w:szCs w:val="26"/>
        </w:rPr>
      </w:pPr>
      <w:r w:rsidRPr="00661A04">
        <w:rPr>
          <w:sz w:val="24"/>
          <w:szCs w:val="26"/>
        </w:rPr>
        <w:t xml:space="preserve">Кроме обоев предприятие также производит металлизированные материалы для упаковки, которые используются для упаковки различных пищевых продуктов и товаров. Материалы имеют тонкий алюминиевый слой и обеспечивают защиту содержимого. </w:t>
      </w:r>
    </w:p>
    <w:p w:rsidR="00345FB0" w:rsidRPr="00661A04" w:rsidRDefault="004460D6" w:rsidP="004460D6">
      <w:pPr>
        <w:pStyle w:val="a3"/>
        <w:rPr>
          <w:i/>
          <w:noProof/>
          <w:sz w:val="24"/>
          <w:szCs w:val="26"/>
        </w:rPr>
      </w:pPr>
      <w:r w:rsidRPr="00661A04">
        <w:rPr>
          <w:rStyle w:val="afa"/>
          <w:i w:val="0"/>
          <w:sz w:val="24"/>
          <w:szCs w:val="26"/>
        </w:rPr>
        <w:t>Продукция филиала «</w:t>
      </w:r>
      <w:proofErr w:type="spellStart"/>
      <w:r w:rsidRPr="00661A04">
        <w:rPr>
          <w:rStyle w:val="afa"/>
          <w:i w:val="0"/>
          <w:sz w:val="24"/>
          <w:szCs w:val="26"/>
        </w:rPr>
        <w:t>Гомельобои</w:t>
      </w:r>
      <w:proofErr w:type="spellEnd"/>
      <w:r w:rsidRPr="00661A04">
        <w:rPr>
          <w:rStyle w:val="afa"/>
          <w:i w:val="0"/>
          <w:sz w:val="24"/>
          <w:szCs w:val="26"/>
        </w:rPr>
        <w:t>»</w:t>
      </w:r>
      <w:r w:rsidR="00051B96" w:rsidRPr="00661A04">
        <w:rPr>
          <w:rStyle w:val="afa"/>
          <w:i w:val="0"/>
          <w:sz w:val="24"/>
          <w:szCs w:val="26"/>
        </w:rPr>
        <w:t> —</w:t>
      </w:r>
      <w:r w:rsidRPr="00661A04">
        <w:rPr>
          <w:rStyle w:val="afa"/>
          <w:i w:val="0"/>
          <w:sz w:val="24"/>
          <w:szCs w:val="26"/>
        </w:rPr>
        <w:t xml:space="preserve"> гарантия экологической безопасности производства.</w:t>
      </w:r>
    </w:p>
    <w:p w:rsidR="00345FB0" w:rsidRPr="00661A04" w:rsidRDefault="00345FB0" w:rsidP="00345FB0">
      <w:pPr>
        <w:pStyle w:val="a3"/>
        <w:rPr>
          <w:noProof/>
          <w:sz w:val="24"/>
          <w:szCs w:val="26"/>
        </w:rPr>
      </w:pPr>
    </w:p>
    <w:p w:rsidR="00345FB0" w:rsidRDefault="00345FB0" w:rsidP="00FF70C6">
      <w:pPr>
        <w:pStyle w:val="a3"/>
        <w:ind w:firstLine="0"/>
        <w:jc w:val="center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22957E8B" wp14:editId="5C244FC5">
                <wp:extent cx="2880000" cy="359967"/>
                <wp:effectExtent l="0" t="19050" r="34925" b="40640"/>
                <wp:docPr id="62" name="Группа 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63" name="Прямая соединительная линия 63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64" name="Группа 64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65" name="Ромб 65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6" name="Ромб 66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7" name="Ромб 67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1C3E317" id="Группа 62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">
                <v:line id="Прямая соединительная линия 63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" strokecolor="black [3213]" strokeweight="1pt">
                  <v:stroke joinstyle="miter"/>
                </v:line>
                <v:group id="Группа 64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">
                  <v:shape id="Ромб 65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" fillcolor="white [3212]" strokecolor="black [3213]" strokeweight="1pt"/>
                  <v:shape id="Ромб 66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" fillcolor="white [3212]" strokecolor="black [3213]" strokeweight="1pt"/>
                  <v:shape id="Ромб 67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" fillcolor="white [3212]" strokecolor="black [3213]" strokeweight="1pt"/>
                </v:group>
                <w10:anchorlock/>
              </v:group>
            </w:pict>
          </mc:Fallback>
        </mc:AlternateContent>
      </w:r>
      <w:r>
        <w:br w:type="page"/>
      </w:r>
    </w:p>
    <w:p w:rsidR="00345FB0" w:rsidRPr="004460D6" w:rsidRDefault="00345FB0" w:rsidP="004460D6">
      <w:pPr>
        <w:pStyle w:val="af8"/>
      </w:pPr>
      <w:r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67456" behindDoc="0" locked="0" layoutInCell="1" allowOverlap="1" wp14:anchorId="747EE7F6" wp14:editId="4395D023">
                <wp:simplePos x="0" y="0"/>
                <wp:positionH relativeFrom="margin">
                  <wp:posOffset>3264535</wp:posOffset>
                </wp:positionH>
                <wp:positionV relativeFrom="margin">
                  <wp:posOffset>1905</wp:posOffset>
                </wp:positionV>
                <wp:extent cx="3239770" cy="2267585"/>
                <wp:effectExtent l="0" t="0" r="17780" b="18415"/>
                <wp:wrapSquare wrapText="bothSides"/>
                <wp:docPr id="79" name="Группа 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80" name="Прямоугольник: скругленные углы 80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23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81" name="Группа 81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82" name="Ромб 82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3" name="Надпись 83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ED72DE" w:rsidRPr="003F28D3" w:rsidRDefault="00ED72DE" w:rsidP="00345FB0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79" o:spid="_x0000_s1051" style="position:absolute;left:0;text-align:left;margin-left:257.05pt;margin-top:.15pt;width:255.1pt;height:178.55pt;z-index:251667456;mso-wrap-distance-left:14.2pt;mso-wrap-distance-right:14.2pt;mso-position-horizontal-relative:margin;mso-position-vertical-relative:margin;mso-width-relative:margin;mso-height-relative:margin" coordsize="32397,2267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">
                <v:roundrect id="Прямоугольник: скругленные углы 80" o:spid="_x0000_s1052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lgecAA&#10;AADbAAAADwAAAGRycy9kb3ducmV2LnhtbERPS4vCMBC+L/gfwizsbU3Xg0g1iuyiiPTiA7wOzdhW&#10;m0ltptr99+YgePz43rNF72p1pzZUng38DBNQxLm3FRcGjofV9wRUEGSLtWcy8E8BFvPBxwxT6x+8&#10;o/teChVDOKRooBRpUq1DXpLDMPQNceTOvnUoEbaFti0+Yrir9ShJxtphxbGhxIZ+S8qv+84ZuDTi&#10;TjfXjUeXjWz/blm2PmS5MV+f/XIKSqiXt/jl3lgDk7g+fok/QM+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elgecAAAADbAAAADwAAAAAAAAAAAAAAAACYAgAAZHJzL2Rvd25y&#10;ZXYueG1sUEsFBgAAAAAEAAQA9QAAAIUDAAAAAA==&#10;" strokecolor="black [3213]" strokeweight="1pt">
                  <v:fill r:id="rId24" o:title="" recolor="t" rotate="t" type="frame"/>
                  <v:stroke joinstyle="miter"/>
                </v:roundrect>
                <v:group id="Группа 81" o:spid="_x0000_s1053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qe/IGwwAAANsAAAAP&#10;AAAAAAAAAAAAAAAAAKoCAABkcnMvZG93bnJldi54bWxQSwUGAAAAAAQABAD6AAAAmgMAAAAA&#10;">
                  <v:shape id="Ромб 82" o:spid="_x0000_s1054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3gEMUA&#10;AADbAAAADwAAAGRycy9kb3ducmV2LnhtbESPQWvCQBSE74L/YXlCL6Kb5iAhuooIQosttVHw+sg+&#10;k2D2bchuYuyv7xaEHoeZ+YZZbQZTi55aV1lW8DqPQBDnVldcKDif9rMEhPPIGmvLpOBBDjbr8WiF&#10;qbZ3/qY+84UIEHYpKii9b1IpXV6SQTe3DXHwrrY16INsC6lbvAe4qWUcRQtpsOKwUGJDu5LyW9YZ&#10;BYvu0lD2/vl1SOSjj3+K7vBxnCr1Mhm2SxCeBv8ffrbftIIkhr8v4QfI9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zeAQxQAAANsAAAAPAAAAAAAAAAAAAAAAAJgCAABkcnMv&#10;ZG93bnJldi54bWxQSwUGAAAAAAQABAD1AAAAigMAAAAA&#10;" fillcolor="#c00000" strokecolor="#f2f2f2 [3052]" strokeweight="2.25pt">
                    <v:shadow on="t" color="black [3213]" opacity="26214f" offset=".34742mm,.06125mm"/>
                  </v:shape>
                  <v:shape id="Надпись 83" o:spid="_x0000_s1055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8Rf8YA&#10;AADbAAAADwAAAGRycy9kb3ducmV2LnhtbESPQWvCQBSE7wX/w/KE3upGSyWkrhICwVLag9GLt9fs&#10;Mwlm38bs1qT99d2C4HGYmW+Y1WY0rbhS7xrLCuazCARxaXXDlYLDPn+KQTiPrLG1TAp+yMFmPXlY&#10;YaLtwDu6Fr4SAcIuQQW1910ipStrMuhmtiMO3sn2Bn2QfSV1j0OAm1YuomgpDTYcFmrsKKupPBff&#10;RsF7ln/i7mth4t82236c0u5yOL4o9Tgd01cQnkZ/D9/ab1pB/Az/X8IP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M8Rf8YAAADbAAAADwAAAAAAAAAAAAAAAACYAgAAZHJz&#10;L2Rvd25yZXYueG1sUEsFBgAAAAAEAAQA9QAAAIsDAAAAAA==&#10;" filled="f" stroked="f" strokeweight=".5pt">
                    <v:textbox>
                      <w:txbxContent>
                        <w:p w:rsidR="00ED72DE" w:rsidRPr="003F28D3" w:rsidRDefault="00ED72DE" w:rsidP="00345FB0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6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4460D6" w:rsidRPr="004460D6">
        <w:rPr>
          <w:rStyle w:val="afa"/>
          <w:i w:val="0"/>
          <w:iCs w:val="0"/>
        </w:rPr>
        <w:t>Паркет штучный</w:t>
      </w:r>
    </w:p>
    <w:p w:rsidR="004460D6" w:rsidRPr="004460D6" w:rsidRDefault="004460D6" w:rsidP="004460D6">
      <w:pPr>
        <w:pStyle w:val="a3"/>
        <w:rPr>
          <w:spacing w:val="2"/>
        </w:rPr>
      </w:pPr>
      <w:r w:rsidRPr="004460D6">
        <w:rPr>
          <w:rStyle w:val="afa"/>
          <w:b/>
          <w:i w:val="0"/>
          <w:iCs w:val="0"/>
          <w:spacing w:val="2"/>
        </w:rPr>
        <w:t xml:space="preserve">6. Паркет штучный </w:t>
      </w:r>
      <w:r w:rsidRPr="009D4454">
        <w:rPr>
          <w:rStyle w:val="afa"/>
          <w:i w:val="0"/>
          <w:iCs w:val="0"/>
          <w:spacing w:val="2"/>
        </w:rPr>
        <w:t>(</w:t>
      </w:r>
      <w:r w:rsidRPr="009D4454">
        <w:rPr>
          <w:rStyle w:val="af3"/>
          <w:bCs w:val="0"/>
          <w:spacing w:val="2"/>
        </w:rPr>
        <w:t xml:space="preserve">ОАО </w:t>
      </w:r>
      <w:r w:rsidR="007234A0" w:rsidRPr="009D4454">
        <w:rPr>
          <w:rStyle w:val="af3"/>
          <w:bCs w:val="0"/>
          <w:spacing w:val="2"/>
        </w:rPr>
        <w:t>«</w:t>
      </w:r>
      <w:proofErr w:type="spellStart"/>
      <w:r w:rsidRPr="009D4454">
        <w:rPr>
          <w:rStyle w:val="af3"/>
          <w:bCs w:val="0"/>
          <w:spacing w:val="2"/>
        </w:rPr>
        <w:t>Гом</w:t>
      </w:r>
      <w:r w:rsidR="007234A0" w:rsidRPr="009D4454">
        <w:rPr>
          <w:rStyle w:val="af3"/>
          <w:bCs w:val="0"/>
          <w:spacing w:val="2"/>
        </w:rPr>
        <w:t>ельдрев</w:t>
      </w:r>
      <w:proofErr w:type="spellEnd"/>
      <w:r w:rsidR="007234A0" w:rsidRPr="009D4454">
        <w:rPr>
          <w:rStyle w:val="af3"/>
          <w:bCs w:val="0"/>
          <w:spacing w:val="2"/>
        </w:rPr>
        <w:t>»</w:t>
      </w:r>
      <w:r w:rsidRPr="009D4454">
        <w:rPr>
          <w:rStyle w:val="af3"/>
          <w:bCs w:val="0"/>
          <w:spacing w:val="2"/>
        </w:rPr>
        <w:t>, г.</w:t>
      </w:r>
      <w:r w:rsidR="00E84888">
        <w:rPr>
          <w:rStyle w:val="af3"/>
          <w:bCs w:val="0"/>
          <w:spacing w:val="2"/>
        </w:rPr>
        <w:t> </w:t>
      </w:r>
      <w:r w:rsidRPr="009D4454">
        <w:rPr>
          <w:rStyle w:val="af3"/>
          <w:bCs w:val="0"/>
          <w:spacing w:val="2"/>
        </w:rPr>
        <w:t>Гомель)</w:t>
      </w:r>
      <w:r w:rsidR="00051B96" w:rsidRPr="009D4454">
        <w:rPr>
          <w:rStyle w:val="af3"/>
          <w:bCs w:val="0"/>
          <w:spacing w:val="2"/>
        </w:rPr>
        <w:t> </w:t>
      </w:r>
      <w:r w:rsidR="00051B96">
        <w:rPr>
          <w:rStyle w:val="af3"/>
          <w:b w:val="0"/>
          <w:bCs w:val="0"/>
          <w:spacing w:val="2"/>
        </w:rPr>
        <w:t>—</w:t>
      </w:r>
      <w:r w:rsidRPr="004460D6">
        <w:rPr>
          <w:rStyle w:val="af3"/>
          <w:b w:val="0"/>
          <w:bCs w:val="0"/>
          <w:spacing w:val="2"/>
        </w:rPr>
        <w:t xml:space="preserve"> одно из популярных напольных покрытий</w:t>
      </w:r>
      <w:r w:rsidRPr="004460D6">
        <w:rPr>
          <w:rStyle w:val="afa"/>
          <w:i w:val="0"/>
          <w:iCs w:val="0"/>
          <w:spacing w:val="2"/>
        </w:rPr>
        <w:t xml:space="preserve">, которое делают </w:t>
      </w:r>
      <w:r w:rsidR="00E84888">
        <w:rPr>
          <w:spacing w:val="2"/>
        </w:rPr>
        <w:t>из массива дуба, ясеня и клёна.</w:t>
      </w:r>
    </w:p>
    <w:p w:rsidR="004460D6" w:rsidRPr="004460D6" w:rsidRDefault="004460D6" w:rsidP="004460D6">
      <w:pPr>
        <w:pStyle w:val="a3"/>
        <w:rPr>
          <w:rStyle w:val="afa"/>
          <w:i w:val="0"/>
          <w:iCs w:val="0"/>
          <w:spacing w:val="2"/>
        </w:rPr>
      </w:pPr>
      <w:r w:rsidRPr="004460D6">
        <w:rPr>
          <w:rStyle w:val="afa"/>
          <w:i w:val="0"/>
          <w:iCs w:val="0"/>
          <w:spacing w:val="2"/>
        </w:rPr>
        <w:t>Паркет необходимо отличать от ламината.</w:t>
      </w:r>
    </w:p>
    <w:p w:rsidR="004460D6" w:rsidRPr="004460D6" w:rsidRDefault="004460D6" w:rsidP="004460D6">
      <w:pPr>
        <w:pStyle w:val="a3"/>
        <w:rPr>
          <w:rStyle w:val="afa"/>
          <w:i w:val="0"/>
          <w:iCs w:val="0"/>
        </w:rPr>
      </w:pPr>
      <w:r w:rsidRPr="004460D6">
        <w:rPr>
          <w:rStyle w:val="afa"/>
          <w:i w:val="0"/>
          <w:iCs w:val="0"/>
        </w:rPr>
        <w:t>Паркет изготавливается из натурального дерева. Он может быть массивным (цельное дерево) или многослойным (инженерный паркет). Ламинат состоит из нескольких сло</w:t>
      </w:r>
      <w:r w:rsidR="00D418C7">
        <w:rPr>
          <w:rStyle w:val="afa"/>
          <w:i w:val="0"/>
          <w:iCs w:val="0"/>
        </w:rPr>
        <w:t>ё</w:t>
      </w:r>
      <w:r w:rsidRPr="004460D6">
        <w:rPr>
          <w:rStyle w:val="afa"/>
          <w:i w:val="0"/>
          <w:iCs w:val="0"/>
        </w:rPr>
        <w:t>в, в том числе из древесноволокнистой плиты (ДВП) и</w:t>
      </w:r>
      <w:r w:rsidR="00D418C7">
        <w:rPr>
          <w:rStyle w:val="afa"/>
          <w:i w:val="0"/>
          <w:iCs w:val="0"/>
        </w:rPr>
        <w:t> </w:t>
      </w:r>
      <w:r w:rsidRPr="004460D6">
        <w:rPr>
          <w:rStyle w:val="afa"/>
          <w:i w:val="0"/>
          <w:iCs w:val="0"/>
        </w:rPr>
        <w:t>декоративного слоя с фотопечатью, имитирующей древесину.</w:t>
      </w:r>
    </w:p>
    <w:p w:rsidR="004460D6" w:rsidRPr="004460D6" w:rsidRDefault="004460D6" w:rsidP="004460D6">
      <w:pPr>
        <w:pStyle w:val="a3"/>
        <w:rPr>
          <w:rStyle w:val="afa"/>
          <w:i w:val="0"/>
          <w:iCs w:val="0"/>
        </w:rPr>
      </w:pPr>
      <w:r w:rsidRPr="004460D6">
        <w:rPr>
          <w:rStyle w:val="afa"/>
          <w:i w:val="0"/>
          <w:iCs w:val="0"/>
        </w:rPr>
        <w:t>Паркет более подвержен царапинам и вмятинам, но может быть отшлифован и</w:t>
      </w:r>
      <w:r w:rsidR="00A7563F">
        <w:rPr>
          <w:rStyle w:val="afa"/>
          <w:i w:val="0"/>
          <w:iCs w:val="0"/>
        </w:rPr>
        <w:t> </w:t>
      </w:r>
      <w:r w:rsidRPr="004460D6">
        <w:rPr>
          <w:rStyle w:val="afa"/>
          <w:i w:val="0"/>
          <w:iCs w:val="0"/>
        </w:rPr>
        <w:t>отреставрирован. Ламинат обычно более устойчив к механическим повреждениям, но его нельзя отшлифовать.</w:t>
      </w:r>
    </w:p>
    <w:p w:rsidR="004460D6" w:rsidRPr="004460D6" w:rsidRDefault="004460D6" w:rsidP="004460D6">
      <w:pPr>
        <w:pStyle w:val="a3"/>
        <w:rPr>
          <w:rStyle w:val="afa"/>
          <w:i w:val="0"/>
          <w:iCs w:val="0"/>
        </w:rPr>
      </w:pPr>
      <w:r w:rsidRPr="004460D6">
        <w:rPr>
          <w:rStyle w:val="afa"/>
          <w:i w:val="0"/>
          <w:iCs w:val="0"/>
        </w:rPr>
        <w:t>Паркет чувствителен к влаге, поэтому требует аккуратного ухода и защиты. Ламинат менее чувствителен к влаге, чем паркет.</w:t>
      </w:r>
    </w:p>
    <w:p w:rsidR="004460D6" w:rsidRPr="004460D6" w:rsidRDefault="004460D6" w:rsidP="004460D6">
      <w:pPr>
        <w:pStyle w:val="a3"/>
        <w:rPr>
          <w:rStyle w:val="afa"/>
          <w:i w:val="0"/>
          <w:iCs w:val="0"/>
        </w:rPr>
      </w:pPr>
      <w:r w:rsidRPr="004460D6">
        <w:rPr>
          <w:rStyle w:val="afa"/>
          <w:i w:val="0"/>
          <w:iCs w:val="0"/>
        </w:rPr>
        <w:t xml:space="preserve"> Установка паркета может требовать профессиональных навыков и больше времени. </w:t>
      </w:r>
      <w:proofErr w:type="spellStart"/>
      <w:r w:rsidR="007D21BF">
        <w:rPr>
          <w:rStyle w:val="afa"/>
          <w:i w:val="0"/>
          <w:iCs w:val="0"/>
        </w:rPr>
        <w:t>Л</w:t>
      </w:r>
      <w:r w:rsidRPr="004460D6">
        <w:rPr>
          <w:rStyle w:val="afa"/>
          <w:i w:val="0"/>
          <w:iCs w:val="0"/>
        </w:rPr>
        <w:t>аминат</w:t>
      </w:r>
      <w:proofErr w:type="spellEnd"/>
      <w:r w:rsidRPr="004460D6">
        <w:rPr>
          <w:rStyle w:val="afa"/>
          <w:i w:val="0"/>
          <w:iCs w:val="0"/>
        </w:rPr>
        <w:t xml:space="preserve"> часто имеет систему </w:t>
      </w:r>
      <w:r w:rsidR="000F61F4">
        <w:rPr>
          <w:shd w:val="clear" w:color="auto" w:fill="FFFFFF"/>
        </w:rPr>
        <w:t>«</w:t>
      </w:r>
      <w:r w:rsidRPr="004460D6">
        <w:rPr>
          <w:rStyle w:val="afa"/>
          <w:i w:val="0"/>
          <w:iCs w:val="0"/>
        </w:rPr>
        <w:t>замок</w:t>
      </w:r>
      <w:r w:rsidR="00567F18">
        <w:rPr>
          <w:shd w:val="clear" w:color="auto" w:fill="FFFFFF"/>
        </w:rPr>
        <w:t>»</w:t>
      </w:r>
      <w:r w:rsidRPr="004460D6">
        <w:rPr>
          <w:rStyle w:val="afa"/>
          <w:i w:val="0"/>
          <w:iCs w:val="0"/>
        </w:rPr>
        <w:t xml:space="preserve">, что облегчает укладку и позволяет делать </w:t>
      </w:r>
      <w:r w:rsidR="0089020E">
        <w:rPr>
          <w:rStyle w:val="afa"/>
          <w:i w:val="0"/>
          <w:iCs w:val="0"/>
        </w:rPr>
        <w:t>её</w:t>
      </w:r>
      <w:r w:rsidRPr="004460D6">
        <w:rPr>
          <w:rStyle w:val="afa"/>
          <w:i w:val="0"/>
          <w:iCs w:val="0"/>
        </w:rPr>
        <w:t xml:space="preserve"> самостоятельно.</w:t>
      </w:r>
    </w:p>
    <w:p w:rsidR="004460D6" w:rsidRPr="004460D6" w:rsidRDefault="007D21BF" w:rsidP="004460D6">
      <w:pPr>
        <w:pStyle w:val="a3"/>
        <w:rPr>
          <w:rStyle w:val="afa"/>
          <w:i w:val="0"/>
          <w:iCs w:val="0"/>
        </w:rPr>
      </w:pPr>
      <w:r>
        <w:rPr>
          <w:rStyle w:val="afa"/>
          <w:i w:val="0"/>
          <w:iCs w:val="0"/>
        </w:rPr>
        <w:t xml:space="preserve">Паркет — </w:t>
      </w:r>
      <w:r w:rsidR="004460D6" w:rsidRPr="004460D6">
        <w:rPr>
          <w:rStyle w:val="afa"/>
          <w:i w:val="0"/>
          <w:iCs w:val="0"/>
        </w:rPr>
        <w:t>натуральный материал, который не выделяет вредных веществ. Ламинат может содержать синтетические материалы, которые могут выделять летучие органические соединения (ЛОС).</w:t>
      </w:r>
    </w:p>
    <w:p w:rsidR="004460D6" w:rsidRPr="004460D6" w:rsidRDefault="004460D6" w:rsidP="004460D6">
      <w:pPr>
        <w:pStyle w:val="a3"/>
      </w:pPr>
      <w:r w:rsidRPr="004460D6">
        <w:t>ОАО «</w:t>
      </w:r>
      <w:proofErr w:type="spellStart"/>
      <w:r w:rsidRPr="004460D6">
        <w:t>Гомельдрев</w:t>
      </w:r>
      <w:proofErr w:type="spellEnd"/>
      <w:r w:rsidRPr="004460D6">
        <w:t>» хорошо известен и как производитель качественной мебели из массива бер</w:t>
      </w:r>
      <w:r w:rsidR="007D21BF">
        <w:t>ё</w:t>
      </w:r>
      <w:r w:rsidRPr="004460D6">
        <w:t xml:space="preserve">зы и дуба. Коллекции «Фальконе», «Престиж», «Версаль», «Босфор», «Ноктюрн» стали визитными карточками предприятия. На сегодняшний </w:t>
      </w:r>
      <w:r w:rsidR="0089020E">
        <w:t>день</w:t>
      </w:r>
      <w:r w:rsidRPr="004460D6">
        <w:t xml:space="preserve"> покупателям доступно свыше 300</w:t>
      </w:r>
      <w:r w:rsidR="00C51C38">
        <w:t> </w:t>
      </w:r>
      <w:r w:rsidRPr="004460D6">
        <w:t>наименований изделий в 20</w:t>
      </w:r>
      <w:r w:rsidR="00C51C38">
        <w:t> </w:t>
      </w:r>
      <w:r w:rsidRPr="004460D6">
        <w:t>вариантах отделки. В процессе разработки каждой коллекции специалисты ОАО «</w:t>
      </w:r>
      <w:proofErr w:type="spellStart"/>
      <w:r w:rsidRPr="004460D6">
        <w:t>Гомельдрев</w:t>
      </w:r>
      <w:proofErr w:type="spellEnd"/>
      <w:r w:rsidRPr="004460D6">
        <w:t>» учитывают цвет, форму, функциональность и назначение мебели, используя в</w:t>
      </w:r>
      <w:r w:rsidR="00A7563F">
        <w:t> </w:t>
      </w:r>
      <w:r w:rsidRPr="004460D6">
        <w:t>производстве исключительно натуральные и экологически чистые материалы, фурнитуру ведущих мировых производителей, подвергая ж</w:t>
      </w:r>
      <w:r w:rsidR="00C51C38">
        <w:t>ё</w:t>
      </w:r>
      <w:r w:rsidRPr="004460D6">
        <w:t>сткому контролю качество изделий на всех этапах его производства, полностью соответствующему требованиям</w:t>
      </w:r>
      <w:r w:rsidR="00DC7400">
        <w:t xml:space="preserve"> национального</w:t>
      </w:r>
      <w:r w:rsidRPr="004460D6">
        <w:t xml:space="preserve"> стандарта </w:t>
      </w:r>
      <w:r w:rsidR="00DC7400">
        <w:t xml:space="preserve">качества </w:t>
      </w:r>
      <w:r w:rsidRPr="004460D6">
        <w:t>СТБ. Именно это отличает продукцию предприятия от многих аналогов, доступных на рынке.</w:t>
      </w:r>
    </w:p>
    <w:p w:rsidR="00345FB0" w:rsidRPr="004460D6" w:rsidRDefault="004460D6" w:rsidP="004460D6">
      <w:pPr>
        <w:pStyle w:val="a3"/>
      </w:pPr>
      <w:r w:rsidRPr="004460D6">
        <w:t>Предприятие поставляет свою продукцию в 32 страны мира.</w:t>
      </w:r>
    </w:p>
    <w:p w:rsidR="00345FB0" w:rsidRDefault="00345FB0" w:rsidP="00345FB0">
      <w:pPr>
        <w:pStyle w:val="a3"/>
        <w:rPr>
          <w:noProof/>
        </w:rPr>
      </w:pPr>
    </w:p>
    <w:p w:rsidR="00345FB0" w:rsidRDefault="00345FB0" w:rsidP="00FF70C6">
      <w:pPr>
        <w:pStyle w:val="a3"/>
        <w:ind w:firstLine="0"/>
        <w:jc w:val="center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57472AD2" wp14:editId="6042A609">
                <wp:extent cx="2880000" cy="359967"/>
                <wp:effectExtent l="0" t="19050" r="34925" b="40640"/>
                <wp:docPr id="84" name="Группа 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85" name="Прямая соединительная линия 85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86" name="Группа 86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87" name="Ромб 87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8" name="Ромб 88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9" name="Ромб 89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8E9F01D" id="Группа 84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">
                <v:line id="Прямая соединительная линия 85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" strokecolor="black [3213]" strokeweight="1pt">
                  <v:stroke joinstyle="miter"/>
                </v:line>
                <v:group id="Группа 86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">
                  <v:shape id="Ромб 87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" fillcolor="white [3212]" strokecolor="black [3213]" strokeweight="1pt"/>
                  <v:shape id="Ромб 88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" fillcolor="white [3212]" strokecolor="black [3213]" strokeweight="1pt"/>
                  <v:shape id="Ромб 89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" fillcolor="white [3212]" strokecolor="black [3213]" strokeweight="1pt"/>
                </v:group>
                <w10:anchorlock/>
              </v:group>
            </w:pict>
          </mc:Fallback>
        </mc:AlternateContent>
      </w:r>
      <w:r>
        <w:br w:type="page"/>
      </w:r>
    </w:p>
    <w:p w:rsidR="00345FB0" w:rsidRPr="004460D6" w:rsidRDefault="00F965B5" w:rsidP="004460D6">
      <w:pPr>
        <w:pStyle w:val="af8"/>
      </w:pPr>
      <w:r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69504" behindDoc="0" locked="0" layoutInCell="1" allowOverlap="1" wp14:anchorId="35BAA8A8" wp14:editId="54E5153D">
                <wp:simplePos x="0" y="0"/>
                <wp:positionH relativeFrom="margin">
                  <wp:posOffset>3248025</wp:posOffset>
                </wp:positionH>
                <wp:positionV relativeFrom="margin">
                  <wp:posOffset>69850</wp:posOffset>
                </wp:positionV>
                <wp:extent cx="3239770" cy="2267585"/>
                <wp:effectExtent l="0" t="0" r="17780" b="18415"/>
                <wp:wrapSquare wrapText="bothSides"/>
                <wp:docPr id="90" name="Группа 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91" name="Прямоугольник: скругленные углы 91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25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92" name="Группа 92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93" name="Ромб 93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4" name="Надпись 94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ED72DE" w:rsidRPr="003F28D3" w:rsidRDefault="00ED72DE" w:rsidP="00345FB0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90" o:spid="_x0000_s1056" style="position:absolute;left:0;text-align:left;margin-left:255.75pt;margin-top:5.5pt;width:255.1pt;height:178.55pt;z-index:251669504;mso-wrap-distance-left:14.2pt;mso-wrap-distance-right:14.2pt;mso-position-horizontal-relative:margin;mso-position-vertical-relative:margin;mso-width-relative:margin;mso-height-relative:margin" coordsize="32397,226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qa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pNwHU0roBaKbvX+8v50eYv95fzo5kA6im&#10;7l/vD86Nw9RRzIB1FFFM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cR8W/wDkXrb/AK+l/wDQHrt64n4tf8i/a/8AX0v/AKA9Y1/4bHHc8k70hqQrTCteTY2GUmBmpKNt&#10;FgIZx+6OfWqwx2FWZ1/d/jUAwO1FgEAJ+lKBiiimAZ60nandua6Lw54O1TWyjxxeRannz5RgY/2R&#10;1b8OPenGLk7IVzm+1dX4b8CaprO2WVfsVocfvJl+Zh/sr1/E4FemeGvBWl6Jtl8v7VeL/wAt5RnB&#10;/wBkdB/P3rqK7KeE6zIc+xz/AIc8JaXoKhrWHzLnHNxL8z/h6fhXQUUV2xioqyICiiim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QgEYPIpaKAOdvPBuh3d2txLZKrA5ZY2Ko591FbttBFbQrDbxpFEgwqIuAPwFS0VKglqk&#10;AUUUVQ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">
                <v:roundrect id="Прямоугольник: скругленные углы 91" o:spid="_x0000_s1057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p+e8QA&#10;AADbAAAADwAAAGRycy9kb3ducmV2LnhtbESPW2vCQBSE3wv+h+UIfZG6UUTS1FVKQeibV8TH0+xp&#10;Ls2ejdk1if/eFYQ+DjPzDbNY9aYSLTWusKxgMo5AEKdWF5wpOB7WbzEI55E1VpZJwY0crJaDlwUm&#10;2na8o3bvMxEg7BJUkHtfJ1K6NCeDbmxr4uD92sagD7LJpG6wC3BTyWkUzaXBgsNCjjV95ZT+7a8m&#10;UMpidG5/TttN2VU0vYxmXRlbpV6H/ecHCE+9/w8/299awfsEHl/CD5D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l6fnvEAAAA2wAAAA8AAAAAAAAAAAAAAAAAmAIAAGRycy9k&#10;b3ducmV2LnhtbFBLBQYAAAAABAAEAPUAAACJAwAAAAA=&#10;" strokecolor="black [3213]" strokeweight="1pt">
                  <v:fill r:id="rId26" o:title="" recolor="t" rotate="t" type="frame"/>
                  <v:stroke joinstyle="miter"/>
                </v:roundrect>
                <v:group id="Группа 92" o:spid="_x0000_s1058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3D6rMQAAADbAAAADwAAAGRycy9kb3ducmV2LnhtbESPQYvCMBSE78L+h/AW&#10;vGlaF2WtRhHZFQ8iqAvi7dE822LzUppsW/+9EQSPw8x8w8yXnSlFQ7UrLCuIhxEI4tTqgjMFf6ff&#10;wTcI55E1lpZJwZ0cLBcfvTkm2rZ8oOboMxEg7BJUkHtfJVK6NCeDbmgr4uBdbW3QB1lnUtfYBrgp&#10;5SiKJtJgwWEhx4rWOaW3479RsGmxXX3FP83udl3fL6fx/ryLSan+Z7eagfDU+Xf41d5qBdMR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3D6rMQAAADbAAAA&#10;DwAAAAAAAAAAAAAAAACqAgAAZHJzL2Rvd25yZXYueG1sUEsFBgAAAAAEAAQA+gAAAJsDAAAAAA==&#10;">
                  <v:shape id="Ромб 93" o:spid="_x0000_s1059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jTVsUA&#10;AADbAAAADwAAAGRycy9kb3ducmV2LnhtbESPQWvCQBSE7wX/w/KEXkrdaEFs6ioiCC1W1Cj0+sg+&#10;k2D2bchuYuyvdwXB4zAz3zDTeWdK0VLtCssKhoMIBHFqdcGZguNh9T4B4TyyxtIyKbiSg/ms9zLF&#10;WNsL76lNfCYChF2MCnLvq1hKl+Zk0A1sRRy8k60N+iDrTOoaLwFuSjmKorE0WHBYyLGiZU7pOWmM&#10;gnHzV1Hys9muJ/Lajv6zZv27e1Pqtd8tvkB46vwz/Gh/awWfH3D/En6AnN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WNNWxQAAANsAAAAPAAAAAAAAAAAAAAAAAJgCAABkcnMv&#10;ZG93bnJldi54bWxQSwUGAAAAAAQABAD1AAAAigMAAAAA&#10;" fillcolor="#c00000" strokecolor="#f2f2f2 [3052]" strokeweight="2.25pt">
                    <v:shadow on="t" color="black [3213]" opacity="26214f" offset=".34742mm,.06125mm"/>
                  </v:shape>
                  <v:shape id="Надпись 94" o:spid="_x0000_s1060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8f1sYA&#10;AADbAAAADwAAAGRycy9kb3ducmV2LnhtbESPQWvCQBSE74L/YXmF3nTTYMWmriKBYCl6SOqlt9fs&#10;MwnNvo3Zrab+elco9DjMzDfMcj2YVpypd41lBU/TCARxaXXDlYLDRzZZgHAeWWNrmRT8koP1ajxa&#10;YqLthXM6F74SAcIuQQW1910ipStrMuimtiMO3tH2Bn2QfSV1j5cAN62Mo2guDTYcFmrsKK2p/C5+&#10;jIL3NNtj/hWbxbVNt7vjpjsdPp+VenwYNq8gPA3+P/zXftMKXmZw/xJ+gFz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v8f1sYAAADbAAAADwAAAAAAAAAAAAAAAACYAgAAZHJz&#10;L2Rvd25yZXYueG1sUEsFBgAAAAAEAAQA9QAAAIsDAAAAAA==&#10;" filled="f" stroked="f" strokeweight=".5pt">
                    <v:textbox>
                      <w:txbxContent>
                        <w:p w:rsidR="00ED72DE" w:rsidRPr="003F28D3" w:rsidRDefault="00ED72DE" w:rsidP="00345FB0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7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4460D6" w:rsidRPr="00A46678">
        <w:t>Баня-сундук</w:t>
      </w:r>
    </w:p>
    <w:p w:rsidR="004460D6" w:rsidRPr="000A4876" w:rsidRDefault="004460D6" w:rsidP="004460D6">
      <w:pPr>
        <w:pStyle w:val="a3"/>
        <w:rPr>
          <w:sz w:val="26"/>
          <w:szCs w:val="26"/>
        </w:rPr>
      </w:pPr>
      <w:r w:rsidRPr="000A4876">
        <w:rPr>
          <w:b/>
          <w:sz w:val="26"/>
          <w:szCs w:val="26"/>
        </w:rPr>
        <w:t>7. Баня-сундук</w:t>
      </w:r>
      <w:r w:rsidRPr="000A4876">
        <w:rPr>
          <w:sz w:val="26"/>
          <w:szCs w:val="26"/>
        </w:rPr>
        <w:t xml:space="preserve"> </w:t>
      </w:r>
      <w:r w:rsidRPr="000A4876">
        <w:rPr>
          <w:b/>
          <w:sz w:val="26"/>
          <w:szCs w:val="26"/>
        </w:rPr>
        <w:t>(«Тихая гавань», г.</w:t>
      </w:r>
      <w:r w:rsidR="000A4876" w:rsidRPr="000A4876">
        <w:rPr>
          <w:b/>
          <w:sz w:val="26"/>
          <w:szCs w:val="26"/>
        </w:rPr>
        <w:t> </w:t>
      </w:r>
      <w:proofErr w:type="gramStart"/>
      <w:r w:rsidRPr="000A4876">
        <w:rPr>
          <w:b/>
          <w:sz w:val="26"/>
          <w:szCs w:val="26"/>
        </w:rPr>
        <w:t>Глубокое</w:t>
      </w:r>
      <w:proofErr w:type="gramEnd"/>
      <w:r w:rsidRPr="000A4876">
        <w:rPr>
          <w:b/>
          <w:sz w:val="26"/>
          <w:szCs w:val="26"/>
        </w:rPr>
        <w:t>)</w:t>
      </w:r>
      <w:r w:rsidRPr="000A4876">
        <w:rPr>
          <w:sz w:val="26"/>
          <w:szCs w:val="26"/>
        </w:rPr>
        <w:t xml:space="preserve"> сделана из елового бруса. Каков же процесс </w:t>
      </w:r>
      <w:r w:rsidR="00216E5A" w:rsidRPr="000A4876">
        <w:rPr>
          <w:sz w:val="26"/>
          <w:szCs w:val="26"/>
        </w:rPr>
        <w:t>е</w:t>
      </w:r>
      <w:r w:rsidR="00216E5A">
        <w:rPr>
          <w:sz w:val="26"/>
          <w:szCs w:val="26"/>
        </w:rPr>
        <w:t>ё</w:t>
      </w:r>
      <w:r w:rsidR="00216E5A" w:rsidRPr="000A4876">
        <w:rPr>
          <w:sz w:val="26"/>
          <w:szCs w:val="26"/>
        </w:rPr>
        <w:t xml:space="preserve"> </w:t>
      </w:r>
      <w:r w:rsidRPr="000A4876">
        <w:rPr>
          <w:sz w:val="26"/>
          <w:szCs w:val="26"/>
        </w:rPr>
        <w:t xml:space="preserve">создания? </w:t>
      </w:r>
    </w:p>
    <w:p w:rsidR="004460D6" w:rsidRPr="000A4876" w:rsidRDefault="004460D6" w:rsidP="004460D6">
      <w:pPr>
        <w:pStyle w:val="a3"/>
        <w:rPr>
          <w:sz w:val="26"/>
          <w:szCs w:val="26"/>
        </w:rPr>
      </w:pPr>
      <w:r w:rsidRPr="000A4876">
        <w:rPr>
          <w:sz w:val="26"/>
          <w:szCs w:val="26"/>
        </w:rPr>
        <w:t>У компании собственное про</w:t>
      </w:r>
      <w:r w:rsidR="00F965B5">
        <w:rPr>
          <w:sz w:val="26"/>
          <w:szCs w:val="26"/>
        </w:rPr>
        <w:t>изводство на площади</w:t>
      </w:r>
      <w:r w:rsidRPr="000A4876">
        <w:rPr>
          <w:sz w:val="26"/>
          <w:szCs w:val="26"/>
        </w:rPr>
        <w:t xml:space="preserve"> 2000</w:t>
      </w:r>
      <w:r w:rsidR="00F965B5">
        <w:rPr>
          <w:sz w:val="26"/>
          <w:szCs w:val="26"/>
        </w:rPr>
        <w:t> </w:t>
      </w:r>
      <w:r w:rsidRPr="000A4876">
        <w:rPr>
          <w:sz w:val="26"/>
          <w:szCs w:val="26"/>
        </w:rPr>
        <w:t xml:space="preserve">м². </w:t>
      </w:r>
      <w:r w:rsidRPr="000A4876">
        <w:rPr>
          <w:sz w:val="26"/>
          <w:szCs w:val="26"/>
          <w:shd w:val="clear" w:color="auto" w:fill="FFFFFF"/>
        </w:rPr>
        <w:t>Посл</w:t>
      </w:r>
      <w:r w:rsidR="00F965B5">
        <w:rPr>
          <w:sz w:val="26"/>
          <w:szCs w:val="26"/>
          <w:shd w:val="clear" w:color="auto" w:fill="FFFFFF"/>
        </w:rPr>
        <w:t xml:space="preserve">е завершения технической сушки </w:t>
      </w:r>
      <w:r w:rsidRPr="000A4876">
        <w:rPr>
          <w:sz w:val="26"/>
          <w:szCs w:val="26"/>
        </w:rPr>
        <w:t>еловый брус</w:t>
      </w:r>
      <w:r w:rsidRPr="000A4876">
        <w:rPr>
          <w:sz w:val="26"/>
          <w:szCs w:val="26"/>
          <w:shd w:val="clear" w:color="auto" w:fill="FFFFFF"/>
        </w:rPr>
        <w:t xml:space="preserve"> поступает на производство. Здесь осуществляется фрезеровка лунного </w:t>
      </w:r>
      <w:proofErr w:type="gramStart"/>
      <w:r w:rsidRPr="000A4876">
        <w:rPr>
          <w:sz w:val="26"/>
          <w:szCs w:val="26"/>
          <w:shd w:val="clear" w:color="auto" w:fill="FFFFFF"/>
        </w:rPr>
        <w:t>паза</w:t>
      </w:r>
      <w:proofErr w:type="gramEnd"/>
      <w:r w:rsidRPr="000A4876">
        <w:rPr>
          <w:sz w:val="26"/>
          <w:szCs w:val="26"/>
          <w:shd w:val="clear" w:color="auto" w:fill="FFFFFF"/>
        </w:rPr>
        <w:t xml:space="preserve"> и сборка бань, прич</w:t>
      </w:r>
      <w:r w:rsidR="00F965B5">
        <w:rPr>
          <w:sz w:val="26"/>
          <w:szCs w:val="26"/>
          <w:shd w:val="clear" w:color="auto" w:fill="FFFFFF"/>
        </w:rPr>
        <w:t>ё</w:t>
      </w:r>
      <w:r w:rsidRPr="000A4876">
        <w:rPr>
          <w:sz w:val="26"/>
          <w:szCs w:val="26"/>
          <w:shd w:val="clear" w:color="auto" w:fill="FFFFFF"/>
        </w:rPr>
        <w:t xml:space="preserve">м весь процесс проходит в одном цехе под постоянным контролем температуры до момента, </w:t>
      </w:r>
      <w:r w:rsidR="00F965B5">
        <w:rPr>
          <w:sz w:val="26"/>
          <w:szCs w:val="26"/>
          <w:shd w:val="clear" w:color="auto" w:fill="FFFFFF"/>
        </w:rPr>
        <w:t>пока</w:t>
      </w:r>
      <w:r w:rsidRPr="000A4876">
        <w:rPr>
          <w:sz w:val="26"/>
          <w:szCs w:val="26"/>
          <w:shd w:val="clear" w:color="auto" w:fill="FFFFFF"/>
        </w:rPr>
        <w:t xml:space="preserve"> баня</w:t>
      </w:r>
      <w:r w:rsidR="00F965B5">
        <w:rPr>
          <w:sz w:val="26"/>
          <w:szCs w:val="26"/>
          <w:shd w:val="clear" w:color="auto" w:fill="FFFFFF"/>
        </w:rPr>
        <w:t xml:space="preserve"> не будет</w:t>
      </w:r>
      <w:r w:rsidRPr="000A4876">
        <w:rPr>
          <w:sz w:val="26"/>
          <w:szCs w:val="26"/>
          <w:shd w:val="clear" w:color="auto" w:fill="FFFFFF"/>
        </w:rPr>
        <w:t xml:space="preserve"> полностью готова к</w:t>
      </w:r>
      <w:r w:rsidR="000A4876" w:rsidRPr="000A4876">
        <w:rPr>
          <w:sz w:val="26"/>
          <w:szCs w:val="26"/>
          <w:shd w:val="clear" w:color="auto" w:fill="FFFFFF"/>
        </w:rPr>
        <w:t> </w:t>
      </w:r>
      <w:r w:rsidRPr="000A4876">
        <w:rPr>
          <w:sz w:val="26"/>
          <w:szCs w:val="26"/>
          <w:shd w:val="clear" w:color="auto" w:fill="FFFFFF"/>
        </w:rPr>
        <w:t>выходу.</w:t>
      </w:r>
    </w:p>
    <w:p w:rsidR="00BF355E" w:rsidRDefault="004460D6" w:rsidP="004460D6">
      <w:pPr>
        <w:pStyle w:val="a3"/>
        <w:rPr>
          <w:sz w:val="26"/>
          <w:szCs w:val="26"/>
          <w:shd w:val="clear" w:color="auto" w:fill="FFFFFF"/>
        </w:rPr>
      </w:pPr>
      <w:r w:rsidRPr="000A4876">
        <w:rPr>
          <w:sz w:val="26"/>
          <w:szCs w:val="26"/>
          <w:shd w:val="clear" w:color="auto" w:fill="FFFFFF"/>
        </w:rPr>
        <w:t xml:space="preserve">Важно отметить, что после технической сушки влажность древесины может увеличиться из-за транспортировки или хранения. Чтобы избежать этого, в цехе поддерживается отопление, что предотвращает </w:t>
      </w:r>
      <w:proofErr w:type="spellStart"/>
      <w:r w:rsidRPr="000A4876">
        <w:rPr>
          <w:sz w:val="26"/>
          <w:szCs w:val="26"/>
          <w:shd w:val="clear" w:color="auto" w:fill="FFFFFF"/>
        </w:rPr>
        <w:t>отсыревание</w:t>
      </w:r>
      <w:proofErr w:type="spellEnd"/>
      <w:r w:rsidRPr="000A4876">
        <w:rPr>
          <w:sz w:val="26"/>
          <w:szCs w:val="26"/>
          <w:shd w:val="clear" w:color="auto" w:fill="FFFFFF"/>
        </w:rPr>
        <w:t xml:space="preserve"> дерева и обеспечивает его пригодность для строительства. Для окон и дверей используется ольха с</w:t>
      </w:r>
      <w:r w:rsidR="000A4876" w:rsidRPr="000A4876">
        <w:rPr>
          <w:sz w:val="26"/>
          <w:szCs w:val="26"/>
          <w:shd w:val="clear" w:color="auto" w:fill="FFFFFF"/>
        </w:rPr>
        <w:t> </w:t>
      </w:r>
      <w:r w:rsidRPr="000A4876">
        <w:rPr>
          <w:sz w:val="26"/>
          <w:szCs w:val="26"/>
          <w:shd w:val="clear" w:color="auto" w:fill="FFFFFF"/>
        </w:rPr>
        <w:t xml:space="preserve">однокамерными стеклопакетами, что обеспечивает лучшую теплоизоляцию. Каждое окно оборудовано москитными сетками и отливами сверху и снизу, что позволяет держать окна открытыми для проветривания без риска попадания дождя внутрь. Баня покрывается в специальной покрасочной камере, где наносится </w:t>
      </w:r>
      <w:r w:rsidR="00144968">
        <w:rPr>
          <w:sz w:val="26"/>
          <w:szCs w:val="26"/>
          <w:shd w:val="clear" w:color="auto" w:fill="FFFFFF"/>
        </w:rPr>
        <w:t>5 </w:t>
      </w:r>
      <w:r w:rsidRPr="000A4876">
        <w:rPr>
          <w:sz w:val="26"/>
          <w:szCs w:val="26"/>
          <w:shd w:val="clear" w:color="auto" w:fill="FFFFFF"/>
        </w:rPr>
        <w:t>сло</w:t>
      </w:r>
      <w:r w:rsidR="00144968">
        <w:rPr>
          <w:sz w:val="26"/>
          <w:szCs w:val="26"/>
          <w:shd w:val="clear" w:color="auto" w:fill="FFFFFF"/>
        </w:rPr>
        <w:t>ё</w:t>
      </w:r>
      <w:r w:rsidRPr="000A4876">
        <w:rPr>
          <w:sz w:val="26"/>
          <w:szCs w:val="26"/>
          <w:shd w:val="clear" w:color="auto" w:fill="FFFFFF"/>
        </w:rPr>
        <w:t>в защитного покрытия снаружи и два слоя</w:t>
      </w:r>
      <w:r w:rsidR="00144968">
        <w:rPr>
          <w:sz w:val="26"/>
          <w:szCs w:val="26"/>
          <w:shd w:val="clear" w:color="auto" w:fill="FFFFFF"/>
        </w:rPr>
        <w:t> —</w:t>
      </w:r>
      <w:r w:rsidRPr="000A4876">
        <w:rPr>
          <w:sz w:val="26"/>
          <w:szCs w:val="26"/>
          <w:shd w:val="clear" w:color="auto" w:fill="FFFFFF"/>
        </w:rPr>
        <w:t xml:space="preserve"> внутри, что обеспечивает долговечность и защиту от внешних воздействий. Компания использует только высококачественные материалы, включая влагостойкий клей ПВА, антисептики, пропитки и лаки от известных европейских производителей, что гарантирует долгий срок службы продукции. </w:t>
      </w:r>
    </w:p>
    <w:p w:rsidR="004460D6" w:rsidRPr="000A4876" w:rsidRDefault="004460D6" w:rsidP="004460D6">
      <w:pPr>
        <w:pStyle w:val="a3"/>
        <w:rPr>
          <w:sz w:val="26"/>
          <w:szCs w:val="26"/>
          <w:shd w:val="clear" w:color="auto" w:fill="FFFFFF"/>
        </w:rPr>
      </w:pPr>
      <w:proofErr w:type="gramStart"/>
      <w:r w:rsidRPr="000A4876">
        <w:rPr>
          <w:sz w:val="26"/>
          <w:szCs w:val="26"/>
          <w:shd w:val="clear" w:color="auto" w:fill="FFFFFF"/>
        </w:rPr>
        <w:t xml:space="preserve">Бани в «Тихой гавани» изготавливаются различных модификаций: бани-бочки, </w:t>
      </w:r>
      <w:proofErr w:type="spellStart"/>
      <w:r w:rsidRPr="000A4876">
        <w:rPr>
          <w:sz w:val="26"/>
          <w:szCs w:val="26"/>
          <w:shd w:val="clear" w:color="auto" w:fill="FFFFFF"/>
        </w:rPr>
        <w:t>квадробочки</w:t>
      </w:r>
      <w:proofErr w:type="spellEnd"/>
      <w:r w:rsidRPr="000A4876">
        <w:rPr>
          <w:sz w:val="26"/>
          <w:szCs w:val="26"/>
          <w:shd w:val="clear" w:color="auto" w:fill="FFFFFF"/>
        </w:rPr>
        <w:t>, бани-овалы, бани-сундуки, бани-корабли, летние домики, арочные бани, бани-викинг, бани-батискаф и др.</w:t>
      </w:r>
      <w:proofErr w:type="gramEnd"/>
    </w:p>
    <w:p w:rsidR="004460D6" w:rsidRPr="000A4876" w:rsidRDefault="004460D6" w:rsidP="004460D6">
      <w:pPr>
        <w:pStyle w:val="a3"/>
        <w:rPr>
          <w:sz w:val="26"/>
          <w:szCs w:val="26"/>
          <w:shd w:val="clear" w:color="auto" w:fill="FFFFFF"/>
        </w:rPr>
      </w:pPr>
      <w:r w:rsidRPr="000A4876">
        <w:rPr>
          <w:sz w:val="26"/>
          <w:szCs w:val="26"/>
          <w:shd w:val="clear" w:color="auto" w:fill="FFFFFF"/>
        </w:rPr>
        <w:t>Сотрудники создают не просто бани, а настоящие произведения искусства, о</w:t>
      </w:r>
      <w:r w:rsidR="000A4876" w:rsidRPr="000A4876">
        <w:rPr>
          <w:sz w:val="26"/>
          <w:szCs w:val="26"/>
          <w:shd w:val="clear" w:color="auto" w:fill="FFFFFF"/>
        </w:rPr>
        <w:t> </w:t>
      </w:r>
      <w:r w:rsidRPr="000A4876">
        <w:rPr>
          <w:sz w:val="26"/>
          <w:szCs w:val="26"/>
          <w:shd w:val="clear" w:color="auto" w:fill="FFFFFF"/>
        </w:rPr>
        <w:t>которых говорят, восхищаются и многие мечтают.</w:t>
      </w:r>
    </w:p>
    <w:p w:rsidR="00345FB0" w:rsidRPr="000A4876" w:rsidRDefault="004460D6" w:rsidP="004460D6">
      <w:pPr>
        <w:pStyle w:val="a3"/>
        <w:rPr>
          <w:noProof/>
          <w:sz w:val="26"/>
          <w:szCs w:val="26"/>
        </w:rPr>
      </w:pPr>
      <w:r w:rsidRPr="000A4876">
        <w:rPr>
          <w:noProof/>
          <w:sz w:val="26"/>
          <w:szCs w:val="26"/>
          <w:shd w:val="clear" w:color="auto" w:fill="FFFFFF"/>
        </w:rPr>
        <w:t>Уникальная форма способствует равномерному распределению тепла и позволяет</w:t>
      </w:r>
      <w:r w:rsidR="005D7879">
        <w:rPr>
          <w:noProof/>
          <w:sz w:val="26"/>
          <w:szCs w:val="26"/>
          <w:shd w:val="clear" w:color="auto" w:fill="FFFFFF"/>
        </w:rPr>
        <w:t xml:space="preserve"> бане </w:t>
      </w:r>
      <w:r w:rsidRPr="000A4876">
        <w:rPr>
          <w:noProof/>
          <w:sz w:val="26"/>
          <w:szCs w:val="26"/>
          <w:shd w:val="clear" w:color="auto" w:fill="FFFFFF"/>
        </w:rPr>
        <w:t>быстрее прогреваться. Благодаря своей форме и размерам баня-бочка занимает меньше места по сравнению с традиционными банями, что делает её идеальным вариантом для дач и небольших участков. Хорошо сохраняет тепло, что позволяет экономить энергию. Бани-бочки изготавливаются из натурального дерева, что делает их экологически чистыми и</w:t>
      </w:r>
      <w:r w:rsidR="00154437">
        <w:rPr>
          <w:noProof/>
          <w:sz w:val="26"/>
          <w:szCs w:val="26"/>
          <w:shd w:val="clear" w:color="auto" w:fill="FFFFFF"/>
        </w:rPr>
        <w:t> </w:t>
      </w:r>
      <w:r w:rsidRPr="000A4876">
        <w:rPr>
          <w:noProof/>
          <w:sz w:val="26"/>
          <w:szCs w:val="26"/>
          <w:shd w:val="clear" w:color="auto" w:fill="FFFFFF"/>
        </w:rPr>
        <w:t>безопасными для здоровья. Она легко устанавливается и</w:t>
      </w:r>
      <w:r w:rsidR="007F0C6B">
        <w:rPr>
          <w:noProof/>
          <w:sz w:val="26"/>
          <w:szCs w:val="26"/>
          <w:shd w:val="clear" w:color="auto" w:fill="FFFFFF"/>
        </w:rPr>
        <w:t> </w:t>
      </w:r>
      <w:r w:rsidRPr="000A4876">
        <w:rPr>
          <w:noProof/>
          <w:sz w:val="26"/>
          <w:szCs w:val="26"/>
          <w:shd w:val="clear" w:color="auto" w:fill="FFFFFF"/>
        </w:rPr>
        <w:t>не</w:t>
      </w:r>
      <w:r w:rsidR="005D7879">
        <w:rPr>
          <w:noProof/>
          <w:sz w:val="26"/>
          <w:szCs w:val="26"/>
          <w:shd w:val="clear" w:color="auto" w:fill="FFFFFF"/>
        </w:rPr>
        <w:t> </w:t>
      </w:r>
      <w:r w:rsidRPr="000A4876">
        <w:rPr>
          <w:noProof/>
          <w:sz w:val="26"/>
          <w:szCs w:val="26"/>
          <w:shd w:val="clear" w:color="auto" w:fill="FFFFFF"/>
        </w:rPr>
        <w:t>требует сложных строительных работ, что позволяет быстро начать её эксплуатацию. Многие модели бани-бочки могут быть оборудованы не только для парения, но и для установки душа, туалета или даже мини-кухни.</w:t>
      </w:r>
    </w:p>
    <w:p w:rsidR="000A4876" w:rsidRDefault="000A4876" w:rsidP="000A4876">
      <w:pPr>
        <w:pStyle w:val="a3"/>
        <w:rPr>
          <w:noProof/>
        </w:rPr>
      </w:pPr>
    </w:p>
    <w:p w:rsidR="000A4876" w:rsidRDefault="000A4876" w:rsidP="007F0C6B">
      <w:pPr>
        <w:pStyle w:val="a3"/>
        <w:ind w:firstLine="0"/>
        <w:jc w:val="center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2A3B6B19" wp14:editId="4488571A">
                <wp:extent cx="2880000" cy="359967"/>
                <wp:effectExtent l="0" t="19050" r="34925" b="40640"/>
                <wp:docPr id="262" name="Группа 2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263" name="Прямая соединительная линия 263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264" name="Группа 264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265" name="Ромб 265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6" name="Ромб 266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7" name="Ромб 267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Группа 262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">
                <v:line id="Прямая соединительная линия 263" o:spid="_x0000_s1027" style="position:absolute;flip:y;visibility:visible;mso-wrap-style:square" from="0,1733" to="28800,19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nA0OsgAAADcAAAADwAAAGRycy9kb3ducmV2LnhtbESPW2sCMRSE3wv9D+EU+lI0q4KX1Si1&#10;IFtpEby8+HbcnO4ubk62Sarbf2+EQh+HmfmGmS1aU4sLOV9ZVtDrJiCIc6srLhQc9qvOGIQPyBpr&#10;y6Tglzws5o8PM0y1vfKWLrtQiAhhn6KCMoQmldLnJRn0XdsQR+/LOoMhSldI7fAa4aaW/SQZSoMV&#10;x4USG3orKT/vfoyCtfz+OC/dqcjGMlsdP0ebCWcvSj0/ta9TEIHa8B/+a79rBf3hAO5n4hGQ8xs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onA0OsgAAADcAAAADwAAAAAA&#10;AAAAAAAAAAChAgAAZHJzL2Rvd25yZXYueG1sUEsFBgAAAAAEAAQA+QAAAJYDAAAAAA==&#10;" strokecolor="black [3213]" strokeweight="1pt">
                  <v:stroke joinstyle="miter"/>
                </v:line>
                <v:group id="Группа 264" o:spid="_x0000_s1028" style="position:absolute;left:10357;width:7997;height:3599" coordsize="7997,359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gUYg8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aPp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IFGIPFAAAA3AAA&#10;AA8AAAAAAAAAAAAAAAAAqgIAAGRycy9kb3ducmV2LnhtbFBLBQYAAAAABAAEAPoAAACcAwAAAAA=&#10;">
                  <v:shape id="Ромб 265" o:spid="_x0000_s1029" type="#_x0000_t4" style="position:absolute;left:2643;width:2701;height:359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gcs8IA&#10;AADcAAAADwAAAGRycy9kb3ducmV2LnhtbESPzYrCMBSF98K8Q7gD7jQdQRmqaVFBcOFGp6DLS3Nt&#10;is1NaDJa334yILg8nJ+PsyoH24k79aF1rOBrmoEgrp1uuVFQ/ewm3yBCRNbYOSYFTwpQFh+jFeba&#10;PfhI91NsRBrhkKMCE6PPpQy1IYth6jxx8q6utxiT7Bupe3ykcdvJWZYtpMWWE8Ggp62h+nb6tQmy&#10;Pe8Pm2jm9bOqDv6Cje+Oa6XGn8N6CSLSEN/hV3uvFcwWc/g/k46AL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JuByzwgAAANwAAAAPAAAAAAAAAAAAAAAAAJgCAABkcnMvZG93&#10;bnJldi54bWxQSwUGAAAAAAQABAD1AAAAhwMAAAAA&#10;" fillcolor="white [3212]" strokecolor="black [3213]" strokeweight="1pt"/>
                  <v:shape id="Ромб 266" o:spid="_x0000_s1030" type="#_x0000_t4" style="position:absolute;left:6197;top:736;width:1800;height:21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qCxMEA&#10;AADcAAAADwAAAGRycy9kb3ducmV2LnhtbESPzYrCMBSF9wO+Q7jC7MZUYYpUo6gguHCjFnR5aa5N&#10;sbkJTdT69kYYmOXh/Hyc+bK3rXhQFxrHCsajDARx5XTDtYLytP2ZgggRWWPrmBS8KMByMfiaY6Hd&#10;kw/0OMZapBEOBSowMfpCylAZshhGzhMn7+o6izHJrpa6w2cat62cZFkuLTacCAY9bQxVt+PdJsjm&#10;vNuvo/mtXmW59xesfXtYKfU97FczEJH6+B/+a++0gkmew+dMOg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lqgsTBAAAA3AAAAA8AAAAAAAAAAAAAAAAAmAIAAGRycy9kb3du&#10;cmV2LnhtbFBLBQYAAAAABAAEAPUAAACGAwAAAAA=&#10;" fillcolor="white [3212]" strokecolor="black [3213]" strokeweight="1pt"/>
                  <v:shape id="Ромб 267" o:spid="_x0000_s1031" type="#_x0000_t4" style="position:absolute;top:736;width:1800;height:21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YnX8IA&#10;AADcAAAADwAAAGRycy9kb3ducmV2LnhtbESPzYrCMBSF98K8Q7gD7mw6go50jOIIggs3OgVneWmu&#10;TbG5CU3U+vZGEFwezs/HmS9724ordaFxrOAry0EQV043XCso/zajGYgQkTW2jknBnQIsFx+DORba&#10;3XhP10OsRRrhUKACE6MvpAyVIYshc544eSfXWYxJdrXUHd7SuG3lOM+n0mLDiWDQ09pQdT5cbIKs&#10;j9vdbzST6l6WO/+PtW/3K6WGn/3qB0SkPr7Dr/ZWKxhPv+F5Jh0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JidfwgAAANwAAAAPAAAAAAAAAAAAAAAAAJgCAABkcnMvZG93&#10;bnJldi54bWxQSwUGAAAAAAQABAD1AAAAhwMAAAAA&#10;" fillcolor="white [3212]" strokecolor="black [3213]" strokeweight="1pt"/>
                </v:group>
                <w10:anchorlock/>
              </v:group>
            </w:pict>
          </mc:Fallback>
        </mc:AlternateContent>
      </w:r>
      <w:r>
        <w:br w:type="page"/>
      </w:r>
    </w:p>
    <w:p w:rsidR="00345FB0" w:rsidRPr="00ED57D9" w:rsidRDefault="00345FB0" w:rsidP="00ED57D9">
      <w:pPr>
        <w:pStyle w:val="af8"/>
      </w:pPr>
      <w:r w:rsidRPr="00BF4FD1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71552" behindDoc="0" locked="0" layoutInCell="1" allowOverlap="1" wp14:anchorId="3D528124" wp14:editId="21311C85">
                <wp:simplePos x="0" y="0"/>
                <wp:positionH relativeFrom="margin">
                  <wp:posOffset>3288665</wp:posOffset>
                </wp:positionH>
                <wp:positionV relativeFrom="margin">
                  <wp:posOffset>158115</wp:posOffset>
                </wp:positionV>
                <wp:extent cx="3220720" cy="2267585"/>
                <wp:effectExtent l="0" t="0" r="17780" b="18415"/>
                <wp:wrapSquare wrapText="bothSides"/>
                <wp:docPr id="101" name="Группа 1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20720" cy="2267585"/>
                          <a:chOff x="0" y="0"/>
                          <a:chExt cx="3239770" cy="2267585"/>
                        </a:xfrm>
                      </wpg:grpSpPr>
                      <wps:wsp>
                        <wps:cNvPr id="102" name="Прямоугольник: скругленные углы 102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27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03" name="Группа 103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104" name="Ромб 104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5" name="Надпись 105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ED72DE" w:rsidRPr="003F28D3" w:rsidRDefault="00ED72DE" w:rsidP="00345FB0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01" o:spid="_x0000_s1061" style="position:absolute;left:0;text-align:left;margin-left:258.95pt;margin-top:12.45pt;width:253.6pt;height:178.55pt;z-index:251671552;mso-wrap-distance-left:14.2pt;mso-wrap-distance-right:14.2pt;mso-position-horizontal-relative:margin;mso-position-vertical-relative:margin;mso-width-relative:margin;mso-height-relative:margin" coordsize="32397,226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">
                <v:roundrect id="Прямоугольник: скругленные углы 102" o:spid="_x0000_s1062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w1M8MA&#10;AADcAAAADwAAAGRycy9kb3ducmV2LnhtbERPTUsDMRC9F/wPYYTe2sRWxK5Ni0gLBXtpVai3YTPu&#10;Lm4mSzLtbv+9EQRv83ifs1wPvlUXiqkJbOFuakARl8E1XFl4f9tOHkElQXbYBiYLV0qwXt2Mlli4&#10;0POBLkepVA7hVKCFWqQrtE5lTR7TNHTEmfsK0aNkGCvtIvY53Ld6ZsyD9thwbqixo5eayu/j2Vs4&#10;3PcnU/L+5OfyGT8W88Vm/yrWjm+H5ydQQoP8i//cO5fnmxn8PpMv0K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Ew1M8MAAADcAAAADwAAAAAAAAAAAAAAAACYAgAAZHJzL2Rv&#10;d25yZXYueG1sUEsFBgAAAAAEAAQA9QAAAIgDAAAAAA==&#10;" strokecolor="black [3213]" strokeweight="1pt">
                  <v:fill r:id="rId28" o:title="" recolor="t" rotate="t" type="frame"/>
                  <v:stroke joinstyle="miter"/>
                </v:roundrect>
                <v:group id="Группа 103" o:spid="_x0000_s1063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7FgQrwwAAANwAAAAP&#10;AAAAAAAAAAAAAAAAAKoCAABkcnMvZG93bnJldi54bWxQSwUGAAAAAAQABAD6AAAAmgMAAAAA&#10;">
                  <v:shape id="Ромб 104" o:spid="_x0000_s1064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7ypcQA&#10;AADcAAAADwAAAGRycy9kb3ducmV2LnhtbERPTWvCQBC9F/oflil4KbqpFAnRTSiFgqJFmwpeh+yY&#10;BLOzIbuJsb++KxR6m8f7nFU2mkYM1LnasoKXWQSCuLC65lLB8ftjGoNwHlljY5kU3MhBlj4+rDDR&#10;9spfNOS+FCGEXYIKKu/bREpXVGTQzWxLHLiz7Qz6ALtS6g6vIdw0ch5FC2mw5tBQYUvvFRWXvDcK&#10;Fv2ppXzzud/G8jbMf8p+uzs8KzV5Gt+WIDyN/l/8517rMD96hfsz4QKZ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NO8qXEAAAA3AAAAA8AAAAAAAAAAAAAAAAAmAIAAGRycy9k&#10;b3ducmV2LnhtbFBLBQYAAAAABAAEAPUAAACJAwAAAAA=&#10;" fillcolor="#c00000" strokecolor="#f2f2f2 [3052]" strokeweight="2.25pt">
                    <v:shadow on="t" color="black [3213]" opacity="26214f" offset=".34742mm,.06125mm"/>
                  </v:shape>
                  <v:shape id="Надпись 105" o:spid="_x0000_s1065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Opm8IA&#10;AADcAAAADwAAAGRycy9kb3ducmV2LnhtbERPy6rCMBDdC/5DGMGdpldQpNcoUhBFdOFj425uM7bl&#10;NpPaRK1+vREEd3M4z5nMGlOKG9WusKzgpx+BIE6tLjhTcDwsemMQziNrLC2Tggc5mE3brQnG2t55&#10;R7e9z0QIYRejgtz7KpbSpTkZdH1bEQfubGuDPsA6k7rGewg3pRxE0UgaLDg05FhRklP6v78aBetk&#10;scXd38CMn2Wy3Jzn1eV4GirV7TTzXxCeGv8Vf9wrHeZHQ3g/Ey6Q0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546mbwgAAANwAAAAPAAAAAAAAAAAAAAAAAJgCAABkcnMvZG93&#10;bnJldi54bWxQSwUGAAAAAAQABAD1AAAAhwMAAAAA&#10;" filled="f" stroked="f" strokeweight=".5pt">
                    <v:textbox>
                      <w:txbxContent>
                        <w:p w:rsidR="00ED72DE" w:rsidRPr="003F28D3" w:rsidRDefault="00ED72DE" w:rsidP="00345FB0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8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4460D6" w:rsidRPr="00BF4FD1">
        <w:t>Фанера ФСФ</w:t>
      </w:r>
    </w:p>
    <w:p w:rsidR="004460D6" w:rsidRPr="008305EC" w:rsidRDefault="004460D6" w:rsidP="007F0C6B">
      <w:pPr>
        <w:pStyle w:val="a3"/>
        <w:rPr>
          <w:sz w:val="26"/>
          <w:szCs w:val="26"/>
        </w:rPr>
      </w:pPr>
      <w:r w:rsidRPr="008305EC">
        <w:rPr>
          <w:b/>
          <w:sz w:val="26"/>
          <w:szCs w:val="26"/>
        </w:rPr>
        <w:t>8. Фанера ФСФ</w:t>
      </w:r>
      <w:r w:rsidRPr="008305EC">
        <w:rPr>
          <w:sz w:val="26"/>
          <w:szCs w:val="26"/>
        </w:rPr>
        <w:t xml:space="preserve"> </w:t>
      </w:r>
      <w:r w:rsidRPr="008305EC">
        <w:rPr>
          <w:b/>
          <w:sz w:val="26"/>
          <w:szCs w:val="26"/>
        </w:rPr>
        <w:t>(ОАО «</w:t>
      </w:r>
      <w:proofErr w:type="spellStart"/>
      <w:r w:rsidRPr="008305EC">
        <w:rPr>
          <w:b/>
          <w:sz w:val="26"/>
          <w:szCs w:val="26"/>
        </w:rPr>
        <w:t>Мостовдрев</w:t>
      </w:r>
      <w:proofErr w:type="spellEnd"/>
      <w:r w:rsidRPr="008305EC">
        <w:rPr>
          <w:b/>
          <w:sz w:val="26"/>
          <w:szCs w:val="26"/>
        </w:rPr>
        <w:t>», г.</w:t>
      </w:r>
      <w:r w:rsidR="00762012" w:rsidRPr="008305EC">
        <w:rPr>
          <w:b/>
          <w:sz w:val="26"/>
          <w:szCs w:val="26"/>
        </w:rPr>
        <w:t> </w:t>
      </w:r>
      <w:r w:rsidRPr="008305EC">
        <w:rPr>
          <w:b/>
          <w:sz w:val="26"/>
          <w:szCs w:val="26"/>
        </w:rPr>
        <w:t>Мосты)</w:t>
      </w:r>
      <w:r w:rsidRPr="008305EC">
        <w:rPr>
          <w:sz w:val="26"/>
          <w:szCs w:val="26"/>
        </w:rPr>
        <w:t xml:space="preserve"> отличается устойчивостью к</w:t>
      </w:r>
      <w:r w:rsidR="00AA44E7">
        <w:rPr>
          <w:sz w:val="26"/>
          <w:szCs w:val="26"/>
        </w:rPr>
        <w:t> </w:t>
      </w:r>
      <w:r w:rsidRPr="008305EC">
        <w:rPr>
          <w:sz w:val="26"/>
          <w:szCs w:val="26"/>
        </w:rPr>
        <w:t>перепадам влажности и</w:t>
      </w:r>
      <w:r w:rsidR="00AA44E7">
        <w:rPr>
          <w:sz w:val="26"/>
          <w:szCs w:val="26"/>
        </w:rPr>
        <w:t> </w:t>
      </w:r>
      <w:r w:rsidR="00055929">
        <w:rPr>
          <w:sz w:val="26"/>
          <w:szCs w:val="26"/>
        </w:rPr>
        <w:t xml:space="preserve">температуры </w:t>
      </w:r>
      <w:r w:rsidRPr="008305EC">
        <w:rPr>
          <w:sz w:val="26"/>
          <w:szCs w:val="26"/>
        </w:rPr>
        <w:t>воздуха и повышенной стойкостью к</w:t>
      </w:r>
      <w:r w:rsidR="00055929">
        <w:rPr>
          <w:sz w:val="26"/>
          <w:szCs w:val="26"/>
        </w:rPr>
        <w:t> </w:t>
      </w:r>
      <w:r w:rsidRPr="008305EC">
        <w:rPr>
          <w:sz w:val="26"/>
          <w:szCs w:val="26"/>
        </w:rPr>
        <w:t xml:space="preserve">изменению. </w:t>
      </w:r>
      <w:r w:rsidRPr="008305EC">
        <w:rPr>
          <w:rStyle w:val="afa"/>
          <w:i w:val="0"/>
          <w:iCs w:val="0"/>
          <w:sz w:val="26"/>
          <w:szCs w:val="26"/>
        </w:rPr>
        <w:t>ОАО</w:t>
      </w:r>
      <w:r w:rsidR="00ED57D9" w:rsidRPr="008305EC">
        <w:rPr>
          <w:rStyle w:val="afa"/>
          <w:i w:val="0"/>
          <w:iCs w:val="0"/>
          <w:sz w:val="26"/>
          <w:szCs w:val="26"/>
        </w:rPr>
        <w:t xml:space="preserve"> </w:t>
      </w:r>
      <w:r w:rsidRPr="008305EC">
        <w:rPr>
          <w:rStyle w:val="afa"/>
          <w:i w:val="0"/>
          <w:iCs w:val="0"/>
          <w:sz w:val="26"/>
          <w:szCs w:val="26"/>
        </w:rPr>
        <w:t>«</w:t>
      </w:r>
      <w:proofErr w:type="spellStart"/>
      <w:r w:rsidRPr="008305EC">
        <w:rPr>
          <w:sz w:val="26"/>
          <w:szCs w:val="26"/>
        </w:rPr>
        <w:t>Мостовдрев</w:t>
      </w:r>
      <w:proofErr w:type="spellEnd"/>
      <w:r w:rsidRPr="008305EC">
        <w:rPr>
          <w:sz w:val="26"/>
          <w:szCs w:val="26"/>
        </w:rPr>
        <w:t>»</w:t>
      </w:r>
      <w:r w:rsidR="00E15BBD" w:rsidRPr="008305EC">
        <w:rPr>
          <w:sz w:val="26"/>
          <w:szCs w:val="26"/>
        </w:rPr>
        <w:t> —</w:t>
      </w:r>
      <w:r w:rsidR="007F0C6B" w:rsidRPr="008305EC">
        <w:rPr>
          <w:sz w:val="26"/>
          <w:szCs w:val="26"/>
        </w:rPr>
        <w:t xml:space="preserve"> </w:t>
      </w:r>
      <w:r w:rsidRPr="008305EC">
        <w:rPr>
          <w:sz w:val="26"/>
          <w:szCs w:val="26"/>
        </w:rPr>
        <w:t>единственн</w:t>
      </w:r>
      <w:r w:rsidR="00E15BBD" w:rsidRPr="008305EC">
        <w:rPr>
          <w:sz w:val="26"/>
          <w:szCs w:val="26"/>
        </w:rPr>
        <w:t xml:space="preserve">ое </w:t>
      </w:r>
      <w:r w:rsidR="007F0C6B" w:rsidRPr="008305EC">
        <w:rPr>
          <w:sz w:val="26"/>
          <w:szCs w:val="26"/>
        </w:rPr>
        <w:t>в стране</w:t>
      </w:r>
      <w:r w:rsidR="008D7108" w:rsidRPr="008305EC">
        <w:rPr>
          <w:sz w:val="26"/>
          <w:szCs w:val="26"/>
        </w:rPr>
        <w:t xml:space="preserve"> предприятие, которое</w:t>
      </w:r>
      <w:r w:rsidR="009C4E82">
        <w:rPr>
          <w:sz w:val="26"/>
          <w:szCs w:val="26"/>
        </w:rPr>
        <w:t xml:space="preserve"> </w:t>
      </w:r>
      <w:r w:rsidRPr="008305EC">
        <w:rPr>
          <w:sz w:val="26"/>
          <w:szCs w:val="26"/>
        </w:rPr>
        <w:t>п</w:t>
      </w:r>
      <w:r w:rsidR="007F0C6B" w:rsidRPr="008305EC">
        <w:rPr>
          <w:sz w:val="26"/>
          <w:szCs w:val="26"/>
        </w:rPr>
        <w:t xml:space="preserve">роизводит </w:t>
      </w:r>
      <w:r w:rsidRPr="008305EC">
        <w:rPr>
          <w:sz w:val="26"/>
          <w:szCs w:val="26"/>
        </w:rPr>
        <w:t>ши</w:t>
      </w:r>
      <w:r w:rsidRPr="008305EC">
        <w:rPr>
          <w:rStyle w:val="afa"/>
          <w:i w:val="0"/>
          <w:iCs w:val="0"/>
          <w:sz w:val="26"/>
          <w:szCs w:val="26"/>
        </w:rPr>
        <w:t>р</w:t>
      </w:r>
      <w:r w:rsidR="00055929">
        <w:rPr>
          <w:sz w:val="26"/>
          <w:szCs w:val="26"/>
        </w:rPr>
        <w:t xml:space="preserve">окоформатную </w:t>
      </w:r>
      <w:r w:rsidRPr="008305EC">
        <w:rPr>
          <w:sz w:val="26"/>
          <w:szCs w:val="26"/>
        </w:rPr>
        <w:t>и</w:t>
      </w:r>
      <w:r w:rsidR="008305EC" w:rsidRPr="008305EC">
        <w:rPr>
          <w:sz w:val="26"/>
          <w:szCs w:val="26"/>
        </w:rPr>
        <w:t> </w:t>
      </w:r>
      <w:r w:rsidRPr="008305EC">
        <w:rPr>
          <w:sz w:val="26"/>
          <w:szCs w:val="26"/>
        </w:rPr>
        <w:t>водостойкую фанеру</w:t>
      </w:r>
      <w:r w:rsidR="00AA44E7">
        <w:rPr>
          <w:sz w:val="26"/>
          <w:szCs w:val="26"/>
        </w:rPr>
        <w:t>;</w:t>
      </w:r>
      <w:r w:rsidRPr="008305EC">
        <w:rPr>
          <w:sz w:val="26"/>
          <w:szCs w:val="26"/>
        </w:rPr>
        <w:t xml:space="preserve"> для </w:t>
      </w:r>
      <w:r w:rsidR="008D7108" w:rsidRPr="008305EC">
        <w:rPr>
          <w:sz w:val="26"/>
          <w:szCs w:val="26"/>
        </w:rPr>
        <w:t xml:space="preserve">её </w:t>
      </w:r>
      <w:r w:rsidRPr="008305EC">
        <w:rPr>
          <w:sz w:val="26"/>
          <w:szCs w:val="26"/>
        </w:rPr>
        <w:t>производства используется шпон лущ</w:t>
      </w:r>
      <w:r w:rsidR="008D7108" w:rsidRPr="008305EC">
        <w:rPr>
          <w:sz w:val="26"/>
          <w:szCs w:val="26"/>
        </w:rPr>
        <w:t>ё</w:t>
      </w:r>
      <w:r w:rsidRPr="008305EC">
        <w:rPr>
          <w:sz w:val="26"/>
          <w:szCs w:val="26"/>
        </w:rPr>
        <w:t>ный лиственных пород.</w:t>
      </w:r>
    </w:p>
    <w:p w:rsidR="004460D6" w:rsidRPr="008305EC" w:rsidRDefault="004460D6" w:rsidP="004460D6">
      <w:pPr>
        <w:pStyle w:val="a3"/>
        <w:rPr>
          <w:sz w:val="26"/>
          <w:szCs w:val="26"/>
        </w:rPr>
      </w:pPr>
      <w:r w:rsidRPr="008305EC">
        <w:rPr>
          <w:sz w:val="26"/>
          <w:szCs w:val="26"/>
        </w:rPr>
        <w:t>От фанеры необходимо отличать ДСП. Да, в составе обоих материалов</w:t>
      </w:r>
      <w:r w:rsidR="00051B96" w:rsidRPr="008305EC">
        <w:rPr>
          <w:sz w:val="26"/>
          <w:szCs w:val="26"/>
        </w:rPr>
        <w:t> —</w:t>
      </w:r>
      <w:r w:rsidRPr="008305EC">
        <w:rPr>
          <w:sz w:val="26"/>
          <w:szCs w:val="26"/>
        </w:rPr>
        <w:t xml:space="preserve"> дерево. Но фанеру называют более экологичной. Фанера</w:t>
      </w:r>
      <w:r w:rsidR="00051B96" w:rsidRPr="008305EC">
        <w:rPr>
          <w:sz w:val="26"/>
          <w:szCs w:val="26"/>
        </w:rPr>
        <w:t> —</w:t>
      </w:r>
      <w:r w:rsidRPr="008305EC">
        <w:rPr>
          <w:sz w:val="26"/>
          <w:szCs w:val="26"/>
        </w:rPr>
        <w:t xml:space="preserve"> слои шпона, прочно склеенные между собой. По </w:t>
      </w:r>
      <w:proofErr w:type="gramStart"/>
      <w:r w:rsidRPr="008305EC">
        <w:rPr>
          <w:sz w:val="26"/>
          <w:szCs w:val="26"/>
        </w:rPr>
        <w:t>сути</w:t>
      </w:r>
      <w:proofErr w:type="gramEnd"/>
      <w:r w:rsidRPr="008305EC">
        <w:rPr>
          <w:sz w:val="26"/>
          <w:szCs w:val="26"/>
        </w:rPr>
        <w:t xml:space="preserve"> материал состоит из тончайших листов недорогой древесины и синтетических прослоек. ДСП</w:t>
      </w:r>
      <w:r w:rsidR="00051B96" w:rsidRPr="008305EC">
        <w:rPr>
          <w:sz w:val="26"/>
          <w:szCs w:val="26"/>
        </w:rPr>
        <w:t> —</w:t>
      </w:r>
      <w:r w:rsidR="00ED57D9" w:rsidRPr="008305EC">
        <w:rPr>
          <w:rFonts w:eastAsia="Times New Roman"/>
          <w:sz w:val="26"/>
          <w:szCs w:val="26"/>
        </w:rPr>
        <w:t xml:space="preserve"> </w:t>
      </w:r>
      <w:r w:rsidRPr="008305EC">
        <w:rPr>
          <w:sz w:val="26"/>
          <w:szCs w:val="26"/>
        </w:rPr>
        <w:t>это древесно-стружечная плита, которая сделана из спрессованных мелких стружек. Клея в данном случае уходит гораздо больше.</w:t>
      </w:r>
    </w:p>
    <w:p w:rsidR="00345FB0" w:rsidRPr="008305EC" w:rsidRDefault="004460D6" w:rsidP="004460D6">
      <w:pPr>
        <w:pStyle w:val="a3"/>
        <w:rPr>
          <w:sz w:val="26"/>
          <w:szCs w:val="26"/>
        </w:rPr>
      </w:pPr>
      <w:r w:rsidRPr="008305EC">
        <w:rPr>
          <w:sz w:val="26"/>
          <w:szCs w:val="26"/>
        </w:rPr>
        <w:t>Фанера п</w:t>
      </w:r>
      <w:r w:rsidRPr="008305EC">
        <w:rPr>
          <w:rStyle w:val="afa"/>
          <w:i w:val="0"/>
          <w:iCs w:val="0"/>
          <w:sz w:val="26"/>
          <w:szCs w:val="26"/>
        </w:rPr>
        <w:t>рименяется для изготовления корпусной и офисной мебели, столярных конструкций, а также в строительстве и ремонте для производства различных интерьерных конструкций и обшивки стен и потолков. Предприятие производит не</w:t>
      </w:r>
      <w:r w:rsidR="00676555" w:rsidRPr="008305EC">
        <w:rPr>
          <w:rStyle w:val="afa"/>
          <w:i w:val="0"/>
          <w:iCs w:val="0"/>
          <w:sz w:val="26"/>
          <w:szCs w:val="26"/>
        </w:rPr>
        <w:t> </w:t>
      </w:r>
      <w:r w:rsidRPr="008305EC">
        <w:rPr>
          <w:rStyle w:val="afa"/>
          <w:i w:val="0"/>
          <w:iCs w:val="0"/>
          <w:sz w:val="26"/>
          <w:szCs w:val="26"/>
        </w:rPr>
        <w:t xml:space="preserve">только пиломатериалы высокого качества, но и изделия с высокой добавленной стоимостью: плинтус, </w:t>
      </w:r>
      <w:proofErr w:type="spellStart"/>
      <w:r w:rsidRPr="008305EC">
        <w:rPr>
          <w:rStyle w:val="afa"/>
          <w:i w:val="0"/>
          <w:iCs w:val="0"/>
          <w:sz w:val="26"/>
          <w:szCs w:val="26"/>
        </w:rPr>
        <w:t>блокхаус</w:t>
      </w:r>
      <w:proofErr w:type="spellEnd"/>
      <w:r w:rsidRPr="008305EC">
        <w:rPr>
          <w:rStyle w:val="afa"/>
          <w:i w:val="0"/>
          <w:iCs w:val="0"/>
          <w:sz w:val="26"/>
          <w:szCs w:val="26"/>
        </w:rPr>
        <w:t xml:space="preserve">, </w:t>
      </w:r>
      <w:proofErr w:type="spellStart"/>
      <w:r w:rsidRPr="008305EC">
        <w:rPr>
          <w:rStyle w:val="afa"/>
          <w:i w:val="0"/>
          <w:iCs w:val="0"/>
          <w:sz w:val="26"/>
          <w:szCs w:val="26"/>
        </w:rPr>
        <w:t>вагонку</w:t>
      </w:r>
      <w:proofErr w:type="spellEnd"/>
      <w:r w:rsidRPr="008305EC">
        <w:rPr>
          <w:rStyle w:val="afa"/>
          <w:i w:val="0"/>
          <w:iCs w:val="0"/>
          <w:sz w:val="26"/>
          <w:szCs w:val="26"/>
        </w:rPr>
        <w:t>, доску пола.</w:t>
      </w:r>
    </w:p>
    <w:p w:rsidR="00345FB0" w:rsidRDefault="00345FB0" w:rsidP="00345FB0">
      <w:pPr>
        <w:pStyle w:val="a3"/>
        <w:rPr>
          <w:noProof/>
        </w:rPr>
      </w:pPr>
    </w:p>
    <w:p w:rsidR="00345FB0" w:rsidRDefault="00345FB0" w:rsidP="00FF70C6">
      <w:pPr>
        <w:pStyle w:val="a3"/>
        <w:ind w:firstLine="0"/>
        <w:jc w:val="center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7FF32669" wp14:editId="2E1577D7">
                <wp:extent cx="2880000" cy="359967"/>
                <wp:effectExtent l="0" t="19050" r="34925" b="40640"/>
                <wp:docPr id="106" name="Группа 1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107" name="Прямая соединительная линия 107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108" name="Группа 108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109" name="Ромб 109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0" name="Ромб 110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1" name="Ромб 111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D01F030" id="Группа 106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">
                <v:line id="Прямая соединительная линия 107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" strokecolor="black [3213]" strokeweight="1pt">
                  <v:stroke joinstyle="miter"/>
                </v:line>
                <v:group id="Группа 108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spZaxgAAANw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E6GVZ2QCnf8CAAD//wMAUEsBAi0AFAAGAAgAAAAhANvh9svuAAAAhQEAABMAAAAAAAAA&#10;AAAAAAAAAAAAAFtDb250ZW50X1R5cGVzXS54bWxQSwECLQAUAAYACAAAACEAWvQsW78AAAAVAQAA&#10;CwAAAAAAAAAAAAAAAAAfAQAAX3JlbHMvLnJlbHNQSwECLQAUAAYACAAAACEAtbKWWsYAAADcAAAA&#10;DwAAAAAAAAAAAAAAAAAHAgAAZHJzL2Rvd25yZXYueG1sUEsFBgAAAAADAAMAtwAAAPoCAAAAAA==&#10;">
                  <v:shape id="Ромб 109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" fillcolor="white [3212]" strokecolor="black [3213]" strokeweight="1pt"/>
                  <v:shape id="Ромб 110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" fillcolor="white [3212]" strokecolor="black [3213]" strokeweight="1pt"/>
                  <v:shape id="Ромб 111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" fillcolor="white [3212]" strokecolor="black [3213]" strokeweight="1pt"/>
                </v:group>
                <w10:anchorlock/>
              </v:group>
            </w:pict>
          </mc:Fallback>
        </mc:AlternateContent>
      </w:r>
      <w:r>
        <w:br w:type="page"/>
      </w:r>
    </w:p>
    <w:p w:rsidR="00345FB0" w:rsidRPr="00293A6B" w:rsidRDefault="00345FB0" w:rsidP="006D011D">
      <w:pPr>
        <w:pStyle w:val="af8"/>
      </w:pPr>
      <w:r w:rsidRPr="006D011D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73600" behindDoc="0" locked="0" layoutInCell="1" allowOverlap="1" wp14:anchorId="7AD7839B" wp14:editId="38E0CC57">
                <wp:simplePos x="0" y="0"/>
                <wp:positionH relativeFrom="margin">
                  <wp:posOffset>3185160</wp:posOffset>
                </wp:positionH>
                <wp:positionV relativeFrom="margin">
                  <wp:posOffset>-5080</wp:posOffset>
                </wp:positionV>
                <wp:extent cx="3239770" cy="2267585"/>
                <wp:effectExtent l="0" t="0" r="17780" b="18415"/>
                <wp:wrapSquare wrapText="bothSides"/>
                <wp:docPr id="112" name="Группа 1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113" name="Прямоугольник: скругленные углы 113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29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14" name="Группа 114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115" name="Ромб 115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6" name="Надпись 116"/>
                          <wps:cNvSpPr txBox="1"/>
                          <wps:spPr>
                            <a:xfrm rot="16200000"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ED72DE" w:rsidRPr="006D011D" w:rsidRDefault="00ED72DE" w:rsidP="00345FB0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:lang w:val="en-US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:lang w:val="en-US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12" o:spid="_x0000_s1066" style="position:absolute;left:0;text-align:left;margin-left:250.8pt;margin-top:-.4pt;width:255.1pt;height:178.55pt;z-index:251673600;mso-wrap-distance-left:14.2pt;mso-wrap-distance-right:14.2pt;mso-position-horizontal-relative:margin;mso-position-vertical-relative:margin;mso-width-relative:margin;mso-height-relative:margin" coordsize="32397,2267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">
                <v:roundrect id="Прямоугольник: скругленные углы 113" o:spid="_x0000_s1067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yqMbsMA&#10;AADcAAAADwAAAGRycy9kb3ducmV2LnhtbERP22rCQBB9L/gPywi+SN1oUEp0I6XU0gcvePmAITsm&#10;IdnZkN3G5O/dQqFvczjX2Wx7U4uOWldaVjCfRSCIM6tLzhXcrrvXNxDOI2usLZOCgRxs09HLBhNt&#10;H3ym7uJzEULYJaig8L5JpHRZQQbdzDbEgbvb1qAPsM2lbvERwk0tF1G0kgZLDg0FNvRRUFZdfoyC&#10;Ls4O1dexm9Jpcb19LleOh+leqcm4f1+D8NT7f/Gf+1uH+fMYfp8JF8j0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yqMbsMAAADcAAAADwAAAAAAAAAAAAAAAACYAgAAZHJzL2Rv&#10;d25yZXYueG1sUEsFBgAAAAAEAAQA9QAAAIgDAAAAAA==&#10;" strokecolor="black [3213]" strokeweight="1pt">
                  <v:fill r:id="rId30" o:title="" recolor="t" rotate="t" type="frame"/>
                  <v:stroke joinstyle="miter"/>
                </v:roundrect>
                <v:group id="Группа 114" o:spid="_x0000_s1068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SYKgsQAAADcAAAADwAAAGRycy9kb3ducmV2LnhtbERPS2vCQBC+F/wPywi9&#10;NZtoWyRmFZFaegiFqiDehuyYBLOzIbvN4993C4Xe5uN7TrYdTSN66lxtWUESxSCIC6trLhWcT4en&#10;FQjnkTU2lknBRA62m9lDhqm2A39Rf/SlCCHsUlRQed+mUrqiIoMusi1x4G62M+gD7EqpOxxCuGnk&#10;Io5fpcGaQ0OFLe0rKu7Hb6PgfcBht0ze+vx+20/X08vnJU9Iqcf5uFuD8DT6f/Gf+0OH+ckz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SYKgsQAAADcAAAA&#10;DwAAAAAAAAAAAAAAAACqAgAAZHJzL2Rvd25yZXYueG1sUEsFBgAAAAAEAAQA+gAAAJsDAAAAAA==&#10;">
                  <v:shape id="Ромб 115" o:spid="_x0000_s1069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dvB48QA&#10;AADcAAAADwAAAGRycy9kb3ducmV2LnhtbERPTWvCQBC9C/0PyxR6kbpRUELqJpRCocWKbSp4HbLT&#10;JDQ7G7KbGP31riB4m8f7nHU2mkYM1LnasoL5LAJBXFhdc6lg//v+HINwHlljY5kUnMhBlj5M1pho&#10;e+QfGnJfihDCLkEFlfdtIqUrKjLoZrYlDtyf7Qz6ALtS6g6PIdw0chFFK2mw5tBQYUtvFRX/eW8U&#10;rPpDS/nndreJ5WlYnMt+8/U9VerpcXx9AeFp9Hfxzf2hw/z5Eq7PhAtke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nbwePEAAAA3AAAAA8AAAAAAAAAAAAAAAAAmAIAAGRycy9k&#10;b3ducmV2LnhtbFBLBQYAAAAABAAEAPUAAACJAwAAAAA=&#10;" fillcolor="#c00000" strokecolor="#f2f2f2 [3052]" strokeweight="2.25pt">
                    <v:shadow on="t" color="black [3213]" opacity="26214f" offset=".34742mm,.06125mm"/>
                  </v:shape>
                  <v:shape id="Надпись 116" o:spid="_x0000_s1070" type="#_x0000_t202" style="position:absolute;left:71;top:1000;width:4953;height:4173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0o/nMEA&#10;AADcAAAADwAAAGRycy9kb3ducmV2LnhtbERPTYvCMBC9L/gfwgje1rQexK1GEUHUgwe7gh7HZmyr&#10;zaQ0Uau/3ggLe5vH+5zJrDWVuFPjSssK4n4EgjizuuRcwf53+T0C4TyyxsoyKXiSg9m08zXBRNsH&#10;7+ie+lyEEHYJKii8rxMpXVaQQde3NXHgzrYx6ANscqkbfIRwU8lBFA2lwZJDQ4E1LQrKrunNKLgY&#10;d/oZvSg+zFdPM9imx3qzskr1uu18DMJT6//Ff+61DvPjIXyeCRfI6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tKP5zBAAAA3AAAAA8AAAAAAAAAAAAAAAAAmAIAAGRycy9kb3du&#10;cmV2LnhtbFBLBQYAAAAABAAEAPUAAACGAwAAAAA=&#10;" filled="f" stroked="f" strokeweight=".5pt">
                    <v:textbox>
                      <w:txbxContent>
                        <w:p w:rsidR="00ED72DE" w:rsidRPr="006D011D" w:rsidRDefault="00ED72DE" w:rsidP="00345FB0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:lang w:val="en-US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:lang w:val="en-US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9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6D011D" w:rsidRPr="006D011D">
        <w:t>Тр</w:t>
      </w:r>
      <w:r w:rsidR="002A7069">
        <w:t>ё</w:t>
      </w:r>
      <w:r w:rsidR="006D011D" w:rsidRPr="006D011D">
        <w:t>хстворчатое</w:t>
      </w:r>
      <w:r w:rsidR="006D011D">
        <w:rPr>
          <w:shd w:val="clear" w:color="auto" w:fill="FFFFFF"/>
        </w:rPr>
        <w:t xml:space="preserve"> окно</w:t>
      </w:r>
    </w:p>
    <w:p w:rsidR="006D011D" w:rsidRPr="006D011D" w:rsidRDefault="006D011D" w:rsidP="006D011D">
      <w:pPr>
        <w:pStyle w:val="a3"/>
      </w:pPr>
      <w:r w:rsidRPr="006D011D">
        <w:rPr>
          <w:b/>
        </w:rPr>
        <w:t>9. Тр</w:t>
      </w:r>
      <w:r w:rsidR="002A7069">
        <w:rPr>
          <w:b/>
        </w:rPr>
        <w:t>ё</w:t>
      </w:r>
      <w:r w:rsidRPr="006D011D">
        <w:rPr>
          <w:b/>
        </w:rPr>
        <w:t>хстворчатое окно</w:t>
      </w:r>
      <w:r w:rsidRPr="006D011D">
        <w:t xml:space="preserve"> </w:t>
      </w:r>
      <w:r w:rsidR="002A7069">
        <w:rPr>
          <w:b/>
        </w:rPr>
        <w:t>(к</w:t>
      </w:r>
      <w:r w:rsidRPr="00254E74">
        <w:rPr>
          <w:b/>
        </w:rPr>
        <w:t>омпания «ОКНА</w:t>
      </w:r>
      <w:r w:rsidR="00141F35">
        <w:rPr>
          <w:b/>
        </w:rPr>
        <w:t>-Э</w:t>
      </w:r>
      <w:r w:rsidRPr="00254E74">
        <w:rPr>
          <w:b/>
        </w:rPr>
        <w:t>КО», г.</w:t>
      </w:r>
      <w:r w:rsidR="00141F35">
        <w:rPr>
          <w:b/>
        </w:rPr>
        <w:t> </w:t>
      </w:r>
      <w:r w:rsidRPr="00254E74">
        <w:rPr>
          <w:b/>
        </w:rPr>
        <w:t>Гродно)</w:t>
      </w:r>
      <w:r w:rsidRPr="006D011D">
        <w:t xml:space="preserve"> выполнено из сосны. Может быть изготовлено в</w:t>
      </w:r>
      <w:r w:rsidR="00141F35">
        <w:t> </w:t>
      </w:r>
      <w:r w:rsidRPr="006D011D">
        <w:t xml:space="preserve">двух вариантах: </w:t>
      </w:r>
      <w:r w:rsidR="00141F35">
        <w:t>«</w:t>
      </w:r>
      <w:r w:rsidRPr="006D011D">
        <w:t>эконом</w:t>
      </w:r>
      <w:r w:rsidR="00141F35">
        <w:t>»</w:t>
      </w:r>
      <w:r w:rsidRPr="006D011D">
        <w:t xml:space="preserve"> и </w:t>
      </w:r>
      <w:r w:rsidR="00141F35">
        <w:t>«</w:t>
      </w:r>
      <w:r w:rsidRPr="006D011D">
        <w:t>люкс</w:t>
      </w:r>
      <w:r w:rsidR="00141F35">
        <w:t>»</w:t>
      </w:r>
      <w:r w:rsidRPr="006D011D">
        <w:t>. Эконом-вариант: окна изготавливаются из двухслойного кле</w:t>
      </w:r>
      <w:r w:rsidR="00DD4E92">
        <w:t>ё</w:t>
      </w:r>
      <w:r w:rsidRPr="006D011D">
        <w:t>ного бруса. Этот вариант более доступен по цене и</w:t>
      </w:r>
      <w:r w:rsidR="0093697C">
        <w:t> </w:t>
      </w:r>
      <w:r w:rsidRPr="006D011D">
        <w:t>подходит для тех, кто ищет оптимальное соотношение качества и</w:t>
      </w:r>
      <w:r w:rsidR="0093697C">
        <w:t> </w:t>
      </w:r>
      <w:r w:rsidRPr="006D011D">
        <w:t>стоимости. Люкс-вариант: окна создаются из тр</w:t>
      </w:r>
      <w:r w:rsidR="005B24DE">
        <w:t>ё</w:t>
      </w:r>
      <w:r w:rsidRPr="006D011D">
        <w:t>хслойного кле</w:t>
      </w:r>
      <w:r w:rsidR="00DD4E92">
        <w:t>ё</w:t>
      </w:r>
      <w:r w:rsidRPr="006D011D">
        <w:t>ного бруса, что обеспечивает им повышенную прочность и долговечность. Этот вариант подходит для тех, кто ценит высокое качество и эстетическую привлекательность. Древесина сосны перед обработкой пропитывается специальными составами, которые защищают е</w:t>
      </w:r>
      <w:r w:rsidR="005B24DE">
        <w:t>ё</w:t>
      </w:r>
      <w:r w:rsidRPr="006D011D">
        <w:t xml:space="preserve"> от влаги и</w:t>
      </w:r>
      <w:r w:rsidR="00FF519F">
        <w:t> </w:t>
      </w:r>
      <w:r w:rsidRPr="006D011D">
        <w:t>негативных внешних факторов. После этого на поверхность наносятся оттеночные лаки RENNER, которые не только подч</w:t>
      </w:r>
      <w:r w:rsidR="00D82A57">
        <w:t>ё</w:t>
      </w:r>
      <w:r w:rsidRPr="006D011D">
        <w:t>ркивают естественную текстуру дерева, но</w:t>
      </w:r>
      <w:r w:rsidR="00FF519F">
        <w:t> </w:t>
      </w:r>
      <w:r w:rsidRPr="006D011D">
        <w:t>и</w:t>
      </w:r>
      <w:r w:rsidR="00FF519F">
        <w:t> </w:t>
      </w:r>
      <w:r w:rsidRPr="006D011D">
        <w:t>защищают его от повреждений. Преимущества: сосновые окна изготавливаются из натуральной древесины, что делает их безопасными для здоровья и окружающей среды. Они обеспечивают отличную защиту от холода и шума, что созда</w:t>
      </w:r>
      <w:r w:rsidR="0014200B">
        <w:t>ё</w:t>
      </w:r>
      <w:r w:rsidRPr="006D011D">
        <w:t>т комфортные условия в помещении. Сосна имеет приятный натуральный цвет и</w:t>
      </w:r>
      <w:r w:rsidR="00FF519F">
        <w:t> </w:t>
      </w:r>
      <w:r w:rsidRPr="006D011D">
        <w:t>текстуру, что делает окна эстетически привлекательными. Сосновые окна обычно более доступны по цене, чем изделия из других пород дерева.</w:t>
      </w:r>
    </w:p>
    <w:p w:rsidR="006D011D" w:rsidRPr="006D011D" w:rsidRDefault="0014200B" w:rsidP="006D011D">
      <w:pPr>
        <w:pStyle w:val="a3"/>
      </w:pPr>
      <w:r>
        <w:t>Кроме этого</w:t>
      </w:r>
      <w:r w:rsidR="000C04EB">
        <w:t>,</w:t>
      </w:r>
      <w:r>
        <w:t xml:space="preserve"> </w:t>
      </w:r>
      <w:r w:rsidR="006D011D" w:rsidRPr="006D011D">
        <w:t>компания изготавливает окна из дуба и лиственницы. Окна из лиственницы отличаются высокой прочностью и стойкостью к воздействию влаги, микроорганизмов и механическим повреждениям. Они изготавливаются из отборной древесины.</w:t>
      </w:r>
    </w:p>
    <w:p w:rsidR="006D011D" w:rsidRPr="006D011D" w:rsidRDefault="006D011D" w:rsidP="006D011D">
      <w:pPr>
        <w:pStyle w:val="a3"/>
      </w:pPr>
      <w:r w:rsidRPr="006D011D">
        <w:t xml:space="preserve"> Преимущества: лиственница обладает естественной устойчивостью к влаге, что делает такие окна идеальными для различных климатических условий. Древесина содержит вещества, обладающие антисептическими свойствами. Уникальная текстура и цвет лиственницы придают окнам привлекательный вид. Лиственница известна своей долговечностью, что обеспечивает долгий срок службы окон.</w:t>
      </w:r>
    </w:p>
    <w:p w:rsidR="006D011D" w:rsidRPr="006D011D" w:rsidRDefault="006D011D" w:rsidP="006D011D">
      <w:pPr>
        <w:pStyle w:val="a3"/>
      </w:pPr>
      <w:r w:rsidRPr="006D011D">
        <w:t>Окна из дуба относятся к премиум-классу. Древесина проходит несколько стадий сушки и обработки, что значительно влияет на стоимость готового изделия. Дубовые окна создают в интерьере атмосферу респектабельности и над</w:t>
      </w:r>
      <w:r w:rsidR="00661104">
        <w:t>ё</w:t>
      </w:r>
      <w:r w:rsidRPr="006D011D">
        <w:t>жности.</w:t>
      </w:r>
    </w:p>
    <w:p w:rsidR="00345FB0" w:rsidRDefault="006D011D" w:rsidP="006D011D">
      <w:pPr>
        <w:pStyle w:val="a3"/>
      </w:pPr>
      <w:r w:rsidRPr="006D011D">
        <w:t>Преимущества: дубовые окна отличаются высокой прочностью и устойчивостью к</w:t>
      </w:r>
      <w:r w:rsidR="00FF519F">
        <w:t> </w:t>
      </w:r>
      <w:r w:rsidRPr="006D011D">
        <w:t>влаге. Они обеспечивают отличную защиту от внешних температурных колебаний и шумов. Дуб</w:t>
      </w:r>
      <w:r w:rsidR="00661104">
        <w:t xml:space="preserve">овая древесина имеет красивый </w:t>
      </w:r>
      <w:r w:rsidRPr="006D011D">
        <w:t>уникальный узор, который добавляет эстетическую ценность. Дуб</w:t>
      </w:r>
      <w:r w:rsidR="00051B96">
        <w:t> —</w:t>
      </w:r>
      <w:r w:rsidRPr="006D011D">
        <w:t xml:space="preserve"> одна из самых долговечных пород дерева, что делает такие окна выгодным вложением на долгие годы.</w:t>
      </w:r>
    </w:p>
    <w:p w:rsidR="00FF519F" w:rsidRPr="006D011D" w:rsidRDefault="00FF519F" w:rsidP="006D011D">
      <w:pPr>
        <w:pStyle w:val="a3"/>
      </w:pPr>
    </w:p>
    <w:p w:rsidR="00FF70C6" w:rsidRDefault="00345FB0" w:rsidP="00FF70C6">
      <w:pPr>
        <w:pStyle w:val="a3"/>
        <w:ind w:firstLine="0"/>
        <w:jc w:val="center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4D71CE19" wp14:editId="21FC669B">
                <wp:extent cx="2880000" cy="359967"/>
                <wp:effectExtent l="0" t="19050" r="34925" b="40640"/>
                <wp:docPr id="117" name="Группа 1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118" name="Прямая соединительная линия 118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119" name="Группа 119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120" name="Ромб 120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1" name="Ромб 121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2" name="Ромб 122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77B34AA" id="Группа 117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">
                <v:line id="Прямая соединительная линия 118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" strokecolor="black [3213]" strokeweight="1pt">
                  <v:stroke joinstyle="miter"/>
                </v:line>
                <v:group id="Группа 119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">
                  <v:shape id="Ромб 120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" fillcolor="white [3212]" strokecolor="black [3213]" strokeweight="1pt"/>
                  <v:shape id="Ромб 121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" fillcolor="white [3212]" strokecolor="black [3213]" strokeweight="1pt"/>
                  <v:shape id="Ромб 122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" fillcolor="white [3212]" strokecolor="black [3213]" strokeweight="1pt"/>
                </v:group>
                <w10:anchorlock/>
              </v:group>
            </w:pict>
          </mc:Fallback>
        </mc:AlternateContent>
      </w:r>
      <w:r w:rsidR="00FF70C6">
        <w:br w:type="page"/>
      </w:r>
    </w:p>
    <w:p w:rsidR="006D011D" w:rsidRPr="006D011D" w:rsidRDefault="006D011D" w:rsidP="006D011D">
      <w:pPr>
        <w:pStyle w:val="af8"/>
      </w:pPr>
      <w:r w:rsidRPr="006D011D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75648" behindDoc="0" locked="0" layoutInCell="1" allowOverlap="1" wp14:anchorId="7CF8B274" wp14:editId="6BE308AB">
                <wp:simplePos x="0" y="0"/>
                <wp:positionH relativeFrom="margin">
                  <wp:posOffset>3271520</wp:posOffset>
                </wp:positionH>
                <wp:positionV relativeFrom="margin">
                  <wp:posOffset>81280</wp:posOffset>
                </wp:positionV>
                <wp:extent cx="3239770" cy="2267585"/>
                <wp:effectExtent l="0" t="0" r="17780" b="18415"/>
                <wp:wrapSquare wrapText="bothSides"/>
                <wp:docPr id="1" name="Группа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1" cy="2267585"/>
                        </a:xfrm>
                      </wpg:grpSpPr>
                      <wps:wsp>
                        <wps:cNvPr id="2" name="Прямоугольник: скругленные углы 2"/>
                        <wps:cNvSpPr/>
                        <wps:spPr>
                          <a:xfrm>
                            <a:off x="0" y="0"/>
                            <a:ext cx="3239771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31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3" name="Группа 3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4" name="Ромб 4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" name="Надпись 5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ED72DE" w:rsidRPr="006D011D" w:rsidRDefault="00ED72DE" w:rsidP="006D011D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:lang w:val="en-US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:lang w:val="en-US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10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" o:spid="_x0000_s1071" style="position:absolute;left:0;text-align:left;margin-left:257.6pt;margin-top:6.4pt;width:255.1pt;height:178.55pt;z-index:251675648;mso-wrap-distance-left:14.2pt;mso-wrap-distance-right:14.2pt;mso-position-horizontal-relative:margin;mso-position-vertical-relative:margin;mso-width-relative:margin;mso-height-relative:margin" coordsize="32397,2267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//T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">
                <v:roundrect id="Прямоугольник: скругленные углы 2" o:spid="_x0000_s1072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aDUucYA&#10;AADaAAAADwAAAGRycy9kb3ducmV2LnhtbESPQWvCQBSE74L/YXlCb7rRSmlTVxFFqkUP2kKvz+wz&#10;iWbfxuyapP31bqHQ4zAz3zCTWWsKUVPlcssKhoMIBHFidc6pgs+PVf8ZhPPIGgvLpOCbHMym3c4E&#10;Y20b3lN98KkIEHYxKsi8L2MpXZKRQTewJXHwTrYy6IOsUqkrbALcFHIURU/SYM5hIcOSFhkll8PN&#10;KBgvjrv9S/O1fRwvz/Vb/RNtru8XpR567fwVhKfW/4f/2mutYAS/V8INkN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aDUucYAAADaAAAADwAAAAAAAAAAAAAAAACYAgAAZHJz&#10;L2Rvd25yZXYueG1sUEsFBgAAAAAEAAQA9QAAAIsDAAAAAA==&#10;" strokecolor="black [3213]" strokeweight="1pt">
                  <v:fill r:id="rId32" o:title="" recolor="t" rotate="t" type="frame"/>
                  <v:stroke joinstyle="miter"/>
                </v:roundrect>
                <v:group id="Группа 3" o:spid="_x0000_s1073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dfL7HwwAAANoAAAAP&#10;AAAAAAAAAAAAAAAAAKoCAABkcnMvZG93bnJldi54bWxQSwUGAAAAAAQABAD6AAAAmgMAAAAA&#10;">
                  <v:shapetype id="_x0000_t4" coordsize="21600,21600" o:spt="4" path="m10800,l,10800,10800,21600,21600,10800xe">
                    <v:stroke joinstyle="miter"/>
                    <v:path gradientshapeok="t" o:connecttype="rect" textboxrect="5400,5400,16200,16200"/>
                  </v:shapetype>
                  <v:shape id="Ромб 4" o:spid="_x0000_s1074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i9VMUA&#10;AADaAAAADwAAAGRycy9kb3ducmV2LnhtbESPQWvCQBSE7wX/w/KEXkrdKEVCdBNEEFpsUWPB6yP7&#10;moRm34bsJsb++q5Q6HGYmW+YdTaaRgzUudqygvksAkFcWF1zqeDzvHuOQTiPrLGxTApu5CBLJw9r&#10;TLS98omG3JciQNglqKDyvk2kdEVFBt3MtsTB+7KdQR9kV0rd4TXATSMXUbSUBmsOCxW2tK2o+M57&#10;o2DZX1rK3z4O+1jehsVP2e/fj09KPU7HzQqEp9H/h//ar1rBC9yvhBsg0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WL1UxQAAANoAAAAPAAAAAAAAAAAAAAAAAJgCAABkcnMv&#10;ZG93bnJldi54bWxQSwUGAAAAAAQABAD1AAAAigMAAAAA&#10;" fillcolor="#c00000" strokecolor="#f2f2f2 [3052]" strokeweight="2.25pt">
                    <v:shadow on="t" color="black [3213]" opacity="26214f" offset=".34742mm,.06125mm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Надпись 5" o:spid="_x0000_s1075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LjT8QA&#10;AADaAAAADwAAAGRycy9kb3ducmV2LnhtbESPT4vCMBTE7wt+h/AEb2u6giJd0yIFUcQ9+Ofi7W3z&#10;bMs2L7WJWvfTG0HwOMzMb5hZ2plaXKl1lWUFX8MIBHFudcWFgsN+8TkF4TyyxtoyKbiTgzTpfcww&#10;1vbGW7rufCEChF2MCkrvm1hKl5dk0A1tQxy8k20N+iDbQuoWbwFuajmKook0WHFYKLGhrKT8b3cx&#10;CtbZ4ge3vyMz/a+z5eY0b86H41ipQb+bf4Pw1Pl3+NVeaQVjeF4JN0Am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Vi40/EAAAA2gAAAA8AAAAAAAAAAAAAAAAAmAIAAGRycy9k&#10;b3ducmV2LnhtbFBLBQYAAAAABAAEAPUAAACJAwAAAAA=&#10;" filled="f" stroked="f" strokeweight=".5pt">
                    <v:textbox>
                      <w:txbxContent>
                        <w:p w:rsidR="00ED72DE" w:rsidRPr="006D011D" w:rsidRDefault="00ED72DE" w:rsidP="006D011D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:lang w:val="en-US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:lang w:val="en-US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10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Pr="006D011D">
        <w:rPr>
          <w:rStyle w:val="afa"/>
          <w:i w:val="0"/>
          <w:iCs w:val="0"/>
        </w:rPr>
        <w:t>Спички четв</w:t>
      </w:r>
      <w:r w:rsidR="006A6276">
        <w:rPr>
          <w:rStyle w:val="afa"/>
          <w:i w:val="0"/>
          <w:iCs w:val="0"/>
        </w:rPr>
        <w:t>ё</w:t>
      </w:r>
      <w:r w:rsidRPr="006D011D">
        <w:rPr>
          <w:rStyle w:val="afa"/>
          <w:i w:val="0"/>
          <w:iCs w:val="0"/>
        </w:rPr>
        <w:t xml:space="preserve">ртого формата 2/3 </w:t>
      </w:r>
      <w:r w:rsidR="000423EA">
        <w:rPr>
          <w:rStyle w:val="afa"/>
          <w:i w:val="0"/>
          <w:iCs w:val="0"/>
        </w:rPr>
        <w:t>со </w:t>
      </w:r>
      <w:r w:rsidRPr="006D011D">
        <w:rPr>
          <w:rStyle w:val="afa"/>
          <w:i w:val="0"/>
          <w:iCs w:val="0"/>
        </w:rPr>
        <w:t xml:space="preserve">средним наполнением </w:t>
      </w:r>
      <w:r w:rsidR="000423EA">
        <w:rPr>
          <w:rStyle w:val="afa"/>
          <w:i w:val="0"/>
          <w:iCs w:val="0"/>
        </w:rPr>
        <w:t>в </w:t>
      </w:r>
      <w:r w:rsidRPr="006D011D">
        <w:rPr>
          <w:rStyle w:val="afa"/>
          <w:i w:val="0"/>
          <w:iCs w:val="0"/>
        </w:rPr>
        <w:t>коробк</w:t>
      </w:r>
      <w:r w:rsidR="000423EA">
        <w:rPr>
          <w:rStyle w:val="afa"/>
          <w:i w:val="0"/>
          <w:iCs w:val="0"/>
        </w:rPr>
        <w:t>е</w:t>
      </w:r>
      <w:r w:rsidRPr="006D011D">
        <w:rPr>
          <w:rStyle w:val="afa"/>
          <w:i w:val="0"/>
          <w:iCs w:val="0"/>
        </w:rPr>
        <w:t xml:space="preserve"> 36</w:t>
      </w:r>
      <w:r w:rsidR="006A6276">
        <w:rPr>
          <w:rStyle w:val="afa"/>
          <w:i w:val="0"/>
          <w:iCs w:val="0"/>
        </w:rPr>
        <w:t> </w:t>
      </w:r>
      <w:r w:rsidRPr="006D011D">
        <w:rPr>
          <w:rStyle w:val="afa"/>
          <w:i w:val="0"/>
          <w:iCs w:val="0"/>
        </w:rPr>
        <w:t>шт</w:t>
      </w:r>
      <w:r w:rsidR="00935558">
        <w:t>.</w:t>
      </w:r>
      <w:bookmarkStart w:id="0" w:name="_GoBack"/>
      <w:bookmarkEnd w:id="0"/>
    </w:p>
    <w:p w:rsidR="006D011D" w:rsidRPr="006D011D" w:rsidRDefault="006D011D" w:rsidP="006D011D">
      <w:pPr>
        <w:pStyle w:val="a3"/>
        <w:rPr>
          <w:rStyle w:val="afa"/>
          <w:i w:val="0"/>
          <w:iCs w:val="0"/>
        </w:rPr>
      </w:pPr>
      <w:r w:rsidRPr="006D011D">
        <w:rPr>
          <w:rStyle w:val="afa"/>
          <w:b/>
          <w:i w:val="0"/>
          <w:iCs w:val="0"/>
        </w:rPr>
        <w:t>10. Спички четв</w:t>
      </w:r>
      <w:r w:rsidR="006A6276">
        <w:rPr>
          <w:rStyle w:val="afa"/>
          <w:b/>
          <w:i w:val="0"/>
          <w:iCs w:val="0"/>
        </w:rPr>
        <w:t>ё</w:t>
      </w:r>
      <w:r w:rsidRPr="006D011D">
        <w:rPr>
          <w:rStyle w:val="afa"/>
          <w:b/>
          <w:i w:val="0"/>
          <w:iCs w:val="0"/>
        </w:rPr>
        <w:t>ртого формата 2/3</w:t>
      </w:r>
      <w:r w:rsidR="000423EA">
        <w:rPr>
          <w:rStyle w:val="afa"/>
          <w:b/>
          <w:i w:val="0"/>
          <w:iCs w:val="0"/>
        </w:rPr>
        <w:t xml:space="preserve"> со</w:t>
      </w:r>
      <w:r w:rsidRPr="006D011D">
        <w:rPr>
          <w:rStyle w:val="afa"/>
          <w:b/>
          <w:i w:val="0"/>
          <w:iCs w:val="0"/>
        </w:rPr>
        <w:t xml:space="preserve"> средним наполнением </w:t>
      </w:r>
      <w:r w:rsidR="000423EA">
        <w:rPr>
          <w:rStyle w:val="afa"/>
          <w:b/>
          <w:i w:val="0"/>
          <w:iCs w:val="0"/>
        </w:rPr>
        <w:t>в </w:t>
      </w:r>
      <w:r w:rsidRPr="006D011D">
        <w:rPr>
          <w:rStyle w:val="afa"/>
          <w:b/>
          <w:i w:val="0"/>
          <w:iCs w:val="0"/>
        </w:rPr>
        <w:t>коробк</w:t>
      </w:r>
      <w:r w:rsidR="000423EA">
        <w:rPr>
          <w:rStyle w:val="afa"/>
          <w:b/>
          <w:i w:val="0"/>
          <w:iCs w:val="0"/>
        </w:rPr>
        <w:t>е</w:t>
      </w:r>
      <w:r w:rsidRPr="006D011D">
        <w:rPr>
          <w:rStyle w:val="afa"/>
          <w:b/>
          <w:i w:val="0"/>
          <w:iCs w:val="0"/>
        </w:rPr>
        <w:t xml:space="preserve"> 36</w:t>
      </w:r>
      <w:r w:rsidR="009B1322">
        <w:rPr>
          <w:rStyle w:val="afa"/>
          <w:b/>
          <w:i w:val="0"/>
          <w:iCs w:val="0"/>
        </w:rPr>
        <w:t> </w:t>
      </w:r>
      <w:r w:rsidRPr="006D011D">
        <w:rPr>
          <w:rStyle w:val="afa"/>
          <w:b/>
          <w:i w:val="0"/>
          <w:iCs w:val="0"/>
        </w:rPr>
        <w:t xml:space="preserve">шт. </w:t>
      </w:r>
      <w:r w:rsidRPr="003901AC">
        <w:rPr>
          <w:rStyle w:val="afa"/>
          <w:b/>
          <w:i w:val="0"/>
          <w:iCs w:val="0"/>
        </w:rPr>
        <w:t>(ОАО «</w:t>
      </w:r>
      <w:proofErr w:type="spellStart"/>
      <w:r w:rsidRPr="003901AC">
        <w:rPr>
          <w:rStyle w:val="afa"/>
          <w:b/>
          <w:i w:val="0"/>
          <w:iCs w:val="0"/>
        </w:rPr>
        <w:t>Борисовдрев</w:t>
      </w:r>
      <w:proofErr w:type="spellEnd"/>
      <w:r w:rsidRPr="003901AC">
        <w:rPr>
          <w:rStyle w:val="afa"/>
          <w:b/>
          <w:i w:val="0"/>
          <w:iCs w:val="0"/>
        </w:rPr>
        <w:t>», г</w:t>
      </w:r>
      <w:r w:rsidR="006A6276">
        <w:rPr>
          <w:rStyle w:val="afa"/>
          <w:b/>
          <w:i w:val="0"/>
          <w:iCs w:val="0"/>
        </w:rPr>
        <w:t>. </w:t>
      </w:r>
      <w:r w:rsidRPr="003901AC">
        <w:rPr>
          <w:rStyle w:val="afa"/>
          <w:b/>
          <w:i w:val="0"/>
          <w:iCs w:val="0"/>
        </w:rPr>
        <w:t xml:space="preserve">Борисов) </w:t>
      </w:r>
      <w:r w:rsidRPr="006D011D">
        <w:rPr>
          <w:rStyle w:val="afa"/>
          <w:i w:val="0"/>
          <w:iCs w:val="0"/>
        </w:rPr>
        <w:t>выпускаются единственным производителем спичек в Республике Беларусь на современном шведском оборудовании фирмы «</w:t>
      </w:r>
      <w:proofErr w:type="spellStart"/>
      <w:r w:rsidRPr="006D011D">
        <w:rPr>
          <w:rStyle w:val="afa"/>
          <w:i w:val="0"/>
          <w:iCs w:val="0"/>
        </w:rPr>
        <w:t>Аренко</w:t>
      </w:r>
      <w:proofErr w:type="spellEnd"/>
      <w:r w:rsidRPr="006D011D">
        <w:rPr>
          <w:rStyle w:val="afa"/>
          <w:i w:val="0"/>
          <w:iCs w:val="0"/>
        </w:rPr>
        <w:t xml:space="preserve">». </w:t>
      </w:r>
    </w:p>
    <w:p w:rsidR="006D011D" w:rsidRPr="006D011D" w:rsidRDefault="006D011D" w:rsidP="006D011D">
      <w:pPr>
        <w:pStyle w:val="a3"/>
      </w:pPr>
      <w:r w:rsidRPr="006D011D">
        <w:rPr>
          <w:rStyle w:val="afa"/>
          <w:i w:val="0"/>
          <w:iCs w:val="0"/>
        </w:rPr>
        <w:t>Автоматическая линия, которая является уникальной в мире, была внедрена для повышения эффективности и качества продукции. Процесс изготовления спичек требует высокой точности. Толщина соломки должна быть строго 2,2 мм, а для этого используется отборная древесина. Весь цикл начинается с</w:t>
      </w:r>
      <w:r w:rsidR="009B1322">
        <w:rPr>
          <w:rStyle w:val="afa"/>
          <w:i w:val="0"/>
          <w:iCs w:val="0"/>
        </w:rPr>
        <w:t>о</w:t>
      </w:r>
      <w:r w:rsidRPr="006D011D">
        <w:rPr>
          <w:rStyle w:val="afa"/>
          <w:i w:val="0"/>
          <w:iCs w:val="0"/>
        </w:rPr>
        <w:t xml:space="preserve"> строгания шпона, который затем вымачивается в специальном растворе для сохранения формы уголка. </w:t>
      </w:r>
      <w:r w:rsidRPr="006D011D">
        <w:t xml:space="preserve">После </w:t>
      </w:r>
      <w:r w:rsidR="009B1322">
        <w:t xml:space="preserve">его </w:t>
      </w:r>
      <w:r w:rsidRPr="006D011D">
        <w:t>ш</w:t>
      </w:r>
      <w:r w:rsidR="009B1322">
        <w:t>лифуют. Деревяшки трутся друг о</w:t>
      </w:r>
      <w:r w:rsidRPr="006D011D">
        <w:t xml:space="preserve"> друга</w:t>
      </w:r>
      <w:r w:rsidR="008830D4">
        <w:t>, чтобы результат был без сучка, без</w:t>
      </w:r>
      <w:r w:rsidR="00FF519F">
        <w:t> </w:t>
      </w:r>
      <w:r w:rsidRPr="006D011D">
        <w:t>задоринки.</w:t>
      </w:r>
    </w:p>
    <w:p w:rsidR="006D011D" w:rsidRPr="006D011D" w:rsidRDefault="006D011D" w:rsidP="006D011D">
      <w:pPr>
        <w:pStyle w:val="a3"/>
        <w:rPr>
          <w:rStyle w:val="afa"/>
          <w:i w:val="0"/>
          <w:iCs w:val="0"/>
        </w:rPr>
      </w:pPr>
      <w:r w:rsidRPr="006D011D">
        <w:rPr>
          <w:rStyle w:val="afa"/>
          <w:i w:val="0"/>
          <w:iCs w:val="0"/>
        </w:rPr>
        <w:t>Контроль качества играет ключевую роль на всех этапах. Например, проверка головок спичек осуществляется с помощью штанге</w:t>
      </w:r>
      <w:r w:rsidR="008830D4">
        <w:rPr>
          <w:rStyle w:val="afa"/>
          <w:i w:val="0"/>
          <w:iCs w:val="0"/>
        </w:rPr>
        <w:t>н</w:t>
      </w:r>
      <w:r w:rsidRPr="006D011D">
        <w:rPr>
          <w:rStyle w:val="afa"/>
          <w:i w:val="0"/>
          <w:iCs w:val="0"/>
        </w:rPr>
        <w:t>циркуля, а также тестируется их способность загораться под определ</w:t>
      </w:r>
      <w:r w:rsidR="008830D4">
        <w:rPr>
          <w:rStyle w:val="afa"/>
          <w:i w:val="0"/>
          <w:iCs w:val="0"/>
        </w:rPr>
        <w:t>ё</w:t>
      </w:r>
      <w:r w:rsidRPr="006D011D">
        <w:rPr>
          <w:rStyle w:val="afa"/>
          <w:i w:val="0"/>
          <w:iCs w:val="0"/>
        </w:rPr>
        <w:t>нным углом и давлением. Это позволяет гарантировать, что каждая партия соответствует высоким стандартам.</w:t>
      </w:r>
    </w:p>
    <w:p w:rsidR="006D011D" w:rsidRPr="006D011D" w:rsidRDefault="006D011D" w:rsidP="006D011D">
      <w:pPr>
        <w:pStyle w:val="a3"/>
        <w:rPr>
          <w:rStyle w:val="afa"/>
          <w:i w:val="0"/>
          <w:iCs w:val="0"/>
        </w:rPr>
      </w:pPr>
      <w:r w:rsidRPr="006D011D">
        <w:rPr>
          <w:rStyle w:val="afa"/>
          <w:i w:val="0"/>
          <w:iCs w:val="0"/>
        </w:rPr>
        <w:t>Однако, несмотря на улучшения, проблемы с качеством сырья и</w:t>
      </w:r>
      <w:r w:rsidR="00AE1CD6">
        <w:rPr>
          <w:rStyle w:val="afa"/>
          <w:i w:val="0"/>
          <w:iCs w:val="0"/>
        </w:rPr>
        <w:t> </w:t>
      </w:r>
      <w:r w:rsidRPr="006D011D">
        <w:rPr>
          <w:rStyle w:val="afa"/>
          <w:i w:val="0"/>
          <w:iCs w:val="0"/>
        </w:rPr>
        <w:t>технологическими процессами оставались. Пропарочные бассейны для фанерного цеха были перенесены ближе к производству, что улучшило качество сырья и</w:t>
      </w:r>
      <w:r w:rsidR="00AE1CD6">
        <w:rPr>
          <w:rStyle w:val="afa"/>
          <w:i w:val="0"/>
          <w:iCs w:val="0"/>
        </w:rPr>
        <w:t> </w:t>
      </w:r>
      <w:r w:rsidRPr="006D011D">
        <w:rPr>
          <w:rStyle w:val="afa"/>
          <w:i w:val="0"/>
          <w:iCs w:val="0"/>
        </w:rPr>
        <w:t>ускорило технологический процесс. Теперь управление происходит через мониторы, а автоматизация значительно упростила работу.</w:t>
      </w:r>
    </w:p>
    <w:p w:rsidR="006D011D" w:rsidRPr="006D011D" w:rsidRDefault="006D011D" w:rsidP="006D011D">
      <w:pPr>
        <w:pStyle w:val="a3"/>
        <w:rPr>
          <w:rStyle w:val="afa"/>
          <w:i w:val="0"/>
          <w:iCs w:val="0"/>
        </w:rPr>
      </w:pPr>
      <w:r w:rsidRPr="006D011D">
        <w:rPr>
          <w:rStyle w:val="afa"/>
          <w:i w:val="0"/>
          <w:iCs w:val="0"/>
        </w:rPr>
        <w:t>Таким образом, модернизация и автоматизация стали необходимыми шагами для повышения качества и эффективности производства спичек, но без тщательного контроля и управления процессами добиться успеха невозможно.</w:t>
      </w:r>
    </w:p>
    <w:p w:rsidR="006D011D" w:rsidRPr="006D011D" w:rsidRDefault="006D011D" w:rsidP="006D011D">
      <w:pPr>
        <w:pStyle w:val="a3"/>
        <w:rPr>
          <w:rStyle w:val="afa"/>
          <w:i w:val="0"/>
          <w:iCs w:val="0"/>
        </w:rPr>
      </w:pPr>
      <w:r w:rsidRPr="006D011D">
        <w:rPr>
          <w:rStyle w:val="afa"/>
          <w:i w:val="0"/>
          <w:iCs w:val="0"/>
        </w:rPr>
        <w:t xml:space="preserve">Сейчас ОАО </w:t>
      </w:r>
      <w:r w:rsidR="000F61F4">
        <w:rPr>
          <w:shd w:val="clear" w:color="auto" w:fill="FFFFFF"/>
        </w:rPr>
        <w:t>«</w:t>
      </w:r>
      <w:proofErr w:type="spellStart"/>
      <w:r w:rsidRPr="006D011D">
        <w:rPr>
          <w:rStyle w:val="afa"/>
          <w:i w:val="0"/>
          <w:iCs w:val="0"/>
        </w:rPr>
        <w:t>Борисовдрев</w:t>
      </w:r>
      <w:proofErr w:type="spellEnd"/>
      <w:r w:rsidR="00567F18">
        <w:rPr>
          <w:shd w:val="clear" w:color="auto" w:fill="FFFFFF"/>
        </w:rPr>
        <w:t>»</w:t>
      </w:r>
      <w:r w:rsidRPr="006D011D">
        <w:rPr>
          <w:rStyle w:val="afa"/>
          <w:i w:val="0"/>
          <w:iCs w:val="0"/>
        </w:rPr>
        <w:t xml:space="preserve"> является многоотраслевым предприятием: занимается производством </w:t>
      </w:r>
      <w:proofErr w:type="gramStart"/>
      <w:r w:rsidRPr="006D011D">
        <w:rPr>
          <w:rStyle w:val="afa"/>
          <w:i w:val="0"/>
          <w:iCs w:val="0"/>
        </w:rPr>
        <w:t>древесно-волокнистых</w:t>
      </w:r>
      <w:proofErr w:type="gramEnd"/>
      <w:r w:rsidRPr="006D011D">
        <w:rPr>
          <w:rStyle w:val="afa"/>
          <w:i w:val="0"/>
          <w:iCs w:val="0"/>
        </w:rPr>
        <w:t xml:space="preserve"> плит (более 60</w:t>
      </w:r>
      <w:r w:rsidR="00051B96">
        <w:rPr>
          <w:rStyle w:val="afa"/>
          <w:i w:val="0"/>
          <w:iCs w:val="0"/>
        </w:rPr>
        <w:t> 000</w:t>
      </w:r>
      <w:r w:rsidRPr="006D011D">
        <w:rPr>
          <w:rStyle w:val="afa"/>
          <w:i w:val="0"/>
          <w:iCs w:val="0"/>
        </w:rPr>
        <w:t xml:space="preserve"> кубометров в</w:t>
      </w:r>
      <w:r w:rsidR="001E35B7">
        <w:rPr>
          <w:rStyle w:val="afa"/>
          <w:i w:val="0"/>
          <w:iCs w:val="0"/>
        </w:rPr>
        <w:t> </w:t>
      </w:r>
      <w:r w:rsidRPr="006D011D">
        <w:rPr>
          <w:rStyle w:val="afa"/>
          <w:i w:val="0"/>
          <w:iCs w:val="0"/>
        </w:rPr>
        <w:t>год), фанеры (более 20</w:t>
      </w:r>
      <w:r w:rsidR="00051B96">
        <w:rPr>
          <w:rStyle w:val="afa"/>
          <w:i w:val="0"/>
          <w:iCs w:val="0"/>
        </w:rPr>
        <w:t> 000</w:t>
      </w:r>
      <w:r w:rsidRPr="006D011D">
        <w:rPr>
          <w:rStyle w:val="afa"/>
          <w:i w:val="0"/>
          <w:iCs w:val="0"/>
        </w:rPr>
        <w:t xml:space="preserve"> кубометров) и 300</w:t>
      </w:r>
      <w:r w:rsidR="00051B96">
        <w:rPr>
          <w:rStyle w:val="afa"/>
          <w:i w:val="0"/>
          <w:iCs w:val="0"/>
        </w:rPr>
        <w:t> 000</w:t>
      </w:r>
      <w:r w:rsidRPr="006D011D">
        <w:rPr>
          <w:rStyle w:val="afa"/>
          <w:i w:val="0"/>
          <w:iCs w:val="0"/>
        </w:rPr>
        <w:t xml:space="preserve"> ящиков спичек. </w:t>
      </w:r>
    </w:p>
    <w:p w:rsidR="006D011D" w:rsidRPr="006D011D" w:rsidRDefault="006D011D" w:rsidP="006D011D">
      <w:pPr>
        <w:pStyle w:val="a3"/>
      </w:pPr>
      <w:r w:rsidRPr="006D011D">
        <w:rPr>
          <w:rStyle w:val="afa"/>
          <w:i w:val="0"/>
          <w:iCs w:val="0"/>
        </w:rPr>
        <w:t>Предприятие</w:t>
      </w:r>
      <w:r w:rsidR="00051B96">
        <w:rPr>
          <w:rStyle w:val="afa"/>
          <w:i w:val="0"/>
          <w:iCs w:val="0"/>
        </w:rPr>
        <w:t> —</w:t>
      </w:r>
      <w:r w:rsidRPr="006D011D">
        <w:rPr>
          <w:rStyle w:val="afa"/>
          <w:i w:val="0"/>
          <w:iCs w:val="0"/>
        </w:rPr>
        <w:t xml:space="preserve"> обладатель многочисленных наград, имеет сертификаты соответствия (качества).</w:t>
      </w:r>
    </w:p>
    <w:p w:rsidR="006D011D" w:rsidRDefault="006D011D" w:rsidP="006D011D">
      <w:pPr>
        <w:pStyle w:val="a3"/>
        <w:rPr>
          <w:noProof/>
        </w:rPr>
      </w:pPr>
    </w:p>
    <w:p w:rsidR="006D011D" w:rsidRDefault="006D011D" w:rsidP="003003CE">
      <w:pPr>
        <w:pStyle w:val="a3"/>
        <w:ind w:firstLine="0"/>
        <w:jc w:val="center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68A434B2" wp14:editId="7E867F7B">
                <wp:extent cx="2880000" cy="359967"/>
                <wp:effectExtent l="0" t="19050" r="34925" b="40640"/>
                <wp:docPr id="6" name="Группа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7" name="Прямая соединительная линия 7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8" name="Группа 8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9" name="Ромб 9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" name="Ромб 10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" name="Ромб 11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276981B" id="Группа 6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">
                <v:line id="Прямая соединительная линия 7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" strokecolor="black [3213]" strokeweight="1pt">
                  <v:stroke joinstyle="miter"/>
                </v:line>
                <v:group id="Группа 8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">
                  <v:shape id="Ромб 9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" fillcolor="white [3212]" strokecolor="black [3213]" strokeweight="1pt"/>
                  <v:shape id="Ромб 10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" fillcolor="white [3212]" strokecolor="black [3213]" strokeweight="1pt"/>
                  <v:shape id="Ромб 11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" fillcolor="white [3212]" strokecolor="black [3213]" strokeweight="1pt"/>
                </v:group>
                <w10:anchorlock/>
              </v:group>
            </w:pict>
          </mc:Fallback>
        </mc:AlternateContent>
      </w:r>
      <w:r>
        <w:br w:type="page"/>
      </w:r>
    </w:p>
    <w:p w:rsidR="006D011D" w:rsidRPr="006D011D" w:rsidRDefault="006D011D" w:rsidP="006D011D">
      <w:pPr>
        <w:pStyle w:val="af8"/>
      </w:pPr>
      <w:r w:rsidRPr="006D011D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77696" behindDoc="0" locked="0" layoutInCell="1" allowOverlap="1" wp14:anchorId="3A362D87" wp14:editId="4B7D76B9">
                <wp:simplePos x="0" y="0"/>
                <wp:positionH relativeFrom="margin">
                  <wp:posOffset>3293745</wp:posOffset>
                </wp:positionH>
                <wp:positionV relativeFrom="margin">
                  <wp:posOffset>13335</wp:posOffset>
                </wp:positionV>
                <wp:extent cx="3239770" cy="2267585"/>
                <wp:effectExtent l="38100" t="0" r="17780" b="18415"/>
                <wp:wrapSquare wrapText="bothSides"/>
                <wp:docPr id="50" name="Группа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154549" y="0"/>
                          <a:chExt cx="3239770" cy="2267585"/>
                        </a:xfrm>
                      </wpg:grpSpPr>
                      <wps:wsp>
                        <wps:cNvPr id="68" name="Прямоугольник: скругленные углы 68"/>
                        <wps:cNvSpPr/>
                        <wps:spPr>
                          <a:xfrm>
                            <a:off x="154549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33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69" name="Группа 69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70" name="Ромб 70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1" name="Надпись 71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ED72DE" w:rsidRPr="003F28D3" w:rsidRDefault="00ED72DE" w:rsidP="006D011D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50" o:spid="_x0000_s1076" style="position:absolute;left:0;text-align:left;margin-left:259.35pt;margin-top:1.05pt;width:255.1pt;height:178.55pt;z-index:251677696;mso-wrap-distance-left:14.2pt;mso-wrap-distance-right:14.2pt;mso-position-horizontal-relative:margin;mso-position-vertical-relative:margin;mso-width-relative:margin;mso-height-relative:margin" coordorigin="1545" coordsize="32397,2267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">
                <v:roundrect id="Прямоугольник: скругленные углы 68" o:spid="_x0000_s1077" style="position:absolute;left:1545;width:32398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mXsL8A&#10;AADbAAAADwAAAGRycy9kb3ducmV2LnhtbERPy2oCMRTdF/yHcAV3NaOLaZkapQqCYJFW/YDL5HYS&#10;OrkZkjiPv28WhS4P573Zja4VPYVoPStYLQsQxLXXlhsF99vx+RVETMgaW8+kYKIIu+3saYOV9gN/&#10;UX9NjcghHCtUYFLqKiljbchhXPqOOHPfPjhMGYZG6oBDDnetXBdFKR1azg0GOzoYqn+uD6egfTms&#10;O3b786f9uF2MD1ZeTpNSi/n4/gYi0Zj+xX/uk1ZQ5rH5S/4Bcvs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S6ZewvwAAANsAAAAPAAAAAAAAAAAAAAAAAJgCAABkcnMvZG93bnJl&#10;di54bWxQSwUGAAAAAAQABAD1AAAAhAMAAAAA&#10;" strokecolor="black [3213]" strokeweight="1pt">
                  <v:fill r:id="rId34" o:title="" recolor="t" rotate="t" type="frame"/>
                  <v:stroke joinstyle="miter"/>
                </v:roundrect>
                <v:group id="Группа 69" o:spid="_x0000_s1078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AEY+sUAAADbAAAADwAAAGRycy9kb3ducmV2LnhtbESPT2vCQBTE74V+h+UV&#10;ejObtCg1ZhWRtvQQBLUg3h7ZZxLMvg3Zbf58e7dQ6HGYmd8w2WY0jeipc7VlBUkUgyAurK65VPB9&#10;+pi9gXAeWWNjmRRM5GCzfnzIMNV24AP1R1+KAGGXooLK+zaV0hUVGXSRbYmDd7WdQR9kV0rd4RDg&#10;ppEvcbyQBmsOCxW2tKuouB1/jILPAYfta/Le57frbrqc5vtznpBSz0/jdgXC0+j/w3/tL61gsYT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QBGPrFAAAA2wAA&#10;AA8AAAAAAAAAAAAAAAAAqgIAAGRycy9kb3ducmV2LnhtbFBLBQYAAAAABAAEAPoAAACcAwAAAAA=&#10;">
                  <v:shape id="Ромб 70" o:spid="_x0000_s1079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ar28EA&#10;AADbAAAADwAAAGRycy9kb3ducmV2LnhtbERPTYvCMBC9L/gfwgheRFM9qHSNIoKgqKzWhb0OzWxb&#10;bCalSWv115vDwh4f73u57kwpWqpdYVnBZByBIE6tLjhT8H3bjRYgnEfWWFomBU9ysF71PpYYa/vg&#10;K7WJz0QIYRejgtz7KpbSpTkZdGNbEQfu19YGfYB1JnWNjxBuSjmNopk0WHBoyLGibU7pPWmMglnz&#10;U1FyOH8dF/LZTl9ZczxdhkoN+t3mE4Snzv+L/9x7rWAe1ocv4QfI1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6Gq9vBAAAA2wAAAA8AAAAAAAAAAAAAAAAAmAIAAGRycy9kb3du&#10;cmV2LnhtbFBLBQYAAAAABAAEAPUAAACGAwAAAAA=&#10;" fillcolor="#c00000" strokecolor="#f2f2f2 [3052]" strokeweight="2.25pt">
                    <v:shadow on="t" color="black [3213]" opacity="26214f" offset=".34742mm,.06125mm"/>
                  </v:shape>
                  <v:shape id="Надпись 71" o:spid="_x0000_s1080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RatMUA&#10;AADbAAAADwAAAGRycy9kb3ducmV2LnhtbESPQWvCQBSE74L/YXlCb7qJUCvRVUJAWooetF68PbPP&#10;JJh9m2a3Sdpf3xUKPQ4z8w2z3g6mFh21rrKsIJ5FIIhzqysuFJw/dtMlCOeRNdaWScE3OdhuxqM1&#10;Jtr2fKTu5AsRIOwSVFB63yRSurwkg25mG+Lg3Wxr0AfZFlK32Ae4qeU8ihbSYMVhocSGspLy++nL&#10;KHjPdgc8Xudm+VNnr/tb2nyeL89KPU2GdAXC0+D/w3/tN63gJYbHl/AD5O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hFq0xQAAANsAAAAPAAAAAAAAAAAAAAAAAJgCAABkcnMv&#10;ZG93bnJldi54bWxQSwUGAAAAAAQABAD1AAAAigMAAAAA&#10;" filled="f" stroked="f" strokeweight=".5pt">
                    <v:textbox>
                      <w:txbxContent>
                        <w:p w:rsidR="00ED72DE" w:rsidRPr="003F28D3" w:rsidRDefault="00ED72DE" w:rsidP="006D011D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11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Pr="006D011D">
        <w:rPr>
          <w:rStyle w:val="afa"/>
          <w:i w:val="0"/>
          <w:iCs w:val="0"/>
        </w:rPr>
        <w:t>Декоративный посадочный материал</w:t>
      </w:r>
    </w:p>
    <w:p w:rsidR="006D011D" w:rsidRPr="006D011D" w:rsidRDefault="006D011D" w:rsidP="006D011D">
      <w:pPr>
        <w:pStyle w:val="a3"/>
      </w:pPr>
      <w:r w:rsidRPr="006D011D">
        <w:rPr>
          <w:rStyle w:val="afa"/>
          <w:b/>
          <w:i w:val="0"/>
          <w:iCs w:val="0"/>
        </w:rPr>
        <w:t xml:space="preserve">11. </w:t>
      </w:r>
      <w:proofErr w:type="gramStart"/>
      <w:r w:rsidRPr="006D011D">
        <w:rPr>
          <w:rStyle w:val="afa"/>
          <w:b/>
          <w:i w:val="0"/>
          <w:iCs w:val="0"/>
        </w:rPr>
        <w:t xml:space="preserve">Декоративный посадочный </w:t>
      </w:r>
      <w:r w:rsidRPr="003901AC">
        <w:rPr>
          <w:rStyle w:val="afa"/>
          <w:b/>
          <w:i w:val="0"/>
          <w:iCs w:val="0"/>
        </w:rPr>
        <w:t>материал (Сосновское лесничество ГЛХУ «</w:t>
      </w:r>
      <w:proofErr w:type="spellStart"/>
      <w:r w:rsidRPr="003901AC">
        <w:rPr>
          <w:rStyle w:val="afa"/>
          <w:b/>
          <w:i w:val="0"/>
          <w:iCs w:val="0"/>
        </w:rPr>
        <w:t>Любанский</w:t>
      </w:r>
      <w:proofErr w:type="spellEnd"/>
      <w:r w:rsidRPr="003901AC">
        <w:rPr>
          <w:rStyle w:val="afa"/>
          <w:b/>
          <w:i w:val="0"/>
          <w:iCs w:val="0"/>
        </w:rPr>
        <w:t xml:space="preserve"> лесхоз», </w:t>
      </w:r>
      <w:proofErr w:type="spellStart"/>
      <w:r w:rsidRPr="003901AC">
        <w:rPr>
          <w:rStyle w:val="afa"/>
          <w:b/>
          <w:i w:val="0"/>
          <w:iCs w:val="0"/>
        </w:rPr>
        <w:t>аг</w:t>
      </w:r>
      <w:proofErr w:type="spellEnd"/>
      <w:r w:rsidRPr="003901AC">
        <w:rPr>
          <w:rStyle w:val="afa"/>
          <w:b/>
          <w:i w:val="0"/>
          <w:iCs w:val="0"/>
        </w:rPr>
        <w:t>.</w:t>
      </w:r>
      <w:proofErr w:type="gramEnd"/>
      <w:r w:rsidR="00F57C86">
        <w:rPr>
          <w:rStyle w:val="afa"/>
          <w:b/>
          <w:i w:val="0"/>
          <w:iCs w:val="0"/>
        </w:rPr>
        <w:t> </w:t>
      </w:r>
      <w:proofErr w:type="gramStart"/>
      <w:r w:rsidRPr="003901AC">
        <w:rPr>
          <w:rStyle w:val="afa"/>
          <w:b/>
          <w:i w:val="0"/>
          <w:iCs w:val="0"/>
        </w:rPr>
        <w:t xml:space="preserve">Сосны, </w:t>
      </w:r>
      <w:proofErr w:type="spellStart"/>
      <w:r w:rsidRPr="003901AC">
        <w:rPr>
          <w:rStyle w:val="afa"/>
          <w:b/>
          <w:i w:val="0"/>
          <w:iCs w:val="0"/>
        </w:rPr>
        <w:t>Любанский</w:t>
      </w:r>
      <w:proofErr w:type="spellEnd"/>
      <w:r w:rsidRPr="003901AC">
        <w:rPr>
          <w:rStyle w:val="afa"/>
          <w:b/>
          <w:i w:val="0"/>
          <w:iCs w:val="0"/>
        </w:rPr>
        <w:t xml:space="preserve"> р</w:t>
      </w:r>
      <w:r w:rsidR="00F57C86">
        <w:rPr>
          <w:rStyle w:val="afa"/>
          <w:b/>
          <w:i w:val="0"/>
          <w:iCs w:val="0"/>
        </w:rPr>
        <w:t>-</w:t>
      </w:r>
      <w:r w:rsidRPr="003901AC">
        <w:rPr>
          <w:rStyle w:val="afa"/>
          <w:b/>
          <w:i w:val="0"/>
          <w:iCs w:val="0"/>
        </w:rPr>
        <w:t>н)</w:t>
      </w:r>
      <w:r w:rsidRPr="006D011D">
        <w:t xml:space="preserve"> </w:t>
      </w:r>
      <w:r w:rsidRPr="006D011D">
        <w:rPr>
          <w:rStyle w:val="afa"/>
          <w:i w:val="0"/>
          <w:iCs w:val="0"/>
        </w:rPr>
        <w:t>всегда востребован</w:t>
      </w:r>
      <w:r w:rsidRPr="006D011D">
        <w:t>.</w:t>
      </w:r>
      <w:proofErr w:type="gramEnd"/>
      <w:r w:rsidRPr="006D011D">
        <w:t xml:space="preserve"> </w:t>
      </w:r>
      <w:r w:rsidR="00FF519F">
        <w:t xml:space="preserve">Полив в теплицах осуществляется </w:t>
      </w:r>
      <w:r w:rsidRPr="006D011D">
        <w:t>с</w:t>
      </w:r>
      <w:r w:rsidR="00FF519F">
        <w:t> </w:t>
      </w:r>
      <w:r w:rsidRPr="006D011D">
        <w:t xml:space="preserve">помощью туманообразующих установок, которые способствуют лучшему укоренению и росту черенков. </w:t>
      </w:r>
      <w:proofErr w:type="gramStart"/>
      <w:r w:rsidRPr="006D011D">
        <w:t>В ассортименте выращиваемых пород (более 100</w:t>
      </w:r>
      <w:r w:rsidR="00F57C86">
        <w:t> </w:t>
      </w:r>
      <w:r w:rsidRPr="006D011D">
        <w:t xml:space="preserve">видов) представлены различные формы туи западной и можжевельника, </w:t>
      </w:r>
      <w:proofErr w:type="spellStart"/>
      <w:r w:rsidRPr="006D011D">
        <w:t>кипарисовик</w:t>
      </w:r>
      <w:proofErr w:type="spellEnd"/>
      <w:r w:rsidRPr="006D011D">
        <w:t xml:space="preserve">, пихта, лиственница, ель, тис, айва, </w:t>
      </w:r>
      <w:proofErr w:type="spellStart"/>
      <w:r w:rsidRPr="006D011D">
        <w:t>арония</w:t>
      </w:r>
      <w:proofErr w:type="spellEnd"/>
      <w:r w:rsidRPr="006D011D">
        <w:t>,</w:t>
      </w:r>
      <w:r w:rsidR="00F57C86">
        <w:t xml:space="preserve"> барбарис, </w:t>
      </w:r>
      <w:proofErr w:type="spellStart"/>
      <w:r w:rsidR="00F57C86">
        <w:t>вейгела</w:t>
      </w:r>
      <w:proofErr w:type="spellEnd"/>
      <w:r w:rsidR="00F57C86">
        <w:t>, гортензия</w:t>
      </w:r>
      <w:r w:rsidRPr="006D011D">
        <w:t>, ива, лапчатка, самшит, спирея, сирень, кизильник и</w:t>
      </w:r>
      <w:r w:rsidR="00F57C86">
        <w:t> </w:t>
      </w:r>
      <w:r w:rsidRPr="006D011D">
        <w:t>др. Летом 2024</w:t>
      </w:r>
      <w:r w:rsidR="00F57C86">
        <w:t> </w:t>
      </w:r>
      <w:r w:rsidRPr="006D011D">
        <w:t>года реализован проект по устройству стационарной системы полива.</w:t>
      </w:r>
      <w:proofErr w:type="gramEnd"/>
      <w:r w:rsidRPr="006D011D">
        <w:t xml:space="preserve"> Декоративный посадочный материал пользуется спросом не только на территории Республики Беларусь, но и за границей.</w:t>
      </w:r>
    </w:p>
    <w:p w:rsidR="006D011D" w:rsidRPr="006D011D" w:rsidRDefault="006D011D" w:rsidP="006D011D">
      <w:pPr>
        <w:pStyle w:val="a3"/>
      </w:pPr>
      <w:r w:rsidRPr="006D011D">
        <w:t>Ежегодно лесхоз принимает активное участие в выставках и ярмарках по продаже посадочного материала.</w:t>
      </w:r>
    </w:p>
    <w:p w:rsidR="006D011D" w:rsidRPr="006D011D" w:rsidRDefault="006D011D" w:rsidP="006D011D">
      <w:pPr>
        <w:pStyle w:val="a3"/>
      </w:pPr>
      <w:r w:rsidRPr="006D011D">
        <w:t>В 3 км от г.</w:t>
      </w:r>
      <w:r w:rsidR="0094303C">
        <w:t> </w:t>
      </w:r>
      <w:r w:rsidRPr="006D011D">
        <w:t>Любани заложен дендропарк</w:t>
      </w:r>
      <w:r w:rsidR="0094303C">
        <w:t>, основное назначение которого —</w:t>
      </w:r>
      <w:r w:rsidRPr="006D011D">
        <w:t xml:space="preserve"> создание коллекции древесно-кустарниковых пород, имеющих научное и</w:t>
      </w:r>
      <w:r w:rsidR="0094303C">
        <w:t> </w:t>
      </w:r>
      <w:r w:rsidRPr="006D011D">
        <w:t>познавательное значение. Принцип формирования экспозиций</w:t>
      </w:r>
      <w:r w:rsidR="00051B96">
        <w:t> —</w:t>
      </w:r>
      <w:r w:rsidRPr="006D011D">
        <w:t xml:space="preserve"> географический. Всего в дендропарке выделено 5 ботанико-географических зон: Европа, Северная Америка, зона Крыма, Кавказа и Средней Азии, Сибирь, Дальний Восток. Также на территории дендропарка заложен плодовый сад. Высажено 164</w:t>
      </w:r>
      <w:r w:rsidR="0094303C">
        <w:t> </w:t>
      </w:r>
      <w:r w:rsidRPr="006D011D">
        <w:t>вида древесно-кустарнико</w:t>
      </w:r>
      <w:r w:rsidR="0094303C">
        <w:t>вых пород, количество растений —</w:t>
      </w:r>
      <w:r w:rsidRPr="006D011D">
        <w:t xml:space="preserve"> 3287</w:t>
      </w:r>
      <w:r w:rsidR="00FF519F">
        <w:t> </w:t>
      </w:r>
      <w:r w:rsidRPr="006D011D">
        <w:t xml:space="preserve">штук. </w:t>
      </w:r>
    </w:p>
    <w:p w:rsidR="006D011D" w:rsidRPr="006D011D" w:rsidRDefault="006D011D" w:rsidP="006D011D">
      <w:pPr>
        <w:pStyle w:val="a3"/>
      </w:pPr>
      <w:r w:rsidRPr="006D011D">
        <w:t xml:space="preserve">Во всех лесничествах заложены </w:t>
      </w:r>
      <w:proofErr w:type="spellStart"/>
      <w:r w:rsidRPr="006D011D">
        <w:t>минидендропарки</w:t>
      </w:r>
      <w:proofErr w:type="spellEnd"/>
      <w:r w:rsidRPr="006D011D">
        <w:t>, общая площадь которых составляет 2,8</w:t>
      </w:r>
      <w:r w:rsidR="0094303C">
        <w:t> </w:t>
      </w:r>
      <w:r w:rsidRPr="006D011D">
        <w:t>га. Всего высажено 1290</w:t>
      </w:r>
      <w:r w:rsidR="00FF519F">
        <w:t> </w:t>
      </w:r>
      <w:r w:rsidRPr="006D011D">
        <w:t>штук растений, которые представляют 199</w:t>
      </w:r>
      <w:r w:rsidR="00FF519F">
        <w:t> </w:t>
      </w:r>
      <w:r w:rsidRPr="006D011D">
        <w:t>родов, 320</w:t>
      </w:r>
      <w:r w:rsidR="00FF519F">
        <w:t> </w:t>
      </w:r>
      <w:r w:rsidRPr="006D011D">
        <w:t>видов, 64</w:t>
      </w:r>
      <w:r w:rsidR="00FF519F">
        <w:t> </w:t>
      </w:r>
      <w:r w:rsidRPr="006D011D">
        <w:t>формы. Ежегодно проводится расширение видового состава мини-дендропарков.</w:t>
      </w:r>
    </w:p>
    <w:p w:rsidR="006D011D" w:rsidRDefault="006D011D" w:rsidP="006D011D">
      <w:pPr>
        <w:pStyle w:val="a3"/>
        <w:rPr>
          <w:noProof/>
        </w:rPr>
      </w:pPr>
    </w:p>
    <w:p w:rsidR="006D011D" w:rsidRPr="00192EC6" w:rsidRDefault="006D011D" w:rsidP="003003CE">
      <w:pPr>
        <w:pStyle w:val="a3"/>
        <w:ind w:firstLine="0"/>
        <w:jc w:val="center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1D91E49A" wp14:editId="00FBAED5">
                <wp:extent cx="2880000" cy="359967"/>
                <wp:effectExtent l="0" t="19050" r="34925" b="40640"/>
                <wp:docPr id="72" name="Группа 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73" name="Прямая соединительная линия 73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74" name="Группа 74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75" name="Ромб 75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6" name="Ромб 76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7" name="Ромб 77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65120A2" id="Группа 72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">
                <v:line id="Прямая соединительная линия 73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" strokecolor="black [3213]" strokeweight="1pt">
                  <v:stroke joinstyle="miter"/>
                </v:line>
                <v:group id="Группа 74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">
                  <v:shape id="Ромб 75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" fillcolor="white [3212]" strokecolor="black [3213]" strokeweight="1pt"/>
                  <v:shape id="Ромб 76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" fillcolor="white [3212]" strokecolor="black [3213]" strokeweight="1pt"/>
                  <v:shape id="Ромб 77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" fillcolor="white [3212]" strokecolor="black [3213]" strokeweight="1pt"/>
                </v:group>
                <w10:anchorlock/>
              </v:group>
            </w:pict>
          </mc:Fallback>
        </mc:AlternateContent>
      </w:r>
      <w:r>
        <w:br w:type="page"/>
      </w:r>
    </w:p>
    <w:p w:rsidR="006D011D" w:rsidRPr="006D011D" w:rsidRDefault="006D011D" w:rsidP="006D011D">
      <w:pPr>
        <w:pStyle w:val="af8"/>
      </w:pPr>
      <w:r w:rsidRPr="006D011D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79744" behindDoc="0" locked="0" layoutInCell="1" allowOverlap="1" wp14:anchorId="4ED99B73" wp14:editId="0D2D5E40">
                <wp:simplePos x="0" y="0"/>
                <wp:positionH relativeFrom="margin">
                  <wp:posOffset>3183890</wp:posOffset>
                </wp:positionH>
                <wp:positionV relativeFrom="margin">
                  <wp:posOffset>32385</wp:posOffset>
                </wp:positionV>
                <wp:extent cx="3239770" cy="2267585"/>
                <wp:effectExtent l="0" t="0" r="17780" b="18415"/>
                <wp:wrapSquare wrapText="bothSides"/>
                <wp:docPr id="78" name="Группа 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123" name="Прямоугольник: скругленные углы 123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35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24" name="Группа 124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125" name="Ромб 125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6" name="Надпись 126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ED72DE" w:rsidRPr="003F28D3" w:rsidRDefault="00ED72DE" w:rsidP="006D011D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:lang w:val="en-US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</w:t>
                                </w: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78" o:spid="_x0000_s1081" style="position:absolute;left:0;text-align:left;margin-left:250.7pt;margin-top:2.55pt;width:255.1pt;height:178.55pt;z-index:251679744;mso-wrap-distance-left:14.2pt;mso-wrap-distance-right:14.2pt;mso-position-horizontal-relative:margin;mso-position-vertical-relative:margin;mso-width-relative:margin;mso-height-relative:margin" coordsize="32397,2267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">
                <v:roundrect id="Прямоугольник: скругленные углы 123" o:spid="_x0000_s1082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Yfh8AA&#10;AADcAAAADwAAAGRycy9kb3ducmV2LnhtbERPS4vCMBC+C/6HMMLeNFUXkWoUqYh79XXwNjRjU2wm&#10;pYm23V+/WVjY23x8z1lvO1uJNzW+dKxgOklAEOdOl1wouF4O4yUIH5A1Vo5JQU8etpvhYI2pdi2f&#10;6H0OhYgh7FNUYEKoUyl9bsiin7iaOHIP11gMETaF1A22MdxWcpYkC2mx5NhgsKbMUP48v6wC+9me&#10;zPf9Wh/3viy6W5/ds9Ar9THqdisQgbrwL/5zf+k4fzaH32fiBXLz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tYfh8AAAADcAAAADwAAAAAAAAAAAAAAAACYAgAAZHJzL2Rvd25y&#10;ZXYueG1sUEsFBgAAAAAEAAQA9QAAAIUDAAAAAA==&#10;" strokecolor="black [3213]" strokeweight="1pt">
                  <v:fill r:id="rId36" o:title="" recolor="t" rotate="t" type="frame"/>
                  <v:stroke joinstyle="miter"/>
                </v:roundrect>
                <v:group id="Группа 124" o:spid="_x0000_s1083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0rAP8IAAADcAAAADwAAAGRycy9kb3ducmV2LnhtbERPTYvCMBC9C/sfwix4&#10;07SuLlKNIrIrHkRQF8Tb0IxtsZmUJtvWf28Ewds83ufMl50pRUO1KywriIcRCOLU6oIzBX+n38EU&#10;hPPIGkvLpOBODpaLj94cE21bPlBz9JkIIewSVJB7XyVSujQng25oK+LAXW1t0AdYZ1LX2IZwU8pR&#10;FH1LgwWHhhwrWueU3o7/RsGmxXb1Ff80u9t1fb+cJvvzLial+p/dagbCU+ff4pd7q8P80Ri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9KwD/CAAAA3AAAAA8A&#10;AAAAAAAAAAAAAAAAqgIAAGRycy9kb3ducmV2LnhtbFBLBQYAAAAABAAEAPoAAACZAwAAAAA=&#10;">
                  <v:shape id="Ромб 125" o:spid="_x0000_s1084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7cLXsQA&#10;AADcAAAADwAAAGRycy9kb3ducmV2LnhtbERPTWvCQBC9F/oflhG8SN00oEiajUihoKjUpoVeh+w0&#10;Cc3OhuwmRn+9WxB6m8f7nHQ9mkYM1LnasoLneQSCuLC65lLB1+fb0wqE88gaG8uk4EIO1tnjQ4qJ&#10;tmf+oCH3pQgh7BJUUHnfJlK6oiKDbm5b4sD92M6gD7Arpe7wHMJNI+MoWkqDNYeGClt6raj4zXuj&#10;YNl/t5Tvju/7lbwM8bXs94fTTKnpZNy8gPA0+n/x3b3VYX68gL9nwgUyu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e3C17EAAAA3AAAAA8AAAAAAAAAAAAAAAAAmAIAAGRycy9k&#10;b3ducmV2LnhtbFBLBQYAAAAABAAEAPUAAACJAwAAAAA=&#10;" fillcolor="#c00000" strokecolor="#f2f2f2 [3052]" strokeweight="2.25pt">
                    <v:shadow on="t" color="black [3213]" opacity="26214f" offset=".34742mm,.06125mm"/>
                  </v:shape>
                  <v:shape id="Надпись 126" o:spid="_x0000_s1085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RrjMQA&#10;AADcAAAADwAAAGRycy9kb3ducmV2LnhtbERPTWvCQBC9F/oflin01mwMVCTNGkJAKqUetLn0Ns2O&#10;STA7m2ZXTfvrXUHwNo/3OVk+mV6caHSdZQWzKAZBXFvdcaOg+lq9LEA4j6yxt0wK/shBvnx8yDDV&#10;9sxbOu18I0IIuxQVtN4PqZSubsmgi+xAHLi9HQ36AMdG6hHPIdz0MonjuTTYcWhocaCypfqwOxoF&#10;H+Vqg9ufxCz++/L9c18Mv9X3q1LPT1PxBsLT5O/im3utw/xkDtdnwgVye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KEa4zEAAAA3AAAAA8AAAAAAAAAAAAAAAAAmAIAAGRycy9k&#10;b3ducmV2LnhtbFBLBQYAAAAABAAEAPUAAACJAwAAAAA=&#10;" filled="f" stroked="f" strokeweight=".5pt">
                    <v:textbox>
                      <w:txbxContent>
                        <w:p w:rsidR="00ED72DE" w:rsidRPr="003F28D3" w:rsidRDefault="00ED72DE" w:rsidP="006D011D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:lang w:val="en-US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</w:t>
                          </w: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2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Pr="006D011D">
        <w:rPr>
          <w:rStyle w:val="afa"/>
          <w:i w:val="0"/>
          <w:iCs w:val="0"/>
        </w:rPr>
        <w:t xml:space="preserve">Шпалы </w:t>
      </w:r>
      <w:r w:rsidRPr="006D011D">
        <w:t>деревянные пропитанные для железных дорог широкой колеи</w:t>
      </w:r>
    </w:p>
    <w:p w:rsidR="006D011D" w:rsidRPr="006D011D" w:rsidRDefault="006D011D" w:rsidP="006D011D">
      <w:pPr>
        <w:pStyle w:val="a3"/>
      </w:pPr>
      <w:r w:rsidRPr="006D011D">
        <w:rPr>
          <w:rStyle w:val="afa"/>
          <w:b/>
          <w:i w:val="0"/>
          <w:iCs w:val="0"/>
        </w:rPr>
        <w:t xml:space="preserve">12. Шпалы </w:t>
      </w:r>
      <w:r w:rsidRPr="006D011D">
        <w:rPr>
          <w:b/>
        </w:rPr>
        <w:t xml:space="preserve">деревянные пропитанные для железных дорог широкой </w:t>
      </w:r>
      <w:r w:rsidRPr="003901AC">
        <w:rPr>
          <w:b/>
        </w:rPr>
        <w:t>колеи</w:t>
      </w:r>
      <w:r w:rsidRPr="003901AC">
        <w:rPr>
          <w:rStyle w:val="afa"/>
          <w:b/>
          <w:i w:val="0"/>
          <w:iCs w:val="0"/>
        </w:rPr>
        <w:t xml:space="preserve"> (ОАО «Борисовский шпалопропиточный завод», г.</w:t>
      </w:r>
      <w:r w:rsidR="00E64D7C">
        <w:rPr>
          <w:rStyle w:val="afa"/>
          <w:b/>
          <w:i w:val="0"/>
          <w:iCs w:val="0"/>
        </w:rPr>
        <w:t> </w:t>
      </w:r>
      <w:r w:rsidRPr="003901AC">
        <w:rPr>
          <w:rStyle w:val="afa"/>
          <w:b/>
          <w:i w:val="0"/>
          <w:iCs w:val="0"/>
        </w:rPr>
        <w:t>Борисов)</w:t>
      </w:r>
      <w:r w:rsidR="00051B96" w:rsidRPr="003901AC">
        <w:rPr>
          <w:rStyle w:val="afa"/>
          <w:b/>
          <w:i w:val="0"/>
          <w:iCs w:val="0"/>
        </w:rPr>
        <w:t> </w:t>
      </w:r>
      <w:r w:rsidR="00051B96">
        <w:rPr>
          <w:rStyle w:val="afa"/>
          <w:i w:val="0"/>
          <w:iCs w:val="0"/>
        </w:rPr>
        <w:t>—</w:t>
      </w:r>
      <w:r w:rsidRPr="006D011D">
        <w:rPr>
          <w:rStyle w:val="afa"/>
          <w:i w:val="0"/>
          <w:iCs w:val="0"/>
        </w:rPr>
        <w:t xml:space="preserve"> это </w:t>
      </w:r>
      <w:r w:rsidRPr="006D011D">
        <w:t>опора для рельсов в</w:t>
      </w:r>
      <w:r w:rsidR="00E64D7C">
        <w:t> </w:t>
      </w:r>
      <w:r w:rsidRPr="006D011D">
        <w:t>виде</w:t>
      </w:r>
      <w:r w:rsidR="00EA4AD1">
        <w:t xml:space="preserve"> </w:t>
      </w:r>
      <w:r w:rsidRPr="006D011D">
        <w:t>брусьев.</w:t>
      </w:r>
    </w:p>
    <w:p w:rsidR="006D011D" w:rsidRPr="006D011D" w:rsidRDefault="006D011D" w:rsidP="006D011D">
      <w:pPr>
        <w:pStyle w:val="a3"/>
      </w:pPr>
      <w:r w:rsidRPr="006D011D">
        <w:t>Пропитка шпальной продукции на заводе осуществляется автоклавным методом с</w:t>
      </w:r>
      <w:r w:rsidR="00EA4AD1">
        <w:t> </w:t>
      </w:r>
      <w:r w:rsidRPr="006D011D">
        <w:t xml:space="preserve">использованием антисептиков на основе сланцевого масла, а также </w:t>
      </w:r>
      <w:proofErr w:type="spellStart"/>
      <w:r w:rsidRPr="006D011D">
        <w:t>биозащитного</w:t>
      </w:r>
      <w:proofErr w:type="spellEnd"/>
      <w:r w:rsidRPr="006D011D">
        <w:t xml:space="preserve"> раствора на основе антисептика </w:t>
      </w:r>
      <w:proofErr w:type="spellStart"/>
      <w:r w:rsidRPr="006D011D">
        <w:t>TanalithE</w:t>
      </w:r>
      <w:proofErr w:type="spellEnd"/>
      <w:r w:rsidRPr="006D011D">
        <w:t>. Это обеспечивает над</w:t>
      </w:r>
      <w:r w:rsidR="00E64D7C">
        <w:t>ё</w:t>
      </w:r>
      <w:r w:rsidRPr="006D011D">
        <w:t>жную защиту древесины от разрушения.</w:t>
      </w:r>
    </w:p>
    <w:p w:rsidR="006D011D" w:rsidRPr="006D011D" w:rsidRDefault="006D011D" w:rsidP="006D011D">
      <w:pPr>
        <w:pStyle w:val="a3"/>
      </w:pPr>
      <w:r w:rsidRPr="006D011D">
        <w:t>Для обеспечения качества процесса пропитки используется автоматизированная система управления, которая позволяет контролировать все этапы производства. Завод оснащ</w:t>
      </w:r>
      <w:r w:rsidR="00E64D7C">
        <w:t>ё</w:t>
      </w:r>
      <w:r w:rsidRPr="006D011D">
        <w:t>н уникальным в СНГ оборудованием для поверхностной наколки шпальной продукции и установки торцевых укрепляющих пластин по европейским стандартам. Это оборудование обеспечивает глубокое проникновение антисептика в</w:t>
      </w:r>
      <w:r w:rsidR="00EA4AD1">
        <w:t> </w:t>
      </w:r>
      <w:r w:rsidRPr="006D011D">
        <w:t>труднодоступные участки древесины, достигая глубины более 10</w:t>
      </w:r>
      <w:r w:rsidR="00E64D7C">
        <w:t> </w:t>
      </w:r>
      <w:r w:rsidRPr="006D011D">
        <w:t>мм, что помогает предотвратить растрескивание шпал и брусьев в процессе эксплуатации.</w:t>
      </w:r>
    </w:p>
    <w:p w:rsidR="006D011D" w:rsidRPr="006D011D" w:rsidRDefault="006D011D" w:rsidP="006D011D">
      <w:pPr>
        <w:pStyle w:val="a3"/>
      </w:pPr>
      <w:r w:rsidRPr="006D011D">
        <w:rPr>
          <w:rStyle w:val="afa"/>
          <w:i w:val="0"/>
          <w:iCs w:val="0"/>
        </w:rPr>
        <w:t>Предприятие</w:t>
      </w:r>
      <w:r w:rsidRPr="006D011D">
        <w:t xml:space="preserve"> обеспечивает сегодня в полном объёме потребности Белорусской железной дороги в деревянных шпалах, брусьях для стрелочных переводов</w:t>
      </w:r>
      <w:r w:rsidR="00506FAB">
        <w:t xml:space="preserve"> и</w:t>
      </w:r>
      <w:r w:rsidRPr="006D011D">
        <w:t xml:space="preserve"> мостовых брусьях. Продукция завода сертифицирована в соответствии с</w:t>
      </w:r>
      <w:r w:rsidR="00B9179E">
        <w:t> </w:t>
      </w:r>
      <w:r w:rsidRPr="006D011D">
        <w:t xml:space="preserve">требованиями ФБУ «РС ФЖТ» Российской Федерации и Республики Беларусь, что подтверждает </w:t>
      </w:r>
      <w:r w:rsidR="00B9179E">
        <w:t xml:space="preserve">её </w:t>
      </w:r>
      <w:r w:rsidRPr="006D011D">
        <w:t>высокое качество и безопасность.</w:t>
      </w:r>
    </w:p>
    <w:p w:rsidR="006D011D" w:rsidRPr="006D011D" w:rsidRDefault="006D011D" w:rsidP="006D011D">
      <w:pPr>
        <w:pStyle w:val="a3"/>
      </w:pPr>
      <w:r w:rsidRPr="006D011D">
        <w:t>Завод активно занимается научными исследованиями в области разработки новых антисепти</w:t>
      </w:r>
      <w:r w:rsidR="006A51B1">
        <w:t>ков, сотрудничая с Белорусским н</w:t>
      </w:r>
      <w:r w:rsidRPr="006D011D">
        <w:t>ациональным техническим университетом. Пропиточные составы, используемые на заводе, являются результатом этих совместных разработок. Завод имеет патент на пропиточный состав на основе сланцевого масла, что подч</w:t>
      </w:r>
      <w:r w:rsidR="006A51B1">
        <w:t>ё</w:t>
      </w:r>
      <w:r w:rsidRPr="006D011D">
        <w:t>ркивает его инновационный подход и</w:t>
      </w:r>
      <w:r w:rsidR="00EA4AD1">
        <w:t> </w:t>
      </w:r>
      <w:r w:rsidRPr="006D011D">
        <w:t>стремление к совершенствованию продукции.</w:t>
      </w:r>
    </w:p>
    <w:p w:rsidR="006D011D" w:rsidRDefault="006D011D" w:rsidP="006D011D">
      <w:pPr>
        <w:pStyle w:val="a3"/>
        <w:rPr>
          <w:noProof/>
        </w:rPr>
      </w:pPr>
    </w:p>
    <w:p w:rsidR="006D011D" w:rsidRDefault="006D011D" w:rsidP="003003CE">
      <w:pPr>
        <w:pStyle w:val="a3"/>
        <w:ind w:firstLine="0"/>
        <w:jc w:val="center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354CF4EE" wp14:editId="645D1E08">
                <wp:extent cx="2880000" cy="359967"/>
                <wp:effectExtent l="0" t="19050" r="34925" b="40640"/>
                <wp:docPr id="127" name="Группа 1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128" name="Прямая соединительная линия 128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129" name="Группа 129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130" name="Ромб 130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1" name="Ромб 131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2" name="Ромб 132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A9A7EAB" id="Группа 127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">
                <v:line id="Прямая соединительная линия 128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" strokecolor="black [3213]" strokeweight="1pt">
                  <v:stroke joinstyle="miter"/>
                </v:line>
                <v:group id="Группа 129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">
                  <v:shape id="Ромб 130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" fillcolor="white [3212]" strokecolor="black [3213]" strokeweight="1pt"/>
                  <v:shape id="Ромб 131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" fillcolor="white [3212]" strokecolor="black [3213]" strokeweight="1pt"/>
                  <v:shape id="Ромб 132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" fillcolor="white [3212]" strokecolor="black [3213]" strokeweight="1pt"/>
                </v:group>
                <w10:anchorlock/>
              </v:group>
            </w:pict>
          </mc:Fallback>
        </mc:AlternateContent>
      </w:r>
      <w:r>
        <w:br w:type="page"/>
      </w:r>
    </w:p>
    <w:p w:rsidR="006D011D" w:rsidRPr="006D011D" w:rsidRDefault="00506FAB" w:rsidP="006D011D">
      <w:pPr>
        <w:pStyle w:val="af8"/>
      </w:pPr>
      <w:r w:rsidRPr="006D011D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81792" behindDoc="0" locked="0" layoutInCell="1" allowOverlap="1" wp14:anchorId="2B3F5813" wp14:editId="38228F3E">
                <wp:simplePos x="0" y="0"/>
                <wp:positionH relativeFrom="margin">
                  <wp:posOffset>3348990</wp:posOffset>
                </wp:positionH>
                <wp:positionV relativeFrom="margin">
                  <wp:posOffset>117475</wp:posOffset>
                </wp:positionV>
                <wp:extent cx="3239770" cy="2267585"/>
                <wp:effectExtent l="0" t="0" r="17780" b="18415"/>
                <wp:wrapSquare wrapText="bothSides"/>
                <wp:docPr id="144" name="Группа 1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56615" y="0"/>
                          <a:chExt cx="3239770" cy="2267585"/>
                        </a:xfrm>
                      </wpg:grpSpPr>
                      <wps:wsp>
                        <wps:cNvPr id="145" name="Прямоугольник: скругленные углы 145"/>
                        <wps:cNvSpPr/>
                        <wps:spPr>
                          <a:xfrm>
                            <a:off x="56615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37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46" name="Группа 146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147" name="Ромб 147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8" name="Надпись 148"/>
                          <wps:cNvSpPr txBox="1"/>
                          <wps:spPr>
                            <a:xfrm rot="16200000"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ED72DE" w:rsidRPr="006D011D" w:rsidRDefault="00ED72DE" w:rsidP="006D011D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:lang w:val="en-US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:lang w:val="en-US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44" o:spid="_x0000_s1086" style="position:absolute;left:0;text-align:left;margin-left:263.7pt;margin-top:9.25pt;width:255.1pt;height:178.55pt;z-index:251681792;mso-wrap-distance-left:14.2pt;mso-wrap-distance-right:14.2pt;mso-position-horizontal-relative:margin;mso-position-vertical-relative:margin;mso-width-relative:margin;mso-height-relative:margin" coordorigin="566" coordsize="32397,2267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">
                <v:roundrect id="Прямоугольник: скругленные углы 145" o:spid="_x0000_s1087" style="position:absolute;left:566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CgrhcEA&#10;AADcAAAADwAAAGRycy9kb3ducmV2LnhtbERPS4vCMBC+C/6HMII3TZWtSNcoIuju3nwu7G1oZtti&#10;M6lNtPXfG0HwNh/fc2aL1pTiRrUrLCsYDSMQxKnVBWcKjof1YArCeWSNpWVScCcHi3m3M8NE24Z3&#10;dNv7TIQQdgkqyL2vEildmpNBN7QVceD+bW3QB1hnUtfYhHBTynEUTaTBgkNDjhWtckrP+6tR8NXI&#10;v83K/p4kxdv4J1puLuV2rFS/1y4/QXhq/Vv8cn/rMP8jhucz4QI5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AoK4XBAAAA3AAAAA8AAAAAAAAAAAAAAAAAmAIAAGRycy9kb3du&#10;cmV2LnhtbFBLBQYAAAAABAAEAPUAAACGAwAAAAA=&#10;" strokecolor="black [3213]" strokeweight="1pt">
                  <v:fill r:id="rId38" o:title="" recolor="t" rotate="t" type="frame"/>
                  <v:stroke joinstyle="miter"/>
                </v:roundrect>
                <v:group id="Группа 146" o:spid="_x0000_s1088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Qsec8MAAADcAAAADwAAAGRycy9kb3ducmV2LnhtbERPS4vCMBC+C/6HMII3&#10;Tau7snSNIqLiQRZ8wLK3oRnbYjMpTWzrv98Igrf5+J4zX3amFA3VrrCsIB5HIIhTqwvOFFzO29EX&#10;COeRNZaWScGDHCwX/d4cE21bPlJz8pkIIewSVJB7XyVSujQng25sK+LAXW1t0AdYZ1LX2IZwU8pJ&#10;FM2kwYJDQ44VrXNKb6e7UbBrsV1N401zuF3Xj7/z58/vISalhoNu9Q3CU+ff4pd7r8P8jx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9Cx5zwwAAANwAAAAP&#10;AAAAAAAAAAAAAAAAAKoCAABkcnMvZG93bnJldi54bWxQSwUGAAAAAAQABAD6AAAAmgMAAAAA&#10;">
                  <v:shape id="Ромб 147" o:spid="_x0000_s1089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bVEsQA&#10;AADcAAAADwAAAGRycy9kb3ducmV2LnhtbERPTWvCQBC9F/oflhG8iG6UYiXNRopQqFhpGwWvQ3aa&#10;BLOzIbuJsb++Kwi9zeN9TrIeTC16al1lWcF8FoEgzq2uuFBwPLxNVyCcR9ZYWyYFV3KwTh8fEoy1&#10;vfA39ZkvRAhhF6OC0vsmltLlJRl0M9sQB+7HtgZ9gG0hdYuXEG5quYiipTRYcWgosaFNSfk564yC&#10;ZXdqKNvuP3cree0Xv0W3+/iaKDUeDa8vIDwN/l98d7/rMP/pGW7PhAtk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X21RLEAAAA3AAAAA8AAAAAAAAAAAAAAAAAmAIAAGRycy9k&#10;b3ducmV2LnhtbFBLBQYAAAAABAAEAPUAAACJAwAAAAA=&#10;" fillcolor="#c00000" strokecolor="#f2f2f2 [3052]" strokeweight="2.25pt">
                    <v:shadow on="t" color="black [3213]" opacity="26214f" offset=".34742mm,.06125mm"/>
                  </v:shape>
                  <v:shape id="Надпись 148" o:spid="_x0000_s1090" type="#_x0000_t202" style="position:absolute;left:71;top:1000;width:4953;height:4173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ohaMYA&#10;AADcAAAADwAAAGRycy9kb3ducmV2LnhtbESPQWvCQBCF70L/wzIFb3WjSLGpmyCFoh48GIX2OM1O&#10;k7TZ2ZBdNfbXO4eCtxnem/e+WeaDa9WZ+tB4NjCdJKCIS28brgwcD+9PC1AhIltsPZOBKwXIs4fR&#10;ElPrL7yncxErJSEcUjRQx9ilWoeyJodh4jti0b597zDK2lfa9niRcNfqWZI8a4cNS0ONHb3VVP4W&#10;J2fgx4Wvl8UfTT9W66ub7YrPbrv2xowfh9UrqEhDvJv/rzdW8OdCK8/IBDq7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iohaMYAAADcAAAADwAAAAAAAAAAAAAAAACYAgAAZHJz&#10;L2Rvd25yZXYueG1sUEsFBgAAAAAEAAQA9QAAAIsDAAAAAA==&#10;" filled="f" stroked="f" strokeweight=".5pt">
                    <v:textbox>
                      <w:txbxContent>
                        <w:p w:rsidR="00ED72DE" w:rsidRPr="006D011D" w:rsidRDefault="00ED72DE" w:rsidP="006D011D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:lang w:val="en-US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:lang w:val="en-US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13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6D011D" w:rsidRPr="006D011D">
        <w:t>Скипидар живичный</w:t>
      </w:r>
    </w:p>
    <w:p w:rsidR="006D011D" w:rsidRPr="006D011D" w:rsidRDefault="006D011D" w:rsidP="006D011D">
      <w:pPr>
        <w:pStyle w:val="a3"/>
      </w:pPr>
      <w:r w:rsidRPr="006D011D">
        <w:rPr>
          <w:b/>
        </w:rPr>
        <w:t>13. Скипидар живичный</w:t>
      </w:r>
      <w:r w:rsidRPr="006D011D">
        <w:t xml:space="preserve"> </w:t>
      </w:r>
      <w:r w:rsidRPr="003901AC">
        <w:rPr>
          <w:b/>
        </w:rPr>
        <w:t>(ОАО «</w:t>
      </w:r>
      <w:hyperlink r:id="rId39" w:tooltip="Борисовский лесохимический завод" w:history="1">
        <w:r w:rsidRPr="003901AC">
          <w:rPr>
            <w:rStyle w:val="af0"/>
            <w:b/>
            <w:color w:val="auto"/>
            <w:u w:val="none"/>
          </w:rPr>
          <w:t>Лесохимик</w:t>
        </w:r>
      </w:hyperlink>
      <w:r w:rsidRPr="003901AC">
        <w:rPr>
          <w:b/>
        </w:rPr>
        <w:t>», г.</w:t>
      </w:r>
      <w:r w:rsidR="00506FAB">
        <w:rPr>
          <w:b/>
        </w:rPr>
        <w:t> </w:t>
      </w:r>
      <w:r w:rsidRPr="003901AC">
        <w:rPr>
          <w:b/>
        </w:rPr>
        <w:t>Борисов)</w:t>
      </w:r>
      <w:r w:rsidRPr="006D011D">
        <w:t xml:space="preserve"> производится на единственном в</w:t>
      </w:r>
      <w:r w:rsidR="00506FAB">
        <w:t> </w:t>
      </w:r>
      <w:r w:rsidRPr="006D011D">
        <w:t>Беларуси лесохимическом предприятии.</w:t>
      </w:r>
    </w:p>
    <w:p w:rsidR="006D011D" w:rsidRPr="006D011D" w:rsidRDefault="006D011D" w:rsidP="006D011D">
      <w:pPr>
        <w:pStyle w:val="a3"/>
      </w:pPr>
      <w:r w:rsidRPr="006D011D">
        <w:t>Живица</w:t>
      </w:r>
      <w:r w:rsidR="00051B96">
        <w:t> —</w:t>
      </w:r>
      <w:r w:rsidRPr="006D011D">
        <w:t xml:space="preserve"> это натуральная смола, получа</w:t>
      </w:r>
      <w:r w:rsidR="000E7A47">
        <w:t>емая из хвойных деревьев, таких</w:t>
      </w:r>
      <w:r w:rsidRPr="006D011D">
        <w:t xml:space="preserve"> как сосна, ель и лиственница. Она выделяется из коры дерева и служит защитой от вредителей и болезней. </w:t>
      </w:r>
      <w:proofErr w:type="gramStart"/>
      <w:r w:rsidRPr="006D011D">
        <w:t>Живица может иметь разные цвета</w:t>
      </w:r>
      <w:r w:rsidR="00051B96">
        <w:t> —</w:t>
      </w:r>
      <w:r w:rsidRPr="006D011D">
        <w:t xml:space="preserve"> от прозрачного до желтоватого или коричневого, а её консистенция варьируется от жидкой до тв</w:t>
      </w:r>
      <w:r w:rsidR="000E7A47">
        <w:t>ё</w:t>
      </w:r>
      <w:r w:rsidRPr="006D011D">
        <w:t>рдой в зависимости от условий хранения.</w:t>
      </w:r>
      <w:proofErr w:type="gramEnd"/>
    </w:p>
    <w:p w:rsidR="006D011D" w:rsidRPr="006D011D" w:rsidRDefault="006D011D" w:rsidP="006D011D">
      <w:pPr>
        <w:pStyle w:val="a3"/>
      </w:pPr>
      <w:r w:rsidRPr="006D011D">
        <w:t>В древности живицу использовали для различных целей, включая медицинские препараты, ароматизаторы и даже как средство для бальзамирования. Она обладает характерным смолистым ароматом, который делает её популярной в производстве ароматизаторов и эфирных масел. В народной медицине живица используется для лечения различных заболеваний, включая заболевания дыхательных путей и кожные проблемы.</w:t>
      </w:r>
    </w:p>
    <w:p w:rsidR="006D011D" w:rsidRPr="006D011D" w:rsidRDefault="006D011D" w:rsidP="006D011D">
      <w:pPr>
        <w:pStyle w:val="a3"/>
      </w:pPr>
      <w:r w:rsidRPr="006D011D">
        <w:t>Живицу используют в производстве лакокрасочных материалов, клеев, резины и</w:t>
      </w:r>
      <w:r w:rsidR="00EA4AD1">
        <w:t> </w:t>
      </w:r>
      <w:r w:rsidRPr="006D011D">
        <w:t>косметики. Она также является компонентом многих традиционных медицинских средств, помогает деревьям заживлять раны и защищая их от насекомых и грибков.</w:t>
      </w:r>
    </w:p>
    <w:p w:rsidR="006D011D" w:rsidRPr="006D011D" w:rsidRDefault="006D011D" w:rsidP="006D011D">
      <w:pPr>
        <w:pStyle w:val="a3"/>
      </w:pPr>
      <w:r w:rsidRPr="006D011D">
        <w:t xml:space="preserve">Процесс сбора живицы традиционно включает надрезание коры дерева, что позволяет смоле вытекать. Это делается с осторожностью, чтобы не повредить само дерево. </w:t>
      </w:r>
    </w:p>
    <w:p w:rsidR="006D011D" w:rsidRPr="006D011D" w:rsidRDefault="006D011D" w:rsidP="006D011D">
      <w:pPr>
        <w:pStyle w:val="a3"/>
      </w:pPr>
      <w:r w:rsidRPr="006D011D">
        <w:t>Предприятие занимается производством широкого ассортимента химических и</w:t>
      </w:r>
      <w:r w:rsidR="00EA4AD1">
        <w:t> </w:t>
      </w:r>
      <w:r w:rsidRPr="006D011D">
        <w:t>полимерных продуктов. В его продукции представлены различные виды канифоли и её эфиры, которые находят применение в различных отраслях. Кроме этого</w:t>
      </w:r>
      <w:r w:rsidR="0096239C">
        <w:t>,</w:t>
      </w:r>
      <w:r w:rsidRPr="006D011D">
        <w:t xml:space="preserve"> предприятие</w:t>
      </w:r>
      <w:r w:rsidR="00E26DC8">
        <w:t xml:space="preserve"> производит</w:t>
      </w:r>
      <w:r w:rsidRPr="006D011D">
        <w:t xml:space="preserve"> составляющие для производства красок, лакокрасочных материалов и</w:t>
      </w:r>
      <w:r w:rsidR="00EA4AD1">
        <w:t> </w:t>
      </w:r>
      <w:r w:rsidRPr="006D011D">
        <w:t xml:space="preserve">других химикатов. </w:t>
      </w:r>
    </w:p>
    <w:p w:rsidR="006D011D" w:rsidRPr="006D011D" w:rsidRDefault="006D011D" w:rsidP="006D011D">
      <w:pPr>
        <w:pStyle w:val="a3"/>
      </w:pPr>
      <w:r w:rsidRPr="006D011D">
        <w:t>Также на предприятии выпускаются автомобильные охлаждающие и</w:t>
      </w:r>
      <w:r w:rsidR="00EA4AD1">
        <w:t> </w:t>
      </w:r>
      <w:proofErr w:type="spellStart"/>
      <w:r w:rsidRPr="006D011D">
        <w:t>стеклоомывающие</w:t>
      </w:r>
      <w:proofErr w:type="spellEnd"/>
      <w:r w:rsidRPr="006D011D">
        <w:t xml:space="preserve"> жидкости, что важно для автомобильной отрасли. Важной частью ассортимента являются преобразователи ржавчины и </w:t>
      </w:r>
      <w:proofErr w:type="spellStart"/>
      <w:r w:rsidRPr="006D011D">
        <w:t>деревозащитные</w:t>
      </w:r>
      <w:proofErr w:type="spellEnd"/>
      <w:r w:rsidRPr="006D011D">
        <w:t xml:space="preserve"> антисептики, которые помогают защищать металлические и деревянные поверхности от коррозии и гниения.</w:t>
      </w:r>
    </w:p>
    <w:p w:rsidR="006D011D" w:rsidRPr="006D011D" w:rsidRDefault="006D011D" w:rsidP="006D011D">
      <w:pPr>
        <w:pStyle w:val="a3"/>
      </w:pPr>
      <w:r w:rsidRPr="006D011D">
        <w:t>Предприятие также производит лаки и растворители, необходимые для различных проце</w:t>
      </w:r>
      <w:r w:rsidR="008C1D50">
        <w:t>ссов в производстве. Кроме того</w:t>
      </w:r>
      <w:r w:rsidR="000C04EB">
        <w:t>,</w:t>
      </w:r>
      <w:r w:rsidRPr="006D011D">
        <w:t xml:space="preserve"> оно предлагает средство для предуборочной обработки рапса, что способствует улучшению качества урожая. В</w:t>
      </w:r>
      <w:r w:rsidR="00EA4AD1">
        <w:t> </w:t>
      </w:r>
      <w:r w:rsidR="000C04EB">
        <w:t>целом</w:t>
      </w:r>
      <w:r w:rsidRPr="006D011D">
        <w:t xml:space="preserve"> продукция предприятия охватывает широкий спектр </w:t>
      </w:r>
      <w:proofErr w:type="gramStart"/>
      <w:r w:rsidRPr="006D011D">
        <w:t>потребностей</w:t>
      </w:r>
      <w:proofErr w:type="gramEnd"/>
      <w:r w:rsidRPr="006D011D">
        <w:t xml:space="preserve"> как в</w:t>
      </w:r>
      <w:r w:rsidR="00EA4AD1">
        <w:t> </w:t>
      </w:r>
      <w:r w:rsidRPr="006D011D">
        <w:t>промышленности, так</w:t>
      </w:r>
      <w:r w:rsidR="00EA4AD1">
        <w:t> </w:t>
      </w:r>
      <w:r w:rsidRPr="006D011D">
        <w:t>и</w:t>
      </w:r>
      <w:r w:rsidR="00EA4AD1">
        <w:t> </w:t>
      </w:r>
      <w:r w:rsidRPr="006D011D">
        <w:t>в</w:t>
      </w:r>
      <w:r w:rsidR="00EA4AD1">
        <w:t> </w:t>
      </w:r>
      <w:r w:rsidRPr="006D011D">
        <w:t>сельском хозяйстве.</w:t>
      </w:r>
    </w:p>
    <w:p w:rsidR="003003CE" w:rsidRDefault="006D011D" w:rsidP="003003CE">
      <w:pPr>
        <w:pStyle w:val="a3"/>
        <w:ind w:firstLine="0"/>
        <w:jc w:val="center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20DE275F" wp14:editId="05992C99">
                <wp:extent cx="2880000" cy="359967"/>
                <wp:effectExtent l="0" t="19050" r="34925" b="40640"/>
                <wp:docPr id="149" name="Группа 1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150" name="Прямая соединительная линия 150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151" name="Группа 151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152" name="Ромб 152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3" name="Ромб 153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4" name="Ромб 154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0C6ED12" id="Группа 149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">
                <v:line id="Прямая соединительная линия 150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" strokecolor="black [3213]" strokeweight="1pt">
                  <v:stroke joinstyle="miter"/>
                </v:line>
                <v:group id="Группа 151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OxDa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ycxvJ4JF8j5EwAA//8DAFBLAQItABQABgAIAAAAIQDb4fbL7gAAAIUBAAATAAAAAAAAAAAAAAAA&#10;AAAAAABbQ29udGVudF9UeXBlc10ueG1sUEsBAi0AFAAGAAgAAAAhAFr0LFu/AAAAFQEAAAsAAAAA&#10;AAAAAAAAAAAAHwEAAF9yZWxzLy5yZWxzUEsBAi0AFAAGAAgAAAAhADc7ENrBAAAA3AAAAA8AAAAA&#10;AAAAAAAAAAAABwIAAGRycy9kb3ducmV2LnhtbFBLBQYAAAAAAwADALcAAAD1AgAAAAA=&#10;">
                  <v:shape id="Ромб 152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" fillcolor="white [3212]" strokecolor="black [3213]" strokeweight="1pt"/>
                  <v:shape id="Ромб 153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" fillcolor="white [3212]" strokecolor="black [3213]" strokeweight="1pt"/>
                  <v:shape id="Ромб 154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" fillcolor="white [3212]" strokecolor="black [3213]" strokeweight="1pt"/>
                </v:group>
                <w10:anchorlock/>
              </v:group>
            </w:pict>
          </mc:Fallback>
        </mc:AlternateContent>
      </w:r>
      <w:r w:rsidR="003003CE">
        <w:br w:type="page"/>
      </w:r>
    </w:p>
    <w:p w:rsidR="006D011D" w:rsidRPr="00293A6B" w:rsidRDefault="006D011D" w:rsidP="006D011D">
      <w:pPr>
        <w:pStyle w:val="af8"/>
      </w:pPr>
      <w:r w:rsidRPr="006D011D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83840" behindDoc="0" locked="0" layoutInCell="1" allowOverlap="1" wp14:anchorId="35F886CD" wp14:editId="1A582CC2">
                <wp:simplePos x="0" y="0"/>
                <wp:positionH relativeFrom="margin">
                  <wp:posOffset>3182620</wp:posOffset>
                </wp:positionH>
                <wp:positionV relativeFrom="margin">
                  <wp:posOffset>-12065</wp:posOffset>
                </wp:positionV>
                <wp:extent cx="3239770" cy="2267585"/>
                <wp:effectExtent l="0" t="0" r="17780" b="18415"/>
                <wp:wrapSquare wrapText="bothSides"/>
                <wp:docPr id="166" name="Группа 1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-20472" y="-68239"/>
                          <a:chExt cx="3239770" cy="2267585"/>
                        </a:xfrm>
                      </wpg:grpSpPr>
                      <wps:wsp>
                        <wps:cNvPr id="167" name="Прямоугольник: скругленные углы 167"/>
                        <wps:cNvSpPr/>
                        <wps:spPr>
                          <a:xfrm>
                            <a:off x="-20472" y="-68239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40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68" name="Группа 168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169" name="Ромб 169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0" name="Надпись 170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ED72DE" w:rsidRPr="003F28D3" w:rsidRDefault="00ED72DE" w:rsidP="006D011D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66" o:spid="_x0000_s1091" style="position:absolute;left:0;text-align:left;margin-left:250.6pt;margin-top:-.95pt;width:255.1pt;height:178.55pt;z-index:251683840;mso-wrap-distance-left:14.2pt;mso-wrap-distance-right:14.2pt;mso-position-horizontal-relative:margin;mso-position-vertical-relative:margin;mso-width-relative:margin;mso-height-relative:margin" coordorigin="-204,-682" coordsize="32397,2267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">
                <v:roundrect id="Прямоугольник: скругленные углы 167" o:spid="_x0000_s1092" style="position:absolute;left:-204;top:-682;width:32396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kPvsEA&#10;AADcAAAADwAAAGRycy9kb3ducmV2LnhtbERP24rCMBB9X/Afwgi+ramLVqlGEWFR2X3x8gFDMzbV&#10;ZlKaqNWv3wjCvs3hXGe2aG0lbtT40rGCQT8BQZw7XXKh4Hj4/pyA8AFZY+WYFDzIw2Le+Zhhpt2d&#10;d3Tbh0LEEPYZKjAh1JmUPjdk0fddTRy5k2sshgibQuoG7zHcVvIrSVJpseTYYLCmlaH8sr9aBSt3&#10;pHX6czr7YbF9XngzGZXmV6let11OQQRqw7/47d7oOD8dw+uZeIGc/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c5D77BAAAA3AAAAA8AAAAAAAAAAAAAAAAAmAIAAGRycy9kb3du&#10;cmV2LnhtbFBLBQYAAAAABAAEAPUAAACGAwAAAAA=&#10;" strokecolor="black [3213]" strokeweight="1pt">
                  <v:fill r:id="rId41" o:title="" recolor="t" rotate="t" type="frame"/>
                  <v:stroke joinstyle="miter"/>
                </v:roundrect>
                <v:group id="Группа 168" o:spid="_x0000_s1093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obXP6xgAAANwA&#10;AAAPAAAAAAAAAAAAAAAAAKoCAABkcnMvZG93bnJldi54bWxQSwUGAAAAAAQABAD6AAAAnQMAAAAA&#10;">
                  <v:shape id="Ромб 169" o:spid="_x0000_s1094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C4m8QA&#10;AADcAAAADwAAAGRycy9kb3ducmV2LnhtbERPTWvCQBC9F/wPywheSt3UQ9DoJhRBqNhSTQWvQ3ZM&#10;QrOzIbuJsb++Wyj0No/3OZtsNI0YqHO1ZQXP8wgEcWF1zaWC8+fuaQnCeWSNjWVScCcHWTp52GCi&#10;7Y1PNOS+FCGEXYIKKu/bREpXVGTQzW1LHLir7Qz6ALtS6g5vIdw0chFFsTRYc2iosKVtRcVX3hsF&#10;cX9pKd+/fxyW8j4svsv+8HZ8VGo2HV/WIDyN/l/8537VYX68gt9nwgUy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CQuJvEAAAA3AAAAA8AAAAAAAAAAAAAAAAAmAIAAGRycy9k&#10;b3ducmV2LnhtbFBLBQYAAAAABAAEAPUAAACJAwAAAAA=&#10;" fillcolor="#c00000" strokecolor="#f2f2f2 [3052]" strokeweight="2.25pt">
                    <v:shadow on="t" color="black [3213]" opacity="26214f" offset=".34742mm,.06125mm"/>
                  </v:shape>
                  <v:shape id="Надпись 170" o:spid="_x0000_s1095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J5fsYA&#10;AADcAAAADwAAAGRycy9kb3ducmV2LnhtbESPQWvCQBCF7wX/wzKCt7pR0Ep0FQlIRdqD1ou3MTsm&#10;wexszG419dd3DoXeZnhv3vtmsepcre7UhsqzgdEwAUWce1txYeD4tXmdgQoR2WLtmQz8UIDVsvey&#10;wNT6B+/pfoiFkhAOKRooY2xSrUNeksMw9A2xaBffOoyytoW2LT4k3NV6nCRT7bBiaSixoayk/Hr4&#10;dgZ22eYT9+exmz3r7P3jsm5ux9PEmEG/W89BReriv/nvemsF/03w5RmZQC9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ZJ5fsYAAADcAAAADwAAAAAAAAAAAAAAAACYAgAAZHJz&#10;L2Rvd25yZXYueG1sUEsFBgAAAAAEAAQA9QAAAIsDAAAAAA==&#10;" filled="f" stroked="f" strokeweight=".5pt">
                    <v:textbox>
                      <w:txbxContent>
                        <w:p w:rsidR="00ED72DE" w:rsidRPr="003F28D3" w:rsidRDefault="00ED72DE" w:rsidP="006D011D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14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Pr="006D011D">
        <w:rPr>
          <w:rStyle w:val="afa"/>
          <w:i w:val="0"/>
          <w:iCs w:val="0"/>
        </w:rPr>
        <w:t>Террасная</w:t>
      </w:r>
      <w:r>
        <w:rPr>
          <w:rStyle w:val="afa"/>
          <w:rFonts w:ascii="Times New Roman" w:hAnsi="Times New Roman"/>
          <w:b/>
          <w:sz w:val="28"/>
        </w:rPr>
        <w:t xml:space="preserve"> </w:t>
      </w:r>
      <w:r w:rsidRPr="006D011D">
        <w:rPr>
          <w:rStyle w:val="afa"/>
          <w:i w:val="0"/>
          <w:iCs w:val="0"/>
        </w:rPr>
        <w:t>доска</w:t>
      </w:r>
    </w:p>
    <w:p w:rsidR="006D011D" w:rsidRPr="006D011D" w:rsidRDefault="006D011D" w:rsidP="006D011D">
      <w:pPr>
        <w:pStyle w:val="a3"/>
        <w:rPr>
          <w:rStyle w:val="afa"/>
          <w:i w:val="0"/>
          <w:iCs w:val="0"/>
        </w:rPr>
      </w:pPr>
      <w:r w:rsidRPr="006D011D">
        <w:rPr>
          <w:rStyle w:val="afa"/>
          <w:b/>
          <w:i w:val="0"/>
          <w:iCs w:val="0"/>
        </w:rPr>
        <w:t>14. Террасная доска</w:t>
      </w:r>
      <w:r w:rsidRPr="006D011D">
        <w:rPr>
          <w:rStyle w:val="afa"/>
          <w:i w:val="0"/>
          <w:iCs w:val="0"/>
        </w:rPr>
        <w:t xml:space="preserve"> </w:t>
      </w:r>
      <w:r w:rsidRPr="003901AC">
        <w:rPr>
          <w:rStyle w:val="afa"/>
          <w:b/>
          <w:i w:val="0"/>
          <w:iCs w:val="0"/>
        </w:rPr>
        <w:t>(ОАО «</w:t>
      </w:r>
      <w:proofErr w:type="spellStart"/>
      <w:r w:rsidRPr="003901AC">
        <w:rPr>
          <w:rStyle w:val="afa"/>
          <w:b/>
          <w:i w:val="0"/>
          <w:iCs w:val="0"/>
        </w:rPr>
        <w:t>Новосверженский</w:t>
      </w:r>
      <w:proofErr w:type="spellEnd"/>
      <w:r w:rsidRPr="003901AC">
        <w:rPr>
          <w:rStyle w:val="afa"/>
          <w:b/>
          <w:i w:val="0"/>
          <w:iCs w:val="0"/>
        </w:rPr>
        <w:t xml:space="preserve"> лесозавод», д.</w:t>
      </w:r>
      <w:r w:rsidR="0096239C">
        <w:rPr>
          <w:rStyle w:val="afa"/>
          <w:b/>
          <w:i w:val="0"/>
          <w:iCs w:val="0"/>
        </w:rPr>
        <w:t> </w:t>
      </w:r>
      <w:r w:rsidRPr="003901AC">
        <w:rPr>
          <w:rStyle w:val="afa"/>
          <w:b/>
          <w:i w:val="0"/>
          <w:iCs w:val="0"/>
        </w:rPr>
        <w:t xml:space="preserve">Новый </w:t>
      </w:r>
      <w:proofErr w:type="spellStart"/>
      <w:r w:rsidRPr="003901AC">
        <w:rPr>
          <w:rStyle w:val="afa"/>
          <w:b/>
          <w:i w:val="0"/>
          <w:iCs w:val="0"/>
        </w:rPr>
        <w:t>Свержень</w:t>
      </w:r>
      <w:proofErr w:type="spellEnd"/>
      <w:r w:rsidR="0096239C">
        <w:rPr>
          <w:rStyle w:val="afa"/>
          <w:b/>
          <w:i w:val="0"/>
          <w:iCs w:val="0"/>
        </w:rPr>
        <w:t>,</w:t>
      </w:r>
      <w:r w:rsidRPr="003901AC">
        <w:rPr>
          <w:rStyle w:val="afa"/>
          <w:b/>
          <w:i w:val="0"/>
          <w:iCs w:val="0"/>
        </w:rPr>
        <w:t xml:space="preserve"> </w:t>
      </w:r>
      <w:proofErr w:type="spellStart"/>
      <w:r w:rsidRPr="003901AC">
        <w:rPr>
          <w:rStyle w:val="afa"/>
          <w:b/>
          <w:i w:val="0"/>
          <w:iCs w:val="0"/>
        </w:rPr>
        <w:t>Столбцовский</w:t>
      </w:r>
      <w:proofErr w:type="spellEnd"/>
      <w:r w:rsidR="0096239C">
        <w:rPr>
          <w:rStyle w:val="afa"/>
          <w:b/>
          <w:i w:val="0"/>
          <w:iCs w:val="0"/>
        </w:rPr>
        <w:t> </w:t>
      </w:r>
      <w:r w:rsidRPr="003901AC">
        <w:rPr>
          <w:rStyle w:val="afa"/>
          <w:b/>
          <w:i w:val="0"/>
          <w:iCs w:val="0"/>
        </w:rPr>
        <w:t>р</w:t>
      </w:r>
      <w:r w:rsidR="0096239C">
        <w:rPr>
          <w:rStyle w:val="afa"/>
          <w:b/>
          <w:i w:val="0"/>
          <w:iCs w:val="0"/>
        </w:rPr>
        <w:t>-</w:t>
      </w:r>
      <w:r w:rsidRPr="003901AC">
        <w:rPr>
          <w:rStyle w:val="afa"/>
          <w:b/>
          <w:i w:val="0"/>
          <w:iCs w:val="0"/>
        </w:rPr>
        <w:t>н)</w:t>
      </w:r>
      <w:r w:rsidR="006812C2">
        <w:rPr>
          <w:rStyle w:val="afa"/>
          <w:i w:val="0"/>
          <w:iCs w:val="0"/>
        </w:rPr>
        <w:t> —</w:t>
      </w:r>
      <w:r w:rsidRPr="006D011D">
        <w:rPr>
          <w:rStyle w:val="afa"/>
          <w:i w:val="0"/>
          <w:iCs w:val="0"/>
        </w:rPr>
        <w:t xml:space="preserve"> популярный выбор для загородного строительства: оформления приусадебных площадок, террас и веранд, беседок, площадок вокруг бассейнов.</w:t>
      </w:r>
    </w:p>
    <w:p w:rsidR="006D011D" w:rsidRPr="006D011D" w:rsidRDefault="006D011D" w:rsidP="006D011D">
      <w:pPr>
        <w:pStyle w:val="a3"/>
        <w:rPr>
          <w:rStyle w:val="afa"/>
          <w:i w:val="0"/>
          <w:iCs w:val="0"/>
        </w:rPr>
      </w:pPr>
      <w:r w:rsidRPr="006D011D">
        <w:t xml:space="preserve">Террасный настил </w:t>
      </w:r>
      <w:r w:rsidR="006D46B4" w:rsidRPr="006D011D">
        <w:t xml:space="preserve">также </w:t>
      </w:r>
      <w:r w:rsidRPr="006D011D">
        <w:t xml:space="preserve">можно применять в нетипичных для </w:t>
      </w:r>
      <w:r w:rsidR="00604875">
        <w:t>этого</w:t>
      </w:r>
      <w:r w:rsidRPr="006D011D">
        <w:t xml:space="preserve"> сферах: например, на балконе. Постелив полые террасные доски на балконе или лоджии</w:t>
      </w:r>
      <w:r w:rsidR="00604875">
        <w:t>,</w:t>
      </w:r>
      <w:r w:rsidRPr="006D011D">
        <w:t xml:space="preserve"> можно существенно повысить теплоизоляцию от холодных бетонных плит перекрытий. Одно из решающих преимуществ террасной доски перед</w:t>
      </w:r>
      <w:r w:rsidR="00302930">
        <w:t xml:space="preserve"> другими видами пиломатериалов —</w:t>
      </w:r>
      <w:r w:rsidRPr="006D011D">
        <w:t xml:space="preserve"> комфорт: по такому настилу можно свободно ходить босиком, он т</w:t>
      </w:r>
      <w:r w:rsidR="00302930">
        <w:t>ё</w:t>
      </w:r>
      <w:r w:rsidRPr="006D011D">
        <w:t xml:space="preserve">плый, приятный на ощупь и идеально гладкий, что минимизирует возможность </w:t>
      </w:r>
      <w:r w:rsidR="00E35AEE">
        <w:t>посадить</w:t>
      </w:r>
      <w:r w:rsidRPr="006D011D">
        <w:t xml:space="preserve"> занозу.</w:t>
      </w:r>
    </w:p>
    <w:p w:rsidR="006D011D" w:rsidRPr="006D011D" w:rsidRDefault="006D011D" w:rsidP="006D011D">
      <w:pPr>
        <w:pStyle w:val="a3"/>
      </w:pPr>
      <w:r w:rsidRPr="006D011D">
        <w:rPr>
          <w:rStyle w:val="afa"/>
          <w:i w:val="0"/>
          <w:iCs w:val="0"/>
        </w:rPr>
        <w:t xml:space="preserve">Натуральная древесина требует регулярного ухода, включая обработку маслами, чтобы предотвратить гниение и выгорание. Террасные доски могут служить </w:t>
      </w:r>
      <w:r w:rsidR="00E35AEE">
        <w:rPr>
          <w:rStyle w:val="afa"/>
          <w:i w:val="0"/>
          <w:iCs w:val="0"/>
        </w:rPr>
        <w:br/>
      </w:r>
      <w:r w:rsidRPr="006D011D">
        <w:rPr>
          <w:rStyle w:val="afa"/>
          <w:i w:val="0"/>
          <w:iCs w:val="0"/>
        </w:rPr>
        <w:t>до 25</w:t>
      </w:r>
      <w:r w:rsidR="00E35AEE">
        <w:rPr>
          <w:rStyle w:val="afa"/>
          <w:i w:val="0"/>
          <w:iCs w:val="0"/>
        </w:rPr>
        <w:t>–</w:t>
      </w:r>
      <w:r w:rsidRPr="006D011D">
        <w:rPr>
          <w:rStyle w:val="afa"/>
          <w:i w:val="0"/>
          <w:iCs w:val="0"/>
        </w:rPr>
        <w:t>30</w:t>
      </w:r>
      <w:r w:rsidR="00E35AEE">
        <w:rPr>
          <w:rStyle w:val="afa"/>
          <w:i w:val="0"/>
          <w:iCs w:val="0"/>
        </w:rPr>
        <w:t> </w:t>
      </w:r>
      <w:r w:rsidRPr="006D011D">
        <w:rPr>
          <w:rStyle w:val="afa"/>
          <w:i w:val="0"/>
          <w:iCs w:val="0"/>
        </w:rPr>
        <w:t>лет, в то время как натуральная древе</w:t>
      </w:r>
      <w:r w:rsidR="00E35AEE">
        <w:rPr>
          <w:rStyle w:val="afa"/>
          <w:i w:val="0"/>
          <w:iCs w:val="0"/>
        </w:rPr>
        <w:t xml:space="preserve">сина может иметь срок службы </w:t>
      </w:r>
      <w:r w:rsidR="00E1222C">
        <w:rPr>
          <w:rStyle w:val="afa"/>
          <w:i w:val="0"/>
          <w:iCs w:val="0"/>
        </w:rPr>
        <w:br/>
      </w:r>
      <w:r w:rsidR="00E35AEE">
        <w:rPr>
          <w:rStyle w:val="afa"/>
          <w:i w:val="0"/>
          <w:iCs w:val="0"/>
        </w:rPr>
        <w:t>10</w:t>
      </w:r>
      <w:r w:rsidR="00E1222C">
        <w:rPr>
          <w:rStyle w:val="afa"/>
          <w:i w:val="0"/>
          <w:iCs w:val="0"/>
        </w:rPr>
        <w:t>–</w:t>
      </w:r>
      <w:r w:rsidRPr="006D011D">
        <w:rPr>
          <w:rStyle w:val="afa"/>
          <w:i w:val="0"/>
          <w:iCs w:val="0"/>
        </w:rPr>
        <w:t>20</w:t>
      </w:r>
      <w:r w:rsidR="00E1222C">
        <w:rPr>
          <w:rStyle w:val="afa"/>
          <w:i w:val="0"/>
          <w:iCs w:val="0"/>
        </w:rPr>
        <w:t> </w:t>
      </w:r>
      <w:r w:rsidRPr="006D011D">
        <w:rPr>
          <w:rStyle w:val="afa"/>
          <w:i w:val="0"/>
          <w:iCs w:val="0"/>
        </w:rPr>
        <w:t>лет в зависимости от условий эксплуатации и ухода. Террасные доски имеют специальное покрытие, которое предотвращает скольжение, что особенно важно для использования у бассейнов или в дождливую погоду.</w:t>
      </w:r>
    </w:p>
    <w:p w:rsidR="006D011D" w:rsidRDefault="006D011D" w:rsidP="006D011D">
      <w:pPr>
        <w:pStyle w:val="a3"/>
        <w:rPr>
          <w:noProof/>
        </w:rPr>
      </w:pPr>
    </w:p>
    <w:p w:rsidR="006D011D" w:rsidRDefault="006D011D" w:rsidP="003003CE">
      <w:pPr>
        <w:pStyle w:val="a3"/>
        <w:ind w:firstLine="0"/>
        <w:jc w:val="center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7B96BE35" wp14:editId="610BEF5D">
                <wp:extent cx="2880000" cy="359967"/>
                <wp:effectExtent l="0" t="19050" r="34925" b="40640"/>
                <wp:docPr id="171" name="Группа 1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172" name="Прямая соединительная линия 172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173" name="Группа 173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174" name="Ромб 174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5" name="Ромб 175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6" name="Ромб 176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9DD4614" id="Группа 171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">
                <v:line id="Прямая соединительная линия 172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" strokecolor="black [3213]" strokeweight="1pt">
                  <v:stroke joinstyle="miter"/>
                </v:line>
                <v:group id="Группа 173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">
                  <v:shape id="Ромб 174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" fillcolor="white [3212]" strokecolor="black [3213]" strokeweight="1pt"/>
                  <v:shape id="Ромб 175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" fillcolor="white [3212]" strokecolor="black [3213]" strokeweight="1pt"/>
                  <v:shape id="Ромб 176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" fillcolor="white [3212]" strokecolor="black [3213]" strokeweight="1pt"/>
                </v:group>
                <w10:anchorlock/>
              </v:group>
            </w:pict>
          </mc:Fallback>
        </mc:AlternateContent>
      </w:r>
      <w:r>
        <w:br w:type="page"/>
      </w:r>
    </w:p>
    <w:p w:rsidR="006D011D" w:rsidRPr="006D011D" w:rsidRDefault="00395B95" w:rsidP="006D011D">
      <w:pPr>
        <w:pStyle w:val="af8"/>
      </w:pPr>
      <w:r w:rsidRPr="006D011D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85888" behindDoc="0" locked="0" layoutInCell="1" allowOverlap="1" wp14:anchorId="58634FA4" wp14:editId="74F33731">
                <wp:simplePos x="0" y="0"/>
                <wp:positionH relativeFrom="margin">
                  <wp:posOffset>3285490</wp:posOffset>
                </wp:positionH>
                <wp:positionV relativeFrom="margin">
                  <wp:posOffset>28575</wp:posOffset>
                </wp:positionV>
                <wp:extent cx="3239770" cy="2267585"/>
                <wp:effectExtent l="0" t="0" r="17780" b="18415"/>
                <wp:wrapSquare wrapText="bothSides"/>
                <wp:docPr id="177" name="Группа 1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178" name="Прямоугольник: скругленные углы 178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42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79" name="Группа 179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180" name="Ромб 180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1" name="Надпись 181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ED72DE" w:rsidRPr="006D011D" w:rsidRDefault="00ED72DE" w:rsidP="006D011D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:lang w:val="en-US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:lang w:val="en-US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77" o:spid="_x0000_s1096" style="position:absolute;left:0;text-align:left;margin-left:258.7pt;margin-top:2.25pt;width:255.1pt;height:178.55pt;z-index:251685888;mso-wrap-distance-left:14.2pt;mso-wrap-distance-right:14.2pt;mso-position-horizontal-relative:margin;mso-position-vertical-relative:margin;mso-width-relative:margin;mso-height-relative:margin" coordsize="32397,2267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">
                <v:roundrect id="Прямоугольник: скругленные углы 178" o:spid="_x0000_s1097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nQ4MYA&#10;AADcAAAADwAAAGRycy9kb3ducmV2LnhtbESPT2vCQBDF7wW/wzKCt7qxUpXoKqVQEcVS/xz0NmTH&#10;JJidDdlV02/vHAq9zfDevPeb2aJ1lbpTE0rPBgb9BBRx5m3JuYHj4et1AipEZIuVZzLwSwEW887L&#10;DFPrH7yj+z7mSkI4pGigiLFOtQ5ZQQ5D39fEol184zDK2uTaNviQcFfptyQZaYclS0OBNX0WlF33&#10;N2fgPPzehHa4PW3KpT6Gn3cc8XptTK/bfkxBRWrjv/nvemUFfyy08oxMo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wnQ4MYAAADcAAAADwAAAAAAAAAAAAAAAACYAgAAZHJz&#10;L2Rvd25yZXYueG1sUEsFBgAAAAAEAAQA9QAAAIsDAAAAAA==&#10;" strokecolor="black [3213]" strokeweight="1pt">
                  <v:fill r:id="rId43" o:title="" recolor="t" rotate="t" type="frame"/>
                  <v:stroke joinstyle="miter"/>
                </v:roundrect>
                <v:group id="Группа 179" o:spid="_x0000_s1098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vhAvMQAAADcAAAADwAAAGRycy9kb3ducmV2LnhtbERPS2vCQBC+F/wPywi9&#10;1U0srRqziogtPYjgA8TbkJ08MDsbstsk/vtuodDbfHzPSdeDqUVHrassK4gnEQjizOqKCwWX88fL&#10;HITzyBpry6TgQQ7Wq9FTiom2PR+pO/lChBB2CSoovW8SKV1WkkE3sQ1x4HLbGvQBtoXULfYh3NRy&#10;GkXv0mDFoaHEhrYlZffTt1Hw2WO/eY133f6ebx+389vhuo9JqefxsFmC8DT4f/Gf+0uH+bMF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gvhAvMQAAADcAAAA&#10;DwAAAAAAAAAAAAAAAACqAgAAZHJzL2Rvd25yZXYueG1sUEsFBgAAAAAEAAQA+gAAAJsDAAAAAA==&#10;">
                  <v:shape id="Ромб 180" o:spid="_x0000_s1099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b3/MYA&#10;AADcAAAADwAAAGRycy9kb3ducmV2LnhtbESPQWvCQBCF7wX/wzKFXopu6kFCdBUpCC22WNOC1yE7&#10;JsHsbMhuYuyv7xyE3mZ4b977ZrUZXaMG6kLt2cDLLAFFXHhbc2ng53s3TUGFiGyx8UwGbhRgs548&#10;rDCz/spHGvJYKgnhkKGBKsY20zoUFTkMM98Si3b2ncMoa1dq2+FVwl2j50my0A5rloYKW3qtqLjk&#10;vTOw6E8t5e+fh32qb8P8t+z3H1/Pxjw9jtslqEhj/Dffr9+s4KeCL8/IBHr9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ab3/MYAAADcAAAADwAAAAAAAAAAAAAAAACYAgAAZHJz&#10;L2Rvd25yZXYueG1sUEsFBgAAAAAEAAQA9QAAAIsDAAAAAA==&#10;" fillcolor="#c00000" strokecolor="#f2f2f2 [3052]" strokeweight="2.25pt">
                    <v:shadow on="t" color="black [3213]" opacity="26214f" offset=".34742mm,.06125mm"/>
                  </v:shape>
                  <v:shape id="Надпись 181" o:spid="_x0000_s1100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uswsQA&#10;AADcAAAADwAAAGRycy9kb3ducmV2LnhtbERPTWvCQBC9F/wPywi9NRuFlhCzigSkRdpD1Iu3MTsm&#10;wexszK4m7a/vFgre5vE+J1uNphV36l1jWcEsikEQl1Y3XCk47DcvCQjnkTW2lknBNzlYLSdPGaba&#10;DlzQfecrEULYpaig9r5LpXRlTQZdZDviwJ1tb9AH2FdS9ziEcNPKeRy/SYMNh4YaO8prKi+7m1Gw&#10;zTdfWJzmJvlp8/fP87q7Ho6vSj1Px/UChKfRP8T/7g8d5icz+HsmXCC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sLrMLEAAAA3AAAAA8AAAAAAAAAAAAAAAAAmAIAAGRycy9k&#10;b3ducmV2LnhtbFBLBQYAAAAABAAEAPUAAACJAwAAAAA=&#10;" filled="f" stroked="f" strokeweight=".5pt">
                    <v:textbox>
                      <w:txbxContent>
                        <w:p w:rsidR="00ED72DE" w:rsidRPr="006D011D" w:rsidRDefault="00ED72DE" w:rsidP="006D011D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:lang w:val="en-US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:lang w:val="en-US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15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6D011D" w:rsidRPr="006D011D">
        <w:t>Панно «Песня глухаря»</w:t>
      </w:r>
    </w:p>
    <w:p w:rsidR="006D011D" w:rsidRPr="006D011D" w:rsidRDefault="006D011D" w:rsidP="006D011D">
      <w:pPr>
        <w:pStyle w:val="a3"/>
      </w:pPr>
      <w:r w:rsidRPr="006D011D">
        <w:rPr>
          <w:b/>
        </w:rPr>
        <w:t>15. Панно «Песня глухаря»</w:t>
      </w:r>
      <w:r w:rsidRPr="006D011D">
        <w:t xml:space="preserve"> </w:t>
      </w:r>
      <w:r w:rsidRPr="003901AC">
        <w:rPr>
          <w:b/>
        </w:rPr>
        <w:t>(ОАО «</w:t>
      </w:r>
      <w:proofErr w:type="spellStart"/>
      <w:r w:rsidRPr="003901AC">
        <w:rPr>
          <w:b/>
        </w:rPr>
        <w:t>ФанДОК</w:t>
      </w:r>
      <w:proofErr w:type="spellEnd"/>
      <w:r w:rsidRPr="003901AC">
        <w:rPr>
          <w:b/>
        </w:rPr>
        <w:t>», г.</w:t>
      </w:r>
      <w:r w:rsidR="00395B95">
        <w:rPr>
          <w:b/>
        </w:rPr>
        <w:t> </w:t>
      </w:r>
      <w:r w:rsidRPr="003901AC">
        <w:rPr>
          <w:b/>
        </w:rPr>
        <w:t>Бобруйск)</w:t>
      </w:r>
      <w:r w:rsidR="00395B95">
        <w:t xml:space="preserve"> </w:t>
      </w:r>
      <w:r w:rsidRPr="006D011D">
        <w:t>изготовлено на предприятии, занимающемся полной переработкой древесины</w:t>
      </w:r>
      <w:r w:rsidR="00395B95">
        <w:t> —</w:t>
      </w:r>
      <w:r w:rsidRPr="006D011D">
        <w:t xml:space="preserve"> </w:t>
      </w:r>
      <w:r w:rsidR="00395B95">
        <w:t>начиная с </w:t>
      </w:r>
      <w:r w:rsidRPr="006D011D">
        <w:t>лесозаготовки и разделки хлыстов и</w:t>
      </w:r>
      <w:r w:rsidR="00747073">
        <w:t> </w:t>
      </w:r>
      <w:r w:rsidRPr="006D011D">
        <w:t>заканчивая выпуском высокохудожественной мебели. В</w:t>
      </w:r>
      <w:r w:rsidR="00EA3D18">
        <w:t> </w:t>
      </w:r>
      <w:r w:rsidRPr="006D011D">
        <w:t>процессе производства используются различные материалы, такие как круглые лесоматериалы, пиломатериалы, шпон и</w:t>
      </w:r>
      <w:r w:rsidR="00747073">
        <w:t> </w:t>
      </w:r>
      <w:r w:rsidRPr="006D011D">
        <w:t>фанера, которые в основном производятся на самом заводе.</w:t>
      </w:r>
    </w:p>
    <w:p w:rsidR="006D011D" w:rsidRPr="006D011D" w:rsidRDefault="006D011D" w:rsidP="006D011D">
      <w:pPr>
        <w:pStyle w:val="a3"/>
      </w:pPr>
      <w:r w:rsidRPr="006D011D">
        <w:t>Ассортимент продукции «</w:t>
      </w:r>
      <w:proofErr w:type="spellStart"/>
      <w:r w:rsidRPr="006D011D">
        <w:t>ФанДОК</w:t>
      </w:r>
      <w:proofErr w:type="spellEnd"/>
      <w:r w:rsidRPr="006D011D">
        <w:t>» включает кухонную и корпусную мебель различных моделей, фасады из массивной древесины (дуба, сосны, ольхи), стеллажи, дверные блоки, доски пола и другие изделия. Основным сырь</w:t>
      </w:r>
      <w:r w:rsidR="00333073">
        <w:t>ё</w:t>
      </w:r>
      <w:r w:rsidRPr="006D011D">
        <w:t>м для производства служ</w:t>
      </w:r>
      <w:r w:rsidR="00333073">
        <w:t>и</w:t>
      </w:r>
      <w:r w:rsidRPr="006D011D">
        <w:t xml:space="preserve">т древесина хвойных и лиственных пород, что подтверждает ориентацию на использование местных ресурсов. </w:t>
      </w:r>
    </w:p>
    <w:p w:rsidR="006D011D" w:rsidRPr="006D011D" w:rsidRDefault="006D011D" w:rsidP="006D011D">
      <w:pPr>
        <w:pStyle w:val="a3"/>
      </w:pPr>
      <w:r w:rsidRPr="006D011D">
        <w:t>ОАО «</w:t>
      </w:r>
      <w:proofErr w:type="spellStart"/>
      <w:r w:rsidRPr="006D011D">
        <w:t>ФанДОК</w:t>
      </w:r>
      <w:proofErr w:type="spellEnd"/>
      <w:r w:rsidRPr="006D011D">
        <w:t>» гордится современным оборудованием и использованием экологически чистых материалов в сво</w:t>
      </w:r>
      <w:r w:rsidR="00333073">
        <w:t>ё</w:t>
      </w:r>
      <w:r w:rsidRPr="006D011D">
        <w:t>м производственном процессе.</w:t>
      </w:r>
    </w:p>
    <w:p w:rsidR="006D011D" w:rsidRPr="006D011D" w:rsidRDefault="006D011D" w:rsidP="006D011D">
      <w:pPr>
        <w:pStyle w:val="a3"/>
      </w:pPr>
      <w:r w:rsidRPr="006D011D">
        <w:t>Предприятие активно экспортирует свою продукцию</w:t>
      </w:r>
      <w:r w:rsidR="00C91874">
        <w:t xml:space="preserve"> (</w:t>
      </w:r>
      <w:r w:rsidR="00C91874" w:rsidRPr="006D011D">
        <w:t>включая фанеру, мебель и</w:t>
      </w:r>
      <w:r w:rsidR="00C91874">
        <w:t> </w:t>
      </w:r>
      <w:r w:rsidR="00C91874" w:rsidRPr="006D011D">
        <w:t>другие изделия деревообработки</w:t>
      </w:r>
      <w:r w:rsidR="00C91874">
        <w:t>) в более чем 30 стран мира</w:t>
      </w:r>
      <w:r w:rsidRPr="006D011D">
        <w:t>. На продукцию «</w:t>
      </w:r>
      <w:proofErr w:type="spellStart"/>
      <w:r w:rsidRPr="006D011D">
        <w:t>ФанДОК</w:t>
      </w:r>
      <w:proofErr w:type="spellEnd"/>
      <w:r w:rsidRPr="006D011D">
        <w:t>» действуют многочис</w:t>
      </w:r>
      <w:r w:rsidR="00C91874">
        <w:t>ленные сертификаты соответствия —</w:t>
      </w:r>
      <w:r w:rsidRPr="006D011D">
        <w:t xml:space="preserve"> как в</w:t>
      </w:r>
      <w:r w:rsidR="00C91874">
        <w:t> </w:t>
      </w:r>
      <w:r w:rsidRPr="006D011D">
        <w:t>Беларуси, так и за рубежом.</w:t>
      </w:r>
    </w:p>
    <w:p w:rsidR="006D011D" w:rsidRPr="006D011D" w:rsidRDefault="006D011D" w:rsidP="006D011D">
      <w:pPr>
        <w:pStyle w:val="a3"/>
      </w:pPr>
      <w:r w:rsidRPr="006D011D">
        <w:t>С 2009</w:t>
      </w:r>
      <w:r w:rsidR="00C91874">
        <w:t> </w:t>
      </w:r>
      <w:r w:rsidRPr="006D011D">
        <w:t>года на заводе проводятся внешние аудиты для контроля качества фанеры по стандартам, установленным Управлением по воздушным ресурсам штата Калифорния. В результате этих проверок было получено несколько сертификатов, подтверждающих соответствие продукции международным стандартам по содержанию формальдегида.</w:t>
      </w:r>
    </w:p>
    <w:p w:rsidR="006D011D" w:rsidRDefault="006D011D" w:rsidP="006D011D">
      <w:pPr>
        <w:pStyle w:val="a3"/>
        <w:rPr>
          <w:noProof/>
        </w:rPr>
      </w:pPr>
    </w:p>
    <w:p w:rsidR="006D011D" w:rsidRDefault="006D011D" w:rsidP="003003CE">
      <w:pPr>
        <w:pStyle w:val="a3"/>
        <w:ind w:firstLine="0"/>
        <w:jc w:val="center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6A4D4342" wp14:editId="311A18A3">
                <wp:extent cx="2880000" cy="359967"/>
                <wp:effectExtent l="0" t="19050" r="34925" b="40640"/>
                <wp:docPr id="182" name="Группа 1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183" name="Прямая соединительная линия 183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184" name="Группа 184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185" name="Ромб 185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6" name="Ромб 186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7" name="Ромб 187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F931330" id="Группа 182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">
                <v:line id="Прямая соединительная линия 183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" strokecolor="black [3213]" strokeweight="1pt">
                  <v:stroke joinstyle="miter"/>
                </v:line>
                <v:group id="Группа 184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">
                  <v:shape id="Ромб 185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" fillcolor="white [3212]" strokecolor="black [3213]" strokeweight="1pt"/>
                  <v:shape id="Ромб 186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" fillcolor="white [3212]" strokecolor="black [3213]" strokeweight="1pt"/>
                  <v:shape id="Ромб 187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" fillcolor="white [3212]" strokecolor="black [3213]" strokeweight="1pt"/>
                </v:group>
                <w10:anchorlock/>
              </v:group>
            </w:pict>
          </mc:Fallback>
        </mc:AlternateContent>
      </w:r>
      <w:r>
        <w:br w:type="page"/>
      </w:r>
    </w:p>
    <w:p w:rsidR="006D011D" w:rsidRPr="006D011D" w:rsidRDefault="00B50A42" w:rsidP="006D011D">
      <w:pPr>
        <w:pStyle w:val="af8"/>
      </w:pPr>
      <w:r w:rsidRPr="00B50A42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87936" behindDoc="0" locked="0" layoutInCell="1" allowOverlap="1" wp14:anchorId="5C818415" wp14:editId="6FB4EEBF">
                <wp:simplePos x="0" y="0"/>
                <wp:positionH relativeFrom="margin">
                  <wp:posOffset>3242310</wp:posOffset>
                </wp:positionH>
                <wp:positionV relativeFrom="margin">
                  <wp:posOffset>85090</wp:posOffset>
                </wp:positionV>
                <wp:extent cx="3239770" cy="2267585"/>
                <wp:effectExtent l="0" t="0" r="17780" b="18415"/>
                <wp:wrapSquare wrapText="bothSides"/>
                <wp:docPr id="188" name="Группа 1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189" name="Прямоугольник: скругленные углы 189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44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90" name="Группа 190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191" name="Ромб 191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2" name="Надпись 192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ED72DE" w:rsidRPr="003F28D3" w:rsidRDefault="00ED72DE" w:rsidP="006D011D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16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88" o:spid="_x0000_s1101" style="position:absolute;left:0;text-align:left;margin-left:255.3pt;margin-top:6.7pt;width:255.1pt;height:178.55pt;z-index:251687936;mso-wrap-distance-left:14.2pt;mso-wrap-distance-right:14.2pt;mso-position-horizontal-relative:margin;mso-position-vertical-relative:margin;mso-width-relative:margin;mso-height-relative:margin" coordsize="32397,226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">
                <v:roundrect id="Прямоугольник: скругленные углы 189" o:spid="_x0000_s1102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smHb8A&#10;AADcAAAADwAAAGRycy9kb3ducmV2LnhtbERPy6rCMBDdC/5DGMGdpj7Q3l6jiCK4EVHvBwzN3KbY&#10;TEoTtf69EQR3czjPWaxaW4k7Nb50rGA0TEAQ506XXCj4u+wGKQgfkDVWjknBkzyslt3OAjPtHnyi&#10;+zkUIoawz1CBCaHOpPS5IYt+6GriyP27xmKIsCmkbvARw20lx0kykxZLjg0Ga9oYyq/nm1UwlbPt&#10;4TbB8jR5uvHRtPmI56lS/V67/gURqA1f8ce913F++gPvZ+IFcvkC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cCyYdvwAAANwAAAAPAAAAAAAAAAAAAAAAAJgCAABkcnMvZG93bnJl&#10;di54bWxQSwUGAAAAAAQABAD1AAAAhAMAAAAA&#10;" strokecolor="black [3213]" strokeweight="1pt">
                  <v:fill r:id="rId45" o:title="" recolor="t" rotate="t" type="frame"/>
                  <v:stroke joinstyle="miter"/>
                </v:roundrect>
                <v:group id="Группа 190" o:spid="_x0000_s1103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jzg/bxgAAANwA&#10;AAAPAAAAAAAAAAAAAAAAAKoCAABkcnMvZG93bnJldi54bWxQSwUGAAAAAAQABAD6AAAAnQMAAAAA&#10;">
                  <v:shape id="Ромб 191" o:spid="_x0000_s1104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PEusQA&#10;AADcAAAADwAAAGRycy9kb3ducmV2LnhtbERPTWvCQBC9C/0PyxS8lGajB7HRVUpBUFTUtOB1yE6T&#10;0OxsyG5i9Ne7QsHbPN7nzJe9qURHjSstKxhFMQjizOqScwU/36v3KQjnkTVWlknBlRwsFy+DOSba&#10;XvhEXepzEULYJaig8L5OpHRZQQZdZGviwP3axqAPsMmlbvASwk0lx3E8kQZLDg0F1vRVUPaXtkbB&#10;pD3XlG72h+1UXrvxLW+3u+ObUsPX/nMGwlPvn+J/91qH+R8jeDwTLpC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szxLrEAAAA3AAAAA8AAAAAAAAAAAAAAAAAmAIAAGRycy9k&#10;b3ducmV2LnhtbFBLBQYAAAAABAAEAPUAAACJAwAAAAA=&#10;" fillcolor="#c00000" strokecolor="#f2f2f2 [3052]" strokeweight="2.25pt">
                    <v:shadow on="t" color="black [3213]" opacity="26214f" offset=".34742mm,.06125mm"/>
                  </v:shape>
                  <v:shape id="Надпись 192" o:spid="_x0000_s1105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CkaMQA&#10;AADcAAAADwAAAGRycy9kb3ducmV2LnhtbERPTWvCQBC9F/wPywi9NRsDFY2uEgKhpbQHNZfeptkx&#10;CWZnY3arqb++Wyh4m8f7nPV2NJ240OBaywpmUQyCuLK65VpBeSieFiCcR9bYWSYFP+Rgu5k8rDHV&#10;9so7uux9LUIIuxQVNN73qZSuasigi2xPHLijHQz6AIda6gGvIdx0MonjuTTYcmhosKe8oeq0/zYK&#10;3vLiA3dfiVncuvzl/Zj15/LzWanH6ZitQHga/V38737VYf4ygb9nwgVy8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4ApGjEAAAA3AAAAA8AAAAAAAAAAAAAAAAAmAIAAGRycy9k&#10;b3ducmV2LnhtbFBLBQYAAAAABAAEAPUAAACJAwAAAAA=&#10;" filled="f" stroked="f" strokeweight=".5pt">
                    <v:textbox>
                      <w:txbxContent>
                        <w:p w:rsidR="00ED72DE" w:rsidRPr="003F28D3" w:rsidRDefault="00ED72DE" w:rsidP="006D011D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16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6D011D" w:rsidRPr="00B50A42">
        <w:t>Целлюлоза сульфатная</w:t>
      </w:r>
    </w:p>
    <w:p w:rsidR="006D011D" w:rsidRPr="006D011D" w:rsidRDefault="006D011D" w:rsidP="006D011D">
      <w:pPr>
        <w:pStyle w:val="a3"/>
      </w:pPr>
      <w:r w:rsidRPr="006D011D">
        <w:rPr>
          <w:b/>
        </w:rPr>
        <w:t xml:space="preserve">16. Целлюлоза </w:t>
      </w:r>
      <w:r w:rsidRPr="003901AC">
        <w:rPr>
          <w:b/>
        </w:rPr>
        <w:t>сульфатная (ОАО «</w:t>
      </w:r>
      <w:hyperlink r:id="rId46" w:tooltip="Светлогорский целлюлозно-картонный комбинат" w:history="1">
        <w:r w:rsidRPr="003901AC">
          <w:rPr>
            <w:rStyle w:val="af0"/>
            <w:b/>
            <w:color w:val="auto"/>
            <w:u w:val="none"/>
          </w:rPr>
          <w:t>Светлогорский целлюлозно-картонный комбинат</w:t>
        </w:r>
      </w:hyperlink>
      <w:r w:rsidRPr="003901AC">
        <w:rPr>
          <w:b/>
        </w:rPr>
        <w:t>», г.</w:t>
      </w:r>
      <w:r w:rsidR="00B50A42">
        <w:rPr>
          <w:b/>
        </w:rPr>
        <w:t> </w:t>
      </w:r>
      <w:r w:rsidRPr="003901AC">
        <w:rPr>
          <w:b/>
        </w:rPr>
        <w:t>Светлогорск)</w:t>
      </w:r>
      <w:r w:rsidRPr="006D011D">
        <w:t xml:space="preserve"> изготавливается единственным производителем целлюлозы в Республике Беларусь.</w:t>
      </w:r>
    </w:p>
    <w:p w:rsidR="006D011D" w:rsidRPr="006D011D" w:rsidRDefault="006D011D" w:rsidP="006D011D">
      <w:pPr>
        <w:pStyle w:val="a3"/>
      </w:pPr>
      <w:r w:rsidRPr="006D011D">
        <w:t>В</w:t>
      </w:r>
      <w:r w:rsidR="00380A94">
        <w:t> </w:t>
      </w:r>
      <w:r w:rsidRPr="006D011D">
        <w:t>2020</w:t>
      </w:r>
      <w:r w:rsidR="00380A94">
        <w:t> </w:t>
      </w:r>
      <w:r w:rsidRPr="006D011D">
        <w:t>году компания ввела в</w:t>
      </w:r>
      <w:r w:rsidR="00EA3D18">
        <w:t> </w:t>
      </w:r>
      <w:r w:rsidRPr="006D011D">
        <w:t>эксплуатацию завод по производству сульфатной бел</w:t>
      </w:r>
      <w:r w:rsidR="00380A94">
        <w:t>ё</w:t>
      </w:r>
      <w:r w:rsidRPr="006D011D">
        <w:t>ной целлюлозы</w:t>
      </w:r>
      <w:r w:rsidR="00380A94">
        <w:t xml:space="preserve"> мощностью 400 000 тонн в год.</w:t>
      </w:r>
    </w:p>
    <w:p w:rsidR="006D011D" w:rsidRPr="006D011D" w:rsidRDefault="006D011D" w:rsidP="006D011D">
      <w:pPr>
        <w:pStyle w:val="a3"/>
      </w:pPr>
      <w:r w:rsidRPr="006D011D">
        <w:t>Целлюлоза</w:t>
      </w:r>
      <w:r w:rsidR="00051B96">
        <w:t> —</w:t>
      </w:r>
      <w:r w:rsidRPr="006D011D">
        <w:t xml:space="preserve"> это соединение, основной компонент клеточных стенок растений. Она прида</w:t>
      </w:r>
      <w:r w:rsidR="00C65BE8">
        <w:t>ё</w:t>
      </w:r>
      <w:r w:rsidRPr="006D011D">
        <w:t>т растениям прочность и структурную поддержку</w:t>
      </w:r>
      <w:r w:rsidR="00C65BE8">
        <w:t xml:space="preserve"> и</w:t>
      </w:r>
      <w:r w:rsidRPr="006D011D">
        <w:t xml:space="preserve"> не растворяется в</w:t>
      </w:r>
      <w:r w:rsidR="00C65BE8">
        <w:t> </w:t>
      </w:r>
      <w:r w:rsidRPr="006D011D">
        <w:t>воде. Содержит клетчатку, которая способствует нормализации пищеварения.</w:t>
      </w:r>
    </w:p>
    <w:p w:rsidR="006D011D" w:rsidRPr="006D011D" w:rsidRDefault="006D011D" w:rsidP="006D011D">
      <w:pPr>
        <w:pStyle w:val="a3"/>
      </w:pPr>
      <w:r w:rsidRPr="006D011D">
        <w:t>Для производства целлюлозы необходимо подготовить сырь</w:t>
      </w:r>
      <w:r w:rsidR="00C65BE8">
        <w:t>ё</w:t>
      </w:r>
      <w:r w:rsidRPr="006D011D">
        <w:t xml:space="preserve"> (хвойные породы древесины). Используются только здоровые деревья без гнили. Длинные стволы распиливают на бр</w:t>
      </w:r>
      <w:r w:rsidR="003E7007">
        <w:t>ё</w:t>
      </w:r>
      <w:r w:rsidRPr="006D011D">
        <w:t>вна</w:t>
      </w:r>
      <w:r w:rsidR="00C65BE8">
        <w:t xml:space="preserve"> длиной 1–</w:t>
      </w:r>
      <w:r w:rsidRPr="006D011D">
        <w:t>1,5 метра, очищают от коры и измельчают на ще</w:t>
      </w:r>
      <w:r w:rsidR="00C65BE8">
        <w:t>пу размером 2-3 см и толщиной 3–</w:t>
      </w:r>
      <w:r w:rsidRPr="006D011D">
        <w:t>5 мм, которую сортируют, отделяя крупные щепки от мелких опилок. Затем щепу варят с химикатами при высокой температуре и</w:t>
      </w:r>
      <w:r w:rsidR="00D85DF2">
        <w:t> </w:t>
      </w:r>
      <w:r w:rsidRPr="006D011D">
        <w:t>давлении. Сваренная щепа легко разделяется на отдельные целлюлозные волокна, из которых пут</w:t>
      </w:r>
      <w:r w:rsidR="00905F60">
        <w:t>ё</w:t>
      </w:r>
      <w:r w:rsidRPr="006D011D">
        <w:t>м механических обработок получают целлюлозную массу.</w:t>
      </w:r>
    </w:p>
    <w:p w:rsidR="006D011D" w:rsidRPr="006D011D" w:rsidRDefault="006D011D" w:rsidP="006D011D">
      <w:pPr>
        <w:pStyle w:val="a3"/>
      </w:pPr>
      <w:r w:rsidRPr="006D011D">
        <w:t xml:space="preserve"> Целлю</w:t>
      </w:r>
      <w:r w:rsidR="00905F60">
        <w:t xml:space="preserve">лоза применяется в текстильной и </w:t>
      </w:r>
      <w:r w:rsidRPr="006D011D">
        <w:t xml:space="preserve">пищевой промышленности, </w:t>
      </w:r>
      <w:r w:rsidR="00905F60">
        <w:t>в </w:t>
      </w:r>
      <w:r w:rsidRPr="006D011D">
        <w:t>производстве бумаги и упаковки.</w:t>
      </w:r>
    </w:p>
    <w:p w:rsidR="006D011D" w:rsidRPr="006D011D" w:rsidRDefault="006D011D" w:rsidP="006D011D">
      <w:pPr>
        <w:pStyle w:val="a3"/>
      </w:pPr>
      <w:r w:rsidRPr="006D011D">
        <w:t xml:space="preserve">Предприятие производит сульфатную и вискозную целлюлозу, </w:t>
      </w:r>
      <w:proofErr w:type="spellStart"/>
      <w:r w:rsidRPr="006D011D">
        <w:t>талловое</w:t>
      </w:r>
      <w:proofErr w:type="spellEnd"/>
      <w:r w:rsidRPr="006D011D">
        <w:t xml:space="preserve"> масло, скипидар, транспортную упаковку из </w:t>
      </w:r>
      <w:proofErr w:type="spellStart"/>
      <w:r w:rsidRPr="006D011D">
        <w:t>гофрокартона</w:t>
      </w:r>
      <w:proofErr w:type="spellEnd"/>
      <w:r w:rsidRPr="006D011D">
        <w:t>, бумагу для гофрирования, фильтровальные картоны и тр</w:t>
      </w:r>
      <w:r w:rsidR="00905F60">
        <w:t>ё</w:t>
      </w:r>
      <w:r w:rsidRPr="006D011D">
        <w:t>хслойные бумажные мешки, пиломатериалы.</w:t>
      </w:r>
    </w:p>
    <w:p w:rsidR="006D011D" w:rsidRDefault="006D011D" w:rsidP="006D011D">
      <w:pPr>
        <w:pStyle w:val="a3"/>
        <w:rPr>
          <w:noProof/>
        </w:rPr>
      </w:pPr>
    </w:p>
    <w:p w:rsidR="006D011D" w:rsidRDefault="006D011D" w:rsidP="003003CE">
      <w:pPr>
        <w:pStyle w:val="a3"/>
        <w:ind w:firstLine="0"/>
        <w:jc w:val="center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53BB52F9" wp14:editId="546AF2DF">
                <wp:extent cx="2880000" cy="359967"/>
                <wp:effectExtent l="0" t="19050" r="34925" b="40640"/>
                <wp:docPr id="193" name="Группа 1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194" name="Прямая соединительная линия 194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195" name="Группа 195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196" name="Ромб 196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7" name="Ромб 197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8" name="Ромб 198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1F8C76B" id="Группа 193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">
                <v:line id="Прямая соединительная линия 194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" strokecolor="black [3213]" strokeweight="1pt">
                  <v:stroke joinstyle="miter"/>
                </v:line>
                <v:group id="Группа 195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">
                  <v:shape id="Ромб 196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" fillcolor="white [3212]" strokecolor="black [3213]" strokeweight="1pt"/>
                  <v:shape id="Ромб 197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" fillcolor="white [3212]" strokecolor="black [3213]" strokeweight="1pt"/>
                  <v:shape id="Ромб 198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" fillcolor="white [3212]" strokecolor="black [3213]" strokeweight="1pt"/>
                </v:group>
                <w10:anchorlock/>
              </v:group>
            </w:pict>
          </mc:Fallback>
        </mc:AlternateContent>
      </w:r>
      <w:r>
        <w:br w:type="page"/>
      </w:r>
    </w:p>
    <w:p w:rsidR="006D011D" w:rsidRPr="00293A6B" w:rsidRDefault="006D011D" w:rsidP="007308DE">
      <w:pPr>
        <w:pStyle w:val="af8"/>
      </w:pPr>
      <w:r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89984" behindDoc="0" locked="0" layoutInCell="1" allowOverlap="1" wp14:anchorId="11043524" wp14:editId="69775C06">
                <wp:simplePos x="3538847" y="1448790"/>
                <wp:positionH relativeFrom="margin">
                  <wp:align>right</wp:align>
                </wp:positionH>
                <wp:positionV relativeFrom="margin">
                  <wp:align>top</wp:align>
                </wp:positionV>
                <wp:extent cx="3240000" cy="2268000"/>
                <wp:effectExtent l="0" t="0" r="17780" b="18415"/>
                <wp:wrapSquare wrapText="bothSides"/>
                <wp:docPr id="199" name="Группа 1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40000" cy="2268000"/>
                          <a:chOff x="0" y="0"/>
                          <a:chExt cx="3239770" cy="2267585"/>
                        </a:xfrm>
                      </wpg:grpSpPr>
                      <wps:wsp>
                        <wps:cNvPr id="200" name="Прямоугольник: скругленные углы 200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47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01" name="Группа 201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202" name="Ромб 202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3" name="Надпись 203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ED72DE" w:rsidRPr="003F28D3" w:rsidRDefault="00ED72DE" w:rsidP="006D011D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17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99" o:spid="_x0000_s1106" style="position:absolute;left:0;text-align:left;margin-left:203.9pt;margin-top:0;width:255.1pt;height:178.6pt;z-index:251689984;mso-wrap-distance-left:14.2pt;mso-wrap-distance-right:14.2pt;mso-position-horizontal:right;mso-position-horizontal-relative:margin;mso-position-vertical:top;mso-position-vertical-relative:margin;mso-width-relative:margin;mso-height-relative:margin" coordsize="32397,2267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bWZ0MgAAAAADBBAAAAEAAAAAAAAAAAAA&#10;AAAAAAABAAAAAAAAAAAAAAAAAAAAAQAAAQAQAA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">
                <v:roundrect id="Прямоугольник: скругленные углы 200" o:spid="_x0000_s1107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fwY8MA&#10;AADcAAAADwAAAGRycy9kb3ducmV2LnhtbESPQWsCMRSE74X+h/AKvdVsFUS2RrGFpVIFUXvx9tg8&#10;k8XNy7LJrtt/3wiCx2FmvmHmy8HVoqc2VJ4VvI8yEMSl1xUbBb/H4m0GIkRkjbVnUvBHAZaL56c5&#10;5tpfeU/9IRqRIBxyVGBjbHIpQ2nJYRj5hjh5Z986jEm2RuoWrwnuajnOsql0WHFasNjQl6Xycuic&#10;AtOYSf85Pm2/bfnTmU1XdDsqlHp9GVYfICIN8RG+t9daQSLC7Uw6An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EfwY8MAAADcAAAADwAAAAAAAAAAAAAAAACYAgAAZHJzL2Rv&#10;d25yZXYueG1sUEsFBgAAAAAEAAQA9QAAAIgDAAAAAA==&#10;" strokecolor="black [3213]" strokeweight="1pt">
                  <v:fill r:id="rId48" o:title="" recolor="t" rotate="t" type="frame"/>
                  <v:stroke joinstyle="miter"/>
                </v:roundrect>
                <v:group id="Группа 201" o:spid="_x0000_s1108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/rV67xgAAANwA&#10;AAAPAAAAAAAAAAAAAAAAAKoCAABkcnMvZG93bnJldi54bWxQSwUGAAAAAAQABAD6AAAAnQMAAAAA&#10;">
                  <v:shape id="Ромб 202" o:spid="_x0000_s1109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6uNsUA&#10;AADcAAAADwAAAGRycy9kb3ducmV2LnhtbESPQWvCQBSE74X+h+UVvBTdmINIzCpSKCgqrWnB6yP7&#10;TILZtyG7idFf7xYKHoeZ+YZJV4OpRU+tqywrmE4iEMS51RUXCn5/PsdzEM4ja6wtk4IbOVgtX19S&#10;TLS98pH6zBciQNglqKD0vkmkdHlJBt3ENsTBO9vWoA+yLaRu8RrgppZxFM2kwYrDQokNfZSUX7LO&#10;KJh1p4ay7eFrN5e3Pr4X3W7//a7U6G1YL0B4Gvwz/N/eaAVxFMPfmXAE5PI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zq42xQAAANwAAAAPAAAAAAAAAAAAAAAAAJgCAABkcnMv&#10;ZG93bnJldi54bWxQSwUGAAAAAAQABAD1AAAAigMAAAAA&#10;" fillcolor="#c00000" strokecolor="#f2f2f2 [3052]" strokeweight="2.25pt">
                    <v:shadow on="t" color="black [3213]" opacity="26214f" offset=".34742mm,.06125mm"/>
                  </v:shape>
                  <v:shape id="Надпись 203" o:spid="_x0000_s1110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P1CMYA&#10;AADcAAAADwAAAGRycy9kb3ducmV2LnhtbESPQWvCQBSE74X+h+UVvNWNEYukriKB0FL0YOqlt9fs&#10;Mwlm36bZbZL6612h4HGYmW+Y1WY0jeipc7VlBbNpBIK4sLrmUsHxM3tegnAeWWNjmRT8kYPN+vFh&#10;hYm2Ax+oz30pAoRdggoq79tESldUZNBNbUscvJPtDPogu1LqDocAN42Mo+hFGqw5LFTYUlpRcc5/&#10;jYKPNNvj4Ts2y0uTvu1O2/bn+LVQavI0bl9BeBr9PfzfftcK4mgOtzPhCMj1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mP1CMYAAADcAAAADwAAAAAAAAAAAAAAAACYAgAAZHJz&#10;L2Rvd25yZXYueG1sUEsFBgAAAAAEAAQA9QAAAIsDAAAAAA==&#10;" filled="f" stroked="f" strokeweight=".5pt">
                    <v:textbox>
                      <w:txbxContent>
                        <w:p w:rsidR="00ED72DE" w:rsidRPr="003F28D3" w:rsidRDefault="00ED72DE" w:rsidP="006D011D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17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>
        <w:rPr>
          <w:shd w:val="clear" w:color="auto" w:fill="FFFFFF"/>
        </w:rPr>
        <w:t>Газетная бумага</w:t>
      </w:r>
    </w:p>
    <w:p w:rsidR="006D011D" w:rsidRDefault="006D011D" w:rsidP="006D011D">
      <w:pPr>
        <w:pStyle w:val="a3"/>
        <w:rPr>
          <w:shd w:val="clear" w:color="auto" w:fill="FFFFFF"/>
        </w:rPr>
      </w:pPr>
      <w:r w:rsidRPr="00192EC6">
        <w:rPr>
          <w:b/>
          <w:shd w:val="clear" w:color="auto" w:fill="FFFFFF"/>
        </w:rPr>
        <w:t>17. Газетная бумага</w:t>
      </w:r>
      <w:r>
        <w:rPr>
          <w:shd w:val="clear" w:color="auto" w:fill="FFFFFF"/>
        </w:rPr>
        <w:t xml:space="preserve"> </w:t>
      </w:r>
      <w:r w:rsidRPr="003901AC">
        <w:rPr>
          <w:b/>
          <w:shd w:val="clear" w:color="auto" w:fill="FFFFFF"/>
        </w:rPr>
        <w:t>(</w:t>
      </w:r>
      <w:r w:rsidRPr="003901AC">
        <w:rPr>
          <w:b/>
          <w:bCs/>
        </w:rPr>
        <w:t xml:space="preserve">РПУП </w:t>
      </w:r>
      <w:r w:rsidR="000F61F4" w:rsidRPr="003901AC">
        <w:rPr>
          <w:b/>
          <w:shd w:val="clear" w:color="auto" w:fill="FFFFFF"/>
        </w:rPr>
        <w:t>«</w:t>
      </w:r>
      <w:r w:rsidRPr="003901AC">
        <w:rPr>
          <w:b/>
          <w:bCs/>
        </w:rPr>
        <w:t>Завод газетной бумаги</w:t>
      </w:r>
      <w:r w:rsidR="00A038C8" w:rsidRPr="003901AC">
        <w:rPr>
          <w:b/>
          <w:shd w:val="clear" w:color="auto" w:fill="FFFFFF"/>
        </w:rPr>
        <w:t>»</w:t>
      </w:r>
      <w:r w:rsidRPr="003901AC">
        <w:rPr>
          <w:b/>
          <w:bCs/>
          <w:shd w:val="clear" w:color="auto" w:fill="FFFFFF"/>
        </w:rPr>
        <w:t xml:space="preserve">, </w:t>
      </w:r>
      <w:r w:rsidRPr="003901AC">
        <w:rPr>
          <w:b/>
          <w:shd w:val="clear" w:color="auto" w:fill="FFFFFF"/>
        </w:rPr>
        <w:t>г.</w:t>
      </w:r>
      <w:r w:rsidR="001464F6">
        <w:rPr>
          <w:b/>
          <w:shd w:val="clear" w:color="auto" w:fill="FFFFFF"/>
        </w:rPr>
        <w:t> </w:t>
      </w:r>
      <w:r w:rsidRPr="003901AC">
        <w:rPr>
          <w:b/>
          <w:shd w:val="clear" w:color="auto" w:fill="FFFFFF"/>
        </w:rPr>
        <w:t>Шклов)</w:t>
      </w:r>
      <w:r>
        <w:rPr>
          <w:shd w:val="clear" w:color="auto" w:fill="FFFFFF"/>
        </w:rPr>
        <w:t xml:space="preserve"> изготавливается в</w:t>
      </w:r>
      <w:r w:rsidR="00EA3D18">
        <w:rPr>
          <w:shd w:val="clear" w:color="auto" w:fill="FFFFFF"/>
        </w:rPr>
        <w:t> </w:t>
      </w:r>
      <w:r>
        <w:rPr>
          <w:shd w:val="clear" w:color="auto" w:fill="FFFFFF"/>
        </w:rPr>
        <w:t>рулонах и</w:t>
      </w:r>
      <w:r w:rsidR="00EA3D18">
        <w:rPr>
          <w:shd w:val="clear" w:color="auto" w:fill="FFFFFF"/>
        </w:rPr>
        <w:t> </w:t>
      </w:r>
      <w:r>
        <w:rPr>
          <w:shd w:val="clear" w:color="auto" w:fill="FFFFFF"/>
        </w:rPr>
        <w:t>предназначена для печатания на высокоскоростных газетных агрегатах, содержащих текст, штриховые и</w:t>
      </w:r>
      <w:r w:rsidR="00EA3D18">
        <w:rPr>
          <w:shd w:val="clear" w:color="auto" w:fill="FFFFFF"/>
        </w:rPr>
        <w:t> </w:t>
      </w:r>
      <w:r>
        <w:rPr>
          <w:shd w:val="clear" w:color="auto" w:fill="FFFFFF"/>
        </w:rPr>
        <w:t>растровые ч</w:t>
      </w:r>
      <w:r w:rsidR="001464F6">
        <w:rPr>
          <w:shd w:val="clear" w:color="auto" w:fill="FFFFFF"/>
        </w:rPr>
        <w:t>ё</w:t>
      </w:r>
      <w:r>
        <w:rPr>
          <w:shd w:val="clear" w:color="auto" w:fill="FFFFFF"/>
        </w:rPr>
        <w:t>рно-белые и цветные иллюстрации.</w:t>
      </w:r>
    </w:p>
    <w:p w:rsidR="006D011D" w:rsidRDefault="006D011D" w:rsidP="006D011D">
      <w:pPr>
        <w:pStyle w:val="a3"/>
        <w:rPr>
          <w:shd w:val="clear" w:color="auto" w:fill="FFFFFF"/>
        </w:rPr>
      </w:pPr>
      <w:r>
        <w:rPr>
          <w:shd w:val="clear" w:color="auto" w:fill="FFFFFF"/>
        </w:rPr>
        <w:t xml:space="preserve">Процесс производства газетной бумаги в </w:t>
      </w:r>
      <w:r w:rsidR="001464F6">
        <w:rPr>
          <w:shd w:val="clear" w:color="auto" w:fill="FFFFFF"/>
        </w:rPr>
        <w:t>г. </w:t>
      </w:r>
      <w:r>
        <w:rPr>
          <w:shd w:val="clear" w:color="auto" w:fill="FFFFFF"/>
        </w:rPr>
        <w:t>Шклове, как и в других местах, включает несколько основных этапов: подготовк</w:t>
      </w:r>
      <w:r w:rsidR="001464F6">
        <w:rPr>
          <w:shd w:val="clear" w:color="auto" w:fill="FFFFFF"/>
        </w:rPr>
        <w:t>у</w:t>
      </w:r>
      <w:r>
        <w:rPr>
          <w:shd w:val="clear" w:color="auto" w:fill="FFFFFF"/>
        </w:rPr>
        <w:t xml:space="preserve"> сырья, которым является целлюлоза, полученная из древесины</w:t>
      </w:r>
      <w:r w:rsidR="001464F6">
        <w:rPr>
          <w:shd w:val="clear" w:color="auto" w:fill="FFFFFF"/>
        </w:rPr>
        <w:t xml:space="preserve"> и</w:t>
      </w:r>
      <w:r w:rsidR="000A4C31">
        <w:rPr>
          <w:shd w:val="clear" w:color="auto" w:fill="FFFFFF"/>
        </w:rPr>
        <w:t> </w:t>
      </w:r>
      <w:r>
        <w:rPr>
          <w:shd w:val="clear" w:color="auto" w:fill="FFFFFF"/>
        </w:rPr>
        <w:t>вторичных материалов (например, макулатуры) или растительных волокон. Далее ид</w:t>
      </w:r>
      <w:r w:rsidR="000A4C31">
        <w:rPr>
          <w:shd w:val="clear" w:color="auto" w:fill="FFFFFF"/>
        </w:rPr>
        <w:t>ё</w:t>
      </w:r>
      <w:r>
        <w:rPr>
          <w:shd w:val="clear" w:color="auto" w:fill="FFFFFF"/>
        </w:rPr>
        <w:t>т подготовка целлюлозы: древесина или макулатура перерабатыва</w:t>
      </w:r>
      <w:r w:rsidR="000A4C31">
        <w:rPr>
          <w:shd w:val="clear" w:color="auto" w:fill="FFFFFF"/>
        </w:rPr>
        <w:t>е</w:t>
      </w:r>
      <w:r>
        <w:rPr>
          <w:shd w:val="clear" w:color="auto" w:fill="FFFFFF"/>
        </w:rPr>
        <w:t>тся. Если используется древесина, её сначала очищают от коры, затем измельчают и варят с</w:t>
      </w:r>
      <w:r w:rsidR="000A4C31">
        <w:rPr>
          <w:shd w:val="clear" w:color="auto" w:fill="FFFFFF"/>
        </w:rPr>
        <w:t> </w:t>
      </w:r>
      <w:r>
        <w:rPr>
          <w:shd w:val="clear" w:color="auto" w:fill="FFFFFF"/>
        </w:rPr>
        <w:t>добавлением химикатов для получения целлюлозы. При использовании макулатуры её сначала сортируют, очищают от посторонних материалов и</w:t>
      </w:r>
      <w:r w:rsidR="000A4C31">
        <w:rPr>
          <w:shd w:val="clear" w:color="auto" w:fill="FFFFFF"/>
        </w:rPr>
        <w:t> </w:t>
      </w:r>
      <w:r>
        <w:rPr>
          <w:shd w:val="clear" w:color="auto" w:fill="FFFFFF"/>
        </w:rPr>
        <w:t>затем перерабатывают.</w:t>
      </w:r>
    </w:p>
    <w:p w:rsidR="006D011D" w:rsidRDefault="006D011D" w:rsidP="006D011D">
      <w:pPr>
        <w:pStyle w:val="a3"/>
        <w:rPr>
          <w:shd w:val="clear" w:color="auto" w:fill="FFFFFF"/>
        </w:rPr>
      </w:pPr>
      <w:r>
        <w:rPr>
          <w:shd w:val="clear" w:color="auto" w:fill="FFFFFF"/>
        </w:rPr>
        <w:t>Полученная целлюлоза смешивается с водой и добавляется в бумагоделательную машину. Здесь смесь распределяется по сетке, где вода стекает, а волокна связываются друг с другом.</w:t>
      </w:r>
    </w:p>
    <w:p w:rsidR="006D011D" w:rsidRDefault="006D011D" w:rsidP="006D011D">
      <w:pPr>
        <w:pStyle w:val="a3"/>
        <w:rPr>
          <w:shd w:val="clear" w:color="auto" w:fill="FFFFFF"/>
        </w:rPr>
      </w:pPr>
      <w:r>
        <w:rPr>
          <w:shd w:val="clear" w:color="auto" w:fill="FFFFFF"/>
        </w:rPr>
        <w:t>После формирования листа бумаги он проходит через пресс и сушильные цилиндры для удаления остаточной влаги.</w:t>
      </w:r>
    </w:p>
    <w:p w:rsidR="006D011D" w:rsidRDefault="006D011D" w:rsidP="006D011D">
      <w:pPr>
        <w:pStyle w:val="a3"/>
        <w:rPr>
          <w:shd w:val="clear" w:color="auto" w:fill="FFFFFF"/>
        </w:rPr>
      </w:pPr>
      <w:r>
        <w:rPr>
          <w:shd w:val="clear" w:color="auto" w:fill="FFFFFF"/>
        </w:rPr>
        <w:t>Готовая бумага нарезается на листы или рулоны и упаковывается для дальнейшей транспортировки и использования.</w:t>
      </w:r>
    </w:p>
    <w:p w:rsidR="006D011D" w:rsidRDefault="006D011D" w:rsidP="006D011D">
      <w:pPr>
        <w:pStyle w:val="a3"/>
        <w:rPr>
          <w:shd w:val="clear" w:color="auto" w:fill="FFFFFF"/>
        </w:rPr>
      </w:pPr>
      <w:r>
        <w:rPr>
          <w:shd w:val="clear" w:color="auto" w:fill="FFFFFF"/>
        </w:rPr>
        <w:t>В сентябре 2024</w:t>
      </w:r>
      <w:r w:rsidR="009401FB">
        <w:rPr>
          <w:shd w:val="clear" w:color="auto" w:fill="FFFFFF"/>
        </w:rPr>
        <w:t> </w:t>
      </w:r>
      <w:r>
        <w:rPr>
          <w:shd w:val="clear" w:color="auto" w:fill="FFFFFF"/>
        </w:rPr>
        <w:t>года предприятием освоен новый вид продукции</w:t>
      </w:r>
      <w:r w:rsidR="006812C2">
        <w:rPr>
          <w:shd w:val="clear" w:color="auto" w:fill="FFFFFF"/>
        </w:rPr>
        <w:t> —</w:t>
      </w:r>
      <w:r>
        <w:rPr>
          <w:shd w:val="clear" w:color="auto" w:fill="FFFFFF"/>
        </w:rPr>
        <w:t xml:space="preserve"> </w:t>
      </w:r>
      <w:proofErr w:type="spellStart"/>
      <w:r>
        <w:rPr>
          <w:shd w:val="clear" w:color="auto" w:fill="FFFFFF"/>
        </w:rPr>
        <w:t>подпергамент</w:t>
      </w:r>
      <w:proofErr w:type="spellEnd"/>
      <w:r>
        <w:rPr>
          <w:shd w:val="clear" w:color="auto" w:fill="FFFFFF"/>
        </w:rPr>
        <w:t>, который, обладая уникальными свойствами (высокая прочность, определ</w:t>
      </w:r>
      <w:r w:rsidR="009401FB">
        <w:rPr>
          <w:shd w:val="clear" w:color="auto" w:fill="FFFFFF"/>
        </w:rPr>
        <w:t>ё</w:t>
      </w:r>
      <w:r>
        <w:rPr>
          <w:shd w:val="clear" w:color="auto" w:fill="FFFFFF"/>
        </w:rPr>
        <w:t>нная устойчивость к жиру и влаге), находит широкое применение в</w:t>
      </w:r>
      <w:r w:rsidR="009401FB">
        <w:rPr>
          <w:shd w:val="clear" w:color="auto" w:fill="FFFFFF"/>
        </w:rPr>
        <w:t> </w:t>
      </w:r>
      <w:r>
        <w:rPr>
          <w:shd w:val="clear" w:color="auto" w:fill="FFFFFF"/>
        </w:rPr>
        <w:t>производстве упаковки для продуктов питания, а также товаров промышленного назначения.</w:t>
      </w:r>
    </w:p>
    <w:p w:rsidR="006D011D" w:rsidRDefault="006D011D" w:rsidP="006D011D">
      <w:pPr>
        <w:pStyle w:val="a3"/>
        <w:rPr>
          <w:shd w:val="clear" w:color="auto" w:fill="FFFFFF"/>
        </w:rPr>
      </w:pPr>
      <w:r>
        <w:rPr>
          <w:shd w:val="clear" w:color="auto" w:fill="FFFFFF"/>
        </w:rPr>
        <w:t>На заводе в Шклове используются современные технологии и оборудование, что позволяет производить качественную газетную бумагу с уч</w:t>
      </w:r>
      <w:r w:rsidR="009401FB">
        <w:rPr>
          <w:shd w:val="clear" w:color="auto" w:fill="FFFFFF"/>
        </w:rPr>
        <w:t>ё</w:t>
      </w:r>
      <w:r>
        <w:rPr>
          <w:shd w:val="clear" w:color="auto" w:fill="FFFFFF"/>
        </w:rPr>
        <w:t>том экологических стандартов.</w:t>
      </w:r>
    </w:p>
    <w:p w:rsidR="006D011D" w:rsidRDefault="006D011D" w:rsidP="006D011D">
      <w:pPr>
        <w:pStyle w:val="a3"/>
        <w:rPr>
          <w:shd w:val="clear" w:color="auto" w:fill="FFFFFF"/>
        </w:rPr>
      </w:pPr>
      <w:r>
        <w:rPr>
          <w:shd w:val="clear" w:color="auto" w:fill="FFFFFF"/>
        </w:rPr>
        <w:t>Поставка продукции осуществляется более чем в 30 стран мира.</w:t>
      </w:r>
    </w:p>
    <w:p w:rsidR="006D011D" w:rsidRDefault="006D011D" w:rsidP="006D011D">
      <w:pPr>
        <w:pStyle w:val="a3"/>
        <w:rPr>
          <w:noProof/>
        </w:rPr>
      </w:pPr>
      <w:r>
        <w:rPr>
          <w:shd w:val="clear" w:color="auto" w:fill="FFFFFF"/>
        </w:rPr>
        <w:t>РУП «Завод газетной бумаги»</w:t>
      </w:r>
      <w:r w:rsidR="007B4197">
        <w:rPr>
          <w:shd w:val="clear" w:color="auto" w:fill="FFFFFF"/>
        </w:rPr>
        <w:t> —</w:t>
      </w:r>
      <w:r>
        <w:rPr>
          <w:shd w:val="clear" w:color="auto" w:fill="FFFFFF"/>
        </w:rPr>
        <w:t xml:space="preserve"> постоянный участник всевозможных выставок. Например, летом 2024</w:t>
      </w:r>
      <w:r w:rsidR="007B4197">
        <w:rPr>
          <w:shd w:val="clear" w:color="auto" w:fill="FFFFFF"/>
        </w:rPr>
        <w:t> </w:t>
      </w:r>
      <w:r>
        <w:rPr>
          <w:shd w:val="clear" w:color="auto" w:fill="FFFFFF"/>
        </w:rPr>
        <w:t>года представлял продукцию на самой крупной в</w:t>
      </w:r>
      <w:r w:rsidR="007B4197">
        <w:rPr>
          <w:shd w:val="clear" w:color="auto" w:fill="FFFFFF"/>
        </w:rPr>
        <w:t> </w:t>
      </w:r>
      <w:r>
        <w:rPr>
          <w:shd w:val="clear" w:color="auto" w:fill="FFFFFF"/>
        </w:rPr>
        <w:t>России и</w:t>
      </w:r>
      <w:r w:rsidR="007B4197">
        <w:rPr>
          <w:shd w:val="clear" w:color="auto" w:fill="FFFFFF"/>
        </w:rPr>
        <w:t> </w:t>
      </w:r>
      <w:r>
        <w:rPr>
          <w:shd w:val="clear" w:color="auto" w:fill="FFFFFF"/>
        </w:rPr>
        <w:t xml:space="preserve">СНГ международной выставке упаковочной индустрии </w:t>
      </w:r>
      <w:proofErr w:type="spellStart"/>
      <w:r>
        <w:rPr>
          <w:shd w:val="clear" w:color="auto" w:fill="FFFFFF"/>
        </w:rPr>
        <w:t>RosUpack</w:t>
      </w:r>
      <w:proofErr w:type="spellEnd"/>
      <w:r>
        <w:rPr>
          <w:shd w:val="clear" w:color="auto" w:fill="FFFFFF"/>
        </w:rPr>
        <w:t> в г.</w:t>
      </w:r>
      <w:r w:rsidR="007B4197">
        <w:rPr>
          <w:shd w:val="clear" w:color="auto" w:fill="FFFFFF"/>
        </w:rPr>
        <w:t> </w:t>
      </w:r>
      <w:r>
        <w:rPr>
          <w:shd w:val="clear" w:color="auto" w:fill="FFFFFF"/>
        </w:rPr>
        <w:t>Москв</w:t>
      </w:r>
      <w:r w:rsidR="007B4197">
        <w:rPr>
          <w:shd w:val="clear" w:color="auto" w:fill="FFFFFF"/>
        </w:rPr>
        <w:t>е</w:t>
      </w:r>
      <w:r>
        <w:rPr>
          <w:shd w:val="clear" w:color="auto" w:fill="FFFFFF"/>
        </w:rPr>
        <w:t>, участвовал в</w:t>
      </w:r>
      <w:r w:rsidR="007B4197">
        <w:rPr>
          <w:shd w:val="clear" w:color="auto" w:fill="FFFFFF"/>
        </w:rPr>
        <w:t> </w:t>
      </w:r>
      <w:r>
        <w:rPr>
          <w:shd w:val="clear" w:color="auto" w:fill="FFFFFF"/>
        </w:rPr>
        <w:t>Екатеринбурге в международной промышленной выставке «ИННОПРОМ-2023» и</w:t>
      </w:r>
      <w:r w:rsidR="00EA3D18">
        <w:rPr>
          <w:shd w:val="clear" w:color="auto" w:fill="FFFFFF"/>
        </w:rPr>
        <w:t> </w:t>
      </w:r>
      <w:r>
        <w:rPr>
          <w:shd w:val="clear" w:color="auto" w:fill="FFFFFF"/>
        </w:rPr>
        <w:t>др.</w:t>
      </w:r>
    </w:p>
    <w:p w:rsidR="006D011D" w:rsidRDefault="006D011D" w:rsidP="006D011D">
      <w:pPr>
        <w:pStyle w:val="a3"/>
        <w:rPr>
          <w:noProof/>
        </w:rPr>
      </w:pPr>
    </w:p>
    <w:p w:rsidR="00EA3D18" w:rsidRDefault="006D011D" w:rsidP="00EA3D18">
      <w:pPr>
        <w:pStyle w:val="a3"/>
        <w:ind w:firstLine="0"/>
        <w:jc w:val="center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3A1ECC6E" wp14:editId="4A956EBA">
                <wp:extent cx="2880000" cy="359967"/>
                <wp:effectExtent l="0" t="19050" r="34925" b="40640"/>
                <wp:docPr id="204" name="Группа 2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205" name="Прямая соединительная линия 205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206" name="Группа 206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207" name="Ромб 207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8" name="Ромб 208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9" name="Ромб 209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C91F017" id="Группа 204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">
                <v:line id="Прямая соединительная линия 205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" strokecolor="black [3213]" strokeweight="1pt">
                  <v:stroke joinstyle="miter"/>
                </v:line>
                <v:group id="Группа 206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">
                  <v:shape id="Ромб 207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" fillcolor="white [3212]" strokecolor="black [3213]" strokeweight="1pt"/>
                  <v:shape id="Ромб 208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" fillcolor="white [3212]" strokecolor="black [3213]" strokeweight="1pt"/>
                  <v:shape id="Ромб 209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" fillcolor="white [3212]" strokecolor="black [3213]" strokeweight="1pt"/>
                </v:group>
                <w10:anchorlock/>
              </v:group>
            </w:pict>
          </mc:Fallback>
        </mc:AlternateContent>
      </w:r>
      <w:r w:rsidR="00EA3D18">
        <w:br w:type="page"/>
      </w:r>
    </w:p>
    <w:p w:rsidR="006D011D" w:rsidRPr="007308DE" w:rsidRDefault="006D011D" w:rsidP="00192EC6">
      <w:pPr>
        <w:pStyle w:val="af8"/>
      </w:pPr>
      <w:r w:rsidRPr="007308DE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92032" behindDoc="0" locked="0" layoutInCell="1" allowOverlap="1" wp14:anchorId="6FCD39E9" wp14:editId="2F33876C">
                <wp:simplePos x="0" y="0"/>
                <wp:positionH relativeFrom="margin">
                  <wp:posOffset>3268980</wp:posOffset>
                </wp:positionH>
                <wp:positionV relativeFrom="margin">
                  <wp:posOffset>-54610</wp:posOffset>
                </wp:positionV>
                <wp:extent cx="3239770" cy="2267585"/>
                <wp:effectExtent l="0" t="0" r="17780" b="18415"/>
                <wp:wrapSquare wrapText="bothSides"/>
                <wp:docPr id="218" name="Группа 2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219" name="Прямоугольник: скругленные углы 219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49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20" name="Группа 220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221" name="Ромб 221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2" name="Надпись 222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ED72DE" w:rsidRPr="003F28D3" w:rsidRDefault="00ED72DE" w:rsidP="006D011D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18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18" o:spid="_x0000_s1111" style="position:absolute;left:0;text-align:left;margin-left:257.4pt;margin-top:-4.3pt;width:255.1pt;height:178.55pt;z-index:251692032;mso-wrap-distance-left:14.2pt;mso-wrap-distance-right:14.2pt;mso-position-horizontal-relative:margin;mso-position-vertical-relative:margin;mso-width-relative:margin;mso-height-relative:margin" coordsize="32397,2267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">
                <v:roundrect id="Прямоугольник: скругленные углы 219" o:spid="_x0000_s1112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AfwsQA&#10;AADcAAAADwAAAGRycy9kb3ducmV2LnhtbESPQUvDQBSE70L/w/KEXsRuGtBq7LY0VsFr0x48PrMv&#10;2WD2bdhdk/jvXUHwOMzMN8x2P9tejORD51jBepWBIK6d7rhVcDm/3j6ACBFZY++YFHxTgP1ucbXF&#10;QruJTzRWsRUJwqFABSbGoZAy1IYshpUbiJPXOG8xJulbqT1OCW57mWfZvbTYcVowONCzofqz+rIK&#10;jlS98/TS3GVlfmOaLnyUud8otbyeD08gIs3xP/zXftMK8vUj/J5JR0D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3wH8LEAAAA3AAAAA8AAAAAAAAAAAAAAAAAmAIAAGRycy9k&#10;b3ducmV2LnhtbFBLBQYAAAAABAAEAPUAAACJAwAAAAA=&#10;" strokecolor="black [3213]" strokeweight="1pt">
                  <v:fill r:id="rId50" o:title="" recolor="t" rotate="t" type="frame"/>
                  <v:stroke joinstyle="miter"/>
                </v:roundrect>
                <v:group id="Группа 220" o:spid="_x0000_s1113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tUp0DCAAAA3AAAAA8A&#10;AAAAAAAAAAAAAAAAqgIAAGRycy9kb3ducmV2LnhtbFBLBQYAAAAABAAEAPoAAACZAwAAAAA=&#10;">
                  <v:shape id="Ромб 221" o:spid="_x0000_s1114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6lsIcUA&#10;AADcAAAADwAAAGRycy9kb3ducmV2LnhtbESPQWvCQBSE70L/w/IKvYhuzEEkuooIhRZb1Ch4fWSf&#10;STD7NmQ3MfbXdwXB4zAz3zCLVW8q0VHjSssKJuMIBHFmdcm5gtPxczQD4TyyxsoyKbiTg9XybbDA&#10;RNsbH6hLfS4ChF2CCgrv60RKlxVk0I1tTRy8i20M+iCbXOoGbwFuKhlH0VQaLDksFFjTpqDsmrZG&#10;wbQ915R+/+62M3nv4r+83f7sh0p9vPfrOQhPvX+Fn+0vrSCOJ/A4E46AXP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qWwhxQAAANwAAAAPAAAAAAAAAAAAAAAAAJgCAABkcnMv&#10;ZG93bnJldi54bWxQSwUGAAAAAAQABAD1AAAAigMAAAAA&#10;" fillcolor="#c00000" strokecolor="#f2f2f2 [3052]" strokeweight="2.25pt">
                    <v:shadow on="t" color="black [3213]" opacity="26214f" offset=".34742mm,.06125mm"/>
                  </v:shape>
                  <v:shape id="Надпись 222" o:spid="_x0000_s1115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oM88YA&#10;AADcAAAADwAAAGRycy9kb3ducmV2LnhtbESPT2sCMRTE7wW/Q3iF3mq2gRZZzYosiCL1oPXi7XXz&#10;9g/dvKybqFs/fSMIPQ4z8xtmNh9sKy7U+8axhrdxAoK4cKbhSsPha/k6AeEDssHWMWn4JQ/zbPQ0&#10;w9S4K+/osg+ViBD2KWqoQ+hSKX1Rk0U/dh1x9ErXWwxR9pU0PV4j3LZSJcmHtNhwXKixo7ym4md/&#10;tho2+XKLu29lJ7c2X32Wi+50OL5r/fI8LKYgAg3hP/xor40GpRTcz8QjIL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poM88YAAADcAAAADwAAAAAAAAAAAAAAAACYAgAAZHJz&#10;L2Rvd25yZXYueG1sUEsFBgAAAAAEAAQA9QAAAIsDAAAAAA==&#10;" filled="f" stroked="f" strokeweight=".5pt">
                    <v:textbox>
                      <w:txbxContent>
                        <w:p w:rsidR="00ED72DE" w:rsidRPr="003F28D3" w:rsidRDefault="00ED72DE" w:rsidP="006D011D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18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7308DE" w:rsidRPr="007308DE">
        <w:t>Тетрадь ученическая</w:t>
      </w:r>
    </w:p>
    <w:p w:rsidR="007308DE" w:rsidRPr="003901AC" w:rsidRDefault="007308DE" w:rsidP="007308DE">
      <w:pPr>
        <w:pStyle w:val="a3"/>
        <w:rPr>
          <w:b/>
        </w:rPr>
      </w:pPr>
      <w:r w:rsidRPr="007308DE">
        <w:rPr>
          <w:b/>
        </w:rPr>
        <w:t>18. Тетрадь ученическая</w:t>
      </w:r>
      <w:r w:rsidRPr="007308DE">
        <w:t xml:space="preserve"> </w:t>
      </w:r>
      <w:r w:rsidRPr="003901AC">
        <w:rPr>
          <w:b/>
        </w:rPr>
        <w:t>(</w:t>
      </w:r>
      <w:proofErr w:type="spellStart"/>
      <w:r w:rsidRPr="003901AC">
        <w:rPr>
          <w:b/>
        </w:rPr>
        <w:fldChar w:fldCharType="begin"/>
      </w:r>
      <w:r w:rsidRPr="003901AC">
        <w:rPr>
          <w:b/>
        </w:rPr>
        <w:instrText xml:space="preserve"> HYPERLINK "https://ru.wikipedia.org/wiki/%D0%94%D0%BE%D0%B1%D1%80%D1%83%D1%88%D1%81%D0%BA%D0%B0%D1%8F_%D0%B1%D1%83%D0%BC%D0%B0%D0%B6%D0%BD%D0%B0%D1%8F_%D1%84%D0%B0%D0%B1%D1%80%D0%B8%D0%BA%D0%B0" \o "Добрушская бумажная фабрика" </w:instrText>
      </w:r>
      <w:r w:rsidRPr="003901AC">
        <w:rPr>
          <w:b/>
        </w:rPr>
        <w:fldChar w:fldCharType="separate"/>
      </w:r>
      <w:r w:rsidRPr="003901AC">
        <w:rPr>
          <w:rStyle w:val="af0"/>
          <w:b/>
          <w:color w:val="auto"/>
          <w:u w:val="none"/>
        </w:rPr>
        <w:t>Добрушская</w:t>
      </w:r>
      <w:proofErr w:type="spellEnd"/>
      <w:r w:rsidRPr="003901AC">
        <w:rPr>
          <w:rStyle w:val="af0"/>
          <w:b/>
          <w:color w:val="auto"/>
          <w:u w:val="none"/>
        </w:rPr>
        <w:t xml:space="preserve"> бумажная фабрика</w:t>
      </w:r>
      <w:r w:rsidRPr="003901AC">
        <w:rPr>
          <w:b/>
        </w:rPr>
        <w:fldChar w:fldCharType="end"/>
      </w:r>
      <w:r w:rsidRPr="003901AC">
        <w:rPr>
          <w:b/>
        </w:rPr>
        <w:t> «Герой Труда», г.</w:t>
      </w:r>
      <w:r w:rsidR="00B82A93">
        <w:rPr>
          <w:b/>
        </w:rPr>
        <w:t> </w:t>
      </w:r>
      <w:r w:rsidRPr="003901AC">
        <w:rPr>
          <w:b/>
        </w:rPr>
        <w:t>Добруш)</w:t>
      </w:r>
      <w:r w:rsidR="00B82A93">
        <w:rPr>
          <w:b/>
        </w:rPr>
        <w:t>.</w:t>
      </w:r>
    </w:p>
    <w:p w:rsidR="007308DE" w:rsidRPr="007308DE" w:rsidRDefault="007308DE" w:rsidP="007308DE">
      <w:pPr>
        <w:pStyle w:val="a3"/>
      </w:pPr>
      <w:r w:rsidRPr="007308DE">
        <w:t xml:space="preserve">Ни один школьный рюкзак не обходится без </w:t>
      </w:r>
      <w:r w:rsidR="00B82A93">
        <w:t>тетради —</w:t>
      </w:r>
      <w:r w:rsidRPr="007308DE">
        <w:t xml:space="preserve"> либо в</w:t>
      </w:r>
      <w:r w:rsidR="00B82A93">
        <w:t> </w:t>
      </w:r>
      <w:r w:rsidRPr="007308DE">
        <w:t>клетку, либо в</w:t>
      </w:r>
      <w:r w:rsidR="00B82A93">
        <w:t> </w:t>
      </w:r>
      <w:r w:rsidRPr="007308DE">
        <w:t>линейку. Чтобы е</w:t>
      </w:r>
      <w:r w:rsidR="00B82A93">
        <w:t>ё</w:t>
      </w:r>
      <w:r w:rsidRPr="007308DE">
        <w:t xml:space="preserve"> произвести, для начала нужно из древесины получить целлюлозу, </w:t>
      </w:r>
      <w:r w:rsidR="00265CC2">
        <w:t>затем</w:t>
      </w:r>
      <w:r w:rsidRPr="007308DE">
        <w:t xml:space="preserve"> сделать на бумагу, нарезать, нанести красители, скрепить.</w:t>
      </w:r>
    </w:p>
    <w:p w:rsidR="007308DE" w:rsidRPr="007308DE" w:rsidRDefault="007308DE" w:rsidP="007308DE">
      <w:pPr>
        <w:pStyle w:val="a3"/>
      </w:pPr>
      <w:r w:rsidRPr="007308DE">
        <w:t xml:space="preserve">Общий перечень продукции, выпускаемой на </w:t>
      </w:r>
      <w:proofErr w:type="spellStart"/>
      <w:r w:rsidRPr="007308DE">
        <w:t>Добрушской</w:t>
      </w:r>
      <w:proofErr w:type="spellEnd"/>
      <w:r w:rsidRPr="007308DE">
        <w:t xml:space="preserve"> бумажной фабрике «Герой труда», насчитывает около </w:t>
      </w:r>
      <w:r w:rsidRPr="007308DE">
        <w:rPr>
          <w:rStyle w:val="af3"/>
          <w:b w:val="0"/>
          <w:bCs w:val="0"/>
        </w:rPr>
        <w:t>100 видов товаров</w:t>
      </w:r>
      <w:r w:rsidRPr="007308DE">
        <w:t>, среди которых бумага для копировальной и множительной техники, альбомы и блоки, а также бумага промышленного назначения. Кроме того, на фабрике стали изготавливать первый тр</w:t>
      </w:r>
      <w:r w:rsidR="00265CC2">
        <w:t>ё</w:t>
      </w:r>
      <w:r w:rsidRPr="007308DE">
        <w:t xml:space="preserve">хслойный белорусский мелованный и немелованный картон, который предназначен для упаковки пищевой и непищевой продукции. </w:t>
      </w:r>
    </w:p>
    <w:p w:rsidR="007308DE" w:rsidRPr="007308DE" w:rsidRDefault="007308DE" w:rsidP="007308DE">
      <w:pPr>
        <w:pStyle w:val="a3"/>
      </w:pPr>
      <w:r w:rsidRPr="007308DE">
        <w:t>В прошлом году на предприятии был освоен выпуск целлюлозного полотна, которое активно используется в производстве санитарно-гигиенических изделий, таких как подгузники. Российские партн</w:t>
      </w:r>
      <w:r w:rsidR="00E021D6">
        <w:t>ё</w:t>
      </w:r>
      <w:r w:rsidRPr="007308DE">
        <w:t>ры высоко оценивают целлюлозное полотно, производимое в Добруше, и е</w:t>
      </w:r>
      <w:r w:rsidR="00EA38F0">
        <w:t xml:space="preserve">жемесячно </w:t>
      </w:r>
      <w:r w:rsidR="00E021D6" w:rsidRPr="007308DE">
        <w:t>нескольким компаниям</w:t>
      </w:r>
      <w:r w:rsidR="00E021D6">
        <w:t xml:space="preserve"> </w:t>
      </w:r>
      <w:r w:rsidR="00EA38F0">
        <w:t>поставляется около 3500</w:t>
      </w:r>
      <w:r w:rsidR="00E021D6">
        <w:t> </w:t>
      </w:r>
      <w:r w:rsidRPr="007308DE">
        <w:t>тонн этого материала.</w:t>
      </w:r>
    </w:p>
    <w:p w:rsidR="007308DE" w:rsidRPr="007308DE" w:rsidRDefault="007308DE" w:rsidP="007308DE">
      <w:pPr>
        <w:pStyle w:val="a3"/>
      </w:pPr>
      <w:r w:rsidRPr="007308DE">
        <w:t xml:space="preserve">На одном из производственных участков предприятия установлена </w:t>
      </w:r>
      <w:proofErr w:type="spellStart"/>
      <w:r w:rsidRPr="007308DE">
        <w:t>картоноделательная</w:t>
      </w:r>
      <w:proofErr w:type="spellEnd"/>
      <w:r w:rsidRPr="007308DE">
        <w:t xml:space="preserve"> машина, которая производит тонны востребованной продукции как для Беларуси, так и для зарубежных рынков. В этом</w:t>
      </w:r>
      <w:r w:rsidR="002527C8">
        <w:t> </w:t>
      </w:r>
      <w:r w:rsidRPr="007308DE">
        <w:t>же корпусе недавно появился новый станок форматной резки, который был установлен всего за год с</w:t>
      </w:r>
      <w:r w:rsidR="002527C8">
        <w:t> </w:t>
      </w:r>
      <w:r w:rsidRPr="007308DE">
        <w:t>момента идеи его приобретения. Запуск</w:t>
      </w:r>
      <w:r w:rsidR="00216E96">
        <w:t xml:space="preserve"> на производстве</w:t>
      </w:r>
      <w:r w:rsidRPr="007308DE">
        <w:t xml:space="preserve"> </w:t>
      </w:r>
      <w:r w:rsidR="00216E96">
        <w:t>китайского</w:t>
      </w:r>
      <w:r w:rsidRPr="007308DE">
        <w:t xml:space="preserve"> оборудования </w:t>
      </w:r>
      <w:r w:rsidR="00216E96" w:rsidRPr="007308DE">
        <w:t xml:space="preserve">с хорошими техническими параметрами </w:t>
      </w:r>
      <w:r w:rsidRPr="007308DE">
        <w:t>позволяет увеличить объ</w:t>
      </w:r>
      <w:r w:rsidR="00216E96">
        <w:t>ё</w:t>
      </w:r>
      <w:r w:rsidRPr="007308DE">
        <w:t>мы производства листового картона и улучшить переработку, разгружая транспортно-упаковочную линию и продольно-резательный станок.</w:t>
      </w:r>
    </w:p>
    <w:p w:rsidR="006D011D" w:rsidRPr="007308DE" w:rsidRDefault="007308DE" w:rsidP="007308DE">
      <w:pPr>
        <w:pStyle w:val="a3"/>
      </w:pPr>
      <w:proofErr w:type="gramStart"/>
      <w:r w:rsidRPr="007308DE">
        <w:t>Новая</w:t>
      </w:r>
      <w:proofErr w:type="gramEnd"/>
      <w:r w:rsidRPr="007308DE">
        <w:t xml:space="preserve"> </w:t>
      </w:r>
      <w:proofErr w:type="spellStart"/>
      <w:r w:rsidRPr="007308DE">
        <w:t>листорезка</w:t>
      </w:r>
      <w:proofErr w:type="spellEnd"/>
      <w:r w:rsidRPr="007308DE">
        <w:t xml:space="preserve"> обладает мощностью 50</w:t>
      </w:r>
      <w:r w:rsidR="000B7646">
        <w:t> </w:t>
      </w:r>
      <w:r w:rsidRPr="007308DE">
        <w:t>тонн в сутки, что превышает суммарные возможности двух ранее установленных линий, введ</w:t>
      </w:r>
      <w:r w:rsidR="00531BBB">
        <w:t>ё</w:t>
      </w:r>
      <w:r w:rsidRPr="007308DE">
        <w:t>н</w:t>
      </w:r>
      <w:r w:rsidR="000B7646">
        <w:t>н</w:t>
      </w:r>
      <w:r w:rsidRPr="007308DE">
        <w:t>ы</w:t>
      </w:r>
      <w:r w:rsidR="000B7646">
        <w:t>х</w:t>
      </w:r>
      <w:r w:rsidRPr="007308DE">
        <w:t xml:space="preserve"> в</w:t>
      </w:r>
      <w:r w:rsidR="00EA3D18">
        <w:t> </w:t>
      </w:r>
      <w:r w:rsidRPr="007308DE">
        <w:t xml:space="preserve">эксплуатацию в рамках </w:t>
      </w:r>
      <w:proofErr w:type="spellStart"/>
      <w:r w:rsidRPr="007308DE">
        <w:t>инвестпроекта</w:t>
      </w:r>
      <w:proofErr w:type="spellEnd"/>
      <w:r w:rsidRPr="007308DE">
        <w:t xml:space="preserve"> по строительству комплекса для производства мелованного и немелованного картона в 2021 году. Этот проект стал знаковым для целлюлозно-бумажной отрасли, так как до этого в</w:t>
      </w:r>
      <w:r w:rsidR="00D114D4">
        <w:t> </w:t>
      </w:r>
      <w:r w:rsidRPr="007308DE">
        <w:t>Беларуси мелованный картон не производился. В Добруше была освоена сложная технология, позволяющая получать продукцию с высоким глянцем и идеальной гладкостью, что высоко ценится на международном рынке.</w:t>
      </w:r>
    </w:p>
    <w:p w:rsidR="006D011D" w:rsidRDefault="006D011D" w:rsidP="006D011D">
      <w:pPr>
        <w:pStyle w:val="a3"/>
        <w:rPr>
          <w:noProof/>
        </w:rPr>
      </w:pPr>
    </w:p>
    <w:p w:rsidR="003003CE" w:rsidRDefault="006D011D" w:rsidP="003003CE">
      <w:pPr>
        <w:pStyle w:val="a3"/>
        <w:ind w:firstLine="0"/>
        <w:jc w:val="center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658058BB" wp14:editId="07D8F825">
                <wp:extent cx="2880000" cy="359967"/>
                <wp:effectExtent l="0" t="19050" r="34925" b="40640"/>
                <wp:docPr id="223" name="Группа 2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224" name="Прямая соединительная линия 224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225" name="Группа 225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226" name="Ромб 226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7" name="Ромб 227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8" name="Ромб 228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2243C80" id="Группа 223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">
                <v:line id="Прямая соединительная линия 224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" strokecolor="black [3213]" strokeweight="1pt">
                  <v:stroke joinstyle="miter"/>
                </v:line>
                <v:group id="Группа 225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">
                  <v:shape id="Ромб 226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" fillcolor="white [3212]" strokecolor="black [3213]" strokeweight="1pt"/>
                  <v:shape id="Ромб 227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" fillcolor="white [3212]" strokecolor="black [3213]" strokeweight="1pt"/>
                  <v:shape id="Ромб 228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" fillcolor="white [3212]" strokecolor="black [3213]" strokeweight="1pt"/>
                </v:group>
                <w10:anchorlock/>
              </v:group>
            </w:pict>
          </mc:Fallback>
        </mc:AlternateContent>
      </w:r>
      <w:r w:rsidR="003003CE">
        <w:br w:type="page"/>
      </w:r>
    </w:p>
    <w:p w:rsidR="006D011D" w:rsidRPr="007308DE" w:rsidRDefault="006D011D" w:rsidP="007308DE">
      <w:pPr>
        <w:pStyle w:val="af8"/>
      </w:pPr>
      <w:r w:rsidRPr="007308DE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94080" behindDoc="0" locked="0" layoutInCell="1" allowOverlap="1" wp14:anchorId="0762A285" wp14:editId="6E018621">
                <wp:simplePos x="3538847" y="1448790"/>
                <wp:positionH relativeFrom="margin">
                  <wp:align>right</wp:align>
                </wp:positionH>
                <wp:positionV relativeFrom="margin">
                  <wp:align>top</wp:align>
                </wp:positionV>
                <wp:extent cx="3239770" cy="2267585"/>
                <wp:effectExtent l="0" t="0" r="17780" b="18415"/>
                <wp:wrapSquare wrapText="bothSides"/>
                <wp:docPr id="229" name="Группа 2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40000" cy="2268000"/>
                          <a:chOff x="0" y="0"/>
                          <a:chExt cx="3239770" cy="2267585"/>
                        </a:xfrm>
                      </wpg:grpSpPr>
                      <wps:wsp>
                        <wps:cNvPr id="230" name="Прямоугольник: скругленные углы 230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51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31" name="Группа 231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232" name="Ромб 232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3" name="Надпись 233"/>
                          <wps:cNvSpPr txBox="1"/>
                          <wps:spPr>
                            <a:xfrm rot="16200000">
                              <a:off x="7172" y="99989"/>
                              <a:ext cx="495244" cy="41742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ED72DE" w:rsidRPr="003F28D3" w:rsidRDefault="00ED72DE" w:rsidP="006D011D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19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29" o:spid="_x0000_s1116" style="position:absolute;left:0;text-align:left;margin-left:203.9pt;margin-top:0;width:255.1pt;height:178.55pt;z-index:251694080;mso-wrap-distance-left:14.2pt;mso-wrap-distance-right:14.2pt;mso-position-horizontal:right;mso-position-horizontal-relative:margin;mso-position-vertical:top;mso-position-vertical-relative:margin;mso-width-relative:margin;mso-height-relative:margin" coordsize="32397,2267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">
                <v:roundrect id="Прямоугольник: скругленные углы 230" o:spid="_x0000_s1117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ikisIA&#10;AADcAAAADwAAAGRycy9kb3ducmV2LnhtbERPy2oCMRTdF/yHcIXuakYrRUajaKHgphQfiMvr5M5k&#10;cHIzJNGZ9uvNQujycN6LVW8bcScfascKxqMMBHHhdM2VguPh620GIkRkjY1jUvBLAVbLwcsCc+06&#10;3tF9HyuRQjjkqMDE2OZShsKQxTByLXHiSuctxgR9JbXHLoXbRk6y7ENarDk1GGzp01Bx3d+sgm48&#10;vbTfpjxdjn/lD2ba+Ot5o9TrsF/PQUTq47/46d5qBZP3ND+dSUdALh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SKSKwgAAANwAAAAPAAAAAAAAAAAAAAAAAJgCAABkcnMvZG93&#10;bnJldi54bWxQSwUGAAAAAAQABAD1AAAAhwMAAAAA&#10;" strokecolor="black [3213]" strokeweight="1pt">
                  <v:fill r:id="rId52" o:title="" recolor="t" rotate="t" type="frame"/>
                  <v:stroke joinstyle="miter"/>
                </v:roundrect>
                <v:group id="Группа 231" o:spid="_x0000_s1118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cGUBsQAAADcAAAA&#10;DwAAAAAAAAAAAAAAAACqAgAAZHJzL2Rvd25yZXYueG1sUEsFBgAAAAAEAAQA+gAAAJsDAAAAAA==&#10;">
                  <v:shape id="Ромб 232" o:spid="_x0000_s1119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Jki8UA&#10;AADcAAAADwAAAGRycy9kb3ducmV2LnhtbESPQWvCQBSE74L/YXmFXopuTEEkukoRhBZb1Ch4fWSf&#10;STD7NmQ3MfbXd4WCx2FmvmEWq95UoqPGlZYVTMYRCOLM6pJzBafjZjQD4TyyxsoyKbiTg9VyOFhg&#10;ou2ND9SlPhcBwi5BBYX3dSKlywoy6Ma2Jg7exTYGfZBNLnWDtwA3lYyjaCoNlhwWCqxpXVB2TVuj&#10;YNqea0q/fnbbmbx38W/ebr/3b0q9vvQfcxCeev8M/7c/tYL4PYbHmXAE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omSLxQAAANwAAAAPAAAAAAAAAAAAAAAAAJgCAABkcnMv&#10;ZG93bnJldi54bWxQSwUGAAAAAAQABAD1AAAAigMAAAAA&#10;" fillcolor="#c00000" strokecolor="#f2f2f2 [3052]" strokeweight="2.25pt">
                    <v:shadow on="t" color="black [3213]" opacity="26214f" offset=".34742mm,.06125mm"/>
                  </v:shape>
                  <v:shape id="Надпись 233" o:spid="_x0000_s1120" type="#_x0000_t202" style="position:absolute;left:71;top:999;width:4953;height:4175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62hGMYA&#10;AADcAAAADwAAAGRycy9kb3ducmV2LnhtbESPQWvCQBSE7wX/w/IEb83GCCWmWUUEsR56MC3Y42v2&#10;NYlm34bsVpP++q5Q6HGYmW+YfD2YVlypd41lBfMoBkFcWt1wpeD9bfeYgnAeWWNrmRSM5GC9mjzk&#10;mGl74yNdC1+JAGGXoYLa+y6T0pU1GXSR7YiD92V7gz7IvpK6x1uAm1YmcfwkDTYcFmrsaFtTeSm+&#10;jYKzcZ/L9Ifmp81+NMlr8dEd9lap2XTYPIPwNPj/8F/7RStIFgu4nwlHQK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62hGMYAAADcAAAADwAAAAAAAAAAAAAAAACYAgAAZHJz&#10;L2Rvd25yZXYueG1sUEsFBgAAAAAEAAQA9QAAAIsDAAAAAA==&#10;" filled="f" stroked="f" strokeweight=".5pt">
                    <v:textbox>
                      <w:txbxContent>
                        <w:p w:rsidR="00ED72DE" w:rsidRPr="003F28D3" w:rsidRDefault="00ED72DE" w:rsidP="006D011D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19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435E83">
        <w:rPr>
          <w:rStyle w:val="afb"/>
          <w:i w:val="0"/>
          <w:iCs w:val="0"/>
          <w:color w:val="C00000"/>
        </w:rPr>
        <w:t>Деревянная лестница «К-008» (б</w:t>
      </w:r>
      <w:r w:rsidR="007308DE" w:rsidRPr="007308DE">
        <w:rPr>
          <w:rStyle w:val="afb"/>
          <w:i w:val="0"/>
          <w:iCs w:val="0"/>
          <w:color w:val="C00000"/>
        </w:rPr>
        <w:t>ерёза</w:t>
      </w:r>
      <w:r w:rsidR="00435E83">
        <w:rPr>
          <w:rStyle w:val="afb"/>
          <w:i w:val="0"/>
          <w:iCs w:val="0"/>
          <w:color w:val="C00000"/>
        </w:rPr>
        <w:t>)</w:t>
      </w:r>
    </w:p>
    <w:p w:rsidR="007308DE" w:rsidRPr="007308DE" w:rsidRDefault="007308DE" w:rsidP="007308DE">
      <w:pPr>
        <w:pStyle w:val="a3"/>
        <w:rPr>
          <w:rStyle w:val="afb"/>
          <w:i w:val="0"/>
          <w:iCs w:val="0"/>
          <w:color w:val="auto"/>
        </w:rPr>
      </w:pPr>
      <w:r w:rsidRPr="007308DE">
        <w:rPr>
          <w:b/>
        </w:rPr>
        <w:t xml:space="preserve">19. </w:t>
      </w:r>
      <w:r w:rsidR="00A038C8">
        <w:rPr>
          <w:rStyle w:val="afb"/>
          <w:b/>
          <w:i w:val="0"/>
          <w:iCs w:val="0"/>
          <w:color w:val="auto"/>
        </w:rPr>
        <w:t>Деревянная лестница «К-</w:t>
      </w:r>
      <w:r w:rsidR="00435E83">
        <w:rPr>
          <w:rStyle w:val="afb"/>
          <w:b/>
          <w:i w:val="0"/>
          <w:iCs w:val="0"/>
          <w:color w:val="auto"/>
        </w:rPr>
        <w:t>008» (б</w:t>
      </w:r>
      <w:r w:rsidRPr="007308DE">
        <w:rPr>
          <w:rStyle w:val="afb"/>
          <w:b/>
          <w:i w:val="0"/>
          <w:iCs w:val="0"/>
          <w:color w:val="auto"/>
        </w:rPr>
        <w:t>ерёза</w:t>
      </w:r>
      <w:r w:rsidR="00435E83">
        <w:rPr>
          <w:rStyle w:val="afb"/>
          <w:b/>
          <w:i w:val="0"/>
          <w:iCs w:val="0"/>
          <w:color w:val="auto"/>
        </w:rPr>
        <w:t>)</w:t>
      </w:r>
      <w:r w:rsidRPr="007308DE">
        <w:rPr>
          <w:rStyle w:val="afb"/>
          <w:b/>
          <w:i w:val="0"/>
          <w:iCs w:val="0"/>
          <w:color w:val="auto"/>
        </w:rPr>
        <w:t xml:space="preserve"> </w:t>
      </w:r>
      <w:r w:rsidRPr="003901AC">
        <w:rPr>
          <w:rStyle w:val="afb"/>
          <w:b/>
          <w:i w:val="0"/>
          <w:iCs w:val="0"/>
          <w:color w:val="auto"/>
        </w:rPr>
        <w:t>(</w:t>
      </w:r>
      <w:r w:rsidR="00435E83">
        <w:rPr>
          <w:rStyle w:val="afb"/>
          <w:b/>
          <w:i w:val="0"/>
          <w:iCs w:val="0"/>
          <w:color w:val="auto"/>
        </w:rPr>
        <w:t>к</w:t>
      </w:r>
      <w:r w:rsidRPr="003901AC">
        <w:rPr>
          <w:rStyle w:val="afb"/>
          <w:b/>
          <w:i w:val="0"/>
          <w:iCs w:val="0"/>
          <w:color w:val="auto"/>
        </w:rPr>
        <w:t>омпания «</w:t>
      </w:r>
      <w:proofErr w:type="spellStart"/>
      <w:r w:rsidRPr="003901AC">
        <w:rPr>
          <w:b/>
        </w:rPr>
        <w:fldChar w:fldCharType="begin"/>
      </w:r>
      <w:r w:rsidRPr="003901AC">
        <w:rPr>
          <w:b/>
        </w:rPr>
        <w:instrText xml:space="preserve"> HYPERLINK "https://superlestnica.by/lestnicy-na-zakaz/" \o "Лестницы на заказ" </w:instrText>
      </w:r>
      <w:r w:rsidRPr="003901AC">
        <w:rPr>
          <w:b/>
        </w:rPr>
        <w:fldChar w:fldCharType="separate"/>
      </w:r>
      <w:r w:rsidRPr="003901AC">
        <w:rPr>
          <w:rStyle w:val="afb"/>
          <w:b/>
          <w:i w:val="0"/>
          <w:iCs w:val="0"/>
          <w:color w:val="auto"/>
        </w:rPr>
        <w:t>Суперлестница</w:t>
      </w:r>
      <w:proofErr w:type="spellEnd"/>
      <w:r w:rsidRPr="003901AC">
        <w:rPr>
          <w:b/>
        </w:rPr>
        <w:fldChar w:fldCharType="end"/>
      </w:r>
      <w:r w:rsidRPr="003901AC">
        <w:rPr>
          <w:rStyle w:val="afb"/>
          <w:b/>
          <w:i w:val="0"/>
          <w:iCs w:val="0"/>
          <w:color w:val="auto"/>
        </w:rPr>
        <w:t>», г.</w:t>
      </w:r>
      <w:r w:rsidR="00435E83">
        <w:rPr>
          <w:rStyle w:val="afb"/>
          <w:b/>
          <w:i w:val="0"/>
          <w:iCs w:val="0"/>
          <w:color w:val="auto"/>
        </w:rPr>
        <w:t> </w:t>
      </w:r>
      <w:r w:rsidRPr="003901AC">
        <w:rPr>
          <w:rStyle w:val="afb"/>
          <w:b/>
          <w:i w:val="0"/>
          <w:iCs w:val="0"/>
          <w:color w:val="auto"/>
        </w:rPr>
        <w:t>Минск)</w:t>
      </w:r>
      <w:r w:rsidRPr="007308DE">
        <w:rPr>
          <w:rStyle w:val="afb"/>
          <w:i w:val="0"/>
          <w:iCs w:val="0"/>
          <w:color w:val="auto"/>
        </w:rPr>
        <w:t xml:space="preserve"> создана на предприятии, которое специализируется на организации производства, сборке и</w:t>
      </w:r>
      <w:r w:rsidR="00EA3D18">
        <w:rPr>
          <w:rStyle w:val="afb"/>
          <w:i w:val="0"/>
          <w:iCs w:val="0"/>
          <w:color w:val="auto"/>
        </w:rPr>
        <w:t> </w:t>
      </w:r>
      <w:r w:rsidRPr="007308DE">
        <w:rPr>
          <w:rStyle w:val="afb"/>
          <w:i w:val="0"/>
          <w:iCs w:val="0"/>
          <w:color w:val="auto"/>
        </w:rPr>
        <w:t>установке интерьерных лестниц для дома и дачи. Высокие и воздушные</w:t>
      </w:r>
      <w:r w:rsidR="00187367">
        <w:rPr>
          <w:rStyle w:val="afb"/>
          <w:i w:val="0"/>
          <w:iCs w:val="0"/>
          <w:color w:val="auto"/>
        </w:rPr>
        <w:t xml:space="preserve"> </w:t>
      </w:r>
      <w:r w:rsidR="00187367" w:rsidRPr="007308DE">
        <w:rPr>
          <w:rStyle w:val="afb"/>
          <w:i w:val="0"/>
          <w:iCs w:val="0"/>
          <w:color w:val="auto"/>
        </w:rPr>
        <w:t xml:space="preserve">деревянные винтовые </w:t>
      </w:r>
      <w:r w:rsidRPr="007308DE">
        <w:rPr>
          <w:rStyle w:val="afb"/>
          <w:i w:val="0"/>
          <w:iCs w:val="0"/>
          <w:color w:val="auto"/>
        </w:rPr>
        <w:t>лестницы К-008</w:t>
      </w:r>
      <w:r w:rsidR="00DA0BA2">
        <w:rPr>
          <w:rStyle w:val="afb"/>
          <w:i w:val="0"/>
          <w:iCs w:val="0"/>
          <w:color w:val="auto"/>
        </w:rPr>
        <w:t xml:space="preserve"> </w:t>
      </w:r>
      <w:r w:rsidRPr="007308DE">
        <w:rPr>
          <w:rStyle w:val="afb"/>
          <w:i w:val="0"/>
          <w:iCs w:val="0"/>
          <w:color w:val="auto"/>
        </w:rPr>
        <w:t>замечательны в интерьере:</w:t>
      </w:r>
      <w:r w:rsidR="00187367">
        <w:rPr>
          <w:rStyle w:val="afb"/>
          <w:i w:val="0"/>
          <w:iCs w:val="0"/>
          <w:color w:val="auto"/>
        </w:rPr>
        <w:t xml:space="preserve"> они</w:t>
      </w:r>
      <w:r w:rsidRPr="007308DE">
        <w:rPr>
          <w:rStyle w:val="afb"/>
          <w:i w:val="0"/>
          <w:iCs w:val="0"/>
          <w:color w:val="auto"/>
        </w:rPr>
        <w:t xml:space="preserve"> не только практичны, но и красивы. </w:t>
      </w:r>
    </w:p>
    <w:p w:rsidR="007308DE" w:rsidRPr="007308DE" w:rsidRDefault="007308DE" w:rsidP="007308DE">
      <w:pPr>
        <w:pStyle w:val="a3"/>
        <w:rPr>
          <w:rStyle w:val="afb"/>
          <w:i w:val="0"/>
          <w:iCs w:val="0"/>
          <w:color w:val="auto"/>
        </w:rPr>
      </w:pPr>
      <w:r w:rsidRPr="007308DE">
        <w:rPr>
          <w:rStyle w:val="afb"/>
          <w:i w:val="0"/>
          <w:iCs w:val="0"/>
          <w:color w:val="auto"/>
        </w:rPr>
        <w:t>Сотрудники стремятся повышать свой профессиональный уровень и</w:t>
      </w:r>
      <w:r w:rsidR="00187367">
        <w:rPr>
          <w:rStyle w:val="afb"/>
          <w:i w:val="0"/>
          <w:iCs w:val="0"/>
          <w:color w:val="auto"/>
        </w:rPr>
        <w:t> </w:t>
      </w:r>
      <w:proofErr w:type="gramStart"/>
      <w:r w:rsidRPr="007308DE">
        <w:rPr>
          <w:rStyle w:val="afb"/>
          <w:i w:val="0"/>
          <w:iCs w:val="0"/>
          <w:color w:val="auto"/>
        </w:rPr>
        <w:t>представляют клиентам широкий выбор</w:t>
      </w:r>
      <w:proofErr w:type="gramEnd"/>
      <w:r w:rsidRPr="007308DE">
        <w:rPr>
          <w:rStyle w:val="afb"/>
          <w:i w:val="0"/>
          <w:iCs w:val="0"/>
          <w:color w:val="auto"/>
        </w:rPr>
        <w:t xml:space="preserve"> продукции наилучшего качества.</w:t>
      </w:r>
    </w:p>
    <w:p w:rsidR="007308DE" w:rsidRPr="007308DE" w:rsidRDefault="006A7F0A" w:rsidP="007308DE">
      <w:pPr>
        <w:pStyle w:val="a3"/>
        <w:rPr>
          <w:rStyle w:val="afb"/>
          <w:i w:val="0"/>
          <w:iCs w:val="0"/>
          <w:color w:val="auto"/>
        </w:rPr>
      </w:pPr>
      <w:r>
        <w:rPr>
          <w:rStyle w:val="afb"/>
          <w:i w:val="0"/>
          <w:iCs w:val="0"/>
          <w:color w:val="auto"/>
        </w:rPr>
        <w:t>Компания являет</w:t>
      </w:r>
      <w:r w:rsidR="007308DE" w:rsidRPr="007308DE">
        <w:rPr>
          <w:rStyle w:val="afb"/>
          <w:i w:val="0"/>
          <w:iCs w:val="0"/>
          <w:color w:val="auto"/>
        </w:rPr>
        <w:t>ся официальным дилером ведущих европейских и российских производителей комплектующих для лестниц и предлагает полный спектр услуг</w:t>
      </w:r>
      <w:r>
        <w:rPr>
          <w:rStyle w:val="afb"/>
          <w:i w:val="0"/>
          <w:iCs w:val="0"/>
          <w:color w:val="auto"/>
        </w:rPr>
        <w:t> —</w:t>
      </w:r>
      <w:r w:rsidR="007308DE" w:rsidRPr="007308DE">
        <w:rPr>
          <w:rStyle w:val="afb"/>
          <w:i w:val="0"/>
          <w:iCs w:val="0"/>
          <w:color w:val="auto"/>
        </w:rPr>
        <w:t xml:space="preserve"> от консультаций до дос</w:t>
      </w:r>
      <w:r>
        <w:rPr>
          <w:rStyle w:val="afb"/>
          <w:i w:val="0"/>
          <w:iCs w:val="0"/>
          <w:color w:val="auto"/>
        </w:rPr>
        <w:t>тавки и монтажа. В ассортименте —</w:t>
      </w:r>
      <w:r w:rsidRPr="007308DE">
        <w:rPr>
          <w:rStyle w:val="afb"/>
          <w:i w:val="0"/>
          <w:iCs w:val="0"/>
          <w:color w:val="auto"/>
        </w:rPr>
        <w:t xml:space="preserve"> </w:t>
      </w:r>
      <w:r w:rsidR="007308DE" w:rsidRPr="007308DE">
        <w:rPr>
          <w:rStyle w:val="afb"/>
          <w:i w:val="0"/>
          <w:iCs w:val="0"/>
          <w:color w:val="auto"/>
        </w:rPr>
        <w:t>более 200</w:t>
      </w:r>
      <w:r>
        <w:rPr>
          <w:rStyle w:val="afb"/>
          <w:i w:val="0"/>
          <w:iCs w:val="0"/>
          <w:color w:val="auto"/>
        </w:rPr>
        <w:t> </w:t>
      </w:r>
      <w:r w:rsidR="007308DE" w:rsidRPr="007308DE">
        <w:rPr>
          <w:rStyle w:val="afb"/>
          <w:i w:val="0"/>
          <w:iCs w:val="0"/>
          <w:color w:val="auto"/>
        </w:rPr>
        <w:t xml:space="preserve">моделей лестниц, включая элегантные деревянные винтовые лестницы, которые идеально вписываются в современный интерьер. </w:t>
      </w:r>
    </w:p>
    <w:p w:rsidR="006D011D" w:rsidRPr="007308DE" w:rsidRDefault="007308DE" w:rsidP="007308DE">
      <w:pPr>
        <w:pStyle w:val="a3"/>
      </w:pPr>
      <w:r w:rsidRPr="007308DE">
        <w:rPr>
          <w:rStyle w:val="afb"/>
          <w:i w:val="0"/>
          <w:iCs w:val="0"/>
          <w:color w:val="auto"/>
        </w:rPr>
        <w:t>Лестницы изготавливают из бер</w:t>
      </w:r>
      <w:r w:rsidR="00EE1FF0">
        <w:rPr>
          <w:rStyle w:val="afb"/>
          <w:i w:val="0"/>
          <w:iCs w:val="0"/>
          <w:color w:val="auto"/>
        </w:rPr>
        <w:t>ё</w:t>
      </w:r>
      <w:r w:rsidRPr="007308DE">
        <w:rPr>
          <w:rStyle w:val="afb"/>
          <w:i w:val="0"/>
          <w:iCs w:val="0"/>
          <w:color w:val="auto"/>
        </w:rPr>
        <w:t>зы, дуба, лиственницы, на тетивах, стеклянные и</w:t>
      </w:r>
      <w:r w:rsidR="00DA0BA2">
        <w:rPr>
          <w:rStyle w:val="afb"/>
          <w:i w:val="0"/>
          <w:iCs w:val="0"/>
          <w:color w:val="auto"/>
        </w:rPr>
        <w:t> </w:t>
      </w:r>
      <w:r w:rsidRPr="007308DE">
        <w:rPr>
          <w:rStyle w:val="afb"/>
          <w:i w:val="0"/>
          <w:iCs w:val="0"/>
          <w:color w:val="auto"/>
        </w:rPr>
        <w:t xml:space="preserve">модульные, на </w:t>
      </w:r>
      <w:proofErr w:type="spellStart"/>
      <w:r w:rsidRPr="007308DE">
        <w:rPr>
          <w:rStyle w:val="afb"/>
          <w:i w:val="0"/>
          <w:iCs w:val="0"/>
          <w:color w:val="auto"/>
        </w:rPr>
        <w:t>металлокаркасах</w:t>
      </w:r>
      <w:proofErr w:type="spellEnd"/>
      <w:r w:rsidRPr="007308DE">
        <w:rPr>
          <w:rStyle w:val="afb"/>
          <w:i w:val="0"/>
          <w:iCs w:val="0"/>
          <w:color w:val="auto"/>
        </w:rPr>
        <w:t>.</w:t>
      </w:r>
    </w:p>
    <w:p w:rsidR="006D011D" w:rsidRDefault="006D011D" w:rsidP="006D011D">
      <w:pPr>
        <w:pStyle w:val="a3"/>
        <w:rPr>
          <w:noProof/>
        </w:rPr>
      </w:pPr>
    </w:p>
    <w:p w:rsidR="006D011D" w:rsidRDefault="006D011D" w:rsidP="00042A7A">
      <w:pPr>
        <w:pStyle w:val="a3"/>
        <w:ind w:firstLine="0"/>
        <w:jc w:val="center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6A456BB3" wp14:editId="0441A7F8">
                <wp:extent cx="2880000" cy="359967"/>
                <wp:effectExtent l="0" t="19050" r="34925" b="40640"/>
                <wp:docPr id="234" name="Группа 2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235" name="Прямая соединительная линия 235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236" name="Группа 236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237" name="Ромб 237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8" name="Ромб 238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9" name="Ромб 239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2178D30" id="Группа 234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">
                <v:line id="Прямая соединительная линия 235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" strokecolor="black [3213]" strokeweight="1pt">
                  <v:stroke joinstyle="miter"/>
                </v:line>
                <v:group id="Группа 236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">
                  <v:shape id="Ромб 237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" fillcolor="white [3212]" strokecolor="black [3213]" strokeweight="1pt"/>
                  <v:shape id="Ромб 238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" fillcolor="white [3212]" strokecolor="black [3213]" strokeweight="1pt"/>
                  <v:shape id="Ромб 239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" fillcolor="white [3212]" strokecolor="black [3213]" strokeweight="1pt"/>
                </v:group>
                <w10:anchorlock/>
              </v:group>
            </w:pict>
          </mc:Fallback>
        </mc:AlternateContent>
      </w:r>
      <w:r>
        <w:br w:type="page"/>
      </w:r>
    </w:p>
    <w:p w:rsidR="006D011D" w:rsidRPr="00293A6B" w:rsidRDefault="006D011D" w:rsidP="006D011D">
      <w:pPr>
        <w:pStyle w:val="af8"/>
      </w:pPr>
      <w:r w:rsidRPr="007308DE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96128" behindDoc="0" locked="0" layoutInCell="1" allowOverlap="1" wp14:anchorId="785F7A8B" wp14:editId="01ED255B">
                <wp:simplePos x="0" y="0"/>
                <wp:positionH relativeFrom="margin">
                  <wp:posOffset>3236595</wp:posOffset>
                </wp:positionH>
                <wp:positionV relativeFrom="margin">
                  <wp:posOffset>2540</wp:posOffset>
                </wp:positionV>
                <wp:extent cx="3239770" cy="2267585"/>
                <wp:effectExtent l="0" t="0" r="17780" b="18415"/>
                <wp:wrapSquare wrapText="bothSides"/>
                <wp:docPr id="240" name="Группа 2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241" name="Прямоугольник: скругленные углы 241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53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42" name="Группа 242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243" name="Ромб 243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4" name="Надпись 244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ED72DE" w:rsidRPr="003F28D3" w:rsidRDefault="00ED72DE" w:rsidP="006D011D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20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40" o:spid="_x0000_s1121" style="position:absolute;left:0;text-align:left;margin-left:254.85pt;margin-top:.2pt;width:255.1pt;height:178.55pt;z-index:251696128;mso-wrap-distance-left:14.2pt;mso-wrap-distance-right:14.2pt;mso-position-horizontal-relative:margin;mso-position-vertical-relative:margin;mso-width-relative:margin;mso-height-relative:margin" coordsize="32397,226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">
                <v:roundrect id="Прямоугольник: скругленные углы 241" o:spid="_x0000_s1122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tMG8EA&#10;AADcAAAADwAAAGRycy9kb3ducmV2LnhtbESP3YrCMBCF74V9hzAL3mlaEdGuUaQg7F768wBDM7bd&#10;NpOaRFv36TeC4OXhOz+c9XYwrbiT87VlBek0AUFcWF1zqeB82k+WIHxA1thaJgUP8rDdfIzWmGnb&#10;84Hux1CKWMI+QwVVCF0mpS8qMuintiOO7GKdwRClK6V22Mdy08pZkiykwZrjQoUd5RUVzfFmFPzk&#10;v3t9c482/0v7a7MKqyb91kqNP4fdF4hAQ3ibX+nIYTZP4XkmHgG5+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yLTBvBAAAA3AAAAA8AAAAAAAAAAAAAAAAAmAIAAGRycy9kb3du&#10;cmV2LnhtbFBLBQYAAAAABAAEAPUAAACGAwAAAAA=&#10;" strokecolor="black [3213]" strokeweight="1pt">
                  <v:fill r:id="rId54" o:title="" recolor="t" rotate="t" type="frame"/>
                  <v:stroke joinstyle="miter"/>
                </v:roundrect>
                <v:group id="Группа 242" o:spid="_x0000_s1123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RV5DMUAAADcAAAADwAAAGRycy9kb3ducmV2LnhtbESPT2vCQBTE7wW/w/IE&#10;b3WT2IpEVxFR6UEK/gHx9sg+k2D2bciuSfz23UKhx2FmfsMsVr2pREuNKy0riMcRCOLM6pJzBZfz&#10;7n0GwnlkjZVlUvAiB6vl4G2BqbYdH6k9+VwECLsUFRTe16mULivIoBvbmjh4d9sY9EE2udQNdgFu&#10;KplE0VQaLDksFFjTpqDscXoaBfsOu/Uk3raHx33zup0/v6+HmJQaDfv1HISn3v+H/9pfWkHykc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kVeQzFAAAA3AAA&#10;AA8AAAAAAAAAAAAAAAAAqgIAAGRycy9kb3ducmV2LnhtbFBLBQYAAAAABAAEAPoAAACcAwAAAAA=&#10;">
                  <v:shape id="Ромб 243" o:spid="_x0000_s1124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iybcYA&#10;AADcAAAADwAAAGRycy9kb3ducmV2LnhtbESPQWvCQBSE7wX/w/IEL6VuTIuE6CoiCIot1bTQ6yP7&#10;TILZtyG7ibG/vlso9DjMzDfMcj2YWvTUusqygtk0AkGcW11xoeDzY/eUgHAeWWNtmRTcycF6NXpY&#10;Yqrtjc/UZ74QAcIuRQWl900qpctLMuimtiEO3sW2Bn2QbSF1i7cAN7WMo2guDVYcFkpsaFtSfs06&#10;o2DefTWUHd7ej4m89/F30R1fT49KTcbDZgHC0+D/w3/tvVYQvzzD75lwBOTq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eiybcYAAADcAAAADwAAAAAAAAAAAAAAAACYAgAAZHJz&#10;L2Rvd25yZXYueG1sUEsFBgAAAAAEAAQA9QAAAIsDAAAAAA==&#10;" fillcolor="#c00000" strokecolor="#f2f2f2 [3052]" strokeweight="2.25pt">
                    <v:shadow on="t" color="black [3213]" opacity="26214f" offset=".34742mm,.06125mm"/>
                  </v:shape>
                  <v:shape id="Надпись 244" o:spid="_x0000_s1125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DUvMcA&#10;AADcAAAADwAAAGRycy9kb3ducmV2LnhtbESPzWrDMBCE74W+g9hCb41c45TgRAnBYFJKcsjPpbet&#10;tbFNrJVrKbbbp68ChRyHmfmGWaxG04ieOldbVvA6iUAQF1bXXCo4HfOXGQjnkTU2lknBDzlYLR8f&#10;FphqO/Ce+oMvRYCwS1FB5X2bSumKigy6iW2Jg3e2nUEfZFdK3eEQ4KaRcRS9SYM1h4UKW8oqKi6H&#10;q1HwkeU73H/FZvbbZJvted1+nz6nSj0/jes5CE+jv4f/2+9aQZwkcDsTjoBc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vg1LzHAAAA3AAAAA8AAAAAAAAAAAAAAAAAmAIAAGRy&#10;cy9kb3ducmV2LnhtbFBLBQYAAAAABAAEAPUAAACMAwAAAAA=&#10;" filled="f" stroked="f" strokeweight=".5pt">
                    <v:textbox>
                      <w:txbxContent>
                        <w:p w:rsidR="00ED72DE" w:rsidRPr="003F28D3" w:rsidRDefault="00ED72DE" w:rsidP="006D011D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20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7308DE" w:rsidRPr="007308DE">
        <w:t>Домокомплект №</w:t>
      </w:r>
      <w:r w:rsidR="000C2DC6">
        <w:t> </w:t>
      </w:r>
      <w:r w:rsidR="007308DE" w:rsidRPr="007308DE">
        <w:t>4</w:t>
      </w:r>
    </w:p>
    <w:p w:rsidR="006D011D" w:rsidRPr="007308DE" w:rsidRDefault="007308DE" w:rsidP="007308DE">
      <w:pPr>
        <w:pStyle w:val="a3"/>
      </w:pPr>
      <w:r w:rsidRPr="007308DE">
        <w:rPr>
          <w:b/>
        </w:rPr>
        <w:t xml:space="preserve">20. </w:t>
      </w:r>
      <w:proofErr w:type="spellStart"/>
      <w:r w:rsidRPr="007308DE">
        <w:rPr>
          <w:b/>
        </w:rPr>
        <w:t>Домокомплект</w:t>
      </w:r>
      <w:proofErr w:type="spellEnd"/>
      <w:r w:rsidRPr="007308DE">
        <w:rPr>
          <w:b/>
        </w:rPr>
        <w:t xml:space="preserve"> </w:t>
      </w:r>
      <w:r w:rsidRPr="00C07057">
        <w:rPr>
          <w:rStyle w:val="af3"/>
          <w:bCs w:val="0"/>
        </w:rPr>
        <w:t>№</w:t>
      </w:r>
      <w:r w:rsidR="006812C2">
        <w:rPr>
          <w:rStyle w:val="af3"/>
          <w:bCs w:val="0"/>
        </w:rPr>
        <w:t> </w:t>
      </w:r>
      <w:r w:rsidRPr="00C07057">
        <w:rPr>
          <w:rStyle w:val="af3"/>
          <w:bCs w:val="0"/>
        </w:rPr>
        <w:t>4</w:t>
      </w:r>
      <w:r w:rsidRPr="007308DE">
        <w:t xml:space="preserve"> </w:t>
      </w:r>
      <w:r w:rsidR="000C2DC6">
        <w:rPr>
          <w:b/>
        </w:rPr>
        <w:t>(</w:t>
      </w:r>
      <w:r w:rsidRPr="003901AC">
        <w:rPr>
          <w:b/>
        </w:rPr>
        <w:t>лесхозы Республики Беларусь)</w:t>
      </w:r>
      <w:r w:rsidRPr="000C2DC6">
        <w:rPr>
          <w:b/>
        </w:rPr>
        <w:t>.</w:t>
      </w:r>
      <w:r w:rsidRPr="007308DE">
        <w:t xml:space="preserve"> Здесь сразу 85</w:t>
      </w:r>
      <w:r w:rsidR="00613657">
        <w:t> кв. м</w:t>
      </w:r>
      <w:r w:rsidRPr="007308DE">
        <w:t>, а ещ</w:t>
      </w:r>
      <w:r w:rsidR="00613657">
        <w:t>ё</w:t>
      </w:r>
      <w:r w:rsidRPr="007308DE">
        <w:t xml:space="preserve"> больше </w:t>
      </w:r>
      <w:r w:rsidR="00613657">
        <w:t>10 кв. м.</w:t>
      </w:r>
      <w:r w:rsidRPr="007308DE">
        <w:t xml:space="preserve"> занимает крыльцо. Общее</w:t>
      </w:r>
      <w:r w:rsidR="00613657">
        <w:t xml:space="preserve"> </w:t>
      </w:r>
      <w:r w:rsidRPr="007308DE">
        <w:t>пространство разбивается на почти 32-метровую гостиную, рядом с которой расположена 8,5-метровая кухня (и</w:t>
      </w:r>
      <w:r w:rsidR="00A85BCF">
        <w:t> </w:t>
      </w:r>
      <w:r w:rsidRPr="007308DE">
        <w:t>все</w:t>
      </w:r>
      <w:r w:rsidR="00051B96">
        <w:t> —</w:t>
      </w:r>
      <w:r w:rsidRPr="007308DE">
        <w:t xml:space="preserve"> с панорамными окнами). Также выделены две комнаты на 12</w:t>
      </w:r>
      <w:r w:rsidR="00A85BCF">
        <w:t> кв. м</w:t>
      </w:r>
      <w:r w:rsidRPr="007308DE">
        <w:t xml:space="preserve"> и 15</w:t>
      </w:r>
      <w:r w:rsidR="00A85BCF">
        <w:t> кв. м</w:t>
      </w:r>
      <w:r w:rsidRPr="007308DE">
        <w:t>. Санузел просторный</w:t>
      </w:r>
      <w:r w:rsidR="00051B96">
        <w:t> —</w:t>
      </w:r>
      <w:r w:rsidRPr="007308DE">
        <w:t xml:space="preserve"> 6,2</w:t>
      </w:r>
      <w:r w:rsidR="0001251E">
        <w:t> </w:t>
      </w:r>
      <w:r w:rsidR="00A85BCF">
        <w:t>кв.</w:t>
      </w:r>
      <w:r w:rsidR="0001251E">
        <w:t> </w:t>
      </w:r>
      <w:r w:rsidR="00A85BCF">
        <w:t>м</w:t>
      </w:r>
      <w:r w:rsidRPr="007308DE">
        <w:t>, прихожая чуть больше</w:t>
      </w:r>
      <w:r w:rsidR="00051B96">
        <w:t> —</w:t>
      </w:r>
      <w:r w:rsidRPr="007308DE">
        <w:t xml:space="preserve"> почти 7</w:t>
      </w:r>
      <w:r w:rsidR="0001251E">
        <w:t> кв. м</w:t>
      </w:r>
      <w:r w:rsidRPr="007308DE">
        <w:t>. Тамбур и котельная занимают ещ</w:t>
      </w:r>
      <w:r w:rsidR="0001251E">
        <w:t>ё</w:t>
      </w:r>
      <w:r w:rsidRPr="007308DE">
        <w:t xml:space="preserve"> по 3 </w:t>
      </w:r>
      <w:r w:rsidR="0001251E">
        <w:t>кв. м</w:t>
      </w:r>
      <w:r w:rsidR="0001251E" w:rsidRPr="007308DE">
        <w:t xml:space="preserve">. </w:t>
      </w:r>
      <w:r w:rsidRPr="007308DE">
        <w:t>Красота</w:t>
      </w:r>
      <w:r w:rsidR="0001251E">
        <w:t>!</w:t>
      </w:r>
      <w:r w:rsidRPr="007308DE">
        <w:t xml:space="preserve"> </w:t>
      </w:r>
      <w:r w:rsidR="0001251E">
        <w:t>А</w:t>
      </w:r>
      <w:r w:rsidRPr="007308DE">
        <w:t xml:space="preserve"> как пахнет деревом!</w:t>
      </w:r>
    </w:p>
    <w:p w:rsidR="006D011D" w:rsidRDefault="006D011D" w:rsidP="006D011D">
      <w:pPr>
        <w:pStyle w:val="a3"/>
        <w:rPr>
          <w:noProof/>
        </w:rPr>
      </w:pPr>
    </w:p>
    <w:p w:rsidR="006D011D" w:rsidRDefault="006D011D" w:rsidP="00042A7A">
      <w:pPr>
        <w:pStyle w:val="a3"/>
        <w:ind w:firstLine="0"/>
        <w:jc w:val="center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7D50C431" wp14:editId="1E83826A">
                <wp:extent cx="2880000" cy="359967"/>
                <wp:effectExtent l="0" t="19050" r="34925" b="40640"/>
                <wp:docPr id="245" name="Группа 2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246" name="Прямая соединительная линия 246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247" name="Группа 247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248" name="Ромб 248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9" name="Ромб 249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0" name="Ромб 250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C071B32" id="Группа 245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">
                <v:line id="Прямая соединительная линия 246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" strokecolor="black [3213]" strokeweight="1pt">
                  <v:stroke joinstyle="miter"/>
                </v:line>
                <v:group id="Группа 247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">
                  <v:shape id="Ромб 248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" fillcolor="white [3212]" strokecolor="black [3213]" strokeweight="1pt"/>
                  <v:shape id="Ромб 249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" fillcolor="white [3212]" strokecolor="black [3213]" strokeweight="1pt"/>
                  <v:shape id="Ромб 250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" fillcolor="white [3212]" strokecolor="black [3213]" strokeweight="1pt"/>
                </v:group>
                <w10:anchorlock/>
              </v:group>
            </w:pict>
          </mc:Fallback>
        </mc:AlternateContent>
      </w:r>
      <w:r>
        <w:br w:type="page"/>
      </w:r>
    </w:p>
    <w:p w:rsidR="006D011D" w:rsidRPr="007308DE" w:rsidRDefault="006D011D" w:rsidP="007308DE">
      <w:pPr>
        <w:pStyle w:val="af8"/>
      </w:pPr>
      <w:r w:rsidRPr="006F0835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98176" behindDoc="0" locked="0" layoutInCell="1" allowOverlap="1" wp14:anchorId="01FB8E6A" wp14:editId="2A9319DA">
                <wp:simplePos x="0" y="0"/>
                <wp:positionH relativeFrom="margin">
                  <wp:posOffset>3436620</wp:posOffset>
                </wp:positionH>
                <wp:positionV relativeFrom="margin">
                  <wp:posOffset>6350</wp:posOffset>
                </wp:positionV>
                <wp:extent cx="3239770" cy="2267585"/>
                <wp:effectExtent l="0" t="0" r="17780" b="18415"/>
                <wp:wrapSquare wrapText="bothSides"/>
                <wp:docPr id="251" name="Группа 2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252" name="Прямоугольник: скругленные углы 252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55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53" name="Группа 253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254" name="Ромб 254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5" name="Надпись 255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ED72DE" w:rsidRPr="003F28D3" w:rsidRDefault="00ED72DE" w:rsidP="006D011D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21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51" o:spid="_x0000_s1126" style="position:absolute;left:0;text-align:left;margin-left:270.6pt;margin-top:.5pt;width:255.1pt;height:178.55pt;z-index:251698176;mso-wrap-distance-left:14.2pt;mso-wrap-distance-right:14.2pt;mso-position-horizontal-relative:margin;mso-position-vertical-relative:margin;mso-width-relative:margin;mso-height-relative:margin" coordsize="32397,2267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">
                <v:roundrect id="Прямоугольник: скругленные углы 252" o:spid="_x0000_s1127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KMqsMA&#10;AADcAAAADwAAAGRycy9kb3ducmV2LnhtbESPQWvCQBSE74L/YXkFL1J3TWmR6CoiCB5rEii9PbLP&#10;JDT7NuyuGv99Vyj0OMzMN8xmN9pe3MiHzrGG5UKBIK6d6bjRUJXH1xWIEJEN9o5Jw4MC7LbTyQZz&#10;4+58plsRG5EgHHLU0MY45FKGuiWLYeEG4uRdnLcYk/SNNB7vCW57mSn1IS12nBZaHOjQUv1TXK2G&#10;WPBxflLVWO7VW/lZ+a/vFbLWs5dxvwYRaYz/4b/2yWjI3jN4nklHQG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AKMqsMAAADcAAAADwAAAAAAAAAAAAAAAACYAgAAZHJzL2Rv&#10;d25yZXYueG1sUEsFBgAAAAAEAAQA9QAAAIgDAAAAAA==&#10;" strokecolor="black [3213]" strokeweight="1pt">
                  <v:fill r:id="rId56" o:title="" recolor="t" rotate="t" type="frame"/>
                  <v:stroke joinstyle="miter"/>
                </v:roundrect>
                <v:group id="Группа 253" o:spid="_x0000_s1128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c4BKSsQAAADcAAAA&#10;DwAAAAAAAAAAAAAAAACqAgAAZHJzL2Rvd25yZXYueG1sUEsFBgAAAAAEAAQA+gAAAJsDAAAAAA==&#10;">
                  <v:shape id="Ромб 254" o:spid="_x0000_s1129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9i8xMYA&#10;AADcAAAADwAAAGRycy9kb3ducmV2LnhtbESPQWvCQBSE7wX/w/IEL6VuDK2E6CoiCIot1bTQ6yP7&#10;TILZtyG7ibG/vlso9DjMzDfMcj2YWvTUusqygtk0AkGcW11xoeDzY/eUgHAeWWNtmRTcycF6NXpY&#10;Yqrtjc/UZ74QAcIuRQWl900qpctLMuimtiEO3sW2Bn2QbSF1i7cAN7WMo2guDVYcFkpsaFtSfs06&#10;o2DefTWUHd7ej4m89/F30R1fT49KTcbDZgHC0+D/w3/tvVYQvzzD75lwBOTq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9i8xMYAAADcAAAADwAAAAAAAAAAAAAAAACYAgAAZHJz&#10;L2Rvd25yZXYueG1sUEsFBgAAAAAEAAQA9QAAAIsDAAAAAA==&#10;" fillcolor="#c00000" strokecolor="#f2f2f2 [3052]" strokeweight="2.25pt">
                    <v:shadow on="t" color="black [3213]" opacity="26214f" offset=".34742mm,.06125mm"/>
                  </v:shape>
                  <v:shape id="Надпись 255" o:spid="_x0000_s1130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Xn+sYA&#10;AADcAAAADwAAAGRycy9kb3ducmV2LnhtbESPT2vCQBTE70K/w/IK3nTTQIqk2QQJSIvoQeult9fs&#10;yx+afZtmtxr99N1CweMwM79hsmIyvTjT6DrLCp6WEQjiyuqOGwWn981iBcJ5ZI29ZVJwJQdF/jDL&#10;MNX2wgc6H30jAoRdigpa74dUSle1ZNAt7UAcvNqOBn2QYyP1iJcAN72Mo+hZGuw4LLQ4UNlS9XX8&#10;MQq25WaPh8/YrG59+bqr18P36SNRav44rV9AeJr8PfzfftMK4iSBvzPhCMj8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XXn+sYAAADcAAAADwAAAAAAAAAAAAAAAACYAgAAZHJz&#10;L2Rvd25yZXYueG1sUEsFBgAAAAAEAAQA9QAAAIsDAAAAAA==&#10;" filled="f" stroked="f" strokeweight=".5pt">
                    <v:textbox>
                      <w:txbxContent>
                        <w:p w:rsidR="00ED72DE" w:rsidRPr="003F28D3" w:rsidRDefault="00ED72DE" w:rsidP="006D011D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21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hyperlink r:id="rId57" w:history="1">
        <w:r w:rsidR="007308DE" w:rsidRPr="006F0835">
          <w:rPr>
            <w:rStyle w:val="af0"/>
            <w:color w:val="C00000"/>
            <w:u w:val="none"/>
          </w:rPr>
          <w:t xml:space="preserve">Кроватка колесо-качалка </w:t>
        </w:r>
        <w:r w:rsidR="006F0835">
          <w:rPr>
            <w:rStyle w:val="af0"/>
            <w:color w:val="C00000"/>
            <w:u w:val="none"/>
          </w:rPr>
          <w:t>«</w:t>
        </w:r>
        <w:r w:rsidR="007308DE" w:rsidRPr="006F0835">
          <w:rPr>
            <w:rStyle w:val="af0"/>
            <w:color w:val="C00000"/>
            <w:u w:val="none"/>
          </w:rPr>
          <w:t>Комфорт</w:t>
        </w:r>
        <w:r w:rsidR="006F0835">
          <w:rPr>
            <w:rStyle w:val="af0"/>
            <w:color w:val="C00000"/>
            <w:u w:val="none"/>
          </w:rPr>
          <w:t>» (тё</w:t>
        </w:r>
        <w:r w:rsidR="007308DE" w:rsidRPr="006F0835">
          <w:rPr>
            <w:rStyle w:val="af0"/>
            <w:color w:val="C00000"/>
            <w:u w:val="none"/>
          </w:rPr>
          <w:t>мный орех</w:t>
        </w:r>
      </w:hyperlink>
      <w:r w:rsidR="006F0835">
        <w:t>)</w:t>
      </w:r>
    </w:p>
    <w:p w:rsidR="007308DE" w:rsidRPr="007308DE" w:rsidRDefault="007308DE" w:rsidP="007308DE">
      <w:pPr>
        <w:pStyle w:val="a3"/>
      </w:pPr>
      <w:r w:rsidRPr="007308DE">
        <w:rPr>
          <w:b/>
        </w:rPr>
        <w:t xml:space="preserve">21. </w:t>
      </w:r>
      <w:hyperlink r:id="rId58" w:history="1">
        <w:r w:rsidRPr="007308DE">
          <w:rPr>
            <w:rStyle w:val="af0"/>
            <w:b/>
            <w:color w:val="auto"/>
            <w:u w:val="none"/>
          </w:rPr>
          <w:t xml:space="preserve">Кроватка колесо-качалка </w:t>
        </w:r>
        <w:r w:rsidR="006F0835">
          <w:rPr>
            <w:rStyle w:val="af0"/>
            <w:b/>
            <w:color w:val="auto"/>
            <w:u w:val="none"/>
          </w:rPr>
          <w:t>«</w:t>
        </w:r>
        <w:r w:rsidRPr="007308DE">
          <w:rPr>
            <w:rStyle w:val="af0"/>
            <w:b/>
            <w:color w:val="auto"/>
            <w:u w:val="none"/>
          </w:rPr>
          <w:t>Комфорт</w:t>
        </w:r>
        <w:r w:rsidR="006F0835">
          <w:rPr>
            <w:rStyle w:val="af0"/>
            <w:b/>
            <w:color w:val="auto"/>
            <w:u w:val="none"/>
          </w:rPr>
          <w:t>»</w:t>
        </w:r>
        <w:r w:rsidRPr="007308DE">
          <w:rPr>
            <w:rStyle w:val="af0"/>
            <w:b/>
            <w:color w:val="auto"/>
            <w:u w:val="none"/>
          </w:rPr>
          <w:t xml:space="preserve"> </w:t>
        </w:r>
        <w:r w:rsidR="006F0835">
          <w:rPr>
            <w:rStyle w:val="af0"/>
            <w:b/>
            <w:color w:val="auto"/>
            <w:u w:val="none"/>
          </w:rPr>
          <w:t>(</w:t>
        </w:r>
        <w:r w:rsidRPr="007308DE">
          <w:rPr>
            <w:rStyle w:val="af0"/>
            <w:b/>
            <w:color w:val="auto"/>
            <w:u w:val="none"/>
          </w:rPr>
          <w:t>т</w:t>
        </w:r>
        <w:r w:rsidR="006F0835">
          <w:rPr>
            <w:rStyle w:val="af0"/>
            <w:b/>
            <w:color w:val="auto"/>
            <w:u w:val="none"/>
          </w:rPr>
          <w:t>ё</w:t>
        </w:r>
        <w:r w:rsidRPr="007308DE">
          <w:rPr>
            <w:rStyle w:val="af0"/>
            <w:b/>
            <w:color w:val="auto"/>
            <w:u w:val="none"/>
          </w:rPr>
          <w:t>мный орех</w:t>
        </w:r>
      </w:hyperlink>
      <w:r w:rsidR="006F0835">
        <w:t>)</w:t>
      </w:r>
      <w:r w:rsidRPr="007308DE">
        <w:t xml:space="preserve"> </w:t>
      </w:r>
      <w:r w:rsidRPr="003901AC">
        <w:rPr>
          <w:b/>
        </w:rPr>
        <w:t>(</w:t>
      </w:r>
      <w:r w:rsidR="006F0835">
        <w:rPr>
          <w:b/>
        </w:rPr>
        <w:t>ф</w:t>
      </w:r>
      <w:r w:rsidRPr="003901AC">
        <w:rPr>
          <w:b/>
        </w:rPr>
        <w:t>абрика детской мебели «</w:t>
      </w:r>
      <w:proofErr w:type="spellStart"/>
      <w:r w:rsidRPr="003901AC">
        <w:rPr>
          <w:b/>
        </w:rPr>
        <w:t>Bambini</w:t>
      </w:r>
      <w:proofErr w:type="spellEnd"/>
      <w:r w:rsidRPr="003901AC">
        <w:rPr>
          <w:b/>
        </w:rPr>
        <w:t xml:space="preserve">», г. Минск) </w:t>
      </w:r>
      <w:r w:rsidRPr="007308DE">
        <w:t>произведена крупнейшим производителем детских кроваток в</w:t>
      </w:r>
      <w:r w:rsidR="00042A7A">
        <w:t> </w:t>
      </w:r>
      <w:r w:rsidRPr="007308DE">
        <w:t>Беларуси.</w:t>
      </w:r>
    </w:p>
    <w:p w:rsidR="007308DE" w:rsidRPr="007308DE" w:rsidRDefault="007308DE" w:rsidP="007308DE">
      <w:pPr>
        <w:pStyle w:val="a3"/>
      </w:pPr>
      <w:r w:rsidRPr="007308DE">
        <w:t>Кроватки для новорожд</w:t>
      </w:r>
      <w:r w:rsidR="000840E4">
        <w:t>ё</w:t>
      </w:r>
      <w:r w:rsidRPr="007308DE">
        <w:t>нных бывают прямоугольными, круглыми, совмещ</w:t>
      </w:r>
      <w:r w:rsidR="00AE42DE">
        <w:t>ё</w:t>
      </w:r>
      <w:r w:rsidRPr="007308DE">
        <w:t>нными с комодом и полками, на кол</w:t>
      </w:r>
      <w:r w:rsidR="00AE42DE">
        <w:t>ё</w:t>
      </w:r>
      <w:r w:rsidRPr="007308DE">
        <w:t>сиках, с</w:t>
      </w:r>
      <w:r w:rsidR="007C0653">
        <w:t> </w:t>
      </w:r>
      <w:r w:rsidRPr="007308DE">
        <w:t>маятником, из дерева, металла и текстиля. </w:t>
      </w:r>
    </w:p>
    <w:p w:rsidR="007308DE" w:rsidRPr="007308DE" w:rsidRDefault="007308DE" w:rsidP="007308DE">
      <w:pPr>
        <w:pStyle w:val="a3"/>
      </w:pPr>
      <w:r w:rsidRPr="007308DE">
        <w:t xml:space="preserve">При выборе кроватки специалисты советуют в первую очередь думать о правилах безопасности. Расстояние между рейками у стенки кроватки </w:t>
      </w:r>
      <w:r w:rsidR="00AE42DE">
        <w:t xml:space="preserve">должно быть </w:t>
      </w:r>
      <w:r w:rsidRPr="007308DE">
        <w:t>не более 6-7</w:t>
      </w:r>
      <w:r w:rsidR="00042A7A">
        <w:t> </w:t>
      </w:r>
      <w:r w:rsidRPr="007308DE">
        <w:t>см. У</w:t>
      </w:r>
      <w:r w:rsidR="00042A7A">
        <w:t> </w:t>
      </w:r>
      <w:r w:rsidRPr="007308DE">
        <w:t>реб</w:t>
      </w:r>
      <w:r w:rsidR="00AE42DE">
        <w:t>ё</w:t>
      </w:r>
      <w:r w:rsidRPr="007308DE">
        <w:t>нка голова большая, а тело значительно меньше. Если промежутки большие, малыш может, двигаясь назад, вывалит</w:t>
      </w:r>
      <w:r w:rsidR="00AE42DE">
        <w:t>ь</w:t>
      </w:r>
      <w:r w:rsidRPr="007308DE">
        <w:t>ся между прутьями, а голова</w:t>
      </w:r>
      <w:r w:rsidR="00AE42DE">
        <w:t> —</w:t>
      </w:r>
      <w:r w:rsidRPr="007308DE">
        <w:t xml:space="preserve"> застря</w:t>
      </w:r>
      <w:r w:rsidR="00AE42DE">
        <w:t>ть</w:t>
      </w:r>
      <w:r w:rsidRPr="007308DE">
        <w:t>. Это чревато травмами. Дно кроватки должно быть регулируемым по высот</w:t>
      </w:r>
      <w:r w:rsidR="007C0653">
        <w:t xml:space="preserve">е. Его можно сначала приподнять — </w:t>
      </w:r>
      <w:r w:rsidRPr="007308DE">
        <w:t>так маме будет легко доставать новорожд</w:t>
      </w:r>
      <w:r w:rsidR="000840E4">
        <w:t>ё</w:t>
      </w:r>
      <w:r w:rsidRPr="007308DE">
        <w:t>нного. Как только реб</w:t>
      </w:r>
      <w:r w:rsidR="007C0653">
        <w:t>ё</w:t>
      </w:r>
      <w:r w:rsidRPr="007308DE">
        <w:t>нок научится приподниматься, дно необходимо опустить (не менее 53 см от края), чтобы малыш не выпал. У кроватки не должно быть острых углов. Материал, из которого изготовлено изделие, а также лакокрасочное покрытие должны быть экологически чистыми.</w:t>
      </w:r>
    </w:p>
    <w:p w:rsidR="006D011D" w:rsidRPr="007308DE" w:rsidRDefault="007308DE" w:rsidP="007308DE">
      <w:pPr>
        <w:pStyle w:val="a3"/>
      </w:pPr>
      <w:r w:rsidRPr="007308DE">
        <w:t>Фабрика детской мебели «</w:t>
      </w:r>
      <w:proofErr w:type="spellStart"/>
      <w:r w:rsidRPr="007308DE">
        <w:t>Bambini</w:t>
      </w:r>
      <w:proofErr w:type="spellEnd"/>
      <w:r w:rsidRPr="007308DE">
        <w:t>» стала тр</w:t>
      </w:r>
      <w:r w:rsidR="007C0653">
        <w:t>ё</w:t>
      </w:r>
      <w:r w:rsidRPr="007308DE">
        <w:t>хкратным</w:t>
      </w:r>
      <w:r w:rsidR="007C0653">
        <w:t xml:space="preserve"> победителем премии «Выбор мам».</w:t>
      </w:r>
    </w:p>
    <w:p w:rsidR="006D011D" w:rsidRDefault="006D011D" w:rsidP="006D011D">
      <w:pPr>
        <w:pStyle w:val="a3"/>
        <w:rPr>
          <w:noProof/>
        </w:rPr>
      </w:pPr>
    </w:p>
    <w:p w:rsidR="007308DE" w:rsidRDefault="006D011D" w:rsidP="00042A7A">
      <w:pPr>
        <w:pStyle w:val="a3"/>
        <w:ind w:firstLine="0"/>
        <w:jc w:val="center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230E9947" wp14:editId="021AF39E">
                <wp:extent cx="2880000" cy="359967"/>
                <wp:effectExtent l="0" t="19050" r="34925" b="40640"/>
                <wp:docPr id="256" name="Группа 2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257" name="Прямая соединительная линия 257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258" name="Группа 258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259" name="Ромб 259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0" name="Ромб 260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1" name="Ромб 261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C6C1057" id="Группа 256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">
                <v:line id="Прямая соединительная линия 257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" strokecolor="black [3213]" strokeweight="1pt">
                  <v:stroke joinstyle="miter"/>
                </v:line>
                <v:group id="Группа 258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">
                  <v:shape id="Ромб 259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" fillcolor="white [3212]" strokecolor="black [3213]" strokeweight="1pt"/>
                  <v:shape id="Ромб 260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" fillcolor="white [3212]" strokecolor="black [3213]" strokeweight="1pt"/>
                  <v:shape id="Ромб 261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" fillcolor="white [3212]" strokecolor="black [3213]" strokeweight="1pt"/>
                </v:group>
                <w10:anchorlock/>
              </v:group>
            </w:pict>
          </mc:Fallback>
        </mc:AlternateContent>
      </w:r>
      <w:r w:rsidR="007308DE">
        <w:br w:type="page"/>
      </w:r>
    </w:p>
    <w:p w:rsidR="007308DE" w:rsidRPr="00293A6B" w:rsidRDefault="007308DE" w:rsidP="007308DE">
      <w:pPr>
        <w:pStyle w:val="af8"/>
      </w:pPr>
      <w:r w:rsidRPr="00C07057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702272" behindDoc="0" locked="0" layoutInCell="1" allowOverlap="1" wp14:anchorId="726A6359" wp14:editId="767239E6">
                <wp:simplePos x="3538847" y="1448790"/>
                <wp:positionH relativeFrom="margin">
                  <wp:align>right</wp:align>
                </wp:positionH>
                <wp:positionV relativeFrom="margin">
                  <wp:align>top</wp:align>
                </wp:positionV>
                <wp:extent cx="3240000" cy="2268000"/>
                <wp:effectExtent l="0" t="0" r="17780" b="18415"/>
                <wp:wrapSquare wrapText="bothSides"/>
                <wp:docPr id="275" name="Группа 2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40000" cy="2268000"/>
                          <a:chOff x="0" y="0"/>
                          <a:chExt cx="3239770" cy="2267585"/>
                        </a:xfrm>
                      </wpg:grpSpPr>
                      <wps:wsp>
                        <wps:cNvPr id="276" name="Прямоугольник: скругленные углы 276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59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77" name="Группа 277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278" name="Ромб 278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9" name="Надпись 279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ED72DE" w:rsidRPr="00C07057" w:rsidRDefault="00ED72DE" w:rsidP="007308DE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22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75" o:spid="_x0000_s1131" style="position:absolute;left:0;text-align:left;margin-left:203.9pt;margin-top:0;width:255.1pt;height:178.6pt;z-index:251702272;mso-wrap-distance-left:14.2pt;mso-wrap-distance-right:14.2pt;mso-position-horizontal:right;mso-position-horizontal-relative:margin;mso-position-vertical:top;mso-position-vertical-relative:margin;mso-width-relative:margin;mso-height-relative:margin" coordsize="32397,2267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dWkwOAAAAAAGBgAAbWZ0MgAAAAAD&#10;AxAAAAEAAAAAAAAAAAAAAAAAAAABAAAAAAAAAAAAAAAAAAAAAQAAAQAQAA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">
                <v:roundrect id="Прямоугольник: скругленные углы 276" o:spid="_x0000_s1132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hswMIA&#10;AADcAAAADwAAAGRycy9kb3ducmV2LnhtbESPzarCMBSE94LvEI5wd5oq9YdqFBFEBTdWcX1ojm2x&#10;OSlNrq1vby5ccDnMzDfMatOZSryocaVlBeNRBII4s7rkXMHtuh8uQDiPrLGyTAre5GCz7vdWmGjb&#10;8oVeqc9FgLBLUEHhfZ1I6bKCDLqRrYmD97CNQR9kk0vdYBvgppKTKJpJgyWHhQJr2hWUPdNfoyA2&#10;92mK8eHEcXXeH/Qzr8/HVqmfQbddgvDU+W/4v33UCibzGfydCUdArj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WGzAwgAAANwAAAAPAAAAAAAAAAAAAAAAAJgCAABkcnMvZG93&#10;bnJldi54bWxQSwUGAAAAAAQABAD1AAAAhwMAAAAA&#10;" strokecolor="black [3213]" strokeweight="1pt">
                  <v:fill r:id="rId60" o:title="" recolor="t" rotate="t" type="frame"/>
                  <v:stroke joinstyle="miter"/>
                </v:roundrect>
                <v:group id="Группа 277" o:spid="_x0000_s1133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w4QKc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aPp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cOECnFAAAA3AAA&#10;AA8AAAAAAAAAAAAAAAAAqgIAAGRycy9kb3ducmV2LnhtbFBLBQYAAAAABAAEAPoAAACcAwAAAAA=&#10;">
                  <v:shape id="Ромб 278" o:spid="_x0000_s1134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DqocMA&#10;AADcAAAADwAAAGRycy9kb3ducmV2LnhtbERPTWvCQBC9C/6HZQQvopvmoJK6CUUQKra0jYLXITtN&#10;QrOzIbuJsb++eyh4fLzvXTaaRgzUudqygqdVBIK4sLrmUsHlfFhuQTiPrLGxTAru5CBLp5MdJtre&#10;+IuG3JcihLBLUEHlfZtI6YqKDLqVbYkD9207gz7ArpS6w1sIN42Mo2gtDdYcGipsaV9R8ZP3RsG6&#10;v7aUH98/Tlt5H+Lfsj+9fS6Ums/Gl2cQnkb/EP+7X7WCeBPWhjPhCMj0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SDqocMAAADcAAAADwAAAAAAAAAAAAAAAACYAgAAZHJzL2Rv&#10;d25yZXYueG1sUEsFBgAAAAAEAAQA9QAAAIgDAAAAAA==&#10;" fillcolor="#c00000" strokecolor="#f2f2f2 [3052]" strokeweight="2.25pt">
                    <v:shadow on="t" color="black [3213]" opacity="26214f" offset=".34742mm,.06125mm"/>
                  </v:shape>
                  <v:shape id="Надпись 279" o:spid="_x0000_s1135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42xn8cA&#10;AADcAAAADwAAAGRycy9kb3ducmV2LnhtbESPzWvCQBTE7wX/h+UJ3urGQFuNWUUC0lLswY+Lt2f2&#10;5QOzb2N21dS/vlso9DjMzG+YdNmbRtyoc7VlBZNxBII4t7rmUsFhv36egnAeWWNjmRR8k4PlYvCU&#10;YqLtnbd02/lSBAi7BBVU3reJlC6vyKAb25Y4eIXtDPogu1LqDu8BbhoZR9GrNFhzWKiwpayi/Ly7&#10;GgWf2foLt6fYTB9N9r4pVu3lcHxRajTsV3MQnnr/H/5rf2gF8dsMfs+EIyA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uNsZ/HAAAA3AAAAA8AAAAAAAAAAAAAAAAAmAIAAGRy&#10;cy9kb3ducmV2LnhtbFBLBQYAAAAABAAEAPUAAACMAwAAAAA=&#10;" filled="f" stroked="f" strokeweight=".5pt">
                    <v:textbox>
                      <w:txbxContent>
                        <w:p w:rsidR="00ED72DE" w:rsidRPr="00C07057" w:rsidRDefault="00ED72DE" w:rsidP="007308DE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22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Pr="00C07057">
        <w:t>Деревянные игрушки</w:t>
      </w:r>
    </w:p>
    <w:p w:rsidR="007308DE" w:rsidRPr="007308DE" w:rsidRDefault="007308DE" w:rsidP="007308DE">
      <w:pPr>
        <w:pStyle w:val="a3"/>
        <w:rPr>
          <w:rStyle w:val="af0"/>
          <w:color w:val="auto"/>
          <w:u w:val="none"/>
        </w:rPr>
      </w:pPr>
      <w:r w:rsidRPr="007308DE">
        <w:rPr>
          <w:b/>
        </w:rPr>
        <w:t xml:space="preserve">22. Деревянные игрушки </w:t>
      </w:r>
      <w:hyperlink r:id="rId61" w:tgtFrame="_blank" w:history="1">
        <w:r w:rsidRPr="003901AC">
          <w:rPr>
            <w:rStyle w:val="af0"/>
            <w:b/>
            <w:color w:val="auto"/>
            <w:u w:val="none"/>
          </w:rPr>
          <w:t>(ТМ «</w:t>
        </w:r>
        <w:proofErr w:type="spellStart"/>
        <w:r w:rsidRPr="003901AC">
          <w:rPr>
            <w:rStyle w:val="af0"/>
            <w:b/>
            <w:color w:val="auto"/>
            <w:u w:val="none"/>
          </w:rPr>
          <w:t>Вуди</w:t>
        </w:r>
        <w:proofErr w:type="spellEnd"/>
        <w:r w:rsidRPr="003901AC">
          <w:rPr>
            <w:rStyle w:val="af0"/>
            <w:b/>
            <w:color w:val="auto"/>
            <w:u w:val="none"/>
          </w:rPr>
          <w:t>»,</w:t>
        </w:r>
        <w:r w:rsidR="00C07057" w:rsidRPr="003901AC">
          <w:rPr>
            <w:rStyle w:val="af0"/>
            <w:b/>
            <w:color w:val="auto"/>
            <w:u w:val="none"/>
          </w:rPr>
          <w:t> </w:t>
        </w:r>
        <w:r w:rsidRPr="003901AC">
          <w:rPr>
            <w:rStyle w:val="af0"/>
            <w:b/>
            <w:color w:val="auto"/>
            <w:u w:val="none"/>
          </w:rPr>
          <w:t>г.</w:t>
        </w:r>
        <w:r w:rsidR="00FC2135">
          <w:rPr>
            <w:rStyle w:val="af0"/>
            <w:b/>
            <w:color w:val="auto"/>
            <w:u w:val="none"/>
          </w:rPr>
          <w:t> </w:t>
        </w:r>
        <w:r w:rsidRPr="003901AC">
          <w:rPr>
            <w:rStyle w:val="af0"/>
            <w:b/>
            <w:color w:val="auto"/>
            <w:u w:val="none"/>
          </w:rPr>
          <w:t>Минск)</w:t>
        </w:r>
        <w:r w:rsidR="00051B96" w:rsidRPr="003901AC">
          <w:rPr>
            <w:rStyle w:val="af0"/>
            <w:b/>
            <w:color w:val="auto"/>
            <w:u w:val="none"/>
          </w:rPr>
          <w:t> </w:t>
        </w:r>
        <w:r w:rsidR="00051B96">
          <w:rPr>
            <w:rStyle w:val="af0"/>
            <w:color w:val="auto"/>
            <w:u w:val="none"/>
          </w:rPr>
          <w:t>—</w:t>
        </w:r>
        <w:r w:rsidR="00C07057">
          <w:rPr>
            <w:rStyle w:val="af0"/>
            <w:color w:val="auto"/>
            <w:u w:val="none"/>
          </w:rPr>
          <w:t> </w:t>
        </w:r>
        <w:r w:rsidR="00FC2135">
          <w:rPr>
            <w:rStyle w:val="af0"/>
            <w:color w:val="auto"/>
            <w:u w:val="none"/>
          </w:rPr>
          <w:t xml:space="preserve">это </w:t>
        </w:r>
        <w:r w:rsidRPr="007308DE">
          <w:rPr>
            <w:rStyle w:val="af0"/>
            <w:color w:val="auto"/>
            <w:u w:val="none"/>
          </w:rPr>
          <w:t>качество и</w:t>
        </w:r>
        <w:r w:rsidR="00FC2135">
          <w:rPr>
            <w:rStyle w:val="af0"/>
            <w:color w:val="auto"/>
            <w:u w:val="none"/>
          </w:rPr>
          <w:t> </w:t>
        </w:r>
        <w:r w:rsidRPr="007308DE">
          <w:rPr>
            <w:rStyle w:val="af0"/>
            <w:color w:val="auto"/>
            <w:u w:val="none"/>
          </w:rPr>
          <w:t>безопасность от производителя детских деревянных игрушек №</w:t>
        </w:r>
        <w:r w:rsidR="00FC2135">
          <w:rPr>
            <w:rStyle w:val="af0"/>
            <w:color w:val="auto"/>
            <w:u w:val="none"/>
          </w:rPr>
          <w:t> </w:t>
        </w:r>
        <w:r w:rsidRPr="007308DE">
          <w:rPr>
            <w:rStyle w:val="af0"/>
            <w:color w:val="auto"/>
            <w:u w:val="none"/>
          </w:rPr>
          <w:t>1 в</w:t>
        </w:r>
        <w:r w:rsidR="00FC2135">
          <w:rPr>
            <w:rStyle w:val="af0"/>
            <w:color w:val="auto"/>
            <w:u w:val="none"/>
          </w:rPr>
          <w:t> </w:t>
        </w:r>
        <w:r w:rsidRPr="007308DE">
          <w:rPr>
            <w:rStyle w:val="af0"/>
            <w:color w:val="auto"/>
            <w:u w:val="none"/>
          </w:rPr>
          <w:t>Беларуси. Это только натуральные материалы, тройной контроль качества,</w:t>
        </w:r>
        <w:r w:rsidR="00C07057">
          <w:rPr>
            <w:rStyle w:val="af0"/>
            <w:color w:val="auto"/>
            <w:u w:val="none"/>
          </w:rPr>
          <w:t xml:space="preserve"> </w:t>
        </w:r>
        <w:proofErr w:type="spellStart"/>
        <w:r w:rsidRPr="007308DE">
          <w:rPr>
            <w:rStyle w:val="af0"/>
            <w:color w:val="auto"/>
            <w:u w:val="none"/>
          </w:rPr>
          <w:t>гипоаллергенность</w:t>
        </w:r>
        <w:proofErr w:type="spellEnd"/>
        <w:r w:rsidRPr="007308DE">
          <w:rPr>
            <w:rStyle w:val="af0"/>
            <w:color w:val="auto"/>
            <w:u w:val="none"/>
          </w:rPr>
          <w:t xml:space="preserve">. </w:t>
        </w:r>
      </w:hyperlink>
    </w:p>
    <w:p w:rsidR="007308DE" w:rsidRPr="007308DE" w:rsidRDefault="00CF5987" w:rsidP="007308DE">
      <w:pPr>
        <w:pStyle w:val="a3"/>
      </w:pPr>
      <w:r>
        <w:t>Игрушки р</w:t>
      </w:r>
      <w:r w:rsidR="007308DE" w:rsidRPr="007308DE">
        <w:t>азвивают мелкую моторику рук, память, речь, смекалку и</w:t>
      </w:r>
      <w:r w:rsidR="00995C17">
        <w:t> </w:t>
      </w:r>
      <w:r w:rsidR="007308DE" w:rsidRPr="007308DE">
        <w:t>воображение. Сборка конструкций, манипуляции с фигурками и другие действия помогают развивать координацию движений. Деревянные игрушки часто имеют простой и минималистичный дизайн, что позволяет детям использовать свою фантазию и креативность во время игры.</w:t>
      </w:r>
    </w:p>
    <w:p w:rsidR="007308DE" w:rsidRPr="007308DE" w:rsidRDefault="007308DE" w:rsidP="007308DE">
      <w:pPr>
        <w:pStyle w:val="a3"/>
      </w:pPr>
      <w:r w:rsidRPr="007308DE">
        <w:t>Многие деревянные игрушки, такие как конструкторы или пазлы, способствуют обучению основам математики, логики и пространственного мышления. Игры с</w:t>
      </w:r>
      <w:r w:rsidR="00995C17">
        <w:t> </w:t>
      </w:r>
      <w:r w:rsidRPr="007308DE">
        <w:t xml:space="preserve">деревянными игрушками могут быть коллективными, что помогает детям развивать навыки общения, сотрудничества и разрешения конфликтов. Деревянные игрушки часто </w:t>
      </w:r>
      <w:r w:rsidR="00986F8D">
        <w:t>изготовлены из</w:t>
      </w:r>
      <w:r w:rsidRPr="007308DE">
        <w:t xml:space="preserve"> приятн</w:t>
      </w:r>
      <w:r w:rsidR="00631D0C">
        <w:t>ых</w:t>
      </w:r>
      <w:r w:rsidRPr="007308DE">
        <w:t xml:space="preserve"> на ощупь текстурированн</w:t>
      </w:r>
      <w:r w:rsidR="00631D0C">
        <w:t>ых</w:t>
      </w:r>
      <w:r w:rsidRPr="007308DE">
        <w:t xml:space="preserve"> </w:t>
      </w:r>
      <w:r w:rsidRPr="00986F8D">
        <w:t>материал</w:t>
      </w:r>
      <w:r w:rsidR="00631D0C">
        <w:t>ов</w:t>
      </w:r>
      <w:r w:rsidR="00986F8D">
        <w:t xml:space="preserve"> естественных</w:t>
      </w:r>
      <w:r w:rsidRPr="007308DE">
        <w:t xml:space="preserve"> цвет</w:t>
      </w:r>
      <w:r w:rsidR="00986F8D">
        <w:t>ов</w:t>
      </w:r>
      <w:r w:rsidRPr="007308DE">
        <w:t xml:space="preserve">, что делает </w:t>
      </w:r>
      <w:r w:rsidR="00C53201">
        <w:t>товары</w:t>
      </w:r>
      <w:r w:rsidRPr="007308DE">
        <w:t xml:space="preserve"> визуально привлекательными.</w:t>
      </w:r>
    </w:p>
    <w:p w:rsidR="007308DE" w:rsidRPr="007308DE" w:rsidRDefault="007308DE" w:rsidP="007308DE">
      <w:pPr>
        <w:pStyle w:val="a3"/>
      </w:pPr>
      <w:proofErr w:type="gramStart"/>
      <w:r w:rsidRPr="007308DE">
        <w:t xml:space="preserve">Поэтому не зря белорусские деревянные игрушки </w:t>
      </w:r>
      <w:r w:rsidR="00995C17">
        <w:t>торговой марки</w:t>
      </w:r>
      <w:r w:rsidRPr="007308DE">
        <w:t xml:space="preserve"> «</w:t>
      </w:r>
      <w:proofErr w:type="spellStart"/>
      <w:r w:rsidRPr="007308DE">
        <w:t>Вуди</w:t>
      </w:r>
      <w:proofErr w:type="spellEnd"/>
      <w:r w:rsidRPr="007308DE">
        <w:t>» отправляются в</w:t>
      </w:r>
      <w:r w:rsidR="00995C17">
        <w:t> </w:t>
      </w:r>
      <w:r w:rsidRPr="007308DE">
        <w:t>Англию, Германию, Польшу, Россию, Болгарию, Украину, Литву, Латвию, Эстонию.</w:t>
      </w:r>
      <w:proofErr w:type="gramEnd"/>
    </w:p>
    <w:p w:rsidR="007308DE" w:rsidRDefault="007308DE" w:rsidP="007308DE">
      <w:pPr>
        <w:pStyle w:val="a3"/>
        <w:rPr>
          <w:noProof/>
        </w:rPr>
      </w:pPr>
    </w:p>
    <w:p w:rsidR="007308DE" w:rsidRDefault="007308DE" w:rsidP="00042A7A">
      <w:pPr>
        <w:pStyle w:val="a3"/>
        <w:ind w:firstLine="0"/>
        <w:jc w:val="center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2C4226BC" wp14:editId="00D4C741">
                <wp:extent cx="2880000" cy="359967"/>
                <wp:effectExtent l="0" t="19050" r="34925" b="40640"/>
                <wp:docPr id="280" name="Группа 2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281" name="Прямая соединительная линия 281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282" name="Группа 282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283" name="Ромб 283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4" name="Ромб 284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5" name="Ромб 285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A43A8B2" id="Группа 280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">
                <v:line id="Прямая соединительная линия 281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" strokecolor="black [3213]" strokeweight="1pt">
                  <v:stroke joinstyle="miter"/>
                </v:line>
                <v:group id="Группа 282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">
                  <v:shape id="Ромб 283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" fillcolor="white [3212]" strokecolor="black [3213]" strokeweight="1pt"/>
                  <v:shape id="Ромб 284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" fillcolor="white [3212]" strokecolor="black [3213]" strokeweight="1pt"/>
                  <v:shape id="Ромб 285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" fillcolor="white [3212]" strokecolor="black [3213]" strokeweight="1pt"/>
                </v:group>
                <w10:anchorlock/>
              </v:group>
            </w:pict>
          </mc:Fallback>
        </mc:AlternateContent>
      </w:r>
      <w:r>
        <w:br w:type="page"/>
      </w:r>
    </w:p>
    <w:p w:rsidR="007308DE" w:rsidRPr="007308DE" w:rsidRDefault="007308DE" w:rsidP="007308DE">
      <w:pPr>
        <w:pStyle w:val="af8"/>
      </w:pPr>
      <w:r w:rsidRPr="007308DE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704320" behindDoc="0" locked="0" layoutInCell="1" allowOverlap="1" wp14:anchorId="33CE1F9D" wp14:editId="059FA90D">
                <wp:simplePos x="0" y="0"/>
                <wp:positionH relativeFrom="margin">
                  <wp:posOffset>3212465</wp:posOffset>
                </wp:positionH>
                <wp:positionV relativeFrom="margin">
                  <wp:posOffset>-32385</wp:posOffset>
                </wp:positionV>
                <wp:extent cx="3239770" cy="2267585"/>
                <wp:effectExtent l="0" t="0" r="17780" b="18415"/>
                <wp:wrapSquare wrapText="bothSides"/>
                <wp:docPr id="286" name="Группа 2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69" cy="2267585"/>
                        </a:xfrm>
                      </wpg:grpSpPr>
                      <wps:wsp>
                        <wps:cNvPr id="287" name="Прямоугольник: скругленные углы 287"/>
                        <wps:cNvSpPr/>
                        <wps:spPr>
                          <a:xfrm>
                            <a:off x="0" y="0"/>
                            <a:ext cx="3239769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62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88" name="Группа 288"/>
                        <wpg:cNvGrpSpPr/>
                        <wpg:grpSpPr>
                          <a:xfrm>
                            <a:off x="95036" y="209906"/>
                            <a:ext cx="638175" cy="512673"/>
                            <a:chOff x="-64453" y="61050"/>
                            <a:chExt cx="638175" cy="512673"/>
                          </a:xfrm>
                        </wpg:grpSpPr>
                        <wps:wsp>
                          <wps:cNvPr id="289" name="Ромб 289"/>
                          <wps:cNvSpPr/>
                          <wps:spPr>
                            <a:xfrm rot="16200000"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0" name="Надпись 290"/>
                          <wps:cNvSpPr txBox="1"/>
                          <wps:spPr>
                            <a:xfrm rot="16200000"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ED72DE" w:rsidRPr="00C07057" w:rsidRDefault="00ED72DE" w:rsidP="007308DE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23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86" o:spid="_x0000_s1136" style="position:absolute;left:0;text-align:left;margin-left:252.95pt;margin-top:-2.55pt;width:255.1pt;height:178.55pt;z-index:251704320;mso-wrap-distance-left:14.2pt;mso-wrap-distance-right:14.2pt;mso-position-horizontal-relative:margin;mso-position-vertical-relative:margin;mso-width-relative:margin;mso-height-relative:margin" coordsize="32397,2267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">
                <v:roundrect id="Прямоугольник: скругленные углы 287" o:spid="_x0000_s1137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yRPcUA&#10;AADcAAAADwAAAGRycy9kb3ducmV2LnhtbESPQWvCQBSE70L/w/IKvemmQTRN3UgVleqttpQeH9nX&#10;JCT7NmZXk/77riB4HGbmG2axHEwjLtS5yrKC50kEgji3uuJCwdfndpyAcB5ZY2OZFPyRg2X2MFpg&#10;qm3PH3Q5+kIECLsUFZTet6mULi/JoJvYljh4v7Yz6IPsCqk77APcNDKOopk0WHFYKLGldUl5fTwb&#10;Baf9NO43nMzOLz/1zqymu8MWv5V6ehzeXkF4Gvw9fGu/awVxMofrmXAEZPY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3JE9xQAAANwAAAAPAAAAAAAAAAAAAAAAAJgCAABkcnMv&#10;ZG93bnJldi54bWxQSwUGAAAAAAQABAD1AAAAigMAAAAA&#10;" strokecolor="black [3213]" strokeweight="1pt">
                  <v:fill r:id="rId63" o:title="" recolor="t" rotate="t" type="frame"/>
                  <v:stroke joinstyle="miter"/>
                </v:roundrect>
                <v:group id="Группа 288" o:spid="_x0000_s1138" style="position:absolute;left:950;top:2099;width:6382;height:5126" coordorigin="-644,610" coordsize="6381,51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NE9HzCAAAA3AAAAA8A&#10;AAAAAAAAAAAAAAAAqgIAAGRycy9kb3ducmV2LnhtbFBLBQYAAAAABAAEAPoAAACZAwAAAAA=&#10;">
                  <v:shape id="Ромб 289" o:spid="_x0000_s1139" type="#_x0000_t4" style="position:absolute;width:5093;height:6381;rotation:-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S3pMMA&#10;AADcAAAADwAAAGRycy9kb3ducmV2LnhtbESPzWrDMBCE74G+g9hCb4nsHIrrRDFJ+oOvjU3Oi7W1&#10;Ta2VkRTbefuqUOhxmJlvmH2xmEFM5HxvWUG6SUAQN1b33Cqoq/d1BsIHZI2DZVJwJw/F4WG1x1zb&#10;mT9puoRWRAj7HBV0IYy5lL7pyKDf2JE4el/WGQxRulZqh3OEm0Fuk+RZGuw5LnQ40rmj5vtyMwr6&#10;u359O6XX5qOu3NncfInV1Sr19LgcdyACLeE//NcutYJt9gK/Z+IRkIc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ES3pMMAAADcAAAADwAAAAAAAAAAAAAAAACYAgAAZHJzL2Rv&#10;d25yZXYueG1sUEsFBgAAAAAEAAQA9QAAAIgDAAAAAA==&#10;" fillcolor="#c00000" strokecolor="#f2f2f2 [3052]" strokeweight="2.25pt">
                    <v:shadow on="t" color="black [3213]" opacity="26214f" offset=".34742mm,.06125mm"/>
                  </v:shape>
                  <v:shape id="Надпись 290" o:spid="_x0000_s1140" type="#_x0000_t202" style="position:absolute;left:71;top:1000;width:4953;height:4173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lgVcIA&#10;AADcAAAADwAAAGRycy9kb3ducmV2LnhtbERPTYvCMBC9C/6HMII3Te1h0a5pEUF0Dx62Cu5xbMa2&#10;u82kNFHr/npzEDw+3vcy600jbtS52rKC2TQCQVxYXXOp4HjYTOYgnEfW2FgmBQ9ykKXDwRITbe/8&#10;TbfclyKEsEtQQeV9m0jpiooMuqltiQN3sZ1BH2BXSt3hPYSbRsZR9CEN1hwaKmxpXVHxl1+Ngl/j&#10;zov5P81Oq+3DxPv8p/3aWqXGo371CcJT79/il3unFcSLMD+cCUd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GWBVwgAAANwAAAAPAAAAAAAAAAAAAAAAAJgCAABkcnMvZG93&#10;bnJldi54bWxQSwUGAAAAAAQABAD1AAAAhwMAAAAA&#10;" filled="f" stroked="f" strokeweight=".5pt">
                    <v:textbox>
                      <w:txbxContent>
                        <w:p w:rsidR="00ED72DE" w:rsidRPr="00C07057" w:rsidRDefault="00ED72DE" w:rsidP="007308DE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23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Pr="007308DE">
        <w:t>Входная дверь «Аляска»</w:t>
      </w:r>
    </w:p>
    <w:p w:rsidR="007308DE" w:rsidRPr="007308DE" w:rsidRDefault="007308DE" w:rsidP="007308DE">
      <w:pPr>
        <w:pStyle w:val="a3"/>
      </w:pPr>
      <w:r w:rsidRPr="007308DE">
        <w:rPr>
          <w:b/>
        </w:rPr>
        <w:t>23. Входная дверь «Аляска»</w:t>
      </w:r>
      <w:r w:rsidRPr="007308DE">
        <w:t xml:space="preserve"> </w:t>
      </w:r>
      <w:r w:rsidR="00A9675B">
        <w:rPr>
          <w:b/>
        </w:rPr>
        <w:t>(б</w:t>
      </w:r>
      <w:r w:rsidRPr="003901AC">
        <w:rPr>
          <w:b/>
        </w:rPr>
        <w:t xml:space="preserve">ренд «NORD </w:t>
      </w:r>
      <w:proofErr w:type="spellStart"/>
      <w:r w:rsidRPr="003901AC">
        <w:rPr>
          <w:b/>
        </w:rPr>
        <w:t>Doors</w:t>
      </w:r>
      <w:proofErr w:type="spellEnd"/>
      <w:r w:rsidRPr="003901AC">
        <w:rPr>
          <w:b/>
        </w:rPr>
        <w:t>», г.</w:t>
      </w:r>
      <w:r w:rsidR="00A9675B">
        <w:rPr>
          <w:b/>
        </w:rPr>
        <w:t> </w:t>
      </w:r>
      <w:r w:rsidRPr="003901AC">
        <w:rPr>
          <w:b/>
        </w:rPr>
        <w:t>Минск)</w:t>
      </w:r>
      <w:r w:rsidRPr="007308DE">
        <w:t xml:space="preserve"> с</w:t>
      </w:r>
      <w:r w:rsidR="00A9675B">
        <w:t> </w:t>
      </w:r>
      <w:r w:rsidRPr="007308DE">
        <w:t xml:space="preserve">технологией </w:t>
      </w:r>
      <w:proofErr w:type="spellStart"/>
      <w:r w:rsidRPr="007308DE">
        <w:t>терморазрыва</w:t>
      </w:r>
      <w:proofErr w:type="spellEnd"/>
      <w:r w:rsidRPr="007308DE">
        <w:t xml:space="preserve"> коробки, </w:t>
      </w:r>
      <w:proofErr w:type="spellStart"/>
      <w:r w:rsidRPr="007308DE">
        <w:t>термоизолирующим</w:t>
      </w:r>
      <w:proofErr w:type="spellEnd"/>
      <w:r w:rsidRPr="007308DE">
        <w:t xml:space="preserve"> наполнителем, тройным контуром и звукоизоляцией 60</w:t>
      </w:r>
      <w:r w:rsidR="00A9675B">
        <w:t> </w:t>
      </w:r>
      <w:proofErr w:type="spellStart"/>
      <w:r w:rsidRPr="007308DE">
        <w:t>Дб</w:t>
      </w:r>
      <w:proofErr w:type="spellEnd"/>
      <w:r w:rsidRPr="007308DE">
        <w:t xml:space="preserve">. </w:t>
      </w:r>
      <w:proofErr w:type="gramStart"/>
      <w:r w:rsidRPr="007308DE">
        <w:t>Ко</w:t>
      </w:r>
      <w:proofErr w:type="gramEnd"/>
      <w:r w:rsidR="00A9675B">
        <w:t> </w:t>
      </w:r>
      <w:r w:rsidRPr="007308DE">
        <w:t>входной двери важно правильно и грамотно подобрать дверной замок. Система «Умный дом» набирает всё большую популярность. Поэтому производитель отда</w:t>
      </w:r>
      <w:r w:rsidR="00A9675B">
        <w:t>ё</w:t>
      </w:r>
      <w:r w:rsidRPr="007308DE">
        <w:t>т предпочтение различным моделям умных замков. Их можно открывать разными способами:</w:t>
      </w:r>
      <w:r w:rsidR="009C4E82">
        <w:t xml:space="preserve"> </w:t>
      </w:r>
      <w:r w:rsidR="006047A6">
        <w:t>с</w:t>
      </w:r>
      <w:r w:rsidR="00ED72DE">
        <w:t> </w:t>
      </w:r>
      <w:r w:rsidR="006047A6">
        <w:t xml:space="preserve">помощью </w:t>
      </w:r>
      <w:r w:rsidRPr="007308DE">
        <w:t>отпечат</w:t>
      </w:r>
      <w:r w:rsidR="006047A6">
        <w:t>ка</w:t>
      </w:r>
      <w:r w:rsidRPr="007308DE">
        <w:t xml:space="preserve"> пальца, распознавани</w:t>
      </w:r>
      <w:r w:rsidR="006047A6">
        <w:t>я</w:t>
      </w:r>
      <w:r w:rsidRPr="007308DE">
        <w:t xml:space="preserve"> лица</w:t>
      </w:r>
      <w:r w:rsidR="006047A6">
        <w:t>,</w:t>
      </w:r>
      <w:r w:rsidR="006047A6" w:rsidRPr="006047A6">
        <w:t xml:space="preserve"> </w:t>
      </w:r>
      <w:r w:rsidR="006047A6" w:rsidRPr="007308DE">
        <w:t>кода, брелока или карточки</w:t>
      </w:r>
      <w:r w:rsidRPr="007308DE">
        <w:t>,</w:t>
      </w:r>
      <w:r w:rsidR="006047A6">
        <w:t xml:space="preserve"> а</w:t>
      </w:r>
      <w:r w:rsidR="00ED72DE">
        <w:t> </w:t>
      </w:r>
      <w:r w:rsidR="006047A6">
        <w:t>также</w:t>
      </w:r>
      <w:r w:rsidRPr="007308DE">
        <w:t xml:space="preserve"> через приложение на смартфоне.</w:t>
      </w:r>
    </w:p>
    <w:p w:rsidR="007308DE" w:rsidRPr="007308DE" w:rsidRDefault="007308DE" w:rsidP="007308DE">
      <w:pPr>
        <w:pStyle w:val="a3"/>
      </w:pPr>
      <w:r w:rsidRPr="007308DE">
        <w:t xml:space="preserve">Чем умный замок лучше обычного? </w:t>
      </w:r>
    </w:p>
    <w:p w:rsidR="007308DE" w:rsidRDefault="007308DE" w:rsidP="003B1586">
      <w:pPr>
        <w:pStyle w:val="a3"/>
        <w:numPr>
          <w:ilvl w:val="0"/>
          <w:numId w:val="7"/>
        </w:numPr>
        <w:ind w:left="0" w:firstLine="340"/>
      </w:pPr>
      <w:r w:rsidRPr="007308DE">
        <w:t>Безопасность: умные замки используют уникальные характеристики, такие как отпечатки пальцев или черты лица, которые трудно подделать. При попытке взлома вы получите оповещение на телефон, а соседи услышат сигнал.</w:t>
      </w:r>
    </w:p>
    <w:p w:rsidR="007308DE" w:rsidRPr="007308DE" w:rsidRDefault="007308DE" w:rsidP="003B1586">
      <w:pPr>
        <w:pStyle w:val="a3"/>
        <w:numPr>
          <w:ilvl w:val="0"/>
          <w:numId w:val="7"/>
        </w:numPr>
        <w:ind w:left="0" w:firstLine="340"/>
      </w:pPr>
      <w:r w:rsidRPr="007308DE">
        <w:t>Удобство: вы можете открывать замок разными способами, не нужно носить с</w:t>
      </w:r>
      <w:r w:rsidR="00E301A8">
        <w:t> </w:t>
      </w:r>
      <w:r w:rsidRPr="007308DE">
        <w:t>собой ключи.</w:t>
      </w:r>
    </w:p>
    <w:p w:rsidR="007308DE" w:rsidRPr="007308DE" w:rsidRDefault="007308DE" w:rsidP="003B1586">
      <w:pPr>
        <w:pStyle w:val="a3"/>
        <w:numPr>
          <w:ilvl w:val="0"/>
          <w:numId w:val="7"/>
        </w:numPr>
        <w:ind w:left="0" w:firstLine="340"/>
      </w:pPr>
      <w:r w:rsidRPr="007308DE">
        <w:t>Удалённый доступ: если гости уже пришли, а вы ещ</w:t>
      </w:r>
      <w:r w:rsidR="00E301A8">
        <w:t>ё</w:t>
      </w:r>
      <w:r w:rsidRPr="007308DE">
        <w:t xml:space="preserve"> в дороге</w:t>
      </w:r>
      <w:r w:rsidR="00051B96">
        <w:t> —</w:t>
      </w:r>
      <w:r w:rsidRPr="007308DE">
        <w:t xml:space="preserve"> откройте им дистанционно при помощи приложения на смартфоне.</w:t>
      </w:r>
    </w:p>
    <w:p w:rsidR="00ED39BA" w:rsidRDefault="007308DE" w:rsidP="003B1586">
      <w:pPr>
        <w:pStyle w:val="a3"/>
        <w:numPr>
          <w:ilvl w:val="0"/>
          <w:numId w:val="7"/>
        </w:numPr>
        <w:ind w:left="0" w:firstLine="340"/>
      </w:pPr>
      <w:r w:rsidRPr="007308DE">
        <w:t>Отслеживание доступа: вы можете выдавать временный код гостям, родственникам. И всегда будете знать, кто и когда входил в помещение.</w:t>
      </w:r>
      <w:r w:rsidR="00ED39BA">
        <w:t xml:space="preserve"> </w:t>
      </w:r>
    </w:p>
    <w:p w:rsidR="007308DE" w:rsidRPr="007308DE" w:rsidRDefault="007308DE" w:rsidP="003B1586">
      <w:pPr>
        <w:pStyle w:val="a3"/>
        <w:numPr>
          <w:ilvl w:val="0"/>
          <w:numId w:val="7"/>
        </w:numPr>
        <w:ind w:left="0" w:firstLine="340"/>
      </w:pPr>
      <w:r w:rsidRPr="007308DE">
        <w:t>Долговечность: умный</w:t>
      </w:r>
      <w:r w:rsidR="00ED72DE">
        <w:t xml:space="preserve"> замок полностью моторизирован — </w:t>
      </w:r>
      <w:r w:rsidRPr="007308DE">
        <w:t>благодаря этому нет большой нагрузки на язычок и ригели, как в обычных замках. Гарантия на умные замки</w:t>
      </w:r>
      <w:r w:rsidR="001D3975">
        <w:t xml:space="preserve"> — </w:t>
      </w:r>
      <w:r w:rsidRPr="007308DE">
        <w:t>до 7 лет!</w:t>
      </w:r>
    </w:p>
    <w:p w:rsidR="007308DE" w:rsidRDefault="007308DE" w:rsidP="007308DE">
      <w:pPr>
        <w:pStyle w:val="a3"/>
        <w:rPr>
          <w:noProof/>
        </w:rPr>
      </w:pPr>
    </w:p>
    <w:p w:rsidR="007308DE" w:rsidRDefault="007308DE" w:rsidP="00042A7A">
      <w:pPr>
        <w:pStyle w:val="a3"/>
        <w:ind w:firstLine="0"/>
        <w:jc w:val="center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48EDBF80" wp14:editId="63D86558">
                <wp:extent cx="2880000" cy="359967"/>
                <wp:effectExtent l="0" t="19050" r="34925" b="40640"/>
                <wp:docPr id="291" name="Группа 2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292" name="Прямая соединительная линия 292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293" name="Группа 293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294" name="Ромб 294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5" name="Ромб 295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6" name="Ромб 296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D3F1416" id="Группа 291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">
                <v:line id="Прямая соединительная линия 292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" strokecolor="black [3213]" strokeweight="1pt">
                  <v:stroke joinstyle="miter"/>
                </v:line>
                <v:group id="Группа 293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">
                  <v:shape id="Ромб 294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" fillcolor="white [3212]" strokecolor="black [3213]" strokeweight="1pt"/>
                  <v:shape id="Ромб 295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" fillcolor="white [3212]" strokecolor="black [3213]" strokeweight="1pt"/>
                  <v:shape id="Ромб 296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" fillcolor="white [3212]" strokecolor="black [3213]" strokeweight="1pt"/>
                </v:group>
                <w10:anchorlock/>
              </v:group>
            </w:pict>
          </mc:Fallback>
        </mc:AlternateContent>
      </w:r>
      <w:r>
        <w:br w:type="page"/>
      </w:r>
    </w:p>
    <w:p w:rsidR="007308DE" w:rsidRPr="007308DE" w:rsidRDefault="00817D59" w:rsidP="007308DE">
      <w:pPr>
        <w:pStyle w:val="af8"/>
      </w:pPr>
      <w:r w:rsidRPr="007308DE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706368" behindDoc="0" locked="0" layoutInCell="1" allowOverlap="1" wp14:anchorId="7D331101" wp14:editId="2B20409C">
                <wp:simplePos x="0" y="0"/>
                <wp:positionH relativeFrom="margin">
                  <wp:posOffset>3256280</wp:posOffset>
                </wp:positionH>
                <wp:positionV relativeFrom="margin">
                  <wp:posOffset>-6985</wp:posOffset>
                </wp:positionV>
                <wp:extent cx="3239770" cy="2267585"/>
                <wp:effectExtent l="0" t="0" r="17780" b="18415"/>
                <wp:wrapSquare wrapText="bothSides"/>
                <wp:docPr id="297" name="Группа 2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298" name="Прямоугольник: скругленные углы 298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64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99" name="Группа 299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300" name="Ромб 300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1" name="Надпись 301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ED72DE" w:rsidRPr="00C07057" w:rsidRDefault="00ED72DE" w:rsidP="007308DE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24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97" o:spid="_x0000_s1141" style="position:absolute;left:0;text-align:left;margin-left:256.4pt;margin-top:-.55pt;width:255.1pt;height:178.55pt;z-index:251706368;mso-wrap-distance-left:14.2pt;mso-wrap-distance-right:14.2pt;mso-position-horizontal-relative:margin;mso-position-vertical-relative:margin;mso-width-relative:margin;mso-height-relative:margin" coordsize="32397,2267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">
                <v:roundrect id="Прямоугольник: скругленные углы 298" o:spid="_x0000_s1142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sOX8MA&#10;AADcAAAADwAAAGRycy9kb3ducmV2LnhtbERPy2rCQBTdC/2H4Ra6EZ2YhdjoKGIpFPFBo9guL5lr&#10;Epq5EzJTk/y9sxBcHs57sepMJW7UuNKygsk4AkGcWV1yruB8+hzNQDiPrLGyTAp6crBavgwWmGjb&#10;8jfdUp+LEMIuQQWF93UipcsKMujGtiYO3NU2Bn2ATS51g20IN5WMo2gqDZYcGgqsaVNQ9pf+GwW/&#10;w0N+6Y6TU9vzx5bjn36/m22Uenvt1nMQnjr/FD/cX1pB/B7WhjPhCMjl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ZsOX8MAAADcAAAADwAAAAAAAAAAAAAAAACYAgAAZHJzL2Rv&#10;d25yZXYueG1sUEsFBgAAAAAEAAQA9QAAAIgDAAAAAA==&#10;" strokecolor="black [3213]" strokeweight="1pt">
                  <v:fill r:id="rId65" o:title="" recolor="t" rotate="t" type="frame"/>
                  <v:stroke joinstyle="miter"/>
                </v:roundrect>
                <v:group id="Группа 299" o:spid="_x0000_s1143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dHHOsUAAADcAAAADwAAAGRycy9kb3ducmV2LnhtbESPT4vCMBTE78J+h/AW&#10;9qZpXRStRhHZXTyI4B8Qb4/m2Rabl9Jk2/rtjSB4HGbmN8x82ZlSNFS7wrKCeBCBIE6tLjhTcDr+&#10;9icgnEfWWFomBXdysFx89OaYaNvynpqDz0SAsEtQQe59lUjp0pwMuoGtiIN3tbVBH2SdSV1jG+Cm&#10;lMMoGkuDBYeFHCta55TeDv9GwV+L7eo7/mm2t+v6fjmOdudtTEp9fXarGQhPnX+HX+2NVjCcTuF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nRxzrFAAAA3AAA&#10;AA8AAAAAAAAAAAAAAAAAqgIAAGRycy9kb3ducmV2LnhtbFBLBQYAAAAABAAEAPoAAACcAwAAAAA=&#10;">
                  <v:shape id="Ромб 300" o:spid="_x0000_s1144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GaR8IA&#10;AADcAAAADwAAAGRycy9kb3ducmV2LnhtbERPTYvCMBC9C/6HMIKXRVMVRLpGEUFQVFbrwl6HZrYt&#10;NpPSpLXur98cBI+P971cd6YULdWusKxgMo5AEKdWF5wp+L7tRgsQziNrLC2Tgic5WK/6vSXG2j74&#10;Sm3iMxFC2MWoIPe+iqV0aU4G3dhWxIH7tbVBH2CdSV3jI4SbUk6jaC4NFhwacqxom1N6TxqjYN78&#10;VJQczl/HhXy207+sOZ4uH0oNB93mE4Snzr/FL/deK5hFYX44E46AXP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sZpHwgAAANwAAAAPAAAAAAAAAAAAAAAAAJgCAABkcnMvZG93&#10;bnJldi54bWxQSwUGAAAAAAQABAD1AAAAhwMAAAAA&#10;" fillcolor="#c00000" strokecolor="#f2f2f2 [3052]" strokeweight="2.25pt">
                    <v:shadow on="t" color="black [3213]" opacity="26214f" offset=".34742mm,.06125mm"/>
                  </v:shape>
                  <v:shape id="Надпись 301" o:spid="_x0000_s1145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zBecYA&#10;AADcAAAADwAAAGRycy9kb3ducmV2LnhtbESPQWvCQBSE74L/YXlCb7qJxSLRVUJAWooetF68PbPP&#10;JJh9m2a3Sdpf3xUKPQ4z8w2z3g6mFh21rrKsIJ5FIIhzqysuFJw/dtMlCOeRNdaWScE3OdhuxqM1&#10;Jtr2fKTu5AsRIOwSVFB63yRSurwkg25mG+Lg3Wxr0AfZFlK32Ae4qeU8il6kwYrDQokNZSXl99OX&#10;UfCe7Q54vM7N8qfOXve3tPk8XxZKPU2GdAXC0+D/w3/tN63gOYrhcSYcAbn5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xzBecYAAADcAAAADwAAAAAAAAAAAAAAAACYAgAAZHJz&#10;L2Rvd25yZXYueG1sUEsFBgAAAAAEAAQA9QAAAIsDAAAAAA==&#10;" filled="f" stroked="f" strokeweight=".5pt">
                    <v:textbox>
                      <w:txbxContent>
                        <w:p w:rsidR="00ED72DE" w:rsidRPr="00C07057" w:rsidRDefault="00ED72DE" w:rsidP="007308DE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24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7308DE" w:rsidRPr="007308DE">
        <w:rPr>
          <w:rStyle w:val="af3"/>
          <w:b w:val="0"/>
          <w:bCs w:val="0"/>
        </w:rPr>
        <w:t>Школьная мебель</w:t>
      </w:r>
    </w:p>
    <w:p w:rsidR="007308DE" w:rsidRPr="007308DE" w:rsidRDefault="007308DE" w:rsidP="007308DE">
      <w:pPr>
        <w:pStyle w:val="a3"/>
      </w:pPr>
      <w:r>
        <w:rPr>
          <w:b/>
        </w:rPr>
        <w:t>24. Школьная мебель</w:t>
      </w:r>
      <w:r w:rsidRPr="007308DE">
        <w:rPr>
          <w:rStyle w:val="af3"/>
          <w:b w:val="0"/>
          <w:bCs w:val="0"/>
        </w:rPr>
        <w:t xml:space="preserve"> </w:t>
      </w:r>
      <w:r w:rsidRPr="003901AC">
        <w:rPr>
          <w:rStyle w:val="af3"/>
          <w:bCs w:val="0"/>
        </w:rPr>
        <w:t>(ООО «</w:t>
      </w:r>
      <w:proofErr w:type="spellStart"/>
      <w:r w:rsidRPr="003901AC">
        <w:rPr>
          <w:rStyle w:val="af3"/>
          <w:bCs w:val="0"/>
        </w:rPr>
        <w:t>Учмебельпроф</w:t>
      </w:r>
      <w:proofErr w:type="spellEnd"/>
      <w:r w:rsidRPr="003901AC">
        <w:rPr>
          <w:rStyle w:val="af3"/>
          <w:bCs w:val="0"/>
        </w:rPr>
        <w:t>»,</w:t>
      </w:r>
      <w:r w:rsidR="00E9255B">
        <w:rPr>
          <w:rStyle w:val="af3"/>
          <w:bCs w:val="0"/>
        </w:rPr>
        <w:t xml:space="preserve"> </w:t>
      </w:r>
      <w:r w:rsidRPr="003901AC">
        <w:rPr>
          <w:rStyle w:val="af3"/>
          <w:bCs w:val="0"/>
        </w:rPr>
        <w:t>г.</w:t>
      </w:r>
      <w:r w:rsidR="00817D59">
        <w:rPr>
          <w:rStyle w:val="af3"/>
          <w:bCs w:val="0"/>
        </w:rPr>
        <w:t> </w:t>
      </w:r>
      <w:r w:rsidRPr="003901AC">
        <w:rPr>
          <w:rStyle w:val="af3"/>
          <w:bCs w:val="0"/>
        </w:rPr>
        <w:t>Минск)</w:t>
      </w:r>
      <w:r w:rsidR="00817D59">
        <w:rPr>
          <w:rStyle w:val="af3"/>
          <w:b w:val="0"/>
          <w:bCs w:val="0"/>
        </w:rPr>
        <w:t xml:space="preserve"> </w:t>
      </w:r>
      <w:r w:rsidRPr="00E9255B">
        <w:rPr>
          <w:rStyle w:val="af3"/>
          <w:b w:val="0"/>
          <w:bCs w:val="0"/>
        </w:rPr>
        <w:t>изготавливается</w:t>
      </w:r>
      <w:r w:rsidRPr="007308DE">
        <w:rPr>
          <w:rStyle w:val="af3"/>
          <w:b w:val="0"/>
          <w:bCs w:val="0"/>
        </w:rPr>
        <w:t xml:space="preserve"> б</w:t>
      </w:r>
      <w:r w:rsidRPr="007308DE">
        <w:t>елорусской компанией с большим опытом</w:t>
      </w:r>
      <w:r w:rsidR="00042A7A">
        <w:t xml:space="preserve"> </w:t>
      </w:r>
      <w:r w:rsidRPr="007308DE">
        <w:t>производства магнитных школьных досок, школьной и офисной мебели, детской дошкольной мебели, а также мебели для спец.</w:t>
      </w:r>
      <w:r w:rsidR="006B38FD">
        <w:t> </w:t>
      </w:r>
      <w:r w:rsidRPr="007308DE">
        <w:t>кабинетов, офисов, общежитий.</w:t>
      </w:r>
    </w:p>
    <w:p w:rsidR="007308DE" w:rsidRPr="007308DE" w:rsidRDefault="007308DE" w:rsidP="007308DE">
      <w:pPr>
        <w:pStyle w:val="a3"/>
      </w:pPr>
      <w:r w:rsidRPr="007308DE">
        <w:t>Качественная школьная мебель играет важную роль в обеспечении комфортного и</w:t>
      </w:r>
      <w:r w:rsidR="006B38FD">
        <w:t> </w:t>
      </w:r>
      <w:r w:rsidRPr="007308DE">
        <w:t>продуктивного обучения детей. При выборе мебели для школьников необходимо учитывать:</w:t>
      </w:r>
    </w:p>
    <w:p w:rsidR="007308DE" w:rsidRPr="007308DE" w:rsidRDefault="007308DE" w:rsidP="007308DE">
      <w:pPr>
        <w:pStyle w:val="a3"/>
      </w:pPr>
      <w:r w:rsidRPr="007308DE">
        <w:t>1. Соответствие стандартам: ученические столы и стулья должны соответствовать государственным стандартам и нормам СанПи</w:t>
      </w:r>
      <w:r w:rsidR="006B38FD">
        <w:t>Н</w:t>
      </w:r>
      <w:r w:rsidRPr="007308DE">
        <w:t>а. Это включает в</w:t>
      </w:r>
      <w:r w:rsidR="00D8403D">
        <w:t> </w:t>
      </w:r>
      <w:r w:rsidRPr="007308DE">
        <w:t>себя безопасность, эргономичность и другие важные параметры. Мебель должна подбираться с уч</w:t>
      </w:r>
      <w:r w:rsidR="00D8403D">
        <w:t>ё</w:t>
      </w:r>
      <w:r w:rsidRPr="007308DE">
        <w:t>том роста и габаритов ученика, так как неудобное сидение может привести к отвлечению и даже к проблемам со здоровьем, таким как сколиоз и</w:t>
      </w:r>
      <w:r w:rsidR="00D8403D">
        <w:t> </w:t>
      </w:r>
      <w:r w:rsidRPr="007308DE">
        <w:t>ухудшение зрения.</w:t>
      </w:r>
    </w:p>
    <w:p w:rsidR="007308DE" w:rsidRPr="007308DE" w:rsidRDefault="007308DE" w:rsidP="007308DE">
      <w:pPr>
        <w:pStyle w:val="a3"/>
      </w:pPr>
      <w:r w:rsidRPr="007308DE">
        <w:t>2. Регулируемость: оптимально, если школьные кабинеты оборудованы универсальной мебелью с возможностью регулировки высоты. Это позволит адаптировать мебель под рост каждого ученика, что способствует правильной осанке и снижает риск развития заболеваний.</w:t>
      </w:r>
    </w:p>
    <w:p w:rsidR="007308DE" w:rsidRPr="007308DE" w:rsidRDefault="007308DE" w:rsidP="007308DE">
      <w:pPr>
        <w:pStyle w:val="a3"/>
      </w:pPr>
      <w:r w:rsidRPr="007308DE">
        <w:t>3. Удобство и поддержка: ученические стулья должны иметь анатомически правильную форму спинки, которая будет поддерживать спину реб</w:t>
      </w:r>
      <w:r w:rsidR="00D8403D">
        <w:t>ё</w:t>
      </w:r>
      <w:r w:rsidRPr="007308DE">
        <w:t>нка, обеспечивая комфорт и правильное положение тела. Это помогает избежать напряжения в мышцах и способствует концентрации на уч</w:t>
      </w:r>
      <w:r w:rsidR="00D8403D">
        <w:t>ё</w:t>
      </w:r>
      <w:r w:rsidRPr="007308DE">
        <w:t>бе.</w:t>
      </w:r>
    </w:p>
    <w:p w:rsidR="007308DE" w:rsidRPr="007308DE" w:rsidRDefault="007308DE" w:rsidP="007308DE">
      <w:pPr>
        <w:pStyle w:val="a3"/>
      </w:pPr>
      <w:r w:rsidRPr="007308DE">
        <w:t>4. Качество материалов: школьная мебель должна быть прочной и устойчивой. Все крепежи должны быть над</w:t>
      </w:r>
      <w:r w:rsidR="00D8403D">
        <w:t>ё</w:t>
      </w:r>
      <w:r w:rsidRPr="007308DE">
        <w:t>жными, чтобы избежать отвлечения ученика от учебного процесса. Кроме того, мебель должна быть выполнена из натуральных материалов, таких как дерево или качественное ДСП, без использования вредных пластиковых компонентов.</w:t>
      </w:r>
    </w:p>
    <w:p w:rsidR="007308DE" w:rsidRPr="007308DE" w:rsidRDefault="007308DE" w:rsidP="007308DE">
      <w:pPr>
        <w:pStyle w:val="a3"/>
      </w:pPr>
      <w:r w:rsidRPr="007308DE">
        <w:t xml:space="preserve">5. Цветовая гамма: окраска мебели играет важную роль в создании комфортной обстановки. Светлые, натуральные тона способствуют созданию более просторного и спокойного пространства, в то время как яркие или насыщенные цвета могут вызывать </w:t>
      </w:r>
      <w:r w:rsidR="00790C41" w:rsidRPr="007308DE">
        <w:t xml:space="preserve">у детей </w:t>
      </w:r>
      <w:r w:rsidRPr="007308DE">
        <w:t>раздражительность и утомляемость.</w:t>
      </w:r>
    </w:p>
    <w:p w:rsidR="007308DE" w:rsidRPr="007308DE" w:rsidRDefault="007308DE" w:rsidP="007308DE">
      <w:pPr>
        <w:pStyle w:val="a3"/>
      </w:pPr>
      <w:r w:rsidRPr="007308DE">
        <w:t>6. Безопасность: ученическая мебель должна быть безопасной, без острых углов и</w:t>
      </w:r>
      <w:r w:rsidR="00790C41">
        <w:t> </w:t>
      </w:r>
      <w:r w:rsidRPr="007308DE">
        <w:t>других потенциально травмоопасных элементов. Неправильно подобранная мебель может стать причиной несчастных случаев в школе.</w:t>
      </w:r>
    </w:p>
    <w:p w:rsidR="007308DE" w:rsidRDefault="007308DE" w:rsidP="007308DE">
      <w:pPr>
        <w:pStyle w:val="a3"/>
        <w:rPr>
          <w:noProof/>
        </w:rPr>
      </w:pPr>
    </w:p>
    <w:p w:rsidR="00FF70C6" w:rsidRDefault="007308DE" w:rsidP="00FF70C6">
      <w:pPr>
        <w:pStyle w:val="a3"/>
        <w:ind w:firstLine="0"/>
        <w:jc w:val="center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73CD9286" wp14:editId="307B02C9">
                <wp:extent cx="2880000" cy="359967"/>
                <wp:effectExtent l="0" t="19050" r="34925" b="40640"/>
                <wp:docPr id="302" name="Группа 3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303" name="Прямая соединительная линия 303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304" name="Группа 304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305" name="Ромб 305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6" name="Ромб 306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7" name="Ромб 307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3CF56EE" id="Группа 302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">
                <v:line id="Прямая соединительная линия 303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" strokecolor="black [3213]" strokeweight="1pt">
                  <v:stroke joinstyle="miter"/>
                </v:line>
                <v:group id="Группа 304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/K+xQAAANw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">
                  <v:shape id="Ромб 305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" fillcolor="white [3212]" strokecolor="black [3213]" strokeweight="1pt"/>
                  <v:shape id="Ромб 306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" fillcolor="white [3212]" strokecolor="black [3213]" strokeweight="1pt"/>
                  <v:shape id="Ромб 307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" fillcolor="white [3212]" strokecolor="black [3213]" strokeweight="1pt"/>
                </v:group>
                <w10:anchorlock/>
              </v:group>
            </w:pict>
          </mc:Fallback>
        </mc:AlternateContent>
      </w:r>
      <w:r w:rsidR="00FF70C6">
        <w:br w:type="page"/>
      </w:r>
    </w:p>
    <w:p w:rsidR="007308DE" w:rsidRPr="007308DE" w:rsidRDefault="007308DE" w:rsidP="007308DE">
      <w:pPr>
        <w:pStyle w:val="af8"/>
      </w:pPr>
      <w:r w:rsidRPr="007308DE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708416" behindDoc="0" locked="0" layoutInCell="1" allowOverlap="1" wp14:anchorId="482ADBFE" wp14:editId="2F468AF2">
                <wp:simplePos x="0" y="0"/>
                <wp:positionH relativeFrom="margin">
                  <wp:posOffset>3241675</wp:posOffset>
                </wp:positionH>
                <wp:positionV relativeFrom="margin">
                  <wp:posOffset>-7620</wp:posOffset>
                </wp:positionV>
                <wp:extent cx="3239770" cy="2267585"/>
                <wp:effectExtent l="0" t="0" r="17780" b="18415"/>
                <wp:wrapSquare wrapText="bothSides"/>
                <wp:docPr id="308" name="Группа 3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309" name="Прямоугольник: скругленные углы 309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66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310" name="Группа 310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311" name="Ромб 311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12" name="Надпись 312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ED72DE" w:rsidRPr="00C07057" w:rsidRDefault="00ED72DE" w:rsidP="007308DE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25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308" o:spid="_x0000_s1146" style="position:absolute;left:0;text-align:left;margin-left:255.25pt;margin-top:-.6pt;width:255.1pt;height:178.55pt;z-index:251708416;mso-wrap-distance-left:14.2pt;mso-wrap-distance-right:14.2pt;mso-position-horizontal-relative:margin;mso-position-vertical-relative:margin;mso-width-relative:margin;mso-height-relative:margin" coordsize="32397,226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">
                <v:roundrect id="Прямоугольник: скругленные углы 309" o:spid="_x0000_s1147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lM38YA&#10;AADcAAAADwAAAGRycy9kb3ducmV2LnhtbESPQWsCMRSE7wX/Q3iCF6lZLWhdjWIVoT20oi2eH5vn&#10;ZnHzst3Edf33piD0OMzMN8x82dpSNFT7wrGC4SABQZw5XXCu4Od7+/wKwgdkjaVjUnAjD8tF52mO&#10;qXZX3lNzCLmIEPYpKjAhVKmUPjNk0Q9cRRy9k6sthijrXOoarxFuSzlKkrG0WHBcMFjR2lB2Plys&#10;gt3etMPNZP0xXWHzlX8e+2/934tSvW67moEI1Ib/8KP9rhW8JFP4OxOPgFz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hlM38YAAADcAAAADwAAAAAAAAAAAAAAAACYAgAAZHJz&#10;L2Rvd25yZXYueG1sUEsFBgAAAAAEAAQA9QAAAIsDAAAAAA==&#10;" strokecolor="black [3213]" strokeweight="1pt">
                  <v:fill r:id="rId67" o:title="" recolor="t" rotate="t" type="frame"/>
                  <v:stroke joinstyle="miter"/>
                </v:roundrect>
                <v:group id="Группа 310" o:spid="_x0000_s1148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PZYmDCAAAA3AAAAA8A&#10;AAAAAAAAAAAAAAAAqgIAAGRycy9kb3ducmV2LnhtbFBLBQYAAAAABAAEAPoAAACZAwAAAAA=&#10;">
                  <v:shape id="Ромб 311" o:spid="_x0000_s1149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SpAcYA&#10;AADcAAAADwAAAGRycy9kb3ducmV2LnhtbESPQWvCQBSE70L/w/IKXkrdREEkZiOlUGjRYpsKXh/Z&#10;ZxKafRuymxj99V2h4HGYmW+YdDOaRgzUudqygngWgSAurK65VHD4eXtegXAeWWNjmRRcyMEme5ik&#10;mGh75m8acl+KAGGXoILK+zaR0hUVGXQz2xIH72Q7gz7IrpS6w3OAm0bOo2gpDdYcFips6bWi4jfv&#10;jYJlf2wp//jcb1fyMsyvZb/dfT0pNX0cX9YgPI3+Hv5vv2sFiziG25lwBGT2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ySpAcYAAADcAAAADwAAAAAAAAAAAAAAAACYAgAAZHJz&#10;L2Rvd25yZXYueG1sUEsFBgAAAAAEAAQA9QAAAIsDAAAAAA==&#10;" fillcolor="#c00000" strokecolor="#f2f2f2 [3052]" strokeweight="2.25pt">
                    <v:shadow on="t" color="black [3213]" opacity="26214f" offset=".34742mm,.06125mm"/>
                  </v:shape>
                  <v:shape id="Надпись 312" o:spid="_x0000_s1150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hfJ08YA&#10;AADcAAAADwAAAGRycy9kb3ducmV2LnhtbESPQWvCQBSE70L/w/IKvenGlIqkriIBUUp70Hrx9sw+&#10;k9DdtzG7Jml/fbcg9DjMzDfMYjVYIzpqfe1YwXSSgCAunK65VHD83IznIHxA1mgck4Jv8rBaPowW&#10;mGnX8566QyhFhLDPUEEVQpNJ6YuKLPqJa4ijd3GtxRBlW0rdYh/h1sg0SWbSYs1xocKG8oqKr8PN&#10;KnjLNx+4P6d2/mPy7ftl3VyPpxelnh6H9SuIQEP4D9/bO63geZrC35l4BOTy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hfJ08YAAADcAAAADwAAAAAAAAAAAAAAAACYAgAAZHJz&#10;L2Rvd25yZXYueG1sUEsFBgAAAAAEAAQA9QAAAIsDAAAAAA==&#10;" filled="f" stroked="f" strokeweight=".5pt">
                    <v:textbox>
                      <w:txbxContent>
                        <w:p w:rsidR="00ED72DE" w:rsidRPr="00C07057" w:rsidRDefault="00ED72DE" w:rsidP="007308DE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25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Pr="007308DE">
        <w:rPr>
          <w:rStyle w:val="af3"/>
          <w:b w:val="0"/>
          <w:bCs w:val="0"/>
        </w:rPr>
        <w:t xml:space="preserve">Пианино </w:t>
      </w:r>
      <w:r w:rsidR="00304F87">
        <w:rPr>
          <w:rStyle w:val="af3"/>
          <w:b w:val="0"/>
          <w:bCs w:val="0"/>
        </w:rPr>
        <w:t>«Беларусь»</w:t>
      </w:r>
    </w:p>
    <w:p w:rsidR="007308DE" w:rsidRPr="007308DE" w:rsidRDefault="00304F87" w:rsidP="007308DE">
      <w:pPr>
        <w:pStyle w:val="a3"/>
      </w:pPr>
      <w:r>
        <w:rPr>
          <w:rStyle w:val="af3"/>
          <w:bCs w:val="0"/>
        </w:rPr>
        <w:t xml:space="preserve">25. Пианино </w:t>
      </w:r>
      <w:r w:rsidRPr="00304F87">
        <w:rPr>
          <w:b/>
          <w:shd w:val="clear" w:color="auto" w:fill="FFFFFF"/>
        </w:rPr>
        <w:t>«</w:t>
      </w:r>
      <w:r w:rsidR="00A038C8">
        <w:rPr>
          <w:rStyle w:val="af3"/>
          <w:bCs w:val="0"/>
        </w:rPr>
        <w:t>Беларусь</w:t>
      </w:r>
      <w:r w:rsidR="00A038C8" w:rsidRPr="003901AC">
        <w:rPr>
          <w:shd w:val="clear" w:color="auto" w:fill="FFFFFF"/>
        </w:rPr>
        <w:t>»</w:t>
      </w:r>
      <w:r w:rsidR="007308DE" w:rsidRPr="003901AC">
        <w:rPr>
          <w:rStyle w:val="af3"/>
          <w:bCs w:val="0"/>
        </w:rPr>
        <w:t xml:space="preserve"> («Фабрика фортепиано», г.</w:t>
      </w:r>
      <w:r w:rsidR="00955BEB">
        <w:rPr>
          <w:rStyle w:val="af3"/>
          <w:bCs w:val="0"/>
        </w:rPr>
        <w:t> </w:t>
      </w:r>
      <w:r w:rsidR="007308DE" w:rsidRPr="003901AC">
        <w:rPr>
          <w:rStyle w:val="af3"/>
          <w:bCs w:val="0"/>
        </w:rPr>
        <w:t>Минск)</w:t>
      </w:r>
      <w:r w:rsidR="00051B96">
        <w:rPr>
          <w:rStyle w:val="af3"/>
          <w:b w:val="0"/>
          <w:bCs w:val="0"/>
        </w:rPr>
        <w:t> —</w:t>
      </w:r>
      <w:r w:rsidR="007308DE" w:rsidRPr="007308DE">
        <w:t xml:space="preserve"> это сложный музыкальный инструмент, для создания которого используются разнообразные материалы. Основным компонентом, влияющим на качество звука, является специальная древесина тв</w:t>
      </w:r>
      <w:r w:rsidR="00955BEB">
        <w:t>ё</w:t>
      </w:r>
      <w:r w:rsidR="007308DE" w:rsidRPr="007308DE">
        <w:t>рдых пород, из которой изготавливаются футор, резонансная дека и механика. Важную роль в конструкции играет литая чугунная рама, созданная в определ</w:t>
      </w:r>
      <w:r w:rsidR="00955BEB">
        <w:t>ё</w:t>
      </w:r>
      <w:r w:rsidR="007308DE" w:rsidRPr="007308DE">
        <w:t>нных условиях, которая обеспечивает прочность и</w:t>
      </w:r>
      <w:r w:rsidR="00955BEB">
        <w:t> </w:t>
      </w:r>
      <w:r w:rsidR="007308DE" w:rsidRPr="007308DE">
        <w:t>стабильность инструмента.</w:t>
      </w:r>
    </w:p>
    <w:p w:rsidR="007308DE" w:rsidRPr="007308DE" w:rsidRDefault="007308DE" w:rsidP="007308DE">
      <w:pPr>
        <w:pStyle w:val="a3"/>
      </w:pPr>
      <w:r w:rsidRPr="007308DE">
        <w:t>Помимо дерева в производстве используются детали из цветных металлов, стали, технического сукна, войлока, ткани, кирзы и кожи. Все узлы механики склеиваются и собираются вручную, что требует высокой точности и внимания к деталям. Установка узлов механики и клавиатуры осуществляется по отдельности, но с</w:t>
      </w:r>
      <w:r w:rsidR="009A33DF">
        <w:t> </w:t>
      </w:r>
      <w:r w:rsidRPr="007308DE">
        <w:t>уч</w:t>
      </w:r>
      <w:r w:rsidR="009A33DF">
        <w:t>ё</w:t>
      </w:r>
      <w:r w:rsidRPr="007308DE">
        <w:t>том их точного взаимодействия. Этот проце</w:t>
      </w:r>
      <w:proofErr w:type="gramStart"/>
      <w:r w:rsidRPr="007308DE">
        <w:t>сс вкл</w:t>
      </w:r>
      <w:proofErr w:type="gramEnd"/>
      <w:r w:rsidRPr="007308DE">
        <w:t xml:space="preserve">ючает в себя множество специфических операций, что делает его </w:t>
      </w:r>
      <w:r w:rsidR="009A33DF">
        <w:t xml:space="preserve">довольно </w:t>
      </w:r>
      <w:r w:rsidRPr="007308DE">
        <w:t>трудо</w:t>
      </w:r>
      <w:r w:rsidR="009A33DF">
        <w:t>ё</w:t>
      </w:r>
      <w:r w:rsidRPr="007308DE">
        <w:t>мким.</w:t>
      </w:r>
    </w:p>
    <w:p w:rsidR="007308DE" w:rsidRPr="007308DE" w:rsidRDefault="007308DE" w:rsidP="007308DE">
      <w:pPr>
        <w:pStyle w:val="a3"/>
      </w:pPr>
      <w:r w:rsidRPr="007308DE">
        <w:t xml:space="preserve">Некоторые технологические этапы, такие как склеивание деревянных деталей корпуса и их сушка, а также первая тестовая игра на инструменте, автоматизированы </w:t>
      </w:r>
      <w:r w:rsidR="009A33DF">
        <w:t>(</w:t>
      </w:r>
      <w:r w:rsidRPr="007308DE">
        <w:t>с помощью современного оборудования</w:t>
      </w:r>
      <w:r w:rsidR="009A33DF">
        <w:t>)</w:t>
      </w:r>
      <w:r w:rsidRPr="007308DE">
        <w:t xml:space="preserve">. Однако монтаж педального механизма и установка цокольного пола требуют </w:t>
      </w:r>
      <w:r w:rsidR="00FA3682" w:rsidRPr="007308DE">
        <w:t xml:space="preserve">квалифицированного </w:t>
      </w:r>
      <w:r w:rsidR="00523BFE" w:rsidRPr="007308DE">
        <w:t xml:space="preserve">вмешательства </w:t>
      </w:r>
      <w:r w:rsidRPr="007308DE">
        <w:t>мастера.</w:t>
      </w:r>
    </w:p>
    <w:p w:rsidR="007308DE" w:rsidRPr="007308DE" w:rsidRDefault="007308DE" w:rsidP="007308DE">
      <w:pPr>
        <w:pStyle w:val="a3"/>
      </w:pPr>
      <w:r w:rsidRPr="007308DE">
        <w:t xml:space="preserve">Звуковые характеристики пианино </w:t>
      </w:r>
      <w:r w:rsidR="00304F87">
        <w:rPr>
          <w:shd w:val="clear" w:color="auto" w:fill="FFFFFF"/>
        </w:rPr>
        <w:t>«</w:t>
      </w:r>
      <w:r w:rsidRPr="007308DE">
        <w:t>Беларусь</w:t>
      </w:r>
      <w:r w:rsidR="00A038C8">
        <w:rPr>
          <w:shd w:val="clear" w:color="auto" w:fill="FFFFFF"/>
        </w:rPr>
        <w:t>»</w:t>
      </w:r>
      <w:r w:rsidRPr="007308DE">
        <w:t xml:space="preserve"> проверяются и корректируются командой специалистов, включая профессиональных пианистов-акустиков и</w:t>
      </w:r>
      <w:r w:rsidR="00FA3682">
        <w:t> </w:t>
      </w:r>
      <w:r w:rsidRPr="007308DE">
        <w:t>контрол</w:t>
      </w:r>
      <w:r w:rsidR="00FA3682">
        <w:t>ё</w:t>
      </w:r>
      <w:r w:rsidRPr="007308DE">
        <w:t>ров. Инструмент проходит несколько этапов проверки по установленной программе, после каждой из которых выявленные недостатки устраняются, и</w:t>
      </w:r>
      <w:r w:rsidR="00FA3682">
        <w:t> </w:t>
      </w:r>
      <w:r w:rsidRPr="007308DE">
        <w:t>пианино снова обыгрывается.</w:t>
      </w:r>
    </w:p>
    <w:p w:rsidR="007308DE" w:rsidRPr="007308DE" w:rsidRDefault="007308DE" w:rsidP="007308DE">
      <w:pPr>
        <w:pStyle w:val="a3"/>
      </w:pPr>
      <w:r w:rsidRPr="007308DE">
        <w:t xml:space="preserve">Таким </w:t>
      </w:r>
      <w:proofErr w:type="gramStart"/>
      <w:r w:rsidRPr="007308DE">
        <w:t>об</w:t>
      </w:r>
      <w:r w:rsidR="00125E4A">
        <w:t>разом</w:t>
      </w:r>
      <w:proofErr w:type="gramEnd"/>
      <w:r w:rsidR="00125E4A">
        <w:t xml:space="preserve"> </w:t>
      </w:r>
      <w:r w:rsidRPr="007308DE">
        <w:t xml:space="preserve">благодаря тщательной работе специалистов достигается безупречное звучание нового пианино </w:t>
      </w:r>
      <w:r w:rsidR="00304F87">
        <w:rPr>
          <w:shd w:val="clear" w:color="auto" w:fill="FFFFFF"/>
        </w:rPr>
        <w:t>«</w:t>
      </w:r>
      <w:r w:rsidRPr="007308DE">
        <w:t>Беларусь</w:t>
      </w:r>
      <w:r w:rsidR="00A038C8">
        <w:rPr>
          <w:shd w:val="clear" w:color="auto" w:fill="FFFFFF"/>
        </w:rPr>
        <w:t>»</w:t>
      </w:r>
      <w:r w:rsidRPr="007308DE">
        <w:t>.</w:t>
      </w:r>
    </w:p>
    <w:p w:rsidR="007308DE" w:rsidRDefault="007308DE" w:rsidP="007308DE">
      <w:pPr>
        <w:pStyle w:val="a3"/>
        <w:rPr>
          <w:noProof/>
        </w:rPr>
      </w:pPr>
    </w:p>
    <w:p w:rsidR="007308DE" w:rsidRPr="007308DE" w:rsidRDefault="007308DE" w:rsidP="00FF70C6">
      <w:pPr>
        <w:pStyle w:val="a3"/>
        <w:ind w:firstLine="0"/>
        <w:jc w:val="center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2ABDF85D" wp14:editId="54EDCE38">
                <wp:extent cx="2880000" cy="359967"/>
                <wp:effectExtent l="0" t="19050" r="34925" b="40640"/>
                <wp:docPr id="313" name="Группа 3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314" name="Прямая соединительная линия 314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315" name="Группа 315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316" name="Ромб 316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17" name="Ромб 317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18" name="Ромб 318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9D7ECE0" id="Группа 313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">
                <v:line id="Прямая соединительная линия 314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" strokecolor="black [3213]" strokeweight="1pt">
                  <v:stroke joinstyle="miter"/>
                </v:line>
                <v:group id="Группа 315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sH4xgAAANw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SzjFfyeCUdAZg8AAAD//wMAUEsBAi0AFAAGAAgAAAAhANvh9svuAAAAhQEAABMAAAAAAAAA&#10;AAAAAAAAAAAAAFtDb250ZW50X1R5cGVzXS54bWxQSwECLQAUAAYACAAAACEAWvQsW78AAAAVAQAA&#10;CwAAAAAAAAAAAAAAAAAfAQAAX3JlbHMvLnJlbHNQSwECLQAUAAYACAAAACEAc67B+MYAAADcAAAA&#10;DwAAAAAAAAAAAAAAAAAHAgAAZHJzL2Rvd25yZXYueG1sUEsFBgAAAAADAAMAtwAAAPoCAAAAAA==&#10;">
                  <v:shape id="Ромб 316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" fillcolor="white [3212]" strokecolor="black [3213]" strokeweight="1pt"/>
                  <v:shape id="Ромб 317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" fillcolor="white [3212]" strokecolor="black [3213]" strokeweight="1pt"/>
                  <v:shape id="Ромб 318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" fillcolor="white [3212]" strokecolor="black [3213]" strokeweight="1pt"/>
                </v:group>
                <w10:anchorlock/>
              </v:group>
            </w:pict>
          </mc:Fallback>
        </mc:AlternateContent>
      </w:r>
      <w:r>
        <w:br w:type="page"/>
      </w:r>
    </w:p>
    <w:p w:rsidR="007308DE" w:rsidRPr="007308DE" w:rsidRDefault="007308DE" w:rsidP="007308DE">
      <w:pPr>
        <w:pStyle w:val="11"/>
      </w:pPr>
      <w:r w:rsidRPr="007308DE">
        <w:lastRenderedPageBreak/>
        <w:t>Экскурсии</w:t>
      </w:r>
    </w:p>
    <w:p w:rsidR="007308DE" w:rsidRPr="007308DE" w:rsidRDefault="007308DE" w:rsidP="006F7E90">
      <w:pPr>
        <w:pStyle w:val="a3"/>
        <w:numPr>
          <w:ilvl w:val="0"/>
          <w:numId w:val="3"/>
        </w:numPr>
        <w:rPr>
          <w:rStyle w:val="afc"/>
          <w:i w:val="0"/>
          <w:iCs w:val="0"/>
          <w:color w:val="auto"/>
        </w:rPr>
      </w:pPr>
      <w:r w:rsidRPr="007308DE">
        <w:rPr>
          <w:rStyle w:val="afc"/>
          <w:i w:val="0"/>
          <w:iCs w:val="0"/>
          <w:color w:val="auto"/>
        </w:rPr>
        <w:t xml:space="preserve">ЗАО «Холдинговая компания </w:t>
      </w:r>
      <w:r w:rsidR="00001355">
        <w:rPr>
          <w:rStyle w:val="afc"/>
          <w:i w:val="0"/>
          <w:iCs w:val="0"/>
          <w:color w:val="auto"/>
        </w:rPr>
        <w:t>“</w:t>
      </w:r>
      <w:proofErr w:type="spellStart"/>
      <w:r w:rsidRPr="007308DE">
        <w:rPr>
          <w:rStyle w:val="afc"/>
          <w:i w:val="0"/>
          <w:iCs w:val="0"/>
          <w:color w:val="auto"/>
        </w:rPr>
        <w:t>Пинскдрев</w:t>
      </w:r>
      <w:proofErr w:type="spellEnd"/>
      <w:r w:rsidR="00001355">
        <w:rPr>
          <w:rStyle w:val="afc"/>
          <w:i w:val="0"/>
          <w:iCs w:val="0"/>
          <w:color w:val="auto"/>
        </w:rPr>
        <w:t>”</w:t>
      </w:r>
      <w:r w:rsidRPr="007308DE">
        <w:rPr>
          <w:rStyle w:val="afc"/>
          <w:i w:val="0"/>
          <w:iCs w:val="0"/>
          <w:color w:val="auto"/>
        </w:rPr>
        <w:t>» (</w:t>
      </w:r>
      <w:r w:rsidR="00D80F1A">
        <w:rPr>
          <w:rStyle w:val="afc"/>
          <w:i w:val="0"/>
          <w:iCs w:val="0"/>
          <w:color w:val="auto"/>
        </w:rPr>
        <w:t>г. </w:t>
      </w:r>
      <w:r w:rsidRPr="007308DE">
        <w:rPr>
          <w:rStyle w:val="afc"/>
          <w:i w:val="0"/>
          <w:iCs w:val="0"/>
          <w:color w:val="auto"/>
        </w:rPr>
        <w:t>Пинск</w:t>
      </w:r>
      <w:r w:rsidR="006F7E90">
        <w:rPr>
          <w:rStyle w:val="afc"/>
          <w:i w:val="0"/>
          <w:iCs w:val="0"/>
          <w:color w:val="auto"/>
        </w:rPr>
        <w:t>);</w:t>
      </w:r>
    </w:p>
    <w:p w:rsidR="007308DE" w:rsidRPr="007308DE" w:rsidRDefault="00D80F1A" w:rsidP="006F7E90">
      <w:pPr>
        <w:pStyle w:val="a3"/>
        <w:numPr>
          <w:ilvl w:val="0"/>
          <w:numId w:val="3"/>
        </w:numPr>
      </w:pPr>
      <w:r>
        <w:t xml:space="preserve">Филиал «Телеханы» </w:t>
      </w:r>
      <w:r w:rsidR="00DA4EA9">
        <w:t>Г</w:t>
      </w:r>
      <w:r w:rsidR="007308DE" w:rsidRPr="007308DE">
        <w:t>осударственного предприятия «</w:t>
      </w:r>
      <w:proofErr w:type="spellStart"/>
      <w:r w:rsidR="007308DE" w:rsidRPr="007308DE">
        <w:t>Беларусьторг</w:t>
      </w:r>
      <w:proofErr w:type="spellEnd"/>
      <w:r w:rsidR="007308DE" w:rsidRPr="007308DE">
        <w:t xml:space="preserve">» </w:t>
      </w:r>
      <w:r w:rsidR="005E59DC">
        <w:br/>
      </w:r>
      <w:r w:rsidR="007308DE" w:rsidRPr="007308DE">
        <w:t>(</w:t>
      </w:r>
      <w:r>
        <w:t>г. </w:t>
      </w:r>
      <w:r w:rsidR="007308DE" w:rsidRPr="007308DE">
        <w:t>п.</w:t>
      </w:r>
      <w:r w:rsidR="00DA4EA9">
        <w:t> </w:t>
      </w:r>
      <w:r w:rsidR="007308DE" w:rsidRPr="007308DE">
        <w:t xml:space="preserve">Телеханы, </w:t>
      </w:r>
      <w:proofErr w:type="spellStart"/>
      <w:r w:rsidR="007308DE" w:rsidRPr="007308DE">
        <w:t>Ивацевичский</w:t>
      </w:r>
      <w:proofErr w:type="spellEnd"/>
      <w:r w:rsidR="007308DE" w:rsidRPr="007308DE">
        <w:t xml:space="preserve"> </w:t>
      </w:r>
      <w:r w:rsidR="00DA4EA9">
        <w:t>р-н</w:t>
      </w:r>
      <w:r w:rsidR="006F7E90">
        <w:t>);</w:t>
      </w:r>
    </w:p>
    <w:p w:rsidR="00FF70C6" w:rsidRDefault="007308DE" w:rsidP="006F7E90">
      <w:pPr>
        <w:pStyle w:val="a3"/>
        <w:numPr>
          <w:ilvl w:val="0"/>
          <w:numId w:val="3"/>
        </w:numPr>
      </w:pPr>
      <w:r w:rsidRPr="007308DE">
        <w:t>ОАО «</w:t>
      </w:r>
      <w:proofErr w:type="spellStart"/>
      <w:r w:rsidRPr="007308DE">
        <w:t>Ивацевичдрев</w:t>
      </w:r>
      <w:proofErr w:type="spellEnd"/>
      <w:r w:rsidRPr="007308DE">
        <w:t>» (</w:t>
      </w:r>
      <w:r w:rsidR="00D80F1A">
        <w:t>г. </w:t>
      </w:r>
      <w:r w:rsidRPr="007308DE">
        <w:t>Ивацевичи</w:t>
      </w:r>
      <w:r w:rsidR="006F7E90">
        <w:t>);</w:t>
      </w:r>
    </w:p>
    <w:p w:rsidR="007308DE" w:rsidRPr="007308DE" w:rsidRDefault="009E22D1" w:rsidP="006F7E90">
      <w:pPr>
        <w:pStyle w:val="a3"/>
        <w:numPr>
          <w:ilvl w:val="0"/>
          <w:numId w:val="3"/>
        </w:numPr>
        <w:rPr>
          <w:rStyle w:val="afc"/>
          <w:i w:val="0"/>
          <w:iCs w:val="0"/>
          <w:color w:val="auto"/>
        </w:rPr>
      </w:pPr>
      <w:hyperlink r:id="rId68" w:history="1">
        <w:r w:rsidR="007308DE" w:rsidRPr="007308DE">
          <w:rPr>
            <w:rStyle w:val="af0"/>
            <w:color w:val="auto"/>
            <w:u w:val="none"/>
          </w:rPr>
          <w:t>ОАО «</w:t>
        </w:r>
        <w:proofErr w:type="spellStart"/>
        <w:r w:rsidR="007308DE" w:rsidRPr="007308DE">
          <w:rPr>
            <w:rStyle w:val="af0"/>
            <w:color w:val="auto"/>
            <w:u w:val="none"/>
          </w:rPr>
          <w:t>Витебскдрев</w:t>
        </w:r>
        <w:proofErr w:type="spellEnd"/>
        <w:r w:rsidR="007308DE" w:rsidRPr="007308DE">
          <w:rPr>
            <w:rStyle w:val="af0"/>
            <w:color w:val="auto"/>
            <w:u w:val="none"/>
          </w:rPr>
          <w:t>»</w:t>
        </w:r>
      </w:hyperlink>
      <w:r w:rsidR="007308DE" w:rsidRPr="007308DE">
        <w:rPr>
          <w:rStyle w:val="afc"/>
          <w:i w:val="0"/>
          <w:iCs w:val="0"/>
          <w:color w:val="auto"/>
        </w:rPr>
        <w:t xml:space="preserve"> (</w:t>
      </w:r>
      <w:r w:rsidR="00D80F1A">
        <w:rPr>
          <w:rStyle w:val="afc"/>
          <w:i w:val="0"/>
          <w:iCs w:val="0"/>
          <w:color w:val="auto"/>
        </w:rPr>
        <w:t>г. </w:t>
      </w:r>
      <w:r w:rsidR="007308DE" w:rsidRPr="007308DE">
        <w:rPr>
          <w:rStyle w:val="afc"/>
          <w:i w:val="0"/>
          <w:iCs w:val="0"/>
          <w:color w:val="auto"/>
        </w:rPr>
        <w:t>Витебск</w:t>
      </w:r>
      <w:r w:rsidR="006F7E90">
        <w:rPr>
          <w:rStyle w:val="afc"/>
          <w:i w:val="0"/>
          <w:iCs w:val="0"/>
          <w:color w:val="auto"/>
        </w:rPr>
        <w:t>);</w:t>
      </w:r>
    </w:p>
    <w:p w:rsidR="007308DE" w:rsidRPr="007308DE" w:rsidRDefault="009E22D1" w:rsidP="006F7E90">
      <w:pPr>
        <w:pStyle w:val="a3"/>
        <w:numPr>
          <w:ilvl w:val="0"/>
          <w:numId w:val="3"/>
        </w:numPr>
        <w:rPr>
          <w:rStyle w:val="afc"/>
          <w:i w:val="0"/>
          <w:iCs w:val="0"/>
          <w:color w:val="auto"/>
        </w:rPr>
      </w:pPr>
      <w:hyperlink r:id="rId69" w:history="1">
        <w:r w:rsidR="007308DE" w:rsidRPr="007308DE">
          <w:rPr>
            <w:rStyle w:val="af0"/>
            <w:color w:val="auto"/>
            <w:u w:val="none"/>
          </w:rPr>
          <w:t>ОАО «</w:t>
        </w:r>
        <w:proofErr w:type="spellStart"/>
        <w:r w:rsidR="007308DE" w:rsidRPr="007308DE">
          <w:rPr>
            <w:rStyle w:val="af0"/>
            <w:color w:val="auto"/>
            <w:u w:val="none"/>
          </w:rPr>
          <w:t>Мостодрев</w:t>
        </w:r>
        <w:proofErr w:type="spellEnd"/>
        <w:r w:rsidR="007308DE" w:rsidRPr="007308DE">
          <w:rPr>
            <w:rStyle w:val="af0"/>
            <w:color w:val="auto"/>
            <w:u w:val="none"/>
          </w:rPr>
          <w:t>»</w:t>
        </w:r>
      </w:hyperlink>
      <w:r w:rsidR="007308DE" w:rsidRPr="007308DE">
        <w:rPr>
          <w:rStyle w:val="afc"/>
          <w:i w:val="0"/>
          <w:iCs w:val="0"/>
          <w:color w:val="auto"/>
        </w:rPr>
        <w:t xml:space="preserve"> (</w:t>
      </w:r>
      <w:r w:rsidR="00D80F1A">
        <w:rPr>
          <w:rStyle w:val="afc"/>
          <w:i w:val="0"/>
          <w:iCs w:val="0"/>
          <w:color w:val="auto"/>
        </w:rPr>
        <w:t>г. </w:t>
      </w:r>
      <w:r w:rsidR="007308DE" w:rsidRPr="007308DE">
        <w:rPr>
          <w:rStyle w:val="afc"/>
          <w:i w:val="0"/>
          <w:iCs w:val="0"/>
          <w:color w:val="auto"/>
        </w:rPr>
        <w:t>Мосты</w:t>
      </w:r>
      <w:r w:rsidR="006F7E90">
        <w:rPr>
          <w:rStyle w:val="afc"/>
          <w:i w:val="0"/>
          <w:iCs w:val="0"/>
          <w:color w:val="auto"/>
        </w:rPr>
        <w:t>);</w:t>
      </w:r>
    </w:p>
    <w:p w:rsidR="007308DE" w:rsidRPr="007308DE" w:rsidRDefault="007308DE" w:rsidP="006F7E90">
      <w:pPr>
        <w:pStyle w:val="a3"/>
        <w:numPr>
          <w:ilvl w:val="0"/>
          <w:numId w:val="3"/>
        </w:numPr>
        <w:rPr>
          <w:rStyle w:val="afc"/>
          <w:i w:val="0"/>
          <w:iCs w:val="0"/>
          <w:color w:val="auto"/>
        </w:rPr>
      </w:pPr>
      <w:r w:rsidRPr="007308DE">
        <w:t>ОАО «Слонимский картонно-бумажный завод </w:t>
      </w:r>
      <w:r w:rsidR="00001355">
        <w:t>“</w:t>
      </w:r>
      <w:proofErr w:type="spellStart"/>
      <w:r w:rsidRPr="007308DE">
        <w:t>Альбертин</w:t>
      </w:r>
      <w:proofErr w:type="spellEnd"/>
      <w:r w:rsidR="00001355">
        <w:t>”</w:t>
      </w:r>
      <w:r w:rsidRPr="007308DE">
        <w:t>» (</w:t>
      </w:r>
      <w:r w:rsidR="00D80F1A">
        <w:t>г. </w:t>
      </w:r>
      <w:r w:rsidRPr="007308DE">
        <w:t>Слоним</w:t>
      </w:r>
      <w:r w:rsidR="006F7E90">
        <w:t>);</w:t>
      </w:r>
      <w:r w:rsidRPr="007308DE">
        <w:t xml:space="preserve"> </w:t>
      </w:r>
    </w:p>
    <w:p w:rsidR="007308DE" w:rsidRPr="007308DE" w:rsidRDefault="009E22D1" w:rsidP="006F7E90">
      <w:pPr>
        <w:pStyle w:val="a3"/>
        <w:numPr>
          <w:ilvl w:val="0"/>
          <w:numId w:val="3"/>
        </w:numPr>
        <w:rPr>
          <w:rStyle w:val="afc"/>
          <w:i w:val="0"/>
          <w:iCs w:val="0"/>
          <w:color w:val="auto"/>
        </w:rPr>
      </w:pPr>
      <w:hyperlink r:id="rId70" w:history="1">
        <w:r w:rsidR="00A038C8">
          <w:rPr>
            <w:rStyle w:val="af0"/>
            <w:color w:val="auto"/>
            <w:u w:val="none"/>
          </w:rPr>
          <w:t>ОАО «</w:t>
        </w:r>
        <w:proofErr w:type="spellStart"/>
        <w:r w:rsidR="007308DE" w:rsidRPr="007308DE">
          <w:rPr>
            <w:rStyle w:val="af0"/>
            <w:color w:val="auto"/>
            <w:u w:val="none"/>
          </w:rPr>
          <w:t>Гомельдрев</w:t>
        </w:r>
        <w:proofErr w:type="spellEnd"/>
        <w:r w:rsidR="00A038C8">
          <w:rPr>
            <w:shd w:val="clear" w:color="auto" w:fill="FFFFFF"/>
          </w:rPr>
          <w:t>»</w:t>
        </w:r>
      </w:hyperlink>
      <w:r w:rsidR="007308DE" w:rsidRPr="007308DE">
        <w:rPr>
          <w:rStyle w:val="afc"/>
          <w:i w:val="0"/>
          <w:iCs w:val="0"/>
          <w:color w:val="auto"/>
        </w:rPr>
        <w:t xml:space="preserve"> (</w:t>
      </w:r>
      <w:r w:rsidR="00D80F1A">
        <w:rPr>
          <w:rStyle w:val="afc"/>
          <w:i w:val="0"/>
          <w:iCs w:val="0"/>
          <w:color w:val="auto"/>
        </w:rPr>
        <w:t>г. </w:t>
      </w:r>
      <w:r w:rsidR="007308DE" w:rsidRPr="007308DE">
        <w:rPr>
          <w:rStyle w:val="afc"/>
          <w:i w:val="0"/>
          <w:iCs w:val="0"/>
          <w:color w:val="auto"/>
        </w:rPr>
        <w:t>Гомель</w:t>
      </w:r>
      <w:r w:rsidR="006F7E90">
        <w:rPr>
          <w:rStyle w:val="afc"/>
          <w:i w:val="0"/>
          <w:iCs w:val="0"/>
          <w:color w:val="auto"/>
        </w:rPr>
        <w:t>);</w:t>
      </w:r>
    </w:p>
    <w:p w:rsidR="007308DE" w:rsidRPr="007308DE" w:rsidRDefault="009E22D1" w:rsidP="006F7E90">
      <w:pPr>
        <w:pStyle w:val="a3"/>
        <w:numPr>
          <w:ilvl w:val="0"/>
          <w:numId w:val="3"/>
        </w:numPr>
        <w:rPr>
          <w:rStyle w:val="afc"/>
          <w:i w:val="0"/>
          <w:iCs w:val="0"/>
          <w:color w:val="auto"/>
        </w:rPr>
      </w:pPr>
      <w:hyperlink r:id="rId71" w:history="1">
        <w:r w:rsidR="007308DE" w:rsidRPr="007308DE">
          <w:rPr>
            <w:rStyle w:val="af0"/>
            <w:color w:val="auto"/>
            <w:u w:val="none"/>
          </w:rPr>
          <w:t xml:space="preserve">Гомельская мебельная фабрика </w:t>
        </w:r>
        <w:r w:rsidR="00304F87">
          <w:rPr>
            <w:shd w:val="clear" w:color="auto" w:fill="FFFFFF"/>
          </w:rPr>
          <w:t>«</w:t>
        </w:r>
        <w:r w:rsidR="007308DE" w:rsidRPr="007308DE">
          <w:rPr>
            <w:rStyle w:val="af0"/>
            <w:color w:val="auto"/>
            <w:u w:val="none"/>
          </w:rPr>
          <w:t>Прогресс</w:t>
        </w:r>
        <w:r w:rsidR="00A038C8">
          <w:rPr>
            <w:shd w:val="clear" w:color="auto" w:fill="FFFFFF"/>
          </w:rPr>
          <w:t>»</w:t>
        </w:r>
      </w:hyperlink>
      <w:r w:rsidR="007308DE" w:rsidRPr="007308DE">
        <w:rPr>
          <w:rStyle w:val="afc"/>
          <w:i w:val="0"/>
          <w:iCs w:val="0"/>
          <w:color w:val="auto"/>
        </w:rPr>
        <w:t xml:space="preserve"> (</w:t>
      </w:r>
      <w:r w:rsidR="00D80F1A">
        <w:rPr>
          <w:rStyle w:val="afc"/>
          <w:i w:val="0"/>
          <w:iCs w:val="0"/>
          <w:color w:val="auto"/>
        </w:rPr>
        <w:t>г. </w:t>
      </w:r>
      <w:r w:rsidR="007308DE" w:rsidRPr="007308DE">
        <w:rPr>
          <w:rStyle w:val="afc"/>
          <w:i w:val="0"/>
          <w:iCs w:val="0"/>
          <w:color w:val="auto"/>
        </w:rPr>
        <w:t>Гомель</w:t>
      </w:r>
      <w:r w:rsidR="006F7E90">
        <w:rPr>
          <w:rStyle w:val="afc"/>
          <w:i w:val="0"/>
          <w:iCs w:val="0"/>
          <w:color w:val="auto"/>
        </w:rPr>
        <w:t>);</w:t>
      </w:r>
    </w:p>
    <w:p w:rsidR="007308DE" w:rsidRPr="007308DE" w:rsidRDefault="007308DE" w:rsidP="006F7E90">
      <w:pPr>
        <w:pStyle w:val="a3"/>
        <w:numPr>
          <w:ilvl w:val="0"/>
          <w:numId w:val="3"/>
        </w:numPr>
        <w:rPr>
          <w:rStyle w:val="afc"/>
          <w:i w:val="0"/>
          <w:iCs w:val="0"/>
          <w:color w:val="auto"/>
        </w:rPr>
      </w:pPr>
      <w:r w:rsidRPr="007308DE">
        <w:rPr>
          <w:rStyle w:val="afc"/>
          <w:i w:val="0"/>
          <w:iCs w:val="0"/>
          <w:color w:val="auto"/>
        </w:rPr>
        <w:t xml:space="preserve">Филиал </w:t>
      </w:r>
      <w:r w:rsidR="00304F87">
        <w:rPr>
          <w:shd w:val="clear" w:color="auto" w:fill="FFFFFF"/>
        </w:rPr>
        <w:t>«</w:t>
      </w:r>
      <w:proofErr w:type="spellStart"/>
      <w:r w:rsidRPr="007308DE">
        <w:rPr>
          <w:rStyle w:val="afc"/>
          <w:i w:val="0"/>
          <w:iCs w:val="0"/>
          <w:color w:val="auto"/>
        </w:rPr>
        <w:t>Гомельобои</w:t>
      </w:r>
      <w:proofErr w:type="spellEnd"/>
      <w:r w:rsidR="00A038C8">
        <w:rPr>
          <w:shd w:val="clear" w:color="auto" w:fill="FFFFFF"/>
        </w:rPr>
        <w:t>»</w:t>
      </w:r>
      <w:r w:rsidRPr="007308DE">
        <w:rPr>
          <w:rStyle w:val="afc"/>
          <w:i w:val="0"/>
          <w:iCs w:val="0"/>
          <w:color w:val="auto"/>
        </w:rPr>
        <w:t xml:space="preserve"> ОАО Управляющая компания холдинга </w:t>
      </w:r>
      <w:r w:rsidR="00304F87">
        <w:rPr>
          <w:shd w:val="clear" w:color="auto" w:fill="FFFFFF"/>
        </w:rPr>
        <w:t>«</w:t>
      </w:r>
      <w:r w:rsidRPr="007308DE">
        <w:rPr>
          <w:rStyle w:val="afc"/>
          <w:i w:val="0"/>
          <w:iCs w:val="0"/>
          <w:color w:val="auto"/>
        </w:rPr>
        <w:t>Белорусские обои</w:t>
      </w:r>
      <w:r w:rsidR="00A038C8">
        <w:rPr>
          <w:shd w:val="clear" w:color="auto" w:fill="FFFFFF"/>
        </w:rPr>
        <w:t>»</w:t>
      </w:r>
      <w:r w:rsidRPr="007308DE">
        <w:rPr>
          <w:rStyle w:val="afc"/>
          <w:i w:val="0"/>
          <w:iCs w:val="0"/>
          <w:color w:val="auto"/>
        </w:rPr>
        <w:t xml:space="preserve"> (</w:t>
      </w:r>
      <w:r w:rsidR="00D80F1A">
        <w:rPr>
          <w:rStyle w:val="afc"/>
          <w:i w:val="0"/>
          <w:iCs w:val="0"/>
          <w:color w:val="auto"/>
        </w:rPr>
        <w:t>г. </w:t>
      </w:r>
      <w:r w:rsidRPr="007308DE">
        <w:rPr>
          <w:rStyle w:val="afc"/>
          <w:i w:val="0"/>
          <w:iCs w:val="0"/>
          <w:color w:val="auto"/>
        </w:rPr>
        <w:t>Гомель</w:t>
      </w:r>
      <w:r w:rsidR="006F7E90">
        <w:rPr>
          <w:rStyle w:val="afc"/>
          <w:i w:val="0"/>
          <w:iCs w:val="0"/>
          <w:color w:val="auto"/>
        </w:rPr>
        <w:t>);</w:t>
      </w:r>
    </w:p>
    <w:p w:rsidR="007308DE" w:rsidRPr="007308DE" w:rsidRDefault="009E22D1" w:rsidP="006F7E90">
      <w:pPr>
        <w:pStyle w:val="a3"/>
        <w:numPr>
          <w:ilvl w:val="0"/>
          <w:numId w:val="3"/>
        </w:numPr>
        <w:rPr>
          <w:rStyle w:val="afc"/>
          <w:i w:val="0"/>
          <w:iCs w:val="0"/>
          <w:color w:val="auto"/>
        </w:rPr>
      </w:pPr>
      <w:hyperlink r:id="rId72" w:history="1">
        <w:r w:rsidR="007308DE" w:rsidRPr="007308DE">
          <w:rPr>
            <w:rStyle w:val="af0"/>
            <w:color w:val="auto"/>
            <w:u w:val="none"/>
          </w:rPr>
          <w:t xml:space="preserve">ОАО </w:t>
        </w:r>
        <w:r w:rsidR="00304F87">
          <w:rPr>
            <w:shd w:val="clear" w:color="auto" w:fill="FFFFFF"/>
          </w:rPr>
          <w:t>«</w:t>
        </w:r>
        <w:proofErr w:type="spellStart"/>
        <w:r w:rsidR="007308DE" w:rsidRPr="007308DE">
          <w:rPr>
            <w:rStyle w:val="af0"/>
            <w:color w:val="auto"/>
            <w:u w:val="none"/>
          </w:rPr>
          <w:t>Мозырский</w:t>
        </w:r>
        <w:proofErr w:type="spellEnd"/>
        <w:r w:rsidR="007308DE" w:rsidRPr="007308DE">
          <w:rPr>
            <w:rStyle w:val="af0"/>
            <w:color w:val="auto"/>
            <w:u w:val="none"/>
          </w:rPr>
          <w:t xml:space="preserve"> ДОК</w:t>
        </w:r>
        <w:r w:rsidR="00A038C8">
          <w:rPr>
            <w:shd w:val="clear" w:color="auto" w:fill="FFFFFF"/>
          </w:rPr>
          <w:t>»</w:t>
        </w:r>
      </w:hyperlink>
      <w:r w:rsidR="007308DE" w:rsidRPr="007308DE">
        <w:rPr>
          <w:rStyle w:val="afc"/>
          <w:i w:val="0"/>
          <w:iCs w:val="0"/>
          <w:color w:val="auto"/>
        </w:rPr>
        <w:t xml:space="preserve"> (</w:t>
      </w:r>
      <w:r w:rsidR="00D80F1A">
        <w:rPr>
          <w:rStyle w:val="afc"/>
          <w:i w:val="0"/>
          <w:iCs w:val="0"/>
          <w:color w:val="auto"/>
        </w:rPr>
        <w:t>г. </w:t>
      </w:r>
      <w:r w:rsidR="007308DE" w:rsidRPr="007308DE">
        <w:rPr>
          <w:rStyle w:val="afc"/>
          <w:i w:val="0"/>
          <w:iCs w:val="0"/>
          <w:color w:val="auto"/>
        </w:rPr>
        <w:t>Мозырь</w:t>
      </w:r>
      <w:r w:rsidR="006F7E90">
        <w:rPr>
          <w:rStyle w:val="afc"/>
          <w:i w:val="0"/>
          <w:iCs w:val="0"/>
          <w:color w:val="auto"/>
        </w:rPr>
        <w:t>);</w:t>
      </w:r>
    </w:p>
    <w:p w:rsidR="007308DE" w:rsidRPr="007308DE" w:rsidRDefault="009E22D1" w:rsidP="006F7E90">
      <w:pPr>
        <w:pStyle w:val="a3"/>
        <w:numPr>
          <w:ilvl w:val="0"/>
          <w:numId w:val="3"/>
        </w:numPr>
        <w:rPr>
          <w:rStyle w:val="afc"/>
          <w:i w:val="0"/>
          <w:iCs w:val="0"/>
          <w:color w:val="auto"/>
        </w:rPr>
      </w:pPr>
      <w:hyperlink r:id="rId73" w:history="1">
        <w:r w:rsidR="007308DE" w:rsidRPr="007308DE">
          <w:rPr>
            <w:rStyle w:val="af0"/>
            <w:color w:val="auto"/>
            <w:u w:val="none"/>
          </w:rPr>
          <w:t>ОАО «</w:t>
        </w:r>
        <w:proofErr w:type="spellStart"/>
        <w:r w:rsidR="007308DE" w:rsidRPr="007308DE">
          <w:rPr>
            <w:rStyle w:val="af0"/>
            <w:color w:val="auto"/>
            <w:u w:val="none"/>
          </w:rPr>
          <w:t>Речицадрев</w:t>
        </w:r>
        <w:proofErr w:type="spellEnd"/>
        <w:r w:rsidR="007308DE" w:rsidRPr="007308DE">
          <w:rPr>
            <w:rStyle w:val="af0"/>
            <w:color w:val="auto"/>
            <w:u w:val="none"/>
          </w:rPr>
          <w:t>»</w:t>
        </w:r>
      </w:hyperlink>
      <w:r w:rsidR="007308DE" w:rsidRPr="007308DE">
        <w:rPr>
          <w:rStyle w:val="afc"/>
          <w:i w:val="0"/>
          <w:iCs w:val="0"/>
          <w:color w:val="auto"/>
        </w:rPr>
        <w:t xml:space="preserve"> (</w:t>
      </w:r>
      <w:r w:rsidR="00D80F1A">
        <w:rPr>
          <w:rStyle w:val="afc"/>
          <w:i w:val="0"/>
          <w:iCs w:val="0"/>
          <w:color w:val="auto"/>
        </w:rPr>
        <w:t>г. </w:t>
      </w:r>
      <w:r w:rsidR="007308DE" w:rsidRPr="007308DE">
        <w:rPr>
          <w:rStyle w:val="afc"/>
          <w:i w:val="0"/>
          <w:iCs w:val="0"/>
          <w:color w:val="auto"/>
        </w:rPr>
        <w:t>Речица</w:t>
      </w:r>
      <w:r w:rsidR="006F7E90">
        <w:rPr>
          <w:rStyle w:val="afc"/>
          <w:i w:val="0"/>
          <w:iCs w:val="0"/>
          <w:color w:val="auto"/>
        </w:rPr>
        <w:t>);</w:t>
      </w:r>
    </w:p>
    <w:p w:rsidR="007308DE" w:rsidRPr="007308DE" w:rsidRDefault="009E22D1" w:rsidP="006F7E90">
      <w:pPr>
        <w:pStyle w:val="a3"/>
        <w:numPr>
          <w:ilvl w:val="0"/>
          <w:numId w:val="3"/>
        </w:numPr>
        <w:rPr>
          <w:rStyle w:val="afc"/>
          <w:i w:val="0"/>
          <w:iCs w:val="0"/>
          <w:color w:val="auto"/>
        </w:rPr>
      </w:pPr>
      <w:hyperlink r:id="rId74" w:history="1">
        <w:r w:rsidR="007308DE" w:rsidRPr="007308DE">
          <w:rPr>
            <w:rStyle w:val="af0"/>
            <w:color w:val="auto"/>
            <w:u w:val="none"/>
          </w:rPr>
          <w:t>ОАО «Светлогорский целлюлозно-картонный комбинат»</w:t>
        </w:r>
      </w:hyperlink>
      <w:r w:rsidR="007308DE" w:rsidRPr="007308DE">
        <w:rPr>
          <w:rStyle w:val="afc"/>
          <w:i w:val="0"/>
          <w:iCs w:val="0"/>
          <w:color w:val="auto"/>
        </w:rPr>
        <w:t xml:space="preserve"> (</w:t>
      </w:r>
      <w:r w:rsidR="00D80F1A">
        <w:rPr>
          <w:rStyle w:val="afc"/>
          <w:i w:val="0"/>
          <w:iCs w:val="0"/>
          <w:color w:val="auto"/>
        </w:rPr>
        <w:t>г. </w:t>
      </w:r>
      <w:r w:rsidR="007308DE" w:rsidRPr="007308DE">
        <w:rPr>
          <w:rStyle w:val="afc"/>
          <w:i w:val="0"/>
          <w:iCs w:val="0"/>
          <w:color w:val="auto"/>
        </w:rPr>
        <w:t>Светлогорск</w:t>
      </w:r>
      <w:r w:rsidR="006F7E90">
        <w:rPr>
          <w:rStyle w:val="afc"/>
          <w:i w:val="0"/>
          <w:iCs w:val="0"/>
          <w:color w:val="auto"/>
        </w:rPr>
        <w:t>);</w:t>
      </w:r>
    </w:p>
    <w:p w:rsidR="007308DE" w:rsidRPr="007308DE" w:rsidRDefault="007308DE" w:rsidP="006F7E90">
      <w:pPr>
        <w:pStyle w:val="a3"/>
        <w:numPr>
          <w:ilvl w:val="0"/>
          <w:numId w:val="3"/>
        </w:numPr>
        <w:rPr>
          <w:rStyle w:val="afc"/>
          <w:i w:val="0"/>
          <w:iCs w:val="0"/>
          <w:color w:val="auto"/>
        </w:rPr>
      </w:pPr>
      <w:proofErr w:type="spellStart"/>
      <w:r w:rsidRPr="007308DE">
        <w:rPr>
          <w:rStyle w:val="afc"/>
          <w:i w:val="0"/>
          <w:iCs w:val="0"/>
          <w:color w:val="auto"/>
        </w:rPr>
        <w:t>Добрушская</w:t>
      </w:r>
      <w:proofErr w:type="spellEnd"/>
      <w:r w:rsidRPr="007308DE">
        <w:rPr>
          <w:rStyle w:val="afc"/>
          <w:i w:val="0"/>
          <w:iCs w:val="0"/>
          <w:color w:val="auto"/>
        </w:rPr>
        <w:t xml:space="preserve"> бумажная фабрика «Герой труда» (</w:t>
      </w:r>
      <w:r w:rsidR="00D80F1A">
        <w:rPr>
          <w:rStyle w:val="afc"/>
          <w:i w:val="0"/>
          <w:iCs w:val="0"/>
          <w:color w:val="auto"/>
        </w:rPr>
        <w:t>г. </w:t>
      </w:r>
      <w:r w:rsidRPr="007308DE">
        <w:rPr>
          <w:rStyle w:val="afc"/>
          <w:i w:val="0"/>
          <w:iCs w:val="0"/>
          <w:color w:val="auto"/>
        </w:rPr>
        <w:t>Добруш</w:t>
      </w:r>
      <w:r w:rsidR="006F7E90">
        <w:rPr>
          <w:rStyle w:val="afc"/>
          <w:i w:val="0"/>
          <w:iCs w:val="0"/>
          <w:color w:val="auto"/>
        </w:rPr>
        <w:t>);</w:t>
      </w:r>
    </w:p>
    <w:p w:rsidR="007308DE" w:rsidRPr="007308DE" w:rsidRDefault="007308DE" w:rsidP="006F7E90">
      <w:pPr>
        <w:pStyle w:val="a3"/>
        <w:numPr>
          <w:ilvl w:val="0"/>
          <w:numId w:val="3"/>
        </w:numPr>
        <w:rPr>
          <w:rStyle w:val="afc"/>
          <w:i w:val="0"/>
          <w:iCs w:val="0"/>
          <w:color w:val="auto"/>
        </w:rPr>
      </w:pPr>
      <w:r w:rsidRPr="007308DE">
        <w:rPr>
          <w:rStyle w:val="afc"/>
          <w:i w:val="0"/>
          <w:iCs w:val="0"/>
          <w:color w:val="auto"/>
        </w:rPr>
        <w:t>ОАО «</w:t>
      </w:r>
      <w:proofErr w:type="spellStart"/>
      <w:r w:rsidRPr="007308DE">
        <w:rPr>
          <w:rStyle w:val="afc"/>
          <w:i w:val="0"/>
          <w:iCs w:val="0"/>
          <w:color w:val="auto"/>
        </w:rPr>
        <w:t>Борисовдрев</w:t>
      </w:r>
      <w:proofErr w:type="spellEnd"/>
      <w:r w:rsidRPr="007308DE">
        <w:rPr>
          <w:rStyle w:val="afc"/>
          <w:i w:val="0"/>
          <w:iCs w:val="0"/>
          <w:color w:val="auto"/>
        </w:rPr>
        <w:t>» (</w:t>
      </w:r>
      <w:r w:rsidR="00D80F1A">
        <w:rPr>
          <w:rStyle w:val="afc"/>
          <w:i w:val="0"/>
          <w:iCs w:val="0"/>
          <w:color w:val="auto"/>
        </w:rPr>
        <w:t>г. </w:t>
      </w:r>
      <w:r w:rsidRPr="007308DE">
        <w:rPr>
          <w:rStyle w:val="afc"/>
          <w:i w:val="0"/>
          <w:iCs w:val="0"/>
          <w:color w:val="auto"/>
        </w:rPr>
        <w:t>Борисов</w:t>
      </w:r>
      <w:r w:rsidR="006F7E90">
        <w:rPr>
          <w:rStyle w:val="afc"/>
          <w:i w:val="0"/>
          <w:iCs w:val="0"/>
          <w:color w:val="auto"/>
        </w:rPr>
        <w:t>);</w:t>
      </w:r>
    </w:p>
    <w:p w:rsidR="007308DE" w:rsidRPr="007308DE" w:rsidRDefault="007308DE" w:rsidP="006F7E90">
      <w:pPr>
        <w:pStyle w:val="a3"/>
        <w:numPr>
          <w:ilvl w:val="0"/>
          <w:numId w:val="3"/>
        </w:numPr>
        <w:rPr>
          <w:rStyle w:val="afc"/>
          <w:i w:val="0"/>
          <w:iCs w:val="0"/>
          <w:color w:val="auto"/>
        </w:rPr>
      </w:pPr>
      <w:r w:rsidRPr="007308DE">
        <w:t>«Бумажная фабрика» Гознака (</w:t>
      </w:r>
      <w:r w:rsidR="00D80F1A">
        <w:t>г. </w:t>
      </w:r>
      <w:r w:rsidRPr="007308DE">
        <w:t>Борисов</w:t>
      </w:r>
      <w:r w:rsidR="006F7E90">
        <w:t>);</w:t>
      </w:r>
    </w:p>
    <w:p w:rsidR="007308DE" w:rsidRPr="007308DE" w:rsidRDefault="007308DE" w:rsidP="006F7E90">
      <w:pPr>
        <w:pStyle w:val="a3"/>
        <w:numPr>
          <w:ilvl w:val="0"/>
          <w:numId w:val="3"/>
        </w:numPr>
        <w:rPr>
          <w:rStyle w:val="afc"/>
          <w:i w:val="0"/>
          <w:iCs w:val="0"/>
          <w:color w:val="auto"/>
        </w:rPr>
      </w:pPr>
      <w:r w:rsidRPr="007308DE">
        <w:t>ОАО «</w:t>
      </w:r>
      <w:proofErr w:type="spellStart"/>
      <w:r w:rsidRPr="007308DE">
        <w:t>ФанДОК</w:t>
      </w:r>
      <w:proofErr w:type="spellEnd"/>
      <w:r w:rsidRPr="007308DE">
        <w:t>» (</w:t>
      </w:r>
      <w:r w:rsidR="00D80F1A">
        <w:t>г. </w:t>
      </w:r>
      <w:r w:rsidRPr="007308DE">
        <w:t>Бобруйск</w:t>
      </w:r>
      <w:r w:rsidR="006F7E90">
        <w:t>);</w:t>
      </w:r>
    </w:p>
    <w:p w:rsidR="007308DE" w:rsidRPr="007308DE" w:rsidRDefault="007308DE" w:rsidP="006F7E90">
      <w:pPr>
        <w:pStyle w:val="a3"/>
        <w:numPr>
          <w:ilvl w:val="0"/>
          <w:numId w:val="3"/>
        </w:numPr>
      </w:pPr>
      <w:r w:rsidRPr="007308DE">
        <w:t>РУП «Завод газетной бумаги» (</w:t>
      </w:r>
      <w:r w:rsidR="00D80F1A">
        <w:t>г. </w:t>
      </w:r>
      <w:r w:rsidRPr="007308DE">
        <w:t>Шклов</w:t>
      </w:r>
      <w:r w:rsidR="006F7E90">
        <w:t>);</w:t>
      </w:r>
    </w:p>
    <w:p w:rsidR="007308DE" w:rsidRPr="007308DE" w:rsidRDefault="007308DE" w:rsidP="006F7E90">
      <w:pPr>
        <w:pStyle w:val="a3"/>
        <w:numPr>
          <w:ilvl w:val="0"/>
          <w:numId w:val="3"/>
        </w:numPr>
      </w:pPr>
      <w:r w:rsidRPr="007308DE">
        <w:t xml:space="preserve">ОАО </w:t>
      </w:r>
      <w:r w:rsidR="00304F87">
        <w:rPr>
          <w:shd w:val="clear" w:color="auto" w:fill="FFFFFF"/>
        </w:rPr>
        <w:t>«</w:t>
      </w:r>
      <w:r w:rsidR="00FF70C6">
        <w:t xml:space="preserve">Бумажная </w:t>
      </w:r>
      <w:r w:rsidRPr="007308DE">
        <w:t>фабрика</w:t>
      </w:r>
      <w:r w:rsidR="00FF70C6">
        <w:t xml:space="preserve"> </w:t>
      </w:r>
      <w:r w:rsidR="001175F2">
        <w:t>“</w:t>
      </w:r>
      <w:r w:rsidRPr="007308DE">
        <w:t>Спартак</w:t>
      </w:r>
      <w:r w:rsidR="001175F2">
        <w:t>”»</w:t>
      </w:r>
      <w:r w:rsidRPr="007308DE">
        <w:t xml:space="preserve"> (</w:t>
      </w:r>
      <w:r w:rsidR="00D80F1A">
        <w:t>г. </w:t>
      </w:r>
      <w:r w:rsidRPr="007308DE">
        <w:t>Шклов</w:t>
      </w:r>
      <w:r w:rsidR="006F7E90">
        <w:t>);</w:t>
      </w:r>
    </w:p>
    <w:p w:rsidR="007308DE" w:rsidRPr="007308DE" w:rsidRDefault="007308DE" w:rsidP="006F7E90">
      <w:pPr>
        <w:pStyle w:val="a3"/>
        <w:numPr>
          <w:ilvl w:val="0"/>
          <w:numId w:val="3"/>
        </w:numPr>
      </w:pPr>
      <w:r w:rsidRPr="007308DE">
        <w:t>Бумажная фабрика «Красная звезда</w:t>
      </w:r>
      <w:r w:rsidR="00DD607F">
        <w:t>»</w:t>
      </w:r>
      <w:r w:rsidR="00DD607F" w:rsidRPr="007308DE">
        <w:t xml:space="preserve"> </w:t>
      </w:r>
      <w:r w:rsidRPr="007308DE">
        <w:t xml:space="preserve">ОАО </w:t>
      </w:r>
      <w:r w:rsidR="00DD607F">
        <w:t>«</w:t>
      </w:r>
      <w:r w:rsidRPr="007308DE">
        <w:t>Светлогорский ЦКК» (</w:t>
      </w:r>
      <w:r w:rsidR="00D80F1A">
        <w:t>г. </w:t>
      </w:r>
      <w:r w:rsidRPr="007308DE">
        <w:t>Чашники)</w:t>
      </w:r>
      <w:r w:rsidR="006F7E90">
        <w:t>.</w:t>
      </w:r>
    </w:p>
    <w:p w:rsidR="007308DE" w:rsidRPr="007308DE" w:rsidRDefault="007308DE" w:rsidP="007308DE">
      <w:pPr>
        <w:pStyle w:val="a3"/>
      </w:pPr>
      <w:r w:rsidRPr="007308DE">
        <w:t xml:space="preserve"> </w:t>
      </w:r>
    </w:p>
    <w:p w:rsidR="007308DE" w:rsidRPr="007308DE" w:rsidRDefault="007308DE" w:rsidP="007308DE">
      <w:pPr>
        <w:pStyle w:val="11"/>
      </w:pPr>
      <w:r w:rsidRPr="007308DE">
        <w:t>Музеи</w:t>
      </w:r>
    </w:p>
    <w:p w:rsidR="007308DE" w:rsidRPr="007308DE" w:rsidRDefault="007308DE" w:rsidP="006F7E90">
      <w:pPr>
        <w:pStyle w:val="a3"/>
        <w:numPr>
          <w:ilvl w:val="0"/>
          <w:numId w:val="4"/>
        </w:numPr>
      </w:pPr>
      <w:proofErr w:type="gramStart"/>
      <w:r w:rsidRPr="007308DE">
        <w:rPr>
          <w:rStyle w:val="af3"/>
          <w:b w:val="0"/>
          <w:bCs w:val="0"/>
        </w:rPr>
        <w:t xml:space="preserve">Музей природы НП </w:t>
      </w:r>
      <w:r w:rsidRPr="007308DE">
        <w:t>«Беловежская пуща» (</w:t>
      </w:r>
      <w:proofErr w:type="spellStart"/>
      <w:r w:rsidRPr="007308DE">
        <w:t>аг</w:t>
      </w:r>
      <w:proofErr w:type="spellEnd"/>
      <w:r w:rsidRPr="007308DE">
        <w:t>.</w:t>
      </w:r>
      <w:proofErr w:type="gramEnd"/>
      <w:r w:rsidR="00967031">
        <w:t> </w:t>
      </w:r>
      <w:proofErr w:type="spellStart"/>
      <w:proofErr w:type="gramStart"/>
      <w:r w:rsidRPr="007308DE">
        <w:t>Каменюки</w:t>
      </w:r>
      <w:proofErr w:type="spellEnd"/>
      <w:r w:rsidRPr="007308DE">
        <w:t xml:space="preserve">, </w:t>
      </w:r>
      <w:proofErr w:type="spellStart"/>
      <w:r w:rsidRPr="007308DE">
        <w:t>Каменецкий</w:t>
      </w:r>
      <w:proofErr w:type="spellEnd"/>
      <w:r w:rsidRPr="007308DE">
        <w:t xml:space="preserve"> </w:t>
      </w:r>
      <w:r w:rsidR="00967031">
        <w:t>р-н</w:t>
      </w:r>
      <w:r w:rsidR="00A56352">
        <w:t>);</w:t>
      </w:r>
      <w:proofErr w:type="gramEnd"/>
    </w:p>
    <w:p w:rsidR="007308DE" w:rsidRPr="007308DE" w:rsidRDefault="007308DE" w:rsidP="006F7E90">
      <w:pPr>
        <w:pStyle w:val="a3"/>
        <w:numPr>
          <w:ilvl w:val="0"/>
          <w:numId w:val="4"/>
        </w:numPr>
      </w:pPr>
      <w:r w:rsidRPr="007308DE">
        <w:t>Музей природы ГПУ</w:t>
      </w:r>
      <w:r w:rsidRPr="007308DE">
        <w:rPr>
          <w:rStyle w:val="af3"/>
          <w:b w:val="0"/>
          <w:bCs w:val="0"/>
        </w:rPr>
        <w:t> </w:t>
      </w:r>
      <w:r w:rsidR="007234A0" w:rsidRPr="007308DE">
        <w:t>«</w:t>
      </w:r>
      <w:r w:rsidRPr="007308DE">
        <w:rPr>
          <w:rStyle w:val="af3"/>
          <w:b w:val="0"/>
          <w:bCs w:val="0"/>
        </w:rPr>
        <w:t>Березинский биосферный заповедник</w:t>
      </w:r>
      <w:r w:rsidR="007234A0" w:rsidRPr="007308DE">
        <w:t>»</w:t>
      </w:r>
      <w:r w:rsidRPr="007308DE">
        <w:rPr>
          <w:rStyle w:val="af3"/>
          <w:b w:val="0"/>
          <w:bCs w:val="0"/>
        </w:rPr>
        <w:t xml:space="preserve"> </w:t>
      </w:r>
      <w:r w:rsidR="00967031">
        <w:rPr>
          <w:rStyle w:val="af3"/>
          <w:b w:val="0"/>
          <w:bCs w:val="0"/>
        </w:rPr>
        <w:t>(д. </w:t>
      </w:r>
      <w:proofErr w:type="spellStart"/>
      <w:r w:rsidRPr="007308DE">
        <w:rPr>
          <w:rStyle w:val="af3"/>
          <w:b w:val="0"/>
          <w:bCs w:val="0"/>
        </w:rPr>
        <w:t>Домжерицы</w:t>
      </w:r>
      <w:proofErr w:type="spellEnd"/>
      <w:r w:rsidRPr="007308DE">
        <w:rPr>
          <w:rStyle w:val="af3"/>
          <w:b w:val="0"/>
          <w:bCs w:val="0"/>
        </w:rPr>
        <w:t xml:space="preserve">, </w:t>
      </w:r>
      <w:proofErr w:type="spellStart"/>
      <w:r w:rsidRPr="007308DE">
        <w:t>Лепельский</w:t>
      </w:r>
      <w:proofErr w:type="spellEnd"/>
      <w:r w:rsidRPr="007308DE">
        <w:t xml:space="preserve"> </w:t>
      </w:r>
      <w:r w:rsidR="00967031">
        <w:t>р-н</w:t>
      </w:r>
      <w:r w:rsidR="00A56352">
        <w:t>);</w:t>
      </w:r>
    </w:p>
    <w:p w:rsidR="007308DE" w:rsidRPr="007308DE" w:rsidRDefault="007308DE" w:rsidP="006F7E90">
      <w:pPr>
        <w:pStyle w:val="a3"/>
        <w:numPr>
          <w:ilvl w:val="0"/>
          <w:numId w:val="4"/>
        </w:numPr>
      </w:pPr>
      <w:r w:rsidRPr="007308DE">
        <w:t>Лесной зоопарк ГПУ</w:t>
      </w:r>
      <w:r w:rsidRPr="007308DE">
        <w:rPr>
          <w:rStyle w:val="af3"/>
          <w:b w:val="0"/>
          <w:bCs w:val="0"/>
        </w:rPr>
        <w:t> </w:t>
      </w:r>
      <w:r w:rsidR="007234A0" w:rsidRPr="007308DE">
        <w:t>«</w:t>
      </w:r>
      <w:r w:rsidRPr="007308DE">
        <w:rPr>
          <w:rStyle w:val="af3"/>
          <w:b w:val="0"/>
          <w:bCs w:val="0"/>
        </w:rPr>
        <w:t>Березинский биосферный заповедник</w:t>
      </w:r>
      <w:r w:rsidR="007234A0" w:rsidRPr="007308DE">
        <w:t>»</w:t>
      </w:r>
      <w:r w:rsidRPr="007308DE">
        <w:rPr>
          <w:rStyle w:val="af3"/>
          <w:b w:val="0"/>
          <w:bCs w:val="0"/>
        </w:rPr>
        <w:t xml:space="preserve"> </w:t>
      </w:r>
      <w:r w:rsidR="00967031">
        <w:rPr>
          <w:rStyle w:val="af3"/>
          <w:b w:val="0"/>
          <w:bCs w:val="0"/>
        </w:rPr>
        <w:t>(д. </w:t>
      </w:r>
      <w:proofErr w:type="spellStart"/>
      <w:r w:rsidRPr="007308DE">
        <w:rPr>
          <w:rStyle w:val="af3"/>
          <w:b w:val="0"/>
          <w:bCs w:val="0"/>
        </w:rPr>
        <w:t>Домжерицы</w:t>
      </w:r>
      <w:proofErr w:type="spellEnd"/>
      <w:r w:rsidRPr="007308DE">
        <w:rPr>
          <w:rStyle w:val="af3"/>
          <w:b w:val="0"/>
          <w:bCs w:val="0"/>
        </w:rPr>
        <w:t xml:space="preserve">, </w:t>
      </w:r>
      <w:proofErr w:type="spellStart"/>
      <w:r w:rsidRPr="007308DE">
        <w:t>Лепельский</w:t>
      </w:r>
      <w:proofErr w:type="spellEnd"/>
      <w:r w:rsidRPr="007308DE">
        <w:t xml:space="preserve"> </w:t>
      </w:r>
      <w:r w:rsidR="00967031">
        <w:t>р-н</w:t>
      </w:r>
      <w:r w:rsidR="00A56352">
        <w:t>);</w:t>
      </w:r>
    </w:p>
    <w:p w:rsidR="007308DE" w:rsidRPr="007308DE" w:rsidRDefault="007308DE" w:rsidP="006F7E90">
      <w:pPr>
        <w:pStyle w:val="a3"/>
        <w:numPr>
          <w:ilvl w:val="0"/>
          <w:numId w:val="4"/>
        </w:numPr>
      </w:pPr>
      <w:r w:rsidRPr="007308DE">
        <w:t>Музей деревянной скульптуры резчика Сем</w:t>
      </w:r>
      <w:r w:rsidR="00DD607F">
        <w:t>ё</w:t>
      </w:r>
      <w:r w:rsidRPr="007308DE">
        <w:t xml:space="preserve">на </w:t>
      </w:r>
      <w:proofErr w:type="spellStart"/>
      <w:r w:rsidRPr="007308DE">
        <w:t>Шаврова</w:t>
      </w:r>
      <w:proofErr w:type="spellEnd"/>
      <w:r w:rsidRPr="007308DE">
        <w:t xml:space="preserve"> </w:t>
      </w:r>
      <w:r w:rsidR="00967031">
        <w:t>(г. </w:t>
      </w:r>
      <w:r w:rsidRPr="007308DE">
        <w:t>Орша</w:t>
      </w:r>
      <w:r w:rsidR="00A56352">
        <w:t>);</w:t>
      </w:r>
    </w:p>
    <w:p w:rsidR="007308DE" w:rsidRPr="007308DE" w:rsidRDefault="007308DE" w:rsidP="006F7E90">
      <w:pPr>
        <w:pStyle w:val="a3"/>
        <w:numPr>
          <w:ilvl w:val="0"/>
          <w:numId w:val="4"/>
        </w:numPr>
      </w:pPr>
      <w:r w:rsidRPr="007308DE">
        <w:t xml:space="preserve">Природно-экологический музей </w:t>
      </w:r>
      <w:r w:rsidR="00967031">
        <w:t>(г. </w:t>
      </w:r>
      <w:r w:rsidRPr="007308DE">
        <w:t>Полоцк</w:t>
      </w:r>
      <w:r w:rsidR="00A56352">
        <w:t>);</w:t>
      </w:r>
    </w:p>
    <w:p w:rsidR="007308DE" w:rsidRPr="007308DE" w:rsidRDefault="007308DE" w:rsidP="006F7E90">
      <w:pPr>
        <w:pStyle w:val="a3"/>
        <w:numPr>
          <w:ilvl w:val="0"/>
          <w:numId w:val="4"/>
        </w:numPr>
      </w:pPr>
      <w:r w:rsidRPr="007308DE">
        <w:t xml:space="preserve">Музей белорусского книгопечатания </w:t>
      </w:r>
      <w:r w:rsidR="00967031">
        <w:t>(г. </w:t>
      </w:r>
      <w:r w:rsidRPr="007308DE">
        <w:t>Полоцк</w:t>
      </w:r>
      <w:r w:rsidR="00A56352">
        <w:t>);</w:t>
      </w:r>
    </w:p>
    <w:p w:rsidR="007308DE" w:rsidRPr="007308DE" w:rsidRDefault="007308DE" w:rsidP="006F7E90">
      <w:pPr>
        <w:pStyle w:val="a3"/>
        <w:numPr>
          <w:ilvl w:val="0"/>
          <w:numId w:val="4"/>
        </w:numPr>
        <w:rPr>
          <w:rStyle w:val="af3"/>
          <w:b w:val="0"/>
          <w:bCs w:val="0"/>
        </w:rPr>
      </w:pPr>
      <w:r w:rsidRPr="007308DE">
        <w:t>Музей природы НП «</w:t>
      </w:r>
      <w:proofErr w:type="spellStart"/>
      <w:r w:rsidRPr="007308DE">
        <w:t>Припятский</w:t>
      </w:r>
      <w:proofErr w:type="spellEnd"/>
      <w:r w:rsidRPr="007308DE">
        <w:t>» (</w:t>
      </w:r>
      <w:proofErr w:type="spellStart"/>
      <w:r w:rsidRPr="007308DE">
        <w:t>аг</w:t>
      </w:r>
      <w:proofErr w:type="spellEnd"/>
      <w:r w:rsidRPr="007308DE">
        <w:t>.</w:t>
      </w:r>
      <w:r w:rsidR="00683A10">
        <w:t xml:space="preserve"> </w:t>
      </w:r>
      <w:proofErr w:type="spellStart"/>
      <w:proofErr w:type="gramStart"/>
      <w:r w:rsidRPr="007308DE">
        <w:t>Лясковичи</w:t>
      </w:r>
      <w:proofErr w:type="spellEnd"/>
      <w:r w:rsidRPr="007308DE">
        <w:t xml:space="preserve">, Петриковский </w:t>
      </w:r>
      <w:r w:rsidR="00967031">
        <w:t>р-н</w:t>
      </w:r>
      <w:r w:rsidR="00A56352">
        <w:t>);</w:t>
      </w:r>
      <w:proofErr w:type="gramEnd"/>
    </w:p>
    <w:p w:rsidR="007308DE" w:rsidRPr="007308DE" w:rsidRDefault="007308DE" w:rsidP="006F7E90">
      <w:pPr>
        <w:pStyle w:val="a3"/>
        <w:numPr>
          <w:ilvl w:val="0"/>
          <w:numId w:val="4"/>
        </w:numPr>
      </w:pPr>
      <w:r w:rsidRPr="007308DE">
        <w:rPr>
          <w:rStyle w:val="af3"/>
          <w:b w:val="0"/>
          <w:bCs w:val="0"/>
        </w:rPr>
        <w:t>Музей</w:t>
      </w:r>
      <w:r w:rsidR="00FF70C6">
        <w:rPr>
          <w:rStyle w:val="af3"/>
          <w:b w:val="0"/>
          <w:bCs w:val="0"/>
        </w:rPr>
        <w:t xml:space="preserve"> леса ГЛХУ «Гродненский лесхоз» </w:t>
      </w:r>
      <w:r w:rsidR="00967031">
        <w:rPr>
          <w:rStyle w:val="af3"/>
          <w:b w:val="0"/>
          <w:bCs w:val="0"/>
        </w:rPr>
        <w:t>(г. </w:t>
      </w:r>
      <w:r w:rsidRPr="007308DE">
        <w:rPr>
          <w:rStyle w:val="af3"/>
          <w:b w:val="0"/>
          <w:bCs w:val="0"/>
        </w:rPr>
        <w:t>Гродно</w:t>
      </w:r>
      <w:r w:rsidR="00A56352">
        <w:rPr>
          <w:rStyle w:val="af3"/>
          <w:b w:val="0"/>
          <w:bCs w:val="0"/>
        </w:rPr>
        <w:t>);</w:t>
      </w:r>
    </w:p>
    <w:p w:rsidR="007308DE" w:rsidRPr="007308DE" w:rsidRDefault="007308DE" w:rsidP="006F7E90">
      <w:pPr>
        <w:pStyle w:val="a3"/>
        <w:numPr>
          <w:ilvl w:val="0"/>
          <w:numId w:val="4"/>
        </w:numPr>
      </w:pPr>
      <w:r w:rsidRPr="007308DE">
        <w:t xml:space="preserve">Музей «Лес и человек» </w:t>
      </w:r>
      <w:r w:rsidR="00967031">
        <w:t>(г. </w:t>
      </w:r>
      <w:r w:rsidRPr="007308DE">
        <w:t>Мосты</w:t>
      </w:r>
      <w:r w:rsidR="00A56352">
        <w:t>);</w:t>
      </w:r>
    </w:p>
    <w:p w:rsidR="007308DE" w:rsidRPr="007308DE" w:rsidRDefault="007308DE" w:rsidP="006F7E90">
      <w:pPr>
        <w:pStyle w:val="a3"/>
        <w:numPr>
          <w:ilvl w:val="0"/>
          <w:numId w:val="4"/>
        </w:numPr>
      </w:pPr>
      <w:r w:rsidRPr="007308DE">
        <w:t>Музей природы НП «</w:t>
      </w:r>
      <w:proofErr w:type="spellStart"/>
      <w:r w:rsidRPr="007308DE">
        <w:t>Нарочанский</w:t>
      </w:r>
      <w:proofErr w:type="spellEnd"/>
      <w:r w:rsidRPr="007308DE">
        <w:t xml:space="preserve">» </w:t>
      </w:r>
      <w:r w:rsidR="00967031">
        <w:t>(д. </w:t>
      </w:r>
      <w:proofErr w:type="spellStart"/>
      <w:r w:rsidRPr="007308DE">
        <w:t>Никольцы</w:t>
      </w:r>
      <w:proofErr w:type="spellEnd"/>
      <w:r w:rsidRPr="007308DE">
        <w:t xml:space="preserve">, </w:t>
      </w:r>
      <w:proofErr w:type="spellStart"/>
      <w:r w:rsidRPr="007308DE">
        <w:t>Мядельский</w:t>
      </w:r>
      <w:proofErr w:type="spellEnd"/>
      <w:r w:rsidRPr="007308DE">
        <w:t xml:space="preserve"> </w:t>
      </w:r>
      <w:r w:rsidR="00967031">
        <w:t>р-н</w:t>
      </w:r>
      <w:r w:rsidR="00A56352">
        <w:t>);</w:t>
      </w:r>
    </w:p>
    <w:p w:rsidR="007308DE" w:rsidRPr="007308DE" w:rsidRDefault="007308DE" w:rsidP="006F7E90">
      <w:pPr>
        <w:pStyle w:val="a3"/>
        <w:numPr>
          <w:ilvl w:val="0"/>
          <w:numId w:val="4"/>
        </w:numPr>
      </w:pPr>
      <w:r w:rsidRPr="007308DE">
        <w:t xml:space="preserve">Музей деревянной ложки </w:t>
      </w:r>
      <w:r w:rsidR="00967031">
        <w:t>(г. </w:t>
      </w:r>
      <w:r w:rsidRPr="007308DE">
        <w:t>Березино</w:t>
      </w:r>
      <w:r w:rsidR="00A56352">
        <w:t>);</w:t>
      </w:r>
    </w:p>
    <w:p w:rsidR="007308DE" w:rsidRPr="007308DE" w:rsidRDefault="007308DE" w:rsidP="006F7E90">
      <w:pPr>
        <w:pStyle w:val="a3"/>
        <w:numPr>
          <w:ilvl w:val="0"/>
          <w:numId w:val="4"/>
        </w:numPr>
      </w:pPr>
      <w:r w:rsidRPr="007308DE">
        <w:t xml:space="preserve">Детский музей мифологии и леса </w:t>
      </w:r>
      <w:r w:rsidR="00967031">
        <w:t>(г. </w:t>
      </w:r>
      <w:r w:rsidRPr="007308DE">
        <w:t>Заславль</w:t>
      </w:r>
      <w:r w:rsidR="00A56352">
        <w:t>);</w:t>
      </w:r>
    </w:p>
    <w:p w:rsidR="007308DE" w:rsidRPr="007308DE" w:rsidRDefault="007308DE" w:rsidP="006F7E90">
      <w:pPr>
        <w:pStyle w:val="a3"/>
        <w:numPr>
          <w:ilvl w:val="0"/>
          <w:numId w:val="4"/>
        </w:numPr>
      </w:pPr>
      <w:r w:rsidRPr="007308DE">
        <w:t>Музе</w:t>
      </w:r>
      <w:r w:rsidR="004E0494">
        <w:t>й</w:t>
      </w:r>
      <w:r w:rsidRPr="007308DE">
        <w:t xml:space="preserve"> природы ГУДО «</w:t>
      </w:r>
      <w:proofErr w:type="spellStart"/>
      <w:r w:rsidRPr="007308DE">
        <w:t>Борисовский</w:t>
      </w:r>
      <w:proofErr w:type="spellEnd"/>
      <w:r w:rsidRPr="007308DE">
        <w:t xml:space="preserve"> центр экологии и туризма» </w:t>
      </w:r>
      <w:r w:rsidR="00967031">
        <w:t>(г. </w:t>
      </w:r>
      <w:r w:rsidRPr="007308DE">
        <w:t>Борисов</w:t>
      </w:r>
      <w:r w:rsidR="00A56352">
        <w:t>);</w:t>
      </w:r>
      <w:r w:rsidRPr="007308DE">
        <w:t xml:space="preserve"> </w:t>
      </w:r>
    </w:p>
    <w:p w:rsidR="007308DE" w:rsidRPr="007308DE" w:rsidRDefault="007308DE" w:rsidP="006F7E90">
      <w:pPr>
        <w:pStyle w:val="a3"/>
        <w:numPr>
          <w:ilvl w:val="0"/>
          <w:numId w:val="4"/>
        </w:numPr>
      </w:pPr>
      <w:r w:rsidRPr="007308DE">
        <w:rPr>
          <w:rStyle w:val="af3"/>
          <w:b w:val="0"/>
          <w:bCs w:val="0"/>
        </w:rPr>
        <w:lastRenderedPageBreak/>
        <w:t>Центр экологического туризма «</w:t>
      </w:r>
      <w:proofErr w:type="spellStart"/>
      <w:r w:rsidRPr="007308DE">
        <w:rPr>
          <w:rStyle w:val="af3"/>
          <w:b w:val="0"/>
          <w:bCs w:val="0"/>
        </w:rPr>
        <w:t>Станьково</w:t>
      </w:r>
      <w:proofErr w:type="spellEnd"/>
      <w:r w:rsidRPr="007308DE">
        <w:rPr>
          <w:rStyle w:val="af3"/>
          <w:b w:val="0"/>
          <w:bCs w:val="0"/>
        </w:rPr>
        <w:t xml:space="preserve">» </w:t>
      </w:r>
      <w:r w:rsidR="00967031">
        <w:rPr>
          <w:rStyle w:val="af3"/>
          <w:b w:val="0"/>
          <w:bCs w:val="0"/>
        </w:rPr>
        <w:t>(д. </w:t>
      </w:r>
      <w:proofErr w:type="spellStart"/>
      <w:r w:rsidRPr="007308DE">
        <w:rPr>
          <w:rStyle w:val="af3"/>
          <w:b w:val="0"/>
          <w:bCs w:val="0"/>
        </w:rPr>
        <w:t>Станьково</w:t>
      </w:r>
      <w:proofErr w:type="spellEnd"/>
      <w:r w:rsidRPr="007308DE">
        <w:rPr>
          <w:rStyle w:val="af3"/>
          <w:b w:val="0"/>
          <w:bCs w:val="0"/>
        </w:rPr>
        <w:t>, Дзержинский</w:t>
      </w:r>
      <w:r w:rsidR="00A56352">
        <w:rPr>
          <w:rStyle w:val="af3"/>
          <w:b w:val="0"/>
          <w:bCs w:val="0"/>
        </w:rPr>
        <w:t> </w:t>
      </w:r>
      <w:r w:rsidR="00967031">
        <w:rPr>
          <w:rStyle w:val="af3"/>
          <w:b w:val="0"/>
          <w:bCs w:val="0"/>
        </w:rPr>
        <w:t>р</w:t>
      </w:r>
      <w:r w:rsidR="00A56352">
        <w:rPr>
          <w:rStyle w:val="af3"/>
          <w:b w:val="0"/>
          <w:bCs w:val="0"/>
        </w:rPr>
        <w:noBreakHyphen/>
      </w:r>
      <w:r w:rsidR="00967031">
        <w:rPr>
          <w:rStyle w:val="af3"/>
          <w:b w:val="0"/>
          <w:bCs w:val="0"/>
        </w:rPr>
        <w:t>н</w:t>
      </w:r>
      <w:r w:rsidR="00A56352">
        <w:rPr>
          <w:rStyle w:val="af3"/>
          <w:b w:val="0"/>
          <w:bCs w:val="0"/>
        </w:rPr>
        <w:t>);</w:t>
      </w:r>
    </w:p>
    <w:p w:rsidR="007308DE" w:rsidRPr="007308DE" w:rsidRDefault="007308DE" w:rsidP="006F7E90">
      <w:pPr>
        <w:pStyle w:val="a3"/>
        <w:numPr>
          <w:ilvl w:val="0"/>
          <w:numId w:val="4"/>
        </w:numPr>
      </w:pPr>
      <w:r w:rsidRPr="007308DE">
        <w:t>Музей дерева (д.</w:t>
      </w:r>
      <w:r w:rsidR="00CA7B9E">
        <w:t> </w:t>
      </w:r>
      <w:proofErr w:type="spellStart"/>
      <w:r w:rsidRPr="007308DE">
        <w:t>Усохи</w:t>
      </w:r>
      <w:proofErr w:type="spellEnd"/>
      <w:r w:rsidRPr="007308DE">
        <w:t xml:space="preserve">, </w:t>
      </w:r>
      <w:proofErr w:type="spellStart"/>
      <w:r w:rsidRPr="007308DE">
        <w:t>Кличевский</w:t>
      </w:r>
      <w:proofErr w:type="spellEnd"/>
      <w:r w:rsidRPr="007308DE">
        <w:t xml:space="preserve"> </w:t>
      </w:r>
      <w:r w:rsidR="00967031">
        <w:t>р-н</w:t>
      </w:r>
      <w:r w:rsidR="00A56352">
        <w:t>);</w:t>
      </w:r>
    </w:p>
    <w:p w:rsidR="007308DE" w:rsidRPr="007308DE" w:rsidRDefault="007308DE" w:rsidP="006F7E90">
      <w:pPr>
        <w:pStyle w:val="a3"/>
        <w:numPr>
          <w:ilvl w:val="0"/>
          <w:numId w:val="4"/>
        </w:numPr>
      </w:pPr>
      <w:r w:rsidRPr="007308DE">
        <w:t xml:space="preserve">Государственный музей природы и экологии Республики Беларусь </w:t>
      </w:r>
      <w:r w:rsidR="00967031">
        <w:t>(г. </w:t>
      </w:r>
      <w:r w:rsidRPr="007308DE">
        <w:t>Минск</w:t>
      </w:r>
      <w:r w:rsidR="00A56352">
        <w:t>);</w:t>
      </w:r>
    </w:p>
    <w:p w:rsidR="007308DE" w:rsidRPr="007308DE" w:rsidRDefault="007308DE" w:rsidP="007308DE">
      <w:pPr>
        <w:pStyle w:val="a3"/>
        <w:numPr>
          <w:ilvl w:val="0"/>
          <w:numId w:val="4"/>
        </w:numPr>
      </w:pPr>
      <w:r w:rsidRPr="007308DE">
        <w:t xml:space="preserve">Центральный ботанический сад НАН Беларуси </w:t>
      </w:r>
      <w:r w:rsidR="00967031">
        <w:t>(г. </w:t>
      </w:r>
      <w:r w:rsidRPr="007308DE">
        <w:t>Минск)</w:t>
      </w:r>
      <w:r w:rsidR="00A56352">
        <w:t>.</w:t>
      </w:r>
    </w:p>
    <w:p w:rsidR="007308DE" w:rsidRPr="007308DE" w:rsidRDefault="007308DE" w:rsidP="007308DE">
      <w:pPr>
        <w:pStyle w:val="a3"/>
      </w:pPr>
      <w:r w:rsidRPr="007308DE">
        <w:t xml:space="preserve"> </w:t>
      </w:r>
    </w:p>
    <w:p w:rsidR="007308DE" w:rsidRPr="007308DE" w:rsidRDefault="007308DE" w:rsidP="007308DE">
      <w:pPr>
        <w:pStyle w:val="11"/>
      </w:pPr>
      <w:r w:rsidRPr="007308DE">
        <w:t>Экотуризм</w:t>
      </w:r>
    </w:p>
    <w:p w:rsidR="007308DE" w:rsidRPr="007308DE" w:rsidRDefault="007308DE" w:rsidP="007308DE">
      <w:pPr>
        <w:pStyle w:val="a3"/>
        <w:numPr>
          <w:ilvl w:val="0"/>
          <w:numId w:val="5"/>
        </w:numPr>
      </w:pPr>
      <w:r w:rsidRPr="007308DE">
        <w:t>Национальный парк</w:t>
      </w:r>
      <w:r w:rsidRPr="007308DE">
        <w:rPr>
          <w:rStyle w:val="af3"/>
          <w:b w:val="0"/>
          <w:bCs w:val="0"/>
        </w:rPr>
        <w:t xml:space="preserve"> </w:t>
      </w:r>
      <w:r w:rsidR="00A56352">
        <w:t>«Беловежская пуща»</w:t>
      </w:r>
      <w:r w:rsidR="00A56352">
        <w:rPr>
          <w:rStyle w:val="af3"/>
          <w:b w:val="0"/>
          <w:bCs w:val="0"/>
        </w:rPr>
        <w:t>;</w:t>
      </w:r>
      <w:r w:rsidRPr="007308DE">
        <w:t xml:space="preserve"> </w:t>
      </w:r>
    </w:p>
    <w:p w:rsidR="007308DE" w:rsidRPr="007308DE" w:rsidRDefault="007308DE" w:rsidP="007308DE">
      <w:pPr>
        <w:pStyle w:val="a3"/>
        <w:numPr>
          <w:ilvl w:val="0"/>
          <w:numId w:val="5"/>
        </w:numPr>
      </w:pPr>
      <w:r w:rsidRPr="007308DE">
        <w:t>Национальный парк</w:t>
      </w:r>
      <w:r w:rsidRPr="007308DE">
        <w:rPr>
          <w:rStyle w:val="af3"/>
          <w:b w:val="0"/>
          <w:bCs w:val="0"/>
        </w:rPr>
        <w:t xml:space="preserve"> </w:t>
      </w:r>
      <w:r w:rsidR="00A56352">
        <w:t>«</w:t>
      </w:r>
      <w:proofErr w:type="spellStart"/>
      <w:r w:rsidR="00A56352">
        <w:t>Нарочанский</w:t>
      </w:r>
      <w:proofErr w:type="spellEnd"/>
      <w:r w:rsidR="00A56352">
        <w:t>»</w:t>
      </w:r>
      <w:r w:rsidR="00A56352">
        <w:rPr>
          <w:rStyle w:val="af3"/>
          <w:b w:val="0"/>
          <w:bCs w:val="0"/>
        </w:rPr>
        <w:t>;</w:t>
      </w:r>
    </w:p>
    <w:p w:rsidR="007308DE" w:rsidRPr="007308DE" w:rsidRDefault="007308DE" w:rsidP="007308DE">
      <w:pPr>
        <w:pStyle w:val="a3"/>
        <w:numPr>
          <w:ilvl w:val="0"/>
          <w:numId w:val="5"/>
        </w:numPr>
      </w:pPr>
      <w:r w:rsidRPr="007308DE">
        <w:t>Национальный парк</w:t>
      </w:r>
      <w:r w:rsidRPr="007308DE">
        <w:rPr>
          <w:rStyle w:val="af3"/>
          <w:b w:val="0"/>
          <w:bCs w:val="0"/>
        </w:rPr>
        <w:t xml:space="preserve"> </w:t>
      </w:r>
      <w:r w:rsidRPr="007308DE">
        <w:t>«</w:t>
      </w:r>
      <w:proofErr w:type="spellStart"/>
      <w:r w:rsidRPr="007308DE">
        <w:t>Браславские</w:t>
      </w:r>
      <w:proofErr w:type="spellEnd"/>
      <w:r w:rsidRPr="007308DE">
        <w:t xml:space="preserve"> оз</w:t>
      </w:r>
      <w:r w:rsidR="004E0494">
        <w:t>ё</w:t>
      </w:r>
      <w:r w:rsidRPr="007308DE">
        <w:t>ра»</w:t>
      </w:r>
      <w:r w:rsidR="00A56352">
        <w:rPr>
          <w:rStyle w:val="af3"/>
          <w:b w:val="0"/>
          <w:bCs w:val="0"/>
        </w:rPr>
        <w:t>;</w:t>
      </w:r>
      <w:r w:rsidRPr="007308DE">
        <w:t xml:space="preserve"> </w:t>
      </w:r>
    </w:p>
    <w:p w:rsidR="007308DE" w:rsidRPr="007308DE" w:rsidRDefault="007308DE" w:rsidP="007308DE">
      <w:pPr>
        <w:pStyle w:val="a3"/>
        <w:numPr>
          <w:ilvl w:val="0"/>
          <w:numId w:val="5"/>
        </w:numPr>
      </w:pPr>
      <w:r w:rsidRPr="007308DE">
        <w:t>Национальный парк</w:t>
      </w:r>
      <w:r w:rsidRPr="007308DE">
        <w:rPr>
          <w:rStyle w:val="af3"/>
          <w:b w:val="0"/>
          <w:bCs w:val="0"/>
        </w:rPr>
        <w:t xml:space="preserve"> </w:t>
      </w:r>
      <w:r w:rsidRPr="007308DE">
        <w:t>«</w:t>
      </w:r>
      <w:proofErr w:type="spellStart"/>
      <w:r w:rsidRPr="007308DE">
        <w:t>Припятский</w:t>
      </w:r>
      <w:proofErr w:type="spellEnd"/>
      <w:r w:rsidRPr="007308DE">
        <w:t>»</w:t>
      </w:r>
      <w:r w:rsidR="00A56352">
        <w:rPr>
          <w:rStyle w:val="af3"/>
          <w:b w:val="0"/>
          <w:bCs w:val="0"/>
        </w:rPr>
        <w:t>;</w:t>
      </w:r>
      <w:r w:rsidRPr="007308DE">
        <w:t xml:space="preserve"> </w:t>
      </w:r>
    </w:p>
    <w:p w:rsidR="007308DE" w:rsidRPr="007308DE" w:rsidRDefault="007308DE" w:rsidP="007308DE">
      <w:pPr>
        <w:pStyle w:val="a3"/>
        <w:numPr>
          <w:ilvl w:val="0"/>
          <w:numId w:val="5"/>
        </w:numPr>
        <w:rPr>
          <w:rStyle w:val="af3"/>
          <w:b w:val="0"/>
          <w:bCs w:val="0"/>
        </w:rPr>
      </w:pPr>
      <w:r w:rsidRPr="007308DE">
        <w:rPr>
          <w:rStyle w:val="af3"/>
          <w:b w:val="0"/>
          <w:bCs w:val="0"/>
        </w:rPr>
        <w:t>Государственное природоохранное учреждение </w:t>
      </w:r>
      <w:r w:rsidR="007234A0">
        <w:rPr>
          <w:rStyle w:val="af3"/>
          <w:b w:val="0"/>
          <w:bCs w:val="0"/>
        </w:rPr>
        <w:t>«</w:t>
      </w:r>
      <w:r w:rsidRPr="007308DE">
        <w:rPr>
          <w:rStyle w:val="af3"/>
          <w:b w:val="0"/>
          <w:bCs w:val="0"/>
        </w:rPr>
        <w:t>Березинский биосферный заповедник</w:t>
      </w:r>
      <w:r w:rsidR="007234A0" w:rsidRPr="007308DE">
        <w:t>»</w:t>
      </w:r>
      <w:r w:rsidR="00A56352">
        <w:rPr>
          <w:rStyle w:val="af3"/>
          <w:b w:val="0"/>
          <w:bCs w:val="0"/>
        </w:rPr>
        <w:t>;</w:t>
      </w:r>
    </w:p>
    <w:p w:rsidR="00520A67" w:rsidRDefault="007308DE" w:rsidP="007308DE">
      <w:pPr>
        <w:pStyle w:val="a3"/>
        <w:numPr>
          <w:ilvl w:val="0"/>
          <w:numId w:val="5"/>
        </w:numPr>
        <w:rPr>
          <w:rStyle w:val="afc"/>
          <w:i w:val="0"/>
          <w:iCs w:val="0"/>
          <w:color w:val="auto"/>
        </w:rPr>
      </w:pPr>
      <w:r w:rsidRPr="007308DE">
        <w:t xml:space="preserve">Ландшафтные и биологические заказники республиканского значения: </w:t>
      </w:r>
      <w:proofErr w:type="gramStart"/>
      <w:r w:rsidRPr="007308DE">
        <w:t>«</w:t>
      </w:r>
      <w:proofErr w:type="spellStart"/>
      <w:r w:rsidRPr="007308DE">
        <w:t>Прилепский</w:t>
      </w:r>
      <w:proofErr w:type="spellEnd"/>
      <w:r w:rsidRPr="007308DE">
        <w:t xml:space="preserve">», «Ельня», </w:t>
      </w:r>
      <w:hyperlink r:id="rId75" w:history="1">
        <w:r w:rsidRPr="007308DE">
          <w:rPr>
            <w:rStyle w:val="af0"/>
            <w:color w:val="auto"/>
            <w:u w:val="none"/>
          </w:rPr>
          <w:t>«</w:t>
        </w:r>
        <w:proofErr w:type="spellStart"/>
        <w:r w:rsidRPr="007308DE">
          <w:rPr>
            <w:rStyle w:val="af0"/>
            <w:color w:val="auto"/>
            <w:u w:val="none"/>
          </w:rPr>
          <w:t>Пекалинский</w:t>
        </w:r>
        <w:proofErr w:type="spellEnd"/>
        <w:r w:rsidRPr="007308DE">
          <w:rPr>
            <w:rStyle w:val="af0"/>
            <w:color w:val="auto"/>
            <w:u w:val="none"/>
          </w:rPr>
          <w:t>»</w:t>
        </w:r>
      </w:hyperlink>
      <w:r w:rsidRPr="007308DE">
        <w:rPr>
          <w:rStyle w:val="afc"/>
          <w:i w:val="0"/>
          <w:iCs w:val="0"/>
          <w:color w:val="auto"/>
        </w:rPr>
        <w:t xml:space="preserve">, </w:t>
      </w:r>
      <w:hyperlink r:id="rId76" w:history="1">
        <w:r w:rsidRPr="007308DE">
          <w:rPr>
            <w:rStyle w:val="af0"/>
            <w:color w:val="auto"/>
            <w:u w:val="none"/>
          </w:rPr>
          <w:t>«</w:t>
        </w:r>
        <w:proofErr w:type="spellStart"/>
        <w:r w:rsidRPr="007308DE">
          <w:rPr>
            <w:rStyle w:val="af0"/>
            <w:color w:val="auto"/>
            <w:u w:val="none"/>
          </w:rPr>
          <w:t>Споровский</w:t>
        </w:r>
        <w:proofErr w:type="spellEnd"/>
        <w:r w:rsidRPr="007308DE">
          <w:rPr>
            <w:rStyle w:val="af0"/>
            <w:color w:val="auto"/>
            <w:u w:val="none"/>
          </w:rPr>
          <w:t>»</w:t>
        </w:r>
      </w:hyperlink>
      <w:r w:rsidR="00FA54E6">
        <w:rPr>
          <w:rStyle w:val="afc"/>
          <w:i w:val="0"/>
          <w:iCs w:val="0"/>
          <w:color w:val="auto"/>
        </w:rPr>
        <w:t xml:space="preserve">, </w:t>
      </w:r>
      <w:hyperlink r:id="rId77" w:history="1">
        <w:r w:rsidRPr="007308DE">
          <w:rPr>
            <w:rStyle w:val="af0"/>
            <w:color w:val="auto"/>
            <w:u w:val="none"/>
          </w:rPr>
          <w:t>«</w:t>
        </w:r>
        <w:proofErr w:type="spellStart"/>
        <w:r w:rsidRPr="007308DE">
          <w:rPr>
            <w:rStyle w:val="af0"/>
            <w:color w:val="auto"/>
            <w:u w:val="none"/>
          </w:rPr>
          <w:t>Луково</w:t>
        </w:r>
        <w:proofErr w:type="spellEnd"/>
        <w:r w:rsidRPr="007308DE">
          <w:rPr>
            <w:rStyle w:val="af0"/>
            <w:color w:val="auto"/>
            <w:u w:val="none"/>
          </w:rPr>
          <w:t>»</w:t>
        </w:r>
      </w:hyperlink>
      <w:r w:rsidRPr="007308DE">
        <w:rPr>
          <w:rStyle w:val="afc"/>
          <w:i w:val="0"/>
          <w:iCs w:val="0"/>
          <w:color w:val="auto"/>
        </w:rPr>
        <w:t xml:space="preserve">, </w:t>
      </w:r>
      <w:hyperlink r:id="rId78" w:history="1">
        <w:r w:rsidRPr="007308DE">
          <w:rPr>
            <w:rStyle w:val="af0"/>
            <w:color w:val="auto"/>
            <w:u w:val="none"/>
          </w:rPr>
          <w:t>«</w:t>
        </w:r>
        <w:proofErr w:type="spellStart"/>
        <w:r w:rsidRPr="007308DE">
          <w:rPr>
            <w:rStyle w:val="af0"/>
            <w:color w:val="auto"/>
            <w:u w:val="none"/>
          </w:rPr>
          <w:t>Волмянский</w:t>
        </w:r>
        <w:proofErr w:type="spellEnd"/>
        <w:r w:rsidRPr="007308DE">
          <w:rPr>
            <w:rStyle w:val="af0"/>
            <w:color w:val="auto"/>
            <w:u w:val="none"/>
          </w:rPr>
          <w:t>»</w:t>
        </w:r>
      </w:hyperlink>
      <w:r w:rsidRPr="007308DE">
        <w:rPr>
          <w:rStyle w:val="afc"/>
          <w:i w:val="0"/>
          <w:iCs w:val="0"/>
          <w:color w:val="auto"/>
        </w:rPr>
        <w:t xml:space="preserve">, </w:t>
      </w:r>
      <w:hyperlink r:id="rId79" w:history="1">
        <w:r w:rsidRPr="007308DE">
          <w:rPr>
            <w:rStyle w:val="af0"/>
            <w:color w:val="auto"/>
            <w:u w:val="none"/>
          </w:rPr>
          <w:t>«Замковый лес»</w:t>
        </w:r>
      </w:hyperlink>
      <w:r w:rsidRPr="007308DE">
        <w:rPr>
          <w:rStyle w:val="afc"/>
          <w:i w:val="0"/>
          <w:iCs w:val="0"/>
          <w:color w:val="auto"/>
        </w:rPr>
        <w:t>,</w:t>
      </w:r>
      <w:hyperlink r:id="rId80" w:history="1">
        <w:r w:rsidRPr="007308DE">
          <w:rPr>
            <w:rStyle w:val="af0"/>
            <w:color w:val="auto"/>
            <w:u w:val="none"/>
          </w:rPr>
          <w:t xml:space="preserve"> «Буда-</w:t>
        </w:r>
        <w:proofErr w:type="spellStart"/>
        <w:r w:rsidRPr="007308DE">
          <w:rPr>
            <w:rStyle w:val="af0"/>
            <w:color w:val="auto"/>
            <w:u w:val="none"/>
          </w:rPr>
          <w:t>Кошел</w:t>
        </w:r>
        <w:r w:rsidR="004E0494">
          <w:rPr>
            <w:rStyle w:val="af0"/>
            <w:color w:val="auto"/>
            <w:u w:val="none"/>
          </w:rPr>
          <w:t>ё</w:t>
        </w:r>
        <w:r w:rsidRPr="007308DE">
          <w:rPr>
            <w:rStyle w:val="af0"/>
            <w:color w:val="auto"/>
            <w:u w:val="none"/>
          </w:rPr>
          <w:t>вский</w:t>
        </w:r>
        <w:proofErr w:type="spellEnd"/>
        <w:r w:rsidRPr="007308DE">
          <w:rPr>
            <w:rStyle w:val="af0"/>
            <w:color w:val="auto"/>
            <w:u w:val="none"/>
          </w:rPr>
          <w:t>»</w:t>
        </w:r>
      </w:hyperlink>
      <w:r w:rsidR="00FA54E6">
        <w:rPr>
          <w:rStyle w:val="afc"/>
          <w:i w:val="0"/>
          <w:iCs w:val="0"/>
          <w:color w:val="auto"/>
        </w:rPr>
        <w:t>,</w:t>
      </w:r>
      <w:hyperlink r:id="rId81" w:history="1">
        <w:r w:rsidRPr="007308DE">
          <w:rPr>
            <w:rStyle w:val="af0"/>
            <w:color w:val="auto"/>
            <w:u w:val="none"/>
          </w:rPr>
          <w:t xml:space="preserve"> «</w:t>
        </w:r>
        <w:proofErr w:type="spellStart"/>
        <w:r w:rsidRPr="007308DE">
          <w:rPr>
            <w:rStyle w:val="af0"/>
            <w:color w:val="auto"/>
            <w:u w:val="none"/>
          </w:rPr>
          <w:t>Ружанская</w:t>
        </w:r>
        <w:proofErr w:type="spellEnd"/>
        <w:r w:rsidRPr="007308DE">
          <w:rPr>
            <w:rStyle w:val="af0"/>
            <w:color w:val="auto"/>
            <w:u w:val="none"/>
          </w:rPr>
          <w:t xml:space="preserve"> пуща»</w:t>
        </w:r>
      </w:hyperlink>
      <w:r w:rsidRPr="007308DE">
        <w:rPr>
          <w:rStyle w:val="afc"/>
          <w:i w:val="0"/>
          <w:iCs w:val="0"/>
          <w:color w:val="auto"/>
        </w:rPr>
        <w:t>,</w:t>
      </w:r>
      <w:hyperlink r:id="rId82" w:history="1">
        <w:r w:rsidRPr="007308DE">
          <w:rPr>
            <w:rStyle w:val="af0"/>
            <w:color w:val="auto"/>
            <w:u w:val="none"/>
          </w:rPr>
          <w:t xml:space="preserve"> «Борский»</w:t>
        </w:r>
      </w:hyperlink>
      <w:r w:rsidRPr="007308DE">
        <w:rPr>
          <w:rStyle w:val="afc"/>
          <w:i w:val="0"/>
          <w:iCs w:val="0"/>
          <w:color w:val="auto"/>
        </w:rPr>
        <w:t xml:space="preserve">, </w:t>
      </w:r>
      <w:hyperlink r:id="rId83" w:history="1">
        <w:r w:rsidRPr="007308DE">
          <w:rPr>
            <w:rStyle w:val="af0"/>
            <w:color w:val="auto"/>
            <w:u w:val="none"/>
          </w:rPr>
          <w:t>«</w:t>
        </w:r>
        <w:proofErr w:type="spellStart"/>
        <w:r w:rsidRPr="007308DE">
          <w:rPr>
            <w:rStyle w:val="af0"/>
            <w:color w:val="auto"/>
            <w:u w:val="none"/>
          </w:rPr>
          <w:t>Фаличский</w:t>
        </w:r>
        <w:proofErr w:type="spellEnd"/>
        <w:r w:rsidRPr="007308DE">
          <w:rPr>
            <w:rStyle w:val="af0"/>
            <w:color w:val="auto"/>
            <w:u w:val="none"/>
          </w:rPr>
          <w:t xml:space="preserve"> Мох»</w:t>
        </w:r>
      </w:hyperlink>
      <w:r w:rsidRPr="007308DE">
        <w:rPr>
          <w:rStyle w:val="afc"/>
          <w:i w:val="0"/>
          <w:iCs w:val="0"/>
          <w:color w:val="auto"/>
        </w:rPr>
        <w:t xml:space="preserve">, </w:t>
      </w:r>
      <w:hyperlink r:id="rId84" w:history="1">
        <w:r w:rsidRPr="007308DE">
          <w:rPr>
            <w:rStyle w:val="af0"/>
            <w:color w:val="auto"/>
            <w:u w:val="none"/>
          </w:rPr>
          <w:t>«</w:t>
        </w:r>
        <w:proofErr w:type="spellStart"/>
        <w:r w:rsidRPr="007308DE">
          <w:rPr>
            <w:rStyle w:val="af0"/>
            <w:color w:val="auto"/>
            <w:u w:val="none"/>
          </w:rPr>
          <w:t>Выгонощанское</w:t>
        </w:r>
        <w:proofErr w:type="spellEnd"/>
        <w:r w:rsidRPr="007308DE">
          <w:rPr>
            <w:rStyle w:val="af0"/>
            <w:color w:val="auto"/>
            <w:u w:val="none"/>
          </w:rPr>
          <w:t>»</w:t>
        </w:r>
      </w:hyperlink>
      <w:r w:rsidR="00FA54E6">
        <w:rPr>
          <w:rStyle w:val="afc"/>
          <w:i w:val="0"/>
          <w:iCs w:val="0"/>
          <w:color w:val="auto"/>
        </w:rPr>
        <w:t>,</w:t>
      </w:r>
      <w:hyperlink r:id="rId85" w:history="1">
        <w:r w:rsidRPr="007308DE">
          <w:rPr>
            <w:rStyle w:val="af0"/>
            <w:color w:val="auto"/>
            <w:u w:val="none"/>
          </w:rPr>
          <w:t xml:space="preserve"> «</w:t>
        </w:r>
        <w:proofErr w:type="spellStart"/>
        <w:r w:rsidRPr="007308DE">
          <w:rPr>
            <w:rStyle w:val="af0"/>
            <w:color w:val="auto"/>
            <w:u w:val="none"/>
          </w:rPr>
          <w:t>Налибокский</w:t>
        </w:r>
        <w:proofErr w:type="spellEnd"/>
        <w:r w:rsidRPr="007308DE">
          <w:rPr>
            <w:rStyle w:val="af0"/>
            <w:color w:val="auto"/>
            <w:u w:val="none"/>
          </w:rPr>
          <w:t>» (</w:t>
        </w:r>
        <w:r w:rsidR="00122BED">
          <w:rPr>
            <w:rStyle w:val="af0"/>
            <w:color w:val="auto"/>
            <w:u w:val="none"/>
          </w:rPr>
          <w:t>«</w:t>
        </w:r>
        <w:proofErr w:type="spellStart"/>
        <w:r w:rsidRPr="007308DE">
          <w:rPr>
            <w:rStyle w:val="af0"/>
            <w:color w:val="auto"/>
            <w:u w:val="none"/>
          </w:rPr>
          <w:t>Налибокская</w:t>
        </w:r>
        <w:proofErr w:type="spellEnd"/>
        <w:r w:rsidRPr="007308DE">
          <w:rPr>
            <w:rStyle w:val="af0"/>
            <w:color w:val="auto"/>
            <w:u w:val="none"/>
          </w:rPr>
          <w:t xml:space="preserve"> пуща</w:t>
        </w:r>
        <w:r w:rsidR="00122BED">
          <w:rPr>
            <w:rStyle w:val="af0"/>
            <w:color w:val="auto"/>
            <w:u w:val="none"/>
          </w:rPr>
          <w:t>»</w:t>
        </w:r>
        <w:r w:rsidRPr="007308DE">
          <w:rPr>
            <w:rStyle w:val="af0"/>
            <w:color w:val="auto"/>
            <w:u w:val="none"/>
          </w:rPr>
          <w:t>)</w:t>
        </w:r>
      </w:hyperlink>
      <w:r w:rsidRPr="007308DE">
        <w:rPr>
          <w:rStyle w:val="afc"/>
          <w:i w:val="0"/>
          <w:iCs w:val="0"/>
          <w:color w:val="auto"/>
        </w:rPr>
        <w:t xml:space="preserve">, </w:t>
      </w:r>
      <w:hyperlink r:id="rId86" w:history="1">
        <w:r w:rsidRPr="007308DE">
          <w:rPr>
            <w:rStyle w:val="af0"/>
            <w:color w:val="auto"/>
            <w:u w:val="none"/>
          </w:rPr>
          <w:t>«</w:t>
        </w:r>
        <w:proofErr w:type="spellStart"/>
        <w:r w:rsidRPr="007308DE">
          <w:rPr>
            <w:rStyle w:val="af0"/>
            <w:color w:val="auto"/>
            <w:u w:val="none"/>
          </w:rPr>
          <w:t>Чирковичский</w:t>
        </w:r>
        <w:proofErr w:type="spellEnd"/>
        <w:r w:rsidRPr="007308DE">
          <w:rPr>
            <w:rStyle w:val="af0"/>
            <w:color w:val="auto"/>
            <w:u w:val="none"/>
          </w:rPr>
          <w:t>»</w:t>
        </w:r>
      </w:hyperlink>
      <w:r w:rsidR="00FA54E6">
        <w:rPr>
          <w:rStyle w:val="afc"/>
          <w:i w:val="0"/>
          <w:iCs w:val="0"/>
          <w:color w:val="auto"/>
        </w:rPr>
        <w:t>,</w:t>
      </w:r>
      <w:hyperlink r:id="rId87" w:history="1">
        <w:r w:rsidRPr="007308DE">
          <w:rPr>
            <w:rStyle w:val="af0"/>
            <w:color w:val="auto"/>
            <w:u w:val="none"/>
          </w:rPr>
          <w:t xml:space="preserve"> «</w:t>
        </w:r>
        <w:proofErr w:type="spellStart"/>
        <w:r w:rsidRPr="007308DE">
          <w:rPr>
            <w:rStyle w:val="af0"/>
            <w:color w:val="auto"/>
            <w:u w:val="none"/>
          </w:rPr>
          <w:t>Лунинский</w:t>
        </w:r>
        <w:proofErr w:type="spellEnd"/>
        <w:r w:rsidRPr="007308DE">
          <w:rPr>
            <w:rStyle w:val="af0"/>
            <w:color w:val="auto"/>
            <w:u w:val="none"/>
          </w:rPr>
          <w:t>»</w:t>
        </w:r>
      </w:hyperlink>
      <w:r w:rsidR="00FA54E6">
        <w:rPr>
          <w:rStyle w:val="afc"/>
          <w:i w:val="0"/>
          <w:iCs w:val="0"/>
          <w:color w:val="auto"/>
        </w:rPr>
        <w:t xml:space="preserve">, </w:t>
      </w:r>
      <w:hyperlink r:id="rId88" w:history="1">
        <w:r w:rsidRPr="007308DE">
          <w:rPr>
            <w:rStyle w:val="af0"/>
            <w:color w:val="auto"/>
            <w:u w:val="none"/>
          </w:rPr>
          <w:t>«Слонимский»</w:t>
        </w:r>
      </w:hyperlink>
      <w:r w:rsidRPr="007308DE">
        <w:rPr>
          <w:rStyle w:val="afc"/>
          <w:i w:val="0"/>
          <w:iCs w:val="0"/>
          <w:color w:val="auto"/>
        </w:rPr>
        <w:t xml:space="preserve">, </w:t>
      </w:r>
      <w:hyperlink r:id="rId89" w:history="1">
        <w:r w:rsidRPr="007308DE">
          <w:rPr>
            <w:rStyle w:val="af0"/>
            <w:color w:val="auto"/>
            <w:u w:val="none"/>
          </w:rPr>
          <w:t>«Старица»</w:t>
        </w:r>
      </w:hyperlink>
      <w:r w:rsidRPr="007308DE">
        <w:rPr>
          <w:rStyle w:val="afc"/>
          <w:i w:val="0"/>
          <w:iCs w:val="0"/>
          <w:color w:val="auto"/>
        </w:rPr>
        <w:t xml:space="preserve">, </w:t>
      </w:r>
      <w:hyperlink r:id="rId90" w:history="1">
        <w:r w:rsidRPr="007308DE">
          <w:rPr>
            <w:rStyle w:val="af0"/>
            <w:color w:val="auto"/>
            <w:u w:val="none"/>
          </w:rPr>
          <w:t>«</w:t>
        </w:r>
        <w:proofErr w:type="spellStart"/>
        <w:r w:rsidRPr="007308DE">
          <w:rPr>
            <w:rStyle w:val="af0"/>
            <w:color w:val="auto"/>
            <w:u w:val="none"/>
          </w:rPr>
          <w:t>Медухово</w:t>
        </w:r>
        <w:proofErr w:type="spellEnd"/>
        <w:r w:rsidRPr="007308DE">
          <w:rPr>
            <w:rStyle w:val="af0"/>
            <w:color w:val="auto"/>
            <w:u w:val="none"/>
          </w:rPr>
          <w:t>»</w:t>
        </w:r>
      </w:hyperlink>
      <w:r w:rsidRPr="007308DE">
        <w:rPr>
          <w:rStyle w:val="afc"/>
          <w:i w:val="0"/>
          <w:iCs w:val="0"/>
          <w:color w:val="auto"/>
        </w:rPr>
        <w:t xml:space="preserve">, </w:t>
      </w:r>
      <w:hyperlink r:id="rId91" w:history="1">
        <w:r w:rsidRPr="007308DE">
          <w:rPr>
            <w:rStyle w:val="af0"/>
            <w:color w:val="auto"/>
            <w:u w:val="none"/>
          </w:rPr>
          <w:t>«</w:t>
        </w:r>
        <w:proofErr w:type="spellStart"/>
        <w:r w:rsidRPr="007308DE">
          <w:rPr>
            <w:rStyle w:val="af0"/>
            <w:color w:val="auto"/>
            <w:u w:val="none"/>
          </w:rPr>
          <w:t>Выдрица</w:t>
        </w:r>
        <w:proofErr w:type="spellEnd"/>
        <w:r w:rsidRPr="007308DE">
          <w:rPr>
            <w:rStyle w:val="af0"/>
            <w:color w:val="auto"/>
            <w:u w:val="none"/>
          </w:rPr>
          <w:t>»</w:t>
        </w:r>
      </w:hyperlink>
      <w:r w:rsidR="00FA54E6">
        <w:rPr>
          <w:rStyle w:val="afc"/>
          <w:i w:val="0"/>
          <w:iCs w:val="0"/>
          <w:color w:val="auto"/>
        </w:rPr>
        <w:t xml:space="preserve">, </w:t>
      </w:r>
      <w:r w:rsidR="00122BED">
        <w:t>«</w:t>
      </w:r>
      <w:proofErr w:type="spellStart"/>
      <w:r w:rsidR="00ED72DE">
        <w:fldChar w:fldCharType="begin"/>
      </w:r>
      <w:r w:rsidR="00ED72DE">
        <w:instrText xml:space="preserve"> HYPERLINK "https://probelarus.by/belarus/sight/natsionalnye-parki/1491484527.html" </w:instrText>
      </w:r>
      <w:r w:rsidR="00ED72DE">
        <w:fldChar w:fldCharType="separate"/>
      </w:r>
      <w:r w:rsidRPr="007308DE">
        <w:rPr>
          <w:rStyle w:val="af0"/>
          <w:color w:val="auto"/>
          <w:u w:val="none"/>
        </w:rPr>
        <w:t>Тырвовичи</w:t>
      </w:r>
      <w:proofErr w:type="spellEnd"/>
      <w:r w:rsidR="00ED72DE">
        <w:rPr>
          <w:rStyle w:val="af0"/>
          <w:color w:val="auto"/>
          <w:u w:val="none"/>
        </w:rPr>
        <w:fldChar w:fldCharType="end"/>
      </w:r>
      <w:r w:rsidR="00122BED">
        <w:rPr>
          <w:rStyle w:val="af0"/>
          <w:color w:val="auto"/>
          <w:u w:val="none"/>
        </w:rPr>
        <w:t>»</w:t>
      </w:r>
      <w:r w:rsidR="00FA54E6">
        <w:rPr>
          <w:rStyle w:val="afc"/>
          <w:i w:val="0"/>
          <w:iCs w:val="0"/>
          <w:color w:val="auto"/>
        </w:rPr>
        <w:t>,</w:t>
      </w:r>
      <w:hyperlink r:id="rId92" w:history="1">
        <w:r w:rsidRPr="007308DE">
          <w:rPr>
            <w:rStyle w:val="af0"/>
            <w:color w:val="auto"/>
            <w:u w:val="none"/>
          </w:rPr>
          <w:t xml:space="preserve"> «</w:t>
        </w:r>
        <w:proofErr w:type="spellStart"/>
        <w:r w:rsidRPr="007308DE">
          <w:rPr>
            <w:rStyle w:val="af0"/>
            <w:color w:val="auto"/>
            <w:u w:val="none"/>
          </w:rPr>
          <w:t>Бабиновичский</w:t>
        </w:r>
        <w:proofErr w:type="spellEnd"/>
        <w:r w:rsidRPr="007308DE">
          <w:rPr>
            <w:rStyle w:val="af0"/>
            <w:color w:val="auto"/>
            <w:u w:val="none"/>
          </w:rPr>
          <w:t>»</w:t>
        </w:r>
      </w:hyperlink>
      <w:r w:rsidRPr="007308DE">
        <w:rPr>
          <w:rStyle w:val="afc"/>
          <w:i w:val="0"/>
          <w:iCs w:val="0"/>
          <w:color w:val="auto"/>
        </w:rPr>
        <w:t xml:space="preserve">, </w:t>
      </w:r>
      <w:hyperlink r:id="rId93" w:history="1">
        <w:r w:rsidRPr="007308DE">
          <w:rPr>
            <w:rStyle w:val="af0"/>
            <w:color w:val="auto"/>
            <w:u w:val="none"/>
          </w:rPr>
          <w:t>«</w:t>
        </w:r>
        <w:proofErr w:type="spellStart"/>
        <w:r w:rsidRPr="007308DE">
          <w:rPr>
            <w:rStyle w:val="af0"/>
            <w:color w:val="auto"/>
            <w:u w:val="none"/>
          </w:rPr>
          <w:t>Еловский</w:t>
        </w:r>
        <w:proofErr w:type="spellEnd"/>
        <w:r w:rsidRPr="007308DE">
          <w:rPr>
            <w:rStyle w:val="af0"/>
            <w:color w:val="auto"/>
            <w:u w:val="none"/>
          </w:rPr>
          <w:t>»</w:t>
        </w:r>
      </w:hyperlink>
      <w:r w:rsidRPr="007308DE">
        <w:rPr>
          <w:rStyle w:val="afc"/>
          <w:i w:val="0"/>
          <w:iCs w:val="0"/>
          <w:color w:val="auto"/>
        </w:rPr>
        <w:t xml:space="preserve">, </w:t>
      </w:r>
      <w:hyperlink r:id="rId94" w:history="1">
        <w:r w:rsidRPr="007308DE">
          <w:rPr>
            <w:rStyle w:val="af0"/>
            <w:color w:val="auto"/>
            <w:u w:val="none"/>
          </w:rPr>
          <w:t>«</w:t>
        </w:r>
        <w:proofErr w:type="spellStart"/>
        <w:r w:rsidRPr="007308DE">
          <w:rPr>
            <w:rStyle w:val="af0"/>
            <w:color w:val="auto"/>
            <w:u w:val="none"/>
          </w:rPr>
          <w:t>Днепро-Сожский</w:t>
        </w:r>
        <w:proofErr w:type="spellEnd"/>
        <w:r w:rsidRPr="007308DE">
          <w:rPr>
            <w:rStyle w:val="af0"/>
            <w:color w:val="auto"/>
            <w:u w:val="none"/>
          </w:rPr>
          <w:t>»</w:t>
        </w:r>
      </w:hyperlink>
      <w:r w:rsidRPr="007308DE">
        <w:rPr>
          <w:rStyle w:val="afc"/>
          <w:i w:val="0"/>
          <w:iCs w:val="0"/>
          <w:color w:val="auto"/>
        </w:rPr>
        <w:t xml:space="preserve"> и др.</w:t>
      </w:r>
      <w:proofErr w:type="gramEnd"/>
    </w:p>
    <w:p w:rsidR="007308DE" w:rsidRDefault="007308DE" w:rsidP="007308DE">
      <w:pPr>
        <w:pStyle w:val="a3"/>
      </w:pPr>
    </w:p>
    <w:p w:rsidR="007308DE" w:rsidRPr="007308DE" w:rsidRDefault="0095030F" w:rsidP="007308DE">
      <w:pPr>
        <w:pStyle w:val="11"/>
      </w:pPr>
      <w:r w:rsidRPr="007308D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3FE1001" wp14:editId="54B8D718">
                <wp:simplePos x="0" y="0"/>
                <wp:positionH relativeFrom="column">
                  <wp:posOffset>3724540</wp:posOffset>
                </wp:positionH>
                <wp:positionV relativeFrom="paragraph">
                  <wp:posOffset>192007</wp:posOffset>
                </wp:positionV>
                <wp:extent cx="1016171" cy="388288"/>
                <wp:effectExtent l="0" t="0" r="50800" b="69215"/>
                <wp:wrapNone/>
                <wp:docPr id="328" name="Прямая со стрелкой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16171" cy="388288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328" o:spid="_x0000_s1026" type="#_x0000_t32" style="position:absolute;margin-left:293.25pt;margin-top:15.1pt;width:80pt;height:30.5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">
                <v:stroke endarrow="block"/>
              </v:shape>
            </w:pict>
          </mc:Fallback>
        </mc:AlternateContent>
      </w:r>
      <w:r w:rsidR="007308DE" w:rsidRPr="007308D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66E8E3AD" wp14:editId="0F7343D6">
                <wp:simplePos x="0" y="0"/>
                <wp:positionH relativeFrom="column">
                  <wp:posOffset>1008636</wp:posOffset>
                </wp:positionH>
                <wp:positionV relativeFrom="paragraph">
                  <wp:posOffset>192007</wp:posOffset>
                </wp:positionV>
                <wp:extent cx="1724243" cy="388961"/>
                <wp:effectExtent l="38100" t="0" r="28575" b="68580"/>
                <wp:wrapNone/>
                <wp:docPr id="329" name="Прямая со стрелкой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724243" cy="388961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29" o:spid="_x0000_s1026" type="#_x0000_t32" style="position:absolute;margin-left:79.4pt;margin-top:15.1pt;width:135.75pt;height:30.65pt;flip:x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">
                <v:stroke endarrow="block"/>
              </v:shape>
            </w:pict>
          </mc:Fallback>
        </mc:AlternateContent>
      </w:r>
      <w:r w:rsidR="00122BED">
        <w:t>Профессии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933"/>
        <w:gridCol w:w="5487"/>
      </w:tblGrid>
      <w:tr w:rsidR="007308DE" w:rsidRPr="007308DE" w:rsidTr="0095030F">
        <w:trPr>
          <w:trHeight w:val="1264"/>
        </w:trPr>
        <w:tc>
          <w:tcPr>
            <w:tcW w:w="4933" w:type="dxa"/>
            <w:hideMark/>
          </w:tcPr>
          <w:p w:rsidR="0095030F" w:rsidRDefault="0095030F" w:rsidP="007308DE">
            <w:pPr>
              <w:pStyle w:val="a3"/>
              <w:rPr>
                <w:b/>
              </w:rPr>
            </w:pPr>
          </w:p>
          <w:p w:rsidR="007308DE" w:rsidRPr="004E0494" w:rsidRDefault="007308DE" w:rsidP="007308DE">
            <w:pPr>
              <w:pStyle w:val="a3"/>
              <w:rPr>
                <w:b/>
              </w:rPr>
            </w:pPr>
            <w:r w:rsidRPr="004E0494">
              <w:rPr>
                <w:b/>
              </w:rPr>
              <w:t xml:space="preserve"> в лесной отрасли</w:t>
            </w:r>
            <w:r w:rsidR="00122BED">
              <w:rPr>
                <w:b/>
              </w:rPr>
              <w:t>:</w:t>
            </w:r>
            <w:r w:rsidRPr="004E0494">
              <w:rPr>
                <w:b/>
              </w:rPr>
              <w:t xml:space="preserve"> </w:t>
            </w:r>
          </w:p>
          <w:p w:rsidR="00F931C4" w:rsidRDefault="00C358A1" w:rsidP="00E87542">
            <w:pPr>
              <w:pStyle w:val="a3"/>
              <w:numPr>
                <w:ilvl w:val="0"/>
                <w:numId w:val="8"/>
              </w:numPr>
            </w:pPr>
            <w:r>
              <w:t>лесничий</w:t>
            </w:r>
            <w:r w:rsidR="00F931C4">
              <w:t>;</w:t>
            </w:r>
          </w:p>
          <w:p w:rsidR="00F931C4" w:rsidRDefault="007308DE" w:rsidP="00E87542">
            <w:pPr>
              <w:pStyle w:val="a3"/>
              <w:numPr>
                <w:ilvl w:val="0"/>
                <w:numId w:val="8"/>
              </w:numPr>
            </w:pPr>
            <w:r w:rsidRPr="007308DE">
              <w:t>помощник лесничего</w:t>
            </w:r>
            <w:r w:rsidR="00F931C4">
              <w:t>;</w:t>
            </w:r>
          </w:p>
          <w:p w:rsidR="00F931C4" w:rsidRDefault="007308DE" w:rsidP="00E87542">
            <w:pPr>
              <w:pStyle w:val="a3"/>
              <w:numPr>
                <w:ilvl w:val="0"/>
                <w:numId w:val="8"/>
              </w:numPr>
            </w:pPr>
            <w:r w:rsidRPr="007308DE">
              <w:t>инженер по охране леса</w:t>
            </w:r>
            <w:r w:rsidR="00F931C4">
              <w:t>;</w:t>
            </w:r>
          </w:p>
          <w:p w:rsidR="00F931C4" w:rsidRDefault="007308DE" w:rsidP="00E87542">
            <w:pPr>
              <w:pStyle w:val="a3"/>
              <w:numPr>
                <w:ilvl w:val="0"/>
                <w:numId w:val="8"/>
              </w:numPr>
            </w:pPr>
            <w:r w:rsidRPr="007308DE">
              <w:t>мастер леса</w:t>
            </w:r>
            <w:r w:rsidR="00F931C4">
              <w:t>;</w:t>
            </w:r>
          </w:p>
          <w:p w:rsidR="00F931C4" w:rsidRDefault="007308DE" w:rsidP="00E87542">
            <w:pPr>
              <w:pStyle w:val="a3"/>
              <w:numPr>
                <w:ilvl w:val="0"/>
                <w:numId w:val="8"/>
              </w:numPr>
            </w:pPr>
            <w:r w:rsidRPr="007308DE">
              <w:t>лесовод</w:t>
            </w:r>
            <w:r w:rsidR="00F931C4">
              <w:t>;</w:t>
            </w:r>
          </w:p>
          <w:p w:rsidR="00F931C4" w:rsidRDefault="007308DE" w:rsidP="00E87542">
            <w:pPr>
              <w:pStyle w:val="a3"/>
              <w:numPr>
                <w:ilvl w:val="0"/>
                <w:numId w:val="8"/>
              </w:numPr>
            </w:pPr>
            <w:r w:rsidRPr="007308DE">
              <w:t>вальщик леса</w:t>
            </w:r>
            <w:r w:rsidR="00F931C4">
              <w:t>;</w:t>
            </w:r>
          </w:p>
          <w:p w:rsidR="00F931C4" w:rsidRDefault="007308DE" w:rsidP="00E87542">
            <w:pPr>
              <w:pStyle w:val="a3"/>
              <w:numPr>
                <w:ilvl w:val="0"/>
                <w:numId w:val="8"/>
              </w:numPr>
            </w:pPr>
            <w:r w:rsidRPr="007308DE">
              <w:t xml:space="preserve">машинист </w:t>
            </w:r>
            <w:proofErr w:type="spellStart"/>
            <w:r w:rsidRPr="007308DE">
              <w:t>харвестера</w:t>
            </w:r>
            <w:proofErr w:type="spellEnd"/>
            <w:r w:rsidR="00F931C4">
              <w:t>;</w:t>
            </w:r>
          </w:p>
          <w:p w:rsidR="00F931C4" w:rsidRDefault="007308DE" w:rsidP="00E87542">
            <w:pPr>
              <w:pStyle w:val="a3"/>
              <w:numPr>
                <w:ilvl w:val="0"/>
                <w:numId w:val="8"/>
              </w:numPr>
            </w:pPr>
            <w:r w:rsidRPr="007308DE">
              <w:t xml:space="preserve">машинист </w:t>
            </w:r>
            <w:proofErr w:type="spellStart"/>
            <w:r w:rsidRPr="007308DE">
              <w:t>форвардера</w:t>
            </w:r>
            <w:proofErr w:type="spellEnd"/>
            <w:r w:rsidR="00F931C4">
              <w:t>;</w:t>
            </w:r>
          </w:p>
          <w:p w:rsidR="00F931C4" w:rsidRDefault="007308DE" w:rsidP="00E87542">
            <w:pPr>
              <w:pStyle w:val="a3"/>
              <w:numPr>
                <w:ilvl w:val="0"/>
                <w:numId w:val="8"/>
              </w:numPr>
            </w:pPr>
            <w:r w:rsidRPr="007308DE">
              <w:t>навальщик-свальщик</w:t>
            </w:r>
            <w:r w:rsidR="00F931C4">
              <w:t>;</w:t>
            </w:r>
          </w:p>
          <w:p w:rsidR="00F931C4" w:rsidRDefault="007308DE" w:rsidP="00E87542">
            <w:pPr>
              <w:pStyle w:val="a3"/>
              <w:numPr>
                <w:ilvl w:val="0"/>
                <w:numId w:val="8"/>
              </w:numPr>
            </w:pPr>
            <w:r w:rsidRPr="007308DE">
              <w:t>станочник</w:t>
            </w:r>
            <w:r w:rsidR="00F931C4">
              <w:t>;</w:t>
            </w:r>
          </w:p>
          <w:p w:rsidR="00F931C4" w:rsidRDefault="00F931C4" w:rsidP="00E87542">
            <w:pPr>
              <w:pStyle w:val="a3"/>
              <w:numPr>
                <w:ilvl w:val="0"/>
                <w:numId w:val="8"/>
              </w:numPr>
            </w:pPr>
            <w:r>
              <w:t>начальник лесного питомника;</w:t>
            </w:r>
          </w:p>
          <w:p w:rsidR="007308DE" w:rsidRPr="007308DE" w:rsidRDefault="007308DE" w:rsidP="00E87542">
            <w:pPr>
              <w:pStyle w:val="a3"/>
              <w:numPr>
                <w:ilvl w:val="0"/>
                <w:numId w:val="8"/>
              </w:numPr>
            </w:pPr>
            <w:r w:rsidRPr="007308DE">
              <w:t>водитель по вывозке леса</w:t>
            </w:r>
            <w:r w:rsidR="00F931C4">
              <w:t>.</w:t>
            </w:r>
          </w:p>
        </w:tc>
        <w:tc>
          <w:tcPr>
            <w:tcW w:w="5487" w:type="dxa"/>
          </w:tcPr>
          <w:p w:rsidR="0095030F" w:rsidRDefault="0095030F" w:rsidP="007308DE">
            <w:pPr>
              <w:pStyle w:val="a3"/>
              <w:rPr>
                <w:b/>
              </w:rPr>
            </w:pPr>
          </w:p>
          <w:p w:rsidR="007308DE" w:rsidRPr="004E0494" w:rsidRDefault="007308DE" w:rsidP="007308DE">
            <w:pPr>
              <w:pStyle w:val="a3"/>
              <w:rPr>
                <w:b/>
              </w:rPr>
            </w:pPr>
            <w:r w:rsidRPr="004E0494">
              <w:rPr>
                <w:b/>
              </w:rPr>
              <w:t xml:space="preserve"> в деревообрабатывающей отрасли</w:t>
            </w:r>
            <w:r w:rsidR="00122BED">
              <w:rPr>
                <w:b/>
              </w:rPr>
              <w:t>:</w:t>
            </w:r>
          </w:p>
          <w:p w:rsidR="00F931C4" w:rsidRDefault="007308DE" w:rsidP="00E87542">
            <w:pPr>
              <w:pStyle w:val="a3"/>
              <w:numPr>
                <w:ilvl w:val="0"/>
                <w:numId w:val="9"/>
              </w:numPr>
            </w:pPr>
            <w:r w:rsidRPr="007308DE">
              <w:t>плотник</w:t>
            </w:r>
            <w:r w:rsidR="00F931C4">
              <w:t>;</w:t>
            </w:r>
          </w:p>
          <w:p w:rsidR="00F931C4" w:rsidRDefault="00F931C4" w:rsidP="00E87542">
            <w:pPr>
              <w:pStyle w:val="a3"/>
              <w:numPr>
                <w:ilvl w:val="0"/>
                <w:numId w:val="9"/>
              </w:numPr>
            </w:pPr>
            <w:r>
              <w:t>столяр;</w:t>
            </w:r>
          </w:p>
          <w:p w:rsidR="00F931C4" w:rsidRDefault="007308DE" w:rsidP="00E87542">
            <w:pPr>
              <w:pStyle w:val="a3"/>
              <w:numPr>
                <w:ilvl w:val="0"/>
                <w:numId w:val="9"/>
              </w:numPr>
            </w:pPr>
            <w:r w:rsidRPr="007308DE">
              <w:t>резчик по дереву</w:t>
            </w:r>
            <w:r w:rsidR="00F931C4">
              <w:t>;</w:t>
            </w:r>
          </w:p>
          <w:p w:rsidR="00F931C4" w:rsidRDefault="00E87542" w:rsidP="00E87542">
            <w:pPr>
              <w:pStyle w:val="a3"/>
              <w:numPr>
                <w:ilvl w:val="0"/>
                <w:numId w:val="9"/>
              </w:numPr>
            </w:pPr>
            <w:r>
              <w:t>токарь по дереву</w:t>
            </w:r>
            <w:r w:rsidR="00F931C4">
              <w:t>;</w:t>
            </w:r>
          </w:p>
          <w:p w:rsidR="00F931C4" w:rsidRDefault="007308DE" w:rsidP="00E87542">
            <w:pPr>
              <w:pStyle w:val="a3"/>
              <w:numPr>
                <w:ilvl w:val="0"/>
                <w:numId w:val="9"/>
              </w:numPr>
              <w:jc w:val="left"/>
            </w:pPr>
            <w:r w:rsidRPr="007308DE">
              <w:t>оператор дер</w:t>
            </w:r>
            <w:r w:rsidR="00E87542">
              <w:t>евообрабатывающего оборудования</w:t>
            </w:r>
            <w:r w:rsidR="00F931C4">
              <w:t>;</w:t>
            </w:r>
          </w:p>
          <w:p w:rsidR="00F931C4" w:rsidRDefault="00F931C4" w:rsidP="00E87542">
            <w:pPr>
              <w:pStyle w:val="a3"/>
              <w:numPr>
                <w:ilvl w:val="0"/>
                <w:numId w:val="9"/>
              </w:numPr>
            </w:pPr>
            <w:r>
              <w:t>дизайнер мебели;</w:t>
            </w:r>
          </w:p>
          <w:p w:rsidR="00F931C4" w:rsidRDefault="007308DE" w:rsidP="00E87542">
            <w:pPr>
              <w:pStyle w:val="a3"/>
              <w:numPr>
                <w:ilvl w:val="0"/>
                <w:numId w:val="9"/>
              </w:numPr>
            </w:pPr>
            <w:r w:rsidRPr="007308DE">
              <w:t>облицовщик деталей мебели</w:t>
            </w:r>
            <w:r w:rsidR="00F931C4">
              <w:t>;</w:t>
            </w:r>
          </w:p>
          <w:p w:rsidR="00F931C4" w:rsidRDefault="007308DE" w:rsidP="00E87542">
            <w:pPr>
              <w:pStyle w:val="a3"/>
              <w:numPr>
                <w:ilvl w:val="0"/>
                <w:numId w:val="9"/>
              </w:numPr>
            </w:pPr>
            <w:r w:rsidRPr="007308DE">
              <w:t>обойщик мебели</w:t>
            </w:r>
            <w:r w:rsidR="00F931C4">
              <w:t>;</w:t>
            </w:r>
          </w:p>
          <w:p w:rsidR="00F931C4" w:rsidRDefault="007308DE" w:rsidP="00E87542">
            <w:pPr>
              <w:pStyle w:val="a3"/>
              <w:numPr>
                <w:ilvl w:val="0"/>
                <w:numId w:val="9"/>
              </w:numPr>
            </w:pPr>
            <w:r w:rsidRPr="007308DE">
              <w:t>оп</w:t>
            </w:r>
            <w:r w:rsidR="00F931C4">
              <w:t>ератор сушильного оборудования;</w:t>
            </w:r>
          </w:p>
          <w:p w:rsidR="00F931C4" w:rsidRDefault="007308DE" w:rsidP="00E87542">
            <w:pPr>
              <w:pStyle w:val="a3"/>
              <w:numPr>
                <w:ilvl w:val="0"/>
                <w:numId w:val="9"/>
              </w:numPr>
            </w:pPr>
            <w:r w:rsidRPr="007308DE">
              <w:t>отделочник изделий из древесины</w:t>
            </w:r>
            <w:r w:rsidR="00F931C4">
              <w:t>;</w:t>
            </w:r>
          </w:p>
          <w:p w:rsidR="00F931C4" w:rsidRDefault="007308DE" w:rsidP="00E87542">
            <w:pPr>
              <w:pStyle w:val="a3"/>
              <w:numPr>
                <w:ilvl w:val="0"/>
                <w:numId w:val="9"/>
              </w:numPr>
            </w:pPr>
            <w:r w:rsidRPr="007308DE">
              <w:t>прессовщик</w:t>
            </w:r>
            <w:r w:rsidR="00F931C4">
              <w:t>;</w:t>
            </w:r>
          </w:p>
          <w:p w:rsidR="007308DE" w:rsidRPr="007308DE" w:rsidRDefault="007308DE" w:rsidP="00E87542">
            <w:pPr>
              <w:pStyle w:val="a3"/>
              <w:numPr>
                <w:ilvl w:val="0"/>
                <w:numId w:val="9"/>
              </w:numPr>
            </w:pPr>
            <w:r w:rsidRPr="007308DE">
              <w:t>сортировщик и др.</w:t>
            </w:r>
          </w:p>
          <w:p w:rsidR="007308DE" w:rsidRPr="007308DE" w:rsidRDefault="007308DE" w:rsidP="007308DE">
            <w:pPr>
              <w:pStyle w:val="a3"/>
            </w:pPr>
          </w:p>
        </w:tc>
      </w:tr>
    </w:tbl>
    <w:p w:rsidR="007308DE" w:rsidRPr="007308DE" w:rsidRDefault="007308DE" w:rsidP="007308DE">
      <w:pPr>
        <w:pStyle w:val="a3"/>
      </w:pPr>
    </w:p>
    <w:sectPr w:rsidR="007308DE" w:rsidRPr="007308DE" w:rsidSect="0055343A">
      <w:headerReference w:type="default" r:id="rId95"/>
      <w:footerReference w:type="default" r:id="rId96"/>
      <w:pgSz w:w="11906" w:h="16838"/>
      <w:pgMar w:top="1134" w:right="851" w:bottom="851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E22D1" w:rsidRDefault="009E22D1" w:rsidP="00AA1ABA">
      <w:pPr>
        <w:spacing w:after="0" w:line="240" w:lineRule="auto"/>
      </w:pPr>
      <w:r>
        <w:separator/>
      </w:r>
    </w:p>
  </w:endnote>
  <w:endnote w:type="continuationSeparator" w:id="0">
    <w:p w:rsidR="009E22D1" w:rsidRDefault="009E22D1" w:rsidP="00AA1A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Minion Pro">
    <w:altName w:val="Cambria Math"/>
    <w:panose1 w:val="00000000000000000000"/>
    <w:charset w:val="00"/>
    <w:family w:val="roman"/>
    <w:notTrueType/>
    <w:pitch w:val="variable"/>
    <w:sig w:usb0="00000001" w:usb1="00000001" w:usb2="00000000" w:usb3="00000000" w:csb0="0000019F" w:csb1="00000000"/>
  </w:font>
  <w:font w:name="Pragmatica">
    <w:altName w:val="Corbel"/>
    <w:panose1 w:val="00000000000000000000"/>
    <w:charset w:val="00"/>
    <w:family w:val="swiss"/>
    <w:notTrueType/>
    <w:pitch w:val="variable"/>
    <w:sig w:usb0="00000001" w:usb1="500078FB" w:usb2="00000000" w:usb3="00000000" w:csb0="0000009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942372739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color w:val="404040" w:themeColor="text1" w:themeTint="BF"/>
        <w:sz w:val="24"/>
      </w:rPr>
    </w:sdtEndPr>
    <w:sdtContent>
      <w:p w:rsidR="00ED72DE" w:rsidRPr="0003005E" w:rsidRDefault="00ED72DE" w:rsidP="0055343A">
        <w:pPr>
          <w:pStyle w:val="ad"/>
          <w:jc w:val="center"/>
          <w:rPr>
            <w:rFonts w:ascii="Times New Roman" w:hAnsi="Times New Roman" w:cs="Times New Roman"/>
            <w:color w:val="404040" w:themeColor="text1" w:themeTint="BF"/>
            <w:sz w:val="24"/>
          </w:rPr>
        </w:pPr>
        <w:r w:rsidRPr="0003005E">
          <w:rPr>
            <w:rFonts w:ascii="Times New Roman" w:hAnsi="Times New Roman" w:cs="Times New Roman"/>
            <w:color w:val="404040" w:themeColor="text1" w:themeTint="BF"/>
            <w:sz w:val="24"/>
          </w:rPr>
          <w:fldChar w:fldCharType="begin"/>
        </w:r>
        <w:r w:rsidRPr="0003005E">
          <w:rPr>
            <w:rFonts w:ascii="Times New Roman" w:hAnsi="Times New Roman" w:cs="Times New Roman"/>
            <w:color w:val="404040" w:themeColor="text1" w:themeTint="BF"/>
            <w:sz w:val="24"/>
          </w:rPr>
          <w:instrText>PAGE   \* MERGEFORMAT</w:instrText>
        </w:r>
        <w:r w:rsidRPr="0003005E">
          <w:rPr>
            <w:rFonts w:ascii="Times New Roman" w:hAnsi="Times New Roman" w:cs="Times New Roman"/>
            <w:color w:val="404040" w:themeColor="text1" w:themeTint="BF"/>
            <w:sz w:val="24"/>
          </w:rPr>
          <w:fldChar w:fldCharType="separate"/>
        </w:r>
        <w:r w:rsidR="00935558">
          <w:rPr>
            <w:rFonts w:ascii="Times New Roman" w:hAnsi="Times New Roman" w:cs="Times New Roman"/>
            <w:noProof/>
            <w:color w:val="404040" w:themeColor="text1" w:themeTint="BF"/>
            <w:sz w:val="24"/>
          </w:rPr>
          <w:t>11</w:t>
        </w:r>
        <w:r w:rsidRPr="0003005E">
          <w:rPr>
            <w:rFonts w:ascii="Times New Roman" w:hAnsi="Times New Roman" w:cs="Times New Roman"/>
            <w:color w:val="404040" w:themeColor="text1" w:themeTint="BF"/>
            <w:sz w:val="24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E22D1" w:rsidRDefault="009E22D1" w:rsidP="00AA1ABA">
      <w:pPr>
        <w:spacing w:after="0" w:line="240" w:lineRule="auto"/>
      </w:pPr>
      <w:r>
        <w:separator/>
      </w:r>
    </w:p>
  </w:footnote>
  <w:footnote w:type="continuationSeparator" w:id="0">
    <w:p w:rsidR="009E22D1" w:rsidRDefault="009E22D1" w:rsidP="00AA1AB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D72DE" w:rsidRPr="008B716E" w:rsidRDefault="00ED72DE" w:rsidP="005E59DC">
    <w:pPr>
      <w:pStyle w:val="ab"/>
      <w:spacing w:after="240"/>
      <w:jc w:val="right"/>
      <w:rPr>
        <w:rFonts w:ascii="Times New Roman" w:hAnsi="Times New Roman" w:cs="Times New Roman"/>
        <w:color w:val="404040" w:themeColor="text1" w:themeTint="BF"/>
        <w:sz w:val="20"/>
        <w:szCs w:val="20"/>
      </w:rPr>
    </w:pPr>
    <w:r w:rsidRPr="008B716E">
      <w:rPr>
        <w:rFonts w:ascii="Times New Roman" w:hAnsi="Times New Roman" w:cs="Times New Roman"/>
        <w:color w:val="404040" w:themeColor="text1" w:themeTint="BF"/>
        <w:sz w:val="20"/>
        <w:szCs w:val="20"/>
      </w:rPr>
      <w:t xml:space="preserve">Игра </w:t>
    </w:r>
    <w:r w:rsidRPr="008B716E">
      <w:rPr>
        <w:rFonts w:ascii="Times New Roman" w:hAnsi="Times New Roman" w:cs="Times New Roman"/>
        <w:color w:val="404040" w:themeColor="text1" w:themeTint="BF"/>
        <w:sz w:val="20"/>
        <w:szCs w:val="20"/>
        <w:lang w:val="be-BY"/>
      </w:rPr>
      <w:t>“</w:t>
    </w:r>
    <w:r w:rsidRPr="008B716E">
      <w:rPr>
        <w:rFonts w:ascii="Times New Roman" w:hAnsi="Times New Roman" w:cs="Times New Roman"/>
        <w:color w:val="404040" w:themeColor="text1" w:themeTint="BF"/>
        <w:sz w:val="20"/>
        <w:szCs w:val="20"/>
      </w:rPr>
      <w:t>МЕМО. Лесная промышленность</w:t>
    </w:r>
    <w:r w:rsidRPr="008B716E">
      <w:rPr>
        <w:rFonts w:ascii="Times New Roman" w:hAnsi="Times New Roman" w:cs="Times New Roman"/>
        <w:color w:val="404040" w:themeColor="text1" w:themeTint="BF"/>
        <w:sz w:val="20"/>
        <w:szCs w:val="20"/>
        <w:lang w:val="be-BY"/>
      </w:rPr>
      <w:t>”</w:t>
    </w:r>
    <w:r w:rsidRPr="008B716E">
      <w:rPr>
        <w:rFonts w:ascii="Times New Roman" w:hAnsi="Times New Roman" w:cs="Times New Roman"/>
        <w:color w:val="404040" w:themeColor="text1" w:themeTint="BF"/>
        <w:sz w:val="20"/>
        <w:szCs w:val="20"/>
      </w:rPr>
      <w:ptab w:relativeTo="margin" w:alignment="right" w:leader="none"/>
    </w:r>
    <w:proofErr w:type="spellStart"/>
    <w:r w:rsidRPr="008B716E">
      <w:rPr>
        <w:rFonts w:ascii="Times New Roman" w:hAnsi="Times New Roman" w:cs="Times New Roman"/>
        <w:color w:val="404040" w:themeColor="text1" w:themeTint="BF"/>
        <w:sz w:val="20"/>
        <w:szCs w:val="20"/>
      </w:rPr>
      <w:t>Мультымедыйны</w:t>
    </w:r>
    <w:proofErr w:type="spellEnd"/>
    <w:r>
      <w:rPr>
        <w:rFonts w:ascii="Times New Roman" w:hAnsi="Times New Roman" w:cs="Times New Roman"/>
        <w:color w:val="404040" w:themeColor="text1" w:themeTint="BF"/>
        <w:sz w:val="20"/>
        <w:szCs w:val="20"/>
      </w:rPr>
      <w:t xml:space="preserve"> </w:t>
    </w:r>
    <w:proofErr w:type="spellStart"/>
    <w:r w:rsidRPr="008B716E">
      <w:rPr>
        <w:rFonts w:ascii="Times New Roman" w:hAnsi="Times New Roman" w:cs="Times New Roman"/>
        <w:color w:val="404040" w:themeColor="text1" w:themeTint="BF"/>
        <w:sz w:val="20"/>
        <w:szCs w:val="20"/>
      </w:rPr>
      <w:t>дадатак</w:t>
    </w:r>
    <w:proofErr w:type="spellEnd"/>
    <w:r>
      <w:rPr>
        <w:rFonts w:ascii="Times New Roman" w:hAnsi="Times New Roman" w:cs="Times New Roman"/>
        <w:color w:val="404040" w:themeColor="text1" w:themeTint="BF"/>
        <w:sz w:val="20"/>
        <w:szCs w:val="20"/>
      </w:rPr>
      <w:t xml:space="preserve"> </w:t>
    </w:r>
    <w:r w:rsidRPr="008B716E">
      <w:rPr>
        <w:rFonts w:ascii="Times New Roman" w:hAnsi="Times New Roman" w:cs="Times New Roman"/>
        <w:color w:val="404040" w:themeColor="text1" w:themeTint="BF"/>
        <w:sz w:val="20"/>
        <w:szCs w:val="20"/>
      </w:rPr>
      <w:t xml:space="preserve">да </w:t>
    </w:r>
    <w:proofErr w:type="spellStart"/>
    <w:r w:rsidRPr="008B716E">
      <w:rPr>
        <w:rFonts w:ascii="Times New Roman" w:hAnsi="Times New Roman" w:cs="Times New Roman"/>
        <w:color w:val="404040" w:themeColor="text1" w:themeTint="BF"/>
        <w:sz w:val="20"/>
        <w:szCs w:val="20"/>
      </w:rPr>
      <w:t>часопіса</w:t>
    </w:r>
    <w:proofErr w:type="spellEnd"/>
    <w:r w:rsidRPr="008B716E">
      <w:rPr>
        <w:rFonts w:ascii="Times New Roman" w:hAnsi="Times New Roman" w:cs="Times New Roman"/>
        <w:color w:val="404040" w:themeColor="text1" w:themeTint="BF"/>
        <w:sz w:val="20"/>
        <w:szCs w:val="20"/>
      </w:rPr>
      <w:t xml:space="preserve"> “Пачатковая школа” № 10/2024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65F6C94"/>
    <w:multiLevelType w:val="hybridMultilevel"/>
    <w:tmpl w:val="956E1862"/>
    <w:lvl w:ilvl="0" w:tplc="04190001">
      <w:start w:val="1"/>
      <w:numFmt w:val="bullet"/>
      <w:lvlText w:val=""/>
      <w:lvlJc w:val="left"/>
      <w:pPr>
        <w:ind w:left="7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60" w:hanging="360"/>
      </w:pPr>
      <w:rPr>
        <w:rFonts w:ascii="Wingdings" w:hAnsi="Wingdings" w:hint="default"/>
      </w:rPr>
    </w:lvl>
  </w:abstractNum>
  <w:abstractNum w:abstractNumId="1">
    <w:nsid w:val="26747A50"/>
    <w:multiLevelType w:val="hybridMultilevel"/>
    <w:tmpl w:val="31BA056C"/>
    <w:lvl w:ilvl="0" w:tplc="04090001">
      <w:start w:val="1"/>
      <w:numFmt w:val="bullet"/>
      <w:lvlText w:val=""/>
      <w:lvlJc w:val="left"/>
      <w:pPr>
        <w:ind w:left="1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73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45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17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89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61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33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05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771" w:hanging="360"/>
      </w:pPr>
      <w:rPr>
        <w:rFonts w:ascii="Wingdings" w:hAnsi="Wingdings" w:hint="default"/>
      </w:rPr>
    </w:lvl>
  </w:abstractNum>
  <w:abstractNum w:abstractNumId="2">
    <w:nsid w:val="2CD7717C"/>
    <w:multiLevelType w:val="hybridMultilevel"/>
    <w:tmpl w:val="F544DE8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BBD0B97"/>
    <w:multiLevelType w:val="hybridMultilevel"/>
    <w:tmpl w:val="92BA6FA6"/>
    <w:lvl w:ilvl="0" w:tplc="04190001">
      <w:start w:val="1"/>
      <w:numFmt w:val="bullet"/>
      <w:lvlText w:val=""/>
      <w:lvlJc w:val="left"/>
      <w:pPr>
        <w:ind w:left="10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0" w:hanging="360"/>
      </w:pPr>
      <w:rPr>
        <w:rFonts w:ascii="Wingdings" w:hAnsi="Wingdings" w:hint="default"/>
      </w:rPr>
    </w:lvl>
  </w:abstractNum>
  <w:abstractNum w:abstractNumId="4">
    <w:nsid w:val="4494318A"/>
    <w:multiLevelType w:val="hybridMultilevel"/>
    <w:tmpl w:val="7700CB3E"/>
    <w:lvl w:ilvl="0" w:tplc="04190001">
      <w:start w:val="1"/>
      <w:numFmt w:val="bullet"/>
      <w:lvlText w:val=""/>
      <w:lvlJc w:val="left"/>
      <w:pPr>
        <w:ind w:left="10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0" w:hanging="360"/>
      </w:pPr>
      <w:rPr>
        <w:rFonts w:ascii="Wingdings" w:hAnsi="Wingdings" w:hint="default"/>
      </w:rPr>
    </w:lvl>
  </w:abstractNum>
  <w:abstractNum w:abstractNumId="5">
    <w:nsid w:val="50551F11"/>
    <w:multiLevelType w:val="hybridMultilevel"/>
    <w:tmpl w:val="F956E36E"/>
    <w:lvl w:ilvl="0" w:tplc="04190001">
      <w:start w:val="1"/>
      <w:numFmt w:val="bullet"/>
      <w:lvlText w:val=""/>
      <w:lvlJc w:val="left"/>
      <w:pPr>
        <w:ind w:left="10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0" w:hanging="360"/>
      </w:pPr>
      <w:rPr>
        <w:rFonts w:ascii="Wingdings" w:hAnsi="Wingdings" w:hint="default"/>
      </w:rPr>
    </w:lvl>
  </w:abstractNum>
  <w:abstractNum w:abstractNumId="6">
    <w:nsid w:val="65CD26A7"/>
    <w:multiLevelType w:val="hybridMultilevel"/>
    <w:tmpl w:val="38FA4468"/>
    <w:lvl w:ilvl="0" w:tplc="04190001">
      <w:start w:val="1"/>
      <w:numFmt w:val="bullet"/>
      <w:lvlText w:val=""/>
      <w:lvlJc w:val="left"/>
      <w:pPr>
        <w:ind w:left="10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0" w:hanging="360"/>
      </w:pPr>
      <w:rPr>
        <w:rFonts w:ascii="Wingdings" w:hAnsi="Wingdings" w:hint="default"/>
      </w:rPr>
    </w:lvl>
  </w:abstractNum>
  <w:abstractNum w:abstractNumId="7">
    <w:nsid w:val="776E7C3F"/>
    <w:multiLevelType w:val="hybridMultilevel"/>
    <w:tmpl w:val="BE1A7DC8"/>
    <w:lvl w:ilvl="0" w:tplc="04190001">
      <w:start w:val="1"/>
      <w:numFmt w:val="bullet"/>
      <w:lvlText w:val=""/>
      <w:lvlJc w:val="left"/>
      <w:pPr>
        <w:ind w:left="7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60" w:hanging="360"/>
      </w:pPr>
      <w:rPr>
        <w:rFonts w:ascii="Wingdings" w:hAnsi="Wingdings" w:hint="default"/>
      </w:rPr>
    </w:lvl>
  </w:abstractNum>
  <w:abstractNum w:abstractNumId="8">
    <w:nsid w:val="7E86351E"/>
    <w:multiLevelType w:val="hybridMultilevel"/>
    <w:tmpl w:val="F364FFF8"/>
    <w:lvl w:ilvl="0" w:tplc="04190001">
      <w:start w:val="1"/>
      <w:numFmt w:val="bullet"/>
      <w:lvlText w:val=""/>
      <w:lvlJc w:val="left"/>
      <w:pPr>
        <w:ind w:left="10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6"/>
  </w:num>
  <w:num w:numId="5">
    <w:abstractNumId w:val="5"/>
  </w:num>
  <w:num w:numId="6">
    <w:abstractNumId w:val="8"/>
  </w:num>
  <w:num w:numId="7">
    <w:abstractNumId w:val="4"/>
  </w:num>
  <w:num w:numId="8">
    <w:abstractNumId w:val="0"/>
  </w:num>
  <w:num w:numId="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attachedTemplate r:id="rId1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93A6B"/>
    <w:rsid w:val="00001355"/>
    <w:rsid w:val="0001251E"/>
    <w:rsid w:val="000146D6"/>
    <w:rsid w:val="0003005E"/>
    <w:rsid w:val="000423EA"/>
    <w:rsid w:val="00042A7A"/>
    <w:rsid w:val="00051B96"/>
    <w:rsid w:val="00055929"/>
    <w:rsid w:val="000758AA"/>
    <w:rsid w:val="000840E4"/>
    <w:rsid w:val="000909A6"/>
    <w:rsid w:val="000A2619"/>
    <w:rsid w:val="000A4876"/>
    <w:rsid w:val="000A4C31"/>
    <w:rsid w:val="000B51CC"/>
    <w:rsid w:val="000B7646"/>
    <w:rsid w:val="000C04EB"/>
    <w:rsid w:val="000C1A8A"/>
    <w:rsid w:val="000C2DC6"/>
    <w:rsid w:val="000E7A47"/>
    <w:rsid w:val="000F61F4"/>
    <w:rsid w:val="00101B76"/>
    <w:rsid w:val="001175F2"/>
    <w:rsid w:val="00122435"/>
    <w:rsid w:val="00122BED"/>
    <w:rsid w:val="00125E4A"/>
    <w:rsid w:val="00141F35"/>
    <w:rsid w:val="0014200B"/>
    <w:rsid w:val="00144968"/>
    <w:rsid w:val="001464F6"/>
    <w:rsid w:val="00154437"/>
    <w:rsid w:val="00161FB0"/>
    <w:rsid w:val="00165C34"/>
    <w:rsid w:val="00187367"/>
    <w:rsid w:val="00192EC6"/>
    <w:rsid w:val="001D183B"/>
    <w:rsid w:val="001D3975"/>
    <w:rsid w:val="001D7A3B"/>
    <w:rsid w:val="001E3051"/>
    <w:rsid w:val="001E35B7"/>
    <w:rsid w:val="00214899"/>
    <w:rsid w:val="00216E5A"/>
    <w:rsid w:val="00216E96"/>
    <w:rsid w:val="00240C65"/>
    <w:rsid w:val="002527C8"/>
    <w:rsid w:val="00254E74"/>
    <w:rsid w:val="002552E9"/>
    <w:rsid w:val="0026318F"/>
    <w:rsid w:val="00265CC2"/>
    <w:rsid w:val="00281D39"/>
    <w:rsid w:val="00293A6B"/>
    <w:rsid w:val="00295FE3"/>
    <w:rsid w:val="002A7069"/>
    <w:rsid w:val="002D1E2D"/>
    <w:rsid w:val="003003CE"/>
    <w:rsid w:val="00302930"/>
    <w:rsid w:val="00304F87"/>
    <w:rsid w:val="00333073"/>
    <w:rsid w:val="00345FB0"/>
    <w:rsid w:val="00362693"/>
    <w:rsid w:val="00380A94"/>
    <w:rsid w:val="003901AC"/>
    <w:rsid w:val="00395B95"/>
    <w:rsid w:val="003A3332"/>
    <w:rsid w:val="003B1586"/>
    <w:rsid w:val="003D5F7B"/>
    <w:rsid w:val="003E7007"/>
    <w:rsid w:val="004048DA"/>
    <w:rsid w:val="004334D6"/>
    <w:rsid w:val="00434703"/>
    <w:rsid w:val="00435E83"/>
    <w:rsid w:val="004460D6"/>
    <w:rsid w:val="004536DF"/>
    <w:rsid w:val="00455114"/>
    <w:rsid w:val="004747A6"/>
    <w:rsid w:val="00492183"/>
    <w:rsid w:val="004C3F9F"/>
    <w:rsid w:val="004D70F6"/>
    <w:rsid w:val="004E0494"/>
    <w:rsid w:val="004F1BF0"/>
    <w:rsid w:val="00506FAB"/>
    <w:rsid w:val="00520A67"/>
    <w:rsid w:val="00523BFE"/>
    <w:rsid w:val="00531BBB"/>
    <w:rsid w:val="005521F8"/>
    <w:rsid w:val="0055343A"/>
    <w:rsid w:val="0056208C"/>
    <w:rsid w:val="00567F18"/>
    <w:rsid w:val="00572542"/>
    <w:rsid w:val="0058067B"/>
    <w:rsid w:val="005B24DE"/>
    <w:rsid w:val="005D7879"/>
    <w:rsid w:val="005E59DC"/>
    <w:rsid w:val="006047A6"/>
    <w:rsid w:val="00604875"/>
    <w:rsid w:val="00613657"/>
    <w:rsid w:val="006177CA"/>
    <w:rsid w:val="00631D0C"/>
    <w:rsid w:val="00634256"/>
    <w:rsid w:val="00661104"/>
    <w:rsid w:val="00661A04"/>
    <w:rsid w:val="00673AA5"/>
    <w:rsid w:val="00675858"/>
    <w:rsid w:val="00676555"/>
    <w:rsid w:val="006812C2"/>
    <w:rsid w:val="00683A10"/>
    <w:rsid w:val="006A51B1"/>
    <w:rsid w:val="006A6276"/>
    <w:rsid w:val="006A7F0A"/>
    <w:rsid w:val="006B38FD"/>
    <w:rsid w:val="006D011D"/>
    <w:rsid w:val="006D46B4"/>
    <w:rsid w:val="006F01B9"/>
    <w:rsid w:val="006F0835"/>
    <w:rsid w:val="006F7E90"/>
    <w:rsid w:val="007234A0"/>
    <w:rsid w:val="007308DE"/>
    <w:rsid w:val="00732082"/>
    <w:rsid w:val="00747073"/>
    <w:rsid w:val="00762012"/>
    <w:rsid w:val="00763579"/>
    <w:rsid w:val="00774C59"/>
    <w:rsid w:val="007818A2"/>
    <w:rsid w:val="00790C41"/>
    <w:rsid w:val="007B2EB3"/>
    <w:rsid w:val="007B4197"/>
    <w:rsid w:val="007C0653"/>
    <w:rsid w:val="007C26C2"/>
    <w:rsid w:val="007D21BF"/>
    <w:rsid w:val="007F0C6B"/>
    <w:rsid w:val="007F6D02"/>
    <w:rsid w:val="00817D59"/>
    <w:rsid w:val="008305EC"/>
    <w:rsid w:val="00843850"/>
    <w:rsid w:val="0085564F"/>
    <w:rsid w:val="00857874"/>
    <w:rsid w:val="008620DA"/>
    <w:rsid w:val="008830D4"/>
    <w:rsid w:val="0089020E"/>
    <w:rsid w:val="008903B3"/>
    <w:rsid w:val="008B716E"/>
    <w:rsid w:val="008C1D50"/>
    <w:rsid w:val="008D1620"/>
    <w:rsid w:val="008D7108"/>
    <w:rsid w:val="008F2646"/>
    <w:rsid w:val="008F3E8F"/>
    <w:rsid w:val="00904715"/>
    <w:rsid w:val="00905F60"/>
    <w:rsid w:val="00910DEB"/>
    <w:rsid w:val="00931DCF"/>
    <w:rsid w:val="00935558"/>
    <w:rsid w:val="0093697C"/>
    <w:rsid w:val="009401FB"/>
    <w:rsid w:val="0094303C"/>
    <w:rsid w:val="0095030F"/>
    <w:rsid w:val="00955BEB"/>
    <w:rsid w:val="0096239C"/>
    <w:rsid w:val="00967031"/>
    <w:rsid w:val="00983EFA"/>
    <w:rsid w:val="00986F8D"/>
    <w:rsid w:val="00995C17"/>
    <w:rsid w:val="009A33DF"/>
    <w:rsid w:val="009B1322"/>
    <w:rsid w:val="009B7672"/>
    <w:rsid w:val="009C4E82"/>
    <w:rsid w:val="009D4454"/>
    <w:rsid w:val="009E22D1"/>
    <w:rsid w:val="00A038C8"/>
    <w:rsid w:val="00A52B84"/>
    <w:rsid w:val="00A56352"/>
    <w:rsid w:val="00A7563F"/>
    <w:rsid w:val="00A85BCF"/>
    <w:rsid w:val="00A9675B"/>
    <w:rsid w:val="00AA1ABA"/>
    <w:rsid w:val="00AA44E7"/>
    <w:rsid w:val="00AB0961"/>
    <w:rsid w:val="00AB10FB"/>
    <w:rsid w:val="00AE1CD6"/>
    <w:rsid w:val="00AE42DE"/>
    <w:rsid w:val="00AF4925"/>
    <w:rsid w:val="00B02534"/>
    <w:rsid w:val="00B4276C"/>
    <w:rsid w:val="00B45756"/>
    <w:rsid w:val="00B50A42"/>
    <w:rsid w:val="00B82A93"/>
    <w:rsid w:val="00B9179E"/>
    <w:rsid w:val="00BA20A5"/>
    <w:rsid w:val="00BF14E2"/>
    <w:rsid w:val="00BF355E"/>
    <w:rsid w:val="00BF4FD1"/>
    <w:rsid w:val="00C07057"/>
    <w:rsid w:val="00C1495B"/>
    <w:rsid w:val="00C20DE6"/>
    <w:rsid w:val="00C2439D"/>
    <w:rsid w:val="00C25908"/>
    <w:rsid w:val="00C31B4B"/>
    <w:rsid w:val="00C358A1"/>
    <w:rsid w:val="00C51C38"/>
    <w:rsid w:val="00C53201"/>
    <w:rsid w:val="00C65BE8"/>
    <w:rsid w:val="00C91874"/>
    <w:rsid w:val="00CA7B9E"/>
    <w:rsid w:val="00CB7533"/>
    <w:rsid w:val="00CF40EF"/>
    <w:rsid w:val="00CF5987"/>
    <w:rsid w:val="00D114D4"/>
    <w:rsid w:val="00D15200"/>
    <w:rsid w:val="00D418C7"/>
    <w:rsid w:val="00D4789B"/>
    <w:rsid w:val="00D56141"/>
    <w:rsid w:val="00D80F1A"/>
    <w:rsid w:val="00D82A57"/>
    <w:rsid w:val="00D8403D"/>
    <w:rsid w:val="00D85DF2"/>
    <w:rsid w:val="00DA0BA2"/>
    <w:rsid w:val="00DA4EA9"/>
    <w:rsid w:val="00DB34D2"/>
    <w:rsid w:val="00DC7400"/>
    <w:rsid w:val="00DD023A"/>
    <w:rsid w:val="00DD4E92"/>
    <w:rsid w:val="00DD607F"/>
    <w:rsid w:val="00DE57A4"/>
    <w:rsid w:val="00E021D6"/>
    <w:rsid w:val="00E1222C"/>
    <w:rsid w:val="00E15BBD"/>
    <w:rsid w:val="00E22F26"/>
    <w:rsid w:val="00E26DC8"/>
    <w:rsid w:val="00E301A8"/>
    <w:rsid w:val="00E35AEE"/>
    <w:rsid w:val="00E4230F"/>
    <w:rsid w:val="00E64D7C"/>
    <w:rsid w:val="00E762DA"/>
    <w:rsid w:val="00E77645"/>
    <w:rsid w:val="00E84888"/>
    <w:rsid w:val="00E87542"/>
    <w:rsid w:val="00E9255B"/>
    <w:rsid w:val="00EA38F0"/>
    <w:rsid w:val="00EA3D18"/>
    <w:rsid w:val="00EA3EEE"/>
    <w:rsid w:val="00EA4AD1"/>
    <w:rsid w:val="00EA76E1"/>
    <w:rsid w:val="00ED39BA"/>
    <w:rsid w:val="00ED482C"/>
    <w:rsid w:val="00ED57D9"/>
    <w:rsid w:val="00ED72DE"/>
    <w:rsid w:val="00EE1FF0"/>
    <w:rsid w:val="00EF3702"/>
    <w:rsid w:val="00EF3708"/>
    <w:rsid w:val="00EF549E"/>
    <w:rsid w:val="00F1267E"/>
    <w:rsid w:val="00F12BB9"/>
    <w:rsid w:val="00F57C86"/>
    <w:rsid w:val="00F931C4"/>
    <w:rsid w:val="00F965B5"/>
    <w:rsid w:val="00FA3682"/>
    <w:rsid w:val="00FA54E6"/>
    <w:rsid w:val="00FC2135"/>
    <w:rsid w:val="00FD3039"/>
    <w:rsid w:val="00FF519F"/>
    <w:rsid w:val="00FF70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Default Paragraph Font" w:uiPriority="1"/>
    <w:lsdException w:name="Subtitle" w:semiHidden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B34D2"/>
  </w:style>
  <w:style w:type="paragraph" w:styleId="1">
    <w:name w:val="heading 1"/>
    <w:basedOn w:val="a"/>
    <w:next w:val="a"/>
    <w:link w:val="10"/>
    <w:uiPriority w:val="9"/>
    <w:qFormat/>
    <w:rsid w:val="006D011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308DE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D011D"/>
    <w:pPr>
      <w:keepNext/>
      <w:spacing w:before="240" w:after="60" w:line="256" w:lineRule="auto"/>
      <w:outlineLvl w:val="2"/>
    </w:pPr>
    <w:rPr>
      <w:rFonts w:ascii="Calibri Light" w:eastAsia="Times New Roman" w:hAnsi="Calibri Light" w:cs="Times New Roman"/>
      <w:b/>
      <w:bCs/>
      <w:sz w:val="26"/>
      <w:szCs w:val="26"/>
      <w:lang w:val="en-US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7308DE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Основной ТЕКСТ"/>
    <w:basedOn w:val="a"/>
    <w:link w:val="a4"/>
    <w:qFormat/>
    <w:rsid w:val="0003005E"/>
    <w:pPr>
      <w:spacing w:after="0" w:line="240" w:lineRule="auto"/>
      <w:ind w:firstLine="340"/>
      <w:jc w:val="both"/>
    </w:pPr>
    <w:rPr>
      <w:rFonts w:ascii="Times New Roman" w:hAnsi="Times New Roman"/>
      <w:sz w:val="28"/>
      <w:szCs w:val="28"/>
    </w:rPr>
  </w:style>
  <w:style w:type="paragraph" w:customStyle="1" w:styleId="a5">
    <w:name w:val="[Без стиля]"/>
    <w:rsid w:val="00AA1AB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</w:rPr>
  </w:style>
  <w:style w:type="character" w:customStyle="1" w:styleId="a4">
    <w:name w:val="Основной ТЕКСТ Знак"/>
    <w:basedOn w:val="a0"/>
    <w:link w:val="a3"/>
    <w:rsid w:val="0003005E"/>
    <w:rPr>
      <w:rFonts w:ascii="Times New Roman" w:hAnsi="Times New Roman"/>
      <w:sz w:val="28"/>
      <w:szCs w:val="28"/>
    </w:rPr>
  </w:style>
  <w:style w:type="paragraph" w:customStyle="1" w:styleId="14">
    <w:name w:val="Основоной текст 14 пт"/>
    <w:basedOn w:val="a"/>
    <w:uiPriority w:val="99"/>
    <w:rsid w:val="00AA1ABA"/>
    <w:pPr>
      <w:autoSpaceDE w:val="0"/>
      <w:autoSpaceDN w:val="0"/>
      <w:adjustRightInd w:val="0"/>
      <w:spacing w:after="0" w:line="336" w:lineRule="atLeast"/>
      <w:ind w:firstLine="340"/>
      <w:jc w:val="both"/>
      <w:textAlignment w:val="center"/>
    </w:pPr>
    <w:rPr>
      <w:rFonts w:ascii="Pragmatica" w:hAnsi="Pragmatica" w:cs="Pragmatica"/>
      <w:color w:val="000000"/>
      <w:sz w:val="28"/>
      <w:szCs w:val="28"/>
    </w:rPr>
  </w:style>
  <w:style w:type="paragraph" w:styleId="a6">
    <w:name w:val="Title"/>
    <w:basedOn w:val="14"/>
    <w:link w:val="a7"/>
    <w:uiPriority w:val="99"/>
    <w:qFormat/>
    <w:rsid w:val="00AA1ABA"/>
    <w:pPr>
      <w:spacing w:after="170"/>
      <w:ind w:firstLine="0"/>
      <w:jc w:val="center"/>
    </w:pPr>
    <w:rPr>
      <w:b/>
      <w:bCs/>
    </w:rPr>
  </w:style>
  <w:style w:type="character" w:customStyle="1" w:styleId="a7">
    <w:name w:val="Название Знак"/>
    <w:basedOn w:val="a0"/>
    <w:link w:val="a6"/>
    <w:uiPriority w:val="99"/>
    <w:rsid w:val="00AA1ABA"/>
    <w:rPr>
      <w:rFonts w:ascii="Pragmatica" w:hAnsi="Pragmatica" w:cs="Pragmatica"/>
      <w:b/>
      <w:bCs/>
      <w:color w:val="000000"/>
      <w:sz w:val="28"/>
      <w:szCs w:val="28"/>
    </w:rPr>
  </w:style>
  <w:style w:type="paragraph" w:styleId="a8">
    <w:name w:val="Subtitle"/>
    <w:basedOn w:val="14"/>
    <w:link w:val="a9"/>
    <w:uiPriority w:val="99"/>
    <w:qFormat/>
    <w:rsid w:val="00AA1ABA"/>
    <w:pPr>
      <w:spacing w:before="170" w:after="57"/>
    </w:pPr>
    <w:rPr>
      <w:b/>
      <w:bCs/>
    </w:rPr>
  </w:style>
  <w:style w:type="character" w:customStyle="1" w:styleId="a9">
    <w:name w:val="Подзаголовок Знак"/>
    <w:basedOn w:val="a0"/>
    <w:link w:val="a8"/>
    <w:uiPriority w:val="99"/>
    <w:rsid w:val="00AA1ABA"/>
    <w:rPr>
      <w:rFonts w:ascii="Pragmatica" w:hAnsi="Pragmatica" w:cs="Pragmatica"/>
      <w:b/>
      <w:bCs/>
      <w:color w:val="000000"/>
      <w:sz w:val="28"/>
      <w:szCs w:val="28"/>
    </w:rPr>
  </w:style>
  <w:style w:type="paragraph" w:customStyle="1" w:styleId="aa">
    <w:name w:val="ПодПодзвголовок"/>
    <w:basedOn w:val="a8"/>
    <w:uiPriority w:val="99"/>
    <w:rsid w:val="00AA1ABA"/>
    <w:pPr>
      <w:spacing w:before="57"/>
    </w:pPr>
    <w:rPr>
      <w:b w:val="0"/>
      <w:bCs w:val="0"/>
      <w:i/>
      <w:iCs/>
    </w:rPr>
  </w:style>
  <w:style w:type="character" w:customStyle="1" w:styleId="ITALIC">
    <w:name w:val="ITALIC"/>
    <w:uiPriority w:val="99"/>
    <w:rsid w:val="00AA1ABA"/>
    <w:rPr>
      <w:rFonts w:ascii="Pragmatica" w:hAnsi="Pragmatica" w:cs="Pragmatica"/>
      <w:i/>
      <w:iCs/>
    </w:rPr>
  </w:style>
  <w:style w:type="paragraph" w:customStyle="1" w:styleId="11">
    <w:name w:val="ЗАГ 1"/>
    <w:basedOn w:val="a6"/>
    <w:next w:val="12"/>
    <w:link w:val="13"/>
    <w:qFormat/>
    <w:rsid w:val="008D1620"/>
    <w:pPr>
      <w:spacing w:after="240" w:line="240" w:lineRule="auto"/>
    </w:pPr>
    <w:rPr>
      <w:rFonts w:ascii="Times New Roman" w:hAnsi="Times New Roman"/>
    </w:rPr>
  </w:style>
  <w:style w:type="paragraph" w:customStyle="1" w:styleId="12">
    <w:name w:val="ПодЗАГ 1"/>
    <w:basedOn w:val="a8"/>
    <w:link w:val="15"/>
    <w:qFormat/>
    <w:rsid w:val="0003005E"/>
    <w:pPr>
      <w:spacing w:line="240" w:lineRule="auto"/>
    </w:pPr>
    <w:rPr>
      <w:rFonts w:ascii="Times New Roman" w:hAnsi="Times New Roman"/>
    </w:rPr>
  </w:style>
  <w:style w:type="character" w:customStyle="1" w:styleId="13">
    <w:name w:val="ЗАГ 1 Знак"/>
    <w:basedOn w:val="a7"/>
    <w:link w:val="11"/>
    <w:rsid w:val="008D1620"/>
    <w:rPr>
      <w:rFonts w:ascii="Times New Roman" w:hAnsi="Times New Roman" w:cs="Pragmatica"/>
      <w:b/>
      <w:bCs/>
      <w:color w:val="000000"/>
      <w:sz w:val="28"/>
      <w:szCs w:val="28"/>
    </w:rPr>
  </w:style>
  <w:style w:type="paragraph" w:customStyle="1" w:styleId="21">
    <w:name w:val="ПодЗАГ 2"/>
    <w:basedOn w:val="12"/>
    <w:link w:val="22"/>
    <w:qFormat/>
    <w:rsid w:val="00DB34D2"/>
    <w:pPr>
      <w:spacing w:before="57"/>
    </w:pPr>
    <w:rPr>
      <w:i/>
    </w:rPr>
  </w:style>
  <w:style w:type="character" w:customStyle="1" w:styleId="15">
    <w:name w:val="ПодЗАГ 1 Знак"/>
    <w:basedOn w:val="a9"/>
    <w:link w:val="12"/>
    <w:rsid w:val="0003005E"/>
    <w:rPr>
      <w:rFonts w:ascii="Times New Roman" w:hAnsi="Times New Roman" w:cs="Pragmatica"/>
      <w:b/>
      <w:bCs/>
      <w:color w:val="000000"/>
      <w:sz w:val="28"/>
      <w:szCs w:val="28"/>
    </w:rPr>
  </w:style>
  <w:style w:type="paragraph" w:styleId="ab">
    <w:name w:val="header"/>
    <w:basedOn w:val="a"/>
    <w:link w:val="ac"/>
    <w:uiPriority w:val="99"/>
    <w:unhideWhenUsed/>
    <w:rsid w:val="00AA1A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22">
    <w:name w:val="ПодЗАГ 2 Знак"/>
    <w:basedOn w:val="15"/>
    <w:link w:val="21"/>
    <w:rsid w:val="00DB34D2"/>
    <w:rPr>
      <w:rFonts w:ascii="Pragmatica" w:hAnsi="Pragmatica" w:cs="Pragmatica"/>
      <w:b/>
      <w:bCs/>
      <w:i/>
      <w:color w:val="000000"/>
      <w:sz w:val="28"/>
      <w:szCs w:val="28"/>
    </w:rPr>
  </w:style>
  <w:style w:type="character" w:customStyle="1" w:styleId="ac">
    <w:name w:val="Верхний колонтитул Знак"/>
    <w:basedOn w:val="a0"/>
    <w:link w:val="ab"/>
    <w:uiPriority w:val="99"/>
    <w:rsid w:val="00AA1ABA"/>
  </w:style>
  <w:style w:type="paragraph" w:styleId="ad">
    <w:name w:val="footer"/>
    <w:basedOn w:val="a"/>
    <w:link w:val="ae"/>
    <w:uiPriority w:val="99"/>
    <w:unhideWhenUsed/>
    <w:rsid w:val="00AA1A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AA1ABA"/>
  </w:style>
  <w:style w:type="table" w:styleId="af">
    <w:name w:val="Table Grid"/>
    <w:basedOn w:val="a1"/>
    <w:uiPriority w:val="39"/>
    <w:rsid w:val="0055343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0">
    <w:name w:val="Hyperlink"/>
    <w:basedOn w:val="a0"/>
    <w:uiPriority w:val="99"/>
    <w:unhideWhenUsed/>
    <w:rsid w:val="00DB34D2"/>
    <w:rPr>
      <w:color w:val="0000FF"/>
      <w:u w:val="single"/>
    </w:rPr>
  </w:style>
  <w:style w:type="paragraph" w:styleId="af1">
    <w:name w:val="List Paragraph"/>
    <w:basedOn w:val="a"/>
    <w:uiPriority w:val="34"/>
    <w:qFormat/>
    <w:rsid w:val="00DB34D2"/>
    <w:pPr>
      <w:ind w:left="720"/>
      <w:contextualSpacing/>
    </w:pPr>
  </w:style>
  <w:style w:type="paragraph" w:styleId="af2">
    <w:name w:val="Normal (Web)"/>
    <w:basedOn w:val="a"/>
    <w:uiPriority w:val="99"/>
    <w:unhideWhenUsed/>
    <w:rsid w:val="00DB34D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3">
    <w:name w:val="Strong"/>
    <w:basedOn w:val="a0"/>
    <w:uiPriority w:val="22"/>
    <w:qFormat/>
    <w:rsid w:val="00DB34D2"/>
    <w:rPr>
      <w:b/>
      <w:bCs/>
    </w:rPr>
  </w:style>
  <w:style w:type="character" w:styleId="af4">
    <w:name w:val="FollowedHyperlink"/>
    <w:basedOn w:val="a0"/>
    <w:uiPriority w:val="99"/>
    <w:semiHidden/>
    <w:unhideWhenUsed/>
    <w:rsid w:val="00DB34D2"/>
    <w:rPr>
      <w:color w:val="954F72" w:themeColor="followedHyperlink"/>
      <w:u w:val="single"/>
    </w:rPr>
  </w:style>
  <w:style w:type="paragraph" w:styleId="af5">
    <w:name w:val="No Spacing"/>
    <w:uiPriority w:val="1"/>
    <w:qFormat/>
    <w:rsid w:val="00DB34D2"/>
    <w:pPr>
      <w:spacing w:after="0" w:line="240" w:lineRule="auto"/>
    </w:pPr>
  </w:style>
  <w:style w:type="paragraph" w:customStyle="1" w:styleId="af6">
    <w:name w:val="Вопрос в тексте"/>
    <w:basedOn w:val="a3"/>
    <w:link w:val="af7"/>
    <w:qFormat/>
    <w:rsid w:val="00B4276C"/>
    <w:pPr>
      <w:spacing w:before="57"/>
    </w:pPr>
    <w:rPr>
      <w:i/>
      <w:iCs/>
      <w:lang w:val="be-BY"/>
    </w:rPr>
  </w:style>
  <w:style w:type="character" w:customStyle="1" w:styleId="af7">
    <w:name w:val="Вопрос в тексте Знак"/>
    <w:basedOn w:val="a4"/>
    <w:link w:val="af6"/>
    <w:rsid w:val="00B4276C"/>
    <w:rPr>
      <w:rFonts w:ascii="Pragmatica" w:hAnsi="Pragmatica"/>
      <w:i/>
      <w:iCs/>
      <w:sz w:val="28"/>
      <w:szCs w:val="28"/>
      <w:lang w:val="be-BY"/>
    </w:rPr>
  </w:style>
  <w:style w:type="character" w:customStyle="1" w:styleId="UnresolvedMention">
    <w:name w:val="Unresolved Mention"/>
    <w:basedOn w:val="a0"/>
    <w:uiPriority w:val="99"/>
    <w:semiHidden/>
    <w:unhideWhenUsed/>
    <w:rsid w:val="0085564F"/>
    <w:rPr>
      <w:color w:val="605E5C"/>
      <w:shd w:val="clear" w:color="auto" w:fill="E1DFDD"/>
    </w:rPr>
  </w:style>
  <w:style w:type="paragraph" w:customStyle="1" w:styleId="af8">
    <w:name w:val="Заг МЕМО"/>
    <w:next w:val="a5"/>
    <w:link w:val="af9"/>
    <w:qFormat/>
    <w:rsid w:val="00520A67"/>
    <w:pPr>
      <w:spacing w:after="240" w:line="240" w:lineRule="auto"/>
      <w:ind w:left="340"/>
    </w:pPr>
    <w:rPr>
      <w:rFonts w:ascii="Arial Black" w:hAnsi="Arial Black"/>
      <w:noProof/>
      <w:color w:val="C00000"/>
      <w:sz w:val="36"/>
      <w:szCs w:val="28"/>
    </w:rPr>
  </w:style>
  <w:style w:type="character" w:customStyle="1" w:styleId="af9">
    <w:name w:val="Заг МЕМО Знак"/>
    <w:basedOn w:val="a0"/>
    <w:link w:val="af8"/>
    <w:rsid w:val="00520A67"/>
    <w:rPr>
      <w:rFonts w:ascii="Arial Black" w:hAnsi="Arial Black"/>
      <w:noProof/>
      <w:color w:val="C00000"/>
      <w:sz w:val="36"/>
      <w:szCs w:val="28"/>
    </w:rPr>
  </w:style>
  <w:style w:type="character" w:styleId="afa">
    <w:name w:val="Emphasis"/>
    <w:uiPriority w:val="20"/>
    <w:qFormat/>
    <w:rsid w:val="004460D6"/>
    <w:rPr>
      <w:i/>
      <w:iCs/>
    </w:rPr>
  </w:style>
  <w:style w:type="character" w:customStyle="1" w:styleId="30">
    <w:name w:val="Заголовок 3 Знак"/>
    <w:basedOn w:val="a0"/>
    <w:link w:val="3"/>
    <w:uiPriority w:val="9"/>
    <w:semiHidden/>
    <w:rsid w:val="006D011D"/>
    <w:rPr>
      <w:rFonts w:ascii="Calibri Light" w:eastAsia="Times New Roman" w:hAnsi="Calibri Light" w:cs="Times New Roman"/>
      <w:b/>
      <w:bCs/>
      <w:sz w:val="26"/>
      <w:szCs w:val="26"/>
      <w:lang w:val="en-US"/>
    </w:rPr>
  </w:style>
  <w:style w:type="character" w:customStyle="1" w:styleId="10">
    <w:name w:val="Заголовок 1 Знак"/>
    <w:basedOn w:val="a0"/>
    <w:link w:val="1"/>
    <w:uiPriority w:val="9"/>
    <w:rsid w:val="006D011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styleId="afb">
    <w:name w:val="Subtle Emphasis"/>
    <w:uiPriority w:val="19"/>
    <w:qFormat/>
    <w:rsid w:val="007308DE"/>
    <w:rPr>
      <w:i/>
      <w:iCs/>
      <w:color w:val="404040"/>
    </w:rPr>
  </w:style>
  <w:style w:type="character" w:customStyle="1" w:styleId="20">
    <w:name w:val="Заголовок 2 Знак"/>
    <w:basedOn w:val="a0"/>
    <w:link w:val="2"/>
    <w:uiPriority w:val="9"/>
    <w:semiHidden/>
    <w:rsid w:val="007308DE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7308DE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styleId="afc">
    <w:name w:val="Intense Emphasis"/>
    <w:uiPriority w:val="21"/>
    <w:qFormat/>
    <w:rsid w:val="007308DE"/>
    <w:rPr>
      <w:i/>
      <w:iCs/>
      <w:color w:val="5B9BD5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Default Paragraph Font" w:uiPriority="1"/>
    <w:lsdException w:name="Subtitle" w:semiHidden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B34D2"/>
  </w:style>
  <w:style w:type="paragraph" w:styleId="1">
    <w:name w:val="heading 1"/>
    <w:basedOn w:val="a"/>
    <w:next w:val="a"/>
    <w:link w:val="10"/>
    <w:uiPriority w:val="9"/>
    <w:qFormat/>
    <w:rsid w:val="006D011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308DE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D011D"/>
    <w:pPr>
      <w:keepNext/>
      <w:spacing w:before="240" w:after="60" w:line="256" w:lineRule="auto"/>
      <w:outlineLvl w:val="2"/>
    </w:pPr>
    <w:rPr>
      <w:rFonts w:ascii="Calibri Light" w:eastAsia="Times New Roman" w:hAnsi="Calibri Light" w:cs="Times New Roman"/>
      <w:b/>
      <w:bCs/>
      <w:sz w:val="26"/>
      <w:szCs w:val="26"/>
      <w:lang w:val="en-US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7308DE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Основной ТЕКСТ"/>
    <w:basedOn w:val="a"/>
    <w:link w:val="a4"/>
    <w:qFormat/>
    <w:rsid w:val="0003005E"/>
    <w:pPr>
      <w:spacing w:after="0" w:line="240" w:lineRule="auto"/>
      <w:ind w:firstLine="340"/>
      <w:jc w:val="both"/>
    </w:pPr>
    <w:rPr>
      <w:rFonts w:ascii="Times New Roman" w:hAnsi="Times New Roman"/>
      <w:sz w:val="28"/>
      <w:szCs w:val="28"/>
    </w:rPr>
  </w:style>
  <w:style w:type="paragraph" w:customStyle="1" w:styleId="a5">
    <w:name w:val="[Без стиля]"/>
    <w:rsid w:val="00AA1AB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</w:rPr>
  </w:style>
  <w:style w:type="character" w:customStyle="1" w:styleId="a4">
    <w:name w:val="Основной ТЕКСТ Знак"/>
    <w:basedOn w:val="a0"/>
    <w:link w:val="a3"/>
    <w:rsid w:val="0003005E"/>
    <w:rPr>
      <w:rFonts w:ascii="Times New Roman" w:hAnsi="Times New Roman"/>
      <w:sz w:val="28"/>
      <w:szCs w:val="28"/>
    </w:rPr>
  </w:style>
  <w:style w:type="paragraph" w:customStyle="1" w:styleId="14">
    <w:name w:val="Основоной текст 14 пт"/>
    <w:basedOn w:val="a"/>
    <w:uiPriority w:val="99"/>
    <w:rsid w:val="00AA1ABA"/>
    <w:pPr>
      <w:autoSpaceDE w:val="0"/>
      <w:autoSpaceDN w:val="0"/>
      <w:adjustRightInd w:val="0"/>
      <w:spacing w:after="0" w:line="336" w:lineRule="atLeast"/>
      <w:ind w:firstLine="340"/>
      <w:jc w:val="both"/>
      <w:textAlignment w:val="center"/>
    </w:pPr>
    <w:rPr>
      <w:rFonts w:ascii="Pragmatica" w:hAnsi="Pragmatica" w:cs="Pragmatica"/>
      <w:color w:val="000000"/>
      <w:sz w:val="28"/>
      <w:szCs w:val="28"/>
    </w:rPr>
  </w:style>
  <w:style w:type="paragraph" w:styleId="a6">
    <w:name w:val="Title"/>
    <w:basedOn w:val="14"/>
    <w:link w:val="a7"/>
    <w:uiPriority w:val="99"/>
    <w:qFormat/>
    <w:rsid w:val="00AA1ABA"/>
    <w:pPr>
      <w:spacing w:after="170"/>
      <w:ind w:firstLine="0"/>
      <w:jc w:val="center"/>
    </w:pPr>
    <w:rPr>
      <w:b/>
      <w:bCs/>
    </w:rPr>
  </w:style>
  <w:style w:type="character" w:customStyle="1" w:styleId="a7">
    <w:name w:val="Название Знак"/>
    <w:basedOn w:val="a0"/>
    <w:link w:val="a6"/>
    <w:uiPriority w:val="99"/>
    <w:rsid w:val="00AA1ABA"/>
    <w:rPr>
      <w:rFonts w:ascii="Pragmatica" w:hAnsi="Pragmatica" w:cs="Pragmatica"/>
      <w:b/>
      <w:bCs/>
      <w:color w:val="000000"/>
      <w:sz w:val="28"/>
      <w:szCs w:val="28"/>
    </w:rPr>
  </w:style>
  <w:style w:type="paragraph" w:styleId="a8">
    <w:name w:val="Subtitle"/>
    <w:basedOn w:val="14"/>
    <w:link w:val="a9"/>
    <w:uiPriority w:val="99"/>
    <w:qFormat/>
    <w:rsid w:val="00AA1ABA"/>
    <w:pPr>
      <w:spacing w:before="170" w:after="57"/>
    </w:pPr>
    <w:rPr>
      <w:b/>
      <w:bCs/>
    </w:rPr>
  </w:style>
  <w:style w:type="character" w:customStyle="1" w:styleId="a9">
    <w:name w:val="Подзаголовок Знак"/>
    <w:basedOn w:val="a0"/>
    <w:link w:val="a8"/>
    <w:uiPriority w:val="99"/>
    <w:rsid w:val="00AA1ABA"/>
    <w:rPr>
      <w:rFonts w:ascii="Pragmatica" w:hAnsi="Pragmatica" w:cs="Pragmatica"/>
      <w:b/>
      <w:bCs/>
      <w:color w:val="000000"/>
      <w:sz w:val="28"/>
      <w:szCs w:val="28"/>
    </w:rPr>
  </w:style>
  <w:style w:type="paragraph" w:customStyle="1" w:styleId="aa">
    <w:name w:val="ПодПодзвголовок"/>
    <w:basedOn w:val="a8"/>
    <w:uiPriority w:val="99"/>
    <w:rsid w:val="00AA1ABA"/>
    <w:pPr>
      <w:spacing w:before="57"/>
    </w:pPr>
    <w:rPr>
      <w:b w:val="0"/>
      <w:bCs w:val="0"/>
      <w:i/>
      <w:iCs/>
    </w:rPr>
  </w:style>
  <w:style w:type="character" w:customStyle="1" w:styleId="ITALIC">
    <w:name w:val="ITALIC"/>
    <w:uiPriority w:val="99"/>
    <w:rsid w:val="00AA1ABA"/>
    <w:rPr>
      <w:rFonts w:ascii="Pragmatica" w:hAnsi="Pragmatica" w:cs="Pragmatica"/>
      <w:i/>
      <w:iCs/>
    </w:rPr>
  </w:style>
  <w:style w:type="paragraph" w:customStyle="1" w:styleId="11">
    <w:name w:val="ЗАГ 1"/>
    <w:basedOn w:val="a6"/>
    <w:next w:val="12"/>
    <w:link w:val="13"/>
    <w:qFormat/>
    <w:rsid w:val="008D1620"/>
    <w:pPr>
      <w:spacing w:after="240" w:line="240" w:lineRule="auto"/>
    </w:pPr>
    <w:rPr>
      <w:rFonts w:ascii="Times New Roman" w:hAnsi="Times New Roman"/>
    </w:rPr>
  </w:style>
  <w:style w:type="paragraph" w:customStyle="1" w:styleId="12">
    <w:name w:val="ПодЗАГ 1"/>
    <w:basedOn w:val="a8"/>
    <w:link w:val="15"/>
    <w:qFormat/>
    <w:rsid w:val="0003005E"/>
    <w:pPr>
      <w:spacing w:line="240" w:lineRule="auto"/>
    </w:pPr>
    <w:rPr>
      <w:rFonts w:ascii="Times New Roman" w:hAnsi="Times New Roman"/>
    </w:rPr>
  </w:style>
  <w:style w:type="character" w:customStyle="1" w:styleId="13">
    <w:name w:val="ЗАГ 1 Знак"/>
    <w:basedOn w:val="a7"/>
    <w:link w:val="11"/>
    <w:rsid w:val="008D1620"/>
    <w:rPr>
      <w:rFonts w:ascii="Times New Roman" w:hAnsi="Times New Roman" w:cs="Pragmatica"/>
      <w:b/>
      <w:bCs/>
      <w:color w:val="000000"/>
      <w:sz w:val="28"/>
      <w:szCs w:val="28"/>
    </w:rPr>
  </w:style>
  <w:style w:type="paragraph" w:customStyle="1" w:styleId="21">
    <w:name w:val="ПодЗАГ 2"/>
    <w:basedOn w:val="12"/>
    <w:link w:val="22"/>
    <w:qFormat/>
    <w:rsid w:val="00DB34D2"/>
    <w:pPr>
      <w:spacing w:before="57"/>
    </w:pPr>
    <w:rPr>
      <w:i/>
    </w:rPr>
  </w:style>
  <w:style w:type="character" w:customStyle="1" w:styleId="15">
    <w:name w:val="ПодЗАГ 1 Знак"/>
    <w:basedOn w:val="a9"/>
    <w:link w:val="12"/>
    <w:rsid w:val="0003005E"/>
    <w:rPr>
      <w:rFonts w:ascii="Times New Roman" w:hAnsi="Times New Roman" w:cs="Pragmatica"/>
      <w:b/>
      <w:bCs/>
      <w:color w:val="000000"/>
      <w:sz w:val="28"/>
      <w:szCs w:val="28"/>
    </w:rPr>
  </w:style>
  <w:style w:type="paragraph" w:styleId="ab">
    <w:name w:val="header"/>
    <w:basedOn w:val="a"/>
    <w:link w:val="ac"/>
    <w:uiPriority w:val="99"/>
    <w:unhideWhenUsed/>
    <w:rsid w:val="00AA1A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22">
    <w:name w:val="ПодЗАГ 2 Знак"/>
    <w:basedOn w:val="15"/>
    <w:link w:val="21"/>
    <w:rsid w:val="00DB34D2"/>
    <w:rPr>
      <w:rFonts w:ascii="Pragmatica" w:hAnsi="Pragmatica" w:cs="Pragmatica"/>
      <w:b/>
      <w:bCs/>
      <w:i/>
      <w:color w:val="000000"/>
      <w:sz w:val="28"/>
      <w:szCs w:val="28"/>
    </w:rPr>
  </w:style>
  <w:style w:type="character" w:customStyle="1" w:styleId="ac">
    <w:name w:val="Верхний колонтитул Знак"/>
    <w:basedOn w:val="a0"/>
    <w:link w:val="ab"/>
    <w:uiPriority w:val="99"/>
    <w:rsid w:val="00AA1ABA"/>
  </w:style>
  <w:style w:type="paragraph" w:styleId="ad">
    <w:name w:val="footer"/>
    <w:basedOn w:val="a"/>
    <w:link w:val="ae"/>
    <w:uiPriority w:val="99"/>
    <w:unhideWhenUsed/>
    <w:rsid w:val="00AA1A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AA1ABA"/>
  </w:style>
  <w:style w:type="table" w:styleId="af">
    <w:name w:val="Table Grid"/>
    <w:basedOn w:val="a1"/>
    <w:uiPriority w:val="39"/>
    <w:rsid w:val="0055343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0">
    <w:name w:val="Hyperlink"/>
    <w:basedOn w:val="a0"/>
    <w:uiPriority w:val="99"/>
    <w:unhideWhenUsed/>
    <w:rsid w:val="00DB34D2"/>
    <w:rPr>
      <w:color w:val="0000FF"/>
      <w:u w:val="single"/>
    </w:rPr>
  </w:style>
  <w:style w:type="paragraph" w:styleId="af1">
    <w:name w:val="List Paragraph"/>
    <w:basedOn w:val="a"/>
    <w:uiPriority w:val="34"/>
    <w:qFormat/>
    <w:rsid w:val="00DB34D2"/>
    <w:pPr>
      <w:ind w:left="720"/>
      <w:contextualSpacing/>
    </w:pPr>
  </w:style>
  <w:style w:type="paragraph" w:styleId="af2">
    <w:name w:val="Normal (Web)"/>
    <w:basedOn w:val="a"/>
    <w:uiPriority w:val="99"/>
    <w:unhideWhenUsed/>
    <w:rsid w:val="00DB34D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3">
    <w:name w:val="Strong"/>
    <w:basedOn w:val="a0"/>
    <w:uiPriority w:val="22"/>
    <w:qFormat/>
    <w:rsid w:val="00DB34D2"/>
    <w:rPr>
      <w:b/>
      <w:bCs/>
    </w:rPr>
  </w:style>
  <w:style w:type="character" w:styleId="af4">
    <w:name w:val="FollowedHyperlink"/>
    <w:basedOn w:val="a0"/>
    <w:uiPriority w:val="99"/>
    <w:semiHidden/>
    <w:unhideWhenUsed/>
    <w:rsid w:val="00DB34D2"/>
    <w:rPr>
      <w:color w:val="954F72" w:themeColor="followedHyperlink"/>
      <w:u w:val="single"/>
    </w:rPr>
  </w:style>
  <w:style w:type="paragraph" w:styleId="af5">
    <w:name w:val="No Spacing"/>
    <w:uiPriority w:val="1"/>
    <w:qFormat/>
    <w:rsid w:val="00DB34D2"/>
    <w:pPr>
      <w:spacing w:after="0" w:line="240" w:lineRule="auto"/>
    </w:pPr>
  </w:style>
  <w:style w:type="paragraph" w:customStyle="1" w:styleId="af6">
    <w:name w:val="Вопрос в тексте"/>
    <w:basedOn w:val="a3"/>
    <w:link w:val="af7"/>
    <w:qFormat/>
    <w:rsid w:val="00B4276C"/>
    <w:pPr>
      <w:spacing w:before="57"/>
    </w:pPr>
    <w:rPr>
      <w:i/>
      <w:iCs/>
      <w:lang w:val="be-BY"/>
    </w:rPr>
  </w:style>
  <w:style w:type="character" w:customStyle="1" w:styleId="af7">
    <w:name w:val="Вопрос в тексте Знак"/>
    <w:basedOn w:val="a4"/>
    <w:link w:val="af6"/>
    <w:rsid w:val="00B4276C"/>
    <w:rPr>
      <w:rFonts w:ascii="Pragmatica" w:hAnsi="Pragmatica"/>
      <w:i/>
      <w:iCs/>
      <w:sz w:val="28"/>
      <w:szCs w:val="28"/>
      <w:lang w:val="be-BY"/>
    </w:rPr>
  </w:style>
  <w:style w:type="character" w:customStyle="1" w:styleId="UnresolvedMention">
    <w:name w:val="Unresolved Mention"/>
    <w:basedOn w:val="a0"/>
    <w:uiPriority w:val="99"/>
    <w:semiHidden/>
    <w:unhideWhenUsed/>
    <w:rsid w:val="0085564F"/>
    <w:rPr>
      <w:color w:val="605E5C"/>
      <w:shd w:val="clear" w:color="auto" w:fill="E1DFDD"/>
    </w:rPr>
  </w:style>
  <w:style w:type="paragraph" w:customStyle="1" w:styleId="af8">
    <w:name w:val="Заг МЕМО"/>
    <w:next w:val="a5"/>
    <w:link w:val="af9"/>
    <w:qFormat/>
    <w:rsid w:val="00520A67"/>
    <w:pPr>
      <w:spacing w:after="240" w:line="240" w:lineRule="auto"/>
      <w:ind w:left="340"/>
    </w:pPr>
    <w:rPr>
      <w:rFonts w:ascii="Arial Black" w:hAnsi="Arial Black"/>
      <w:noProof/>
      <w:color w:val="C00000"/>
      <w:sz w:val="36"/>
      <w:szCs w:val="28"/>
    </w:rPr>
  </w:style>
  <w:style w:type="character" w:customStyle="1" w:styleId="af9">
    <w:name w:val="Заг МЕМО Знак"/>
    <w:basedOn w:val="a0"/>
    <w:link w:val="af8"/>
    <w:rsid w:val="00520A67"/>
    <w:rPr>
      <w:rFonts w:ascii="Arial Black" w:hAnsi="Arial Black"/>
      <w:noProof/>
      <w:color w:val="C00000"/>
      <w:sz w:val="36"/>
      <w:szCs w:val="28"/>
    </w:rPr>
  </w:style>
  <w:style w:type="character" w:styleId="afa">
    <w:name w:val="Emphasis"/>
    <w:uiPriority w:val="20"/>
    <w:qFormat/>
    <w:rsid w:val="004460D6"/>
    <w:rPr>
      <w:i/>
      <w:iCs/>
    </w:rPr>
  </w:style>
  <w:style w:type="character" w:customStyle="1" w:styleId="30">
    <w:name w:val="Заголовок 3 Знак"/>
    <w:basedOn w:val="a0"/>
    <w:link w:val="3"/>
    <w:uiPriority w:val="9"/>
    <w:semiHidden/>
    <w:rsid w:val="006D011D"/>
    <w:rPr>
      <w:rFonts w:ascii="Calibri Light" w:eastAsia="Times New Roman" w:hAnsi="Calibri Light" w:cs="Times New Roman"/>
      <w:b/>
      <w:bCs/>
      <w:sz w:val="26"/>
      <w:szCs w:val="26"/>
      <w:lang w:val="en-US"/>
    </w:rPr>
  </w:style>
  <w:style w:type="character" w:customStyle="1" w:styleId="10">
    <w:name w:val="Заголовок 1 Знак"/>
    <w:basedOn w:val="a0"/>
    <w:link w:val="1"/>
    <w:uiPriority w:val="9"/>
    <w:rsid w:val="006D011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styleId="afb">
    <w:name w:val="Subtle Emphasis"/>
    <w:uiPriority w:val="19"/>
    <w:qFormat/>
    <w:rsid w:val="007308DE"/>
    <w:rPr>
      <w:i/>
      <w:iCs/>
      <w:color w:val="404040"/>
    </w:rPr>
  </w:style>
  <w:style w:type="character" w:customStyle="1" w:styleId="20">
    <w:name w:val="Заголовок 2 Знак"/>
    <w:basedOn w:val="a0"/>
    <w:link w:val="2"/>
    <w:uiPriority w:val="9"/>
    <w:semiHidden/>
    <w:rsid w:val="007308DE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7308DE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styleId="afc">
    <w:name w:val="Intense Emphasis"/>
    <w:uiPriority w:val="21"/>
    <w:qFormat/>
    <w:rsid w:val="007308DE"/>
    <w:rPr>
      <w:i/>
      <w:iCs/>
      <w:color w:val="5B9BD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9712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39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5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4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663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401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28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173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03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387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23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450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79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100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00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347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11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15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71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eg"/><Relationship Id="rId21" Type="http://schemas.openxmlformats.org/officeDocument/2006/relationships/image" Target="media/image5.jpg"/><Relationship Id="rId34" Type="http://schemas.openxmlformats.org/officeDocument/2006/relationships/image" Target="media/image22.jpeg"/><Relationship Id="rId42" Type="http://schemas.openxmlformats.org/officeDocument/2006/relationships/image" Target="media/image18.jpg"/><Relationship Id="rId47" Type="http://schemas.openxmlformats.org/officeDocument/2006/relationships/image" Target="media/image20.jpg"/><Relationship Id="rId50" Type="http://schemas.openxmlformats.org/officeDocument/2006/relationships/image" Target="media/image36.jpeg"/><Relationship Id="rId55" Type="http://schemas.openxmlformats.org/officeDocument/2006/relationships/image" Target="media/image24.jpg"/><Relationship Id="rId63" Type="http://schemas.openxmlformats.org/officeDocument/2006/relationships/image" Target="media/image27.jpeg"/><Relationship Id="rId68" Type="http://schemas.openxmlformats.org/officeDocument/2006/relationships/hyperlink" Target="https://gomel-travel.by/objects/oao-rechicadrev" TargetMode="External"/><Relationship Id="rId76" Type="http://schemas.openxmlformats.org/officeDocument/2006/relationships/hyperlink" Target="https://probelarus.by/belarus/sight/natsionalnye-parki/1491543043.html" TargetMode="External"/><Relationship Id="rId84" Type="http://schemas.openxmlformats.org/officeDocument/2006/relationships/hyperlink" Target="https://probelarus.by/belarus/sight/natsionalnye-parki/1491487029.html" TargetMode="External"/><Relationship Id="rId89" Type="http://schemas.openxmlformats.org/officeDocument/2006/relationships/hyperlink" Target="https://probelarus.by/belarus/sight/natsionalnye-parki/1491650091.html" TargetMode="External"/><Relationship Id="rId97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hyperlink" Target="https://gomel-travel.by/objects/gomelskaya-mebelnaya-fabrika-progress" TargetMode="External"/><Relationship Id="rId92" Type="http://schemas.openxmlformats.org/officeDocument/2006/relationships/hyperlink" Target="https://probelarus.by/belarus/sight/natsionalnye-parki/1491544730.html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10.jpg"/><Relationship Id="rId11" Type="http://schemas.openxmlformats.org/officeDocument/2006/relationships/image" Target="media/image2.jpg"/><Relationship Id="rId24" Type="http://schemas.openxmlformats.org/officeDocument/2006/relationships/image" Target="media/image12.jpeg"/><Relationship Id="rId32" Type="http://schemas.openxmlformats.org/officeDocument/2006/relationships/image" Target="media/image13.jpeg"/><Relationship Id="rId37" Type="http://schemas.openxmlformats.org/officeDocument/2006/relationships/image" Target="media/image16.jpg"/><Relationship Id="rId40" Type="http://schemas.openxmlformats.org/officeDocument/2006/relationships/image" Target="media/image17.jpg"/><Relationship Id="rId45" Type="http://schemas.openxmlformats.org/officeDocument/2006/relationships/image" Target="media/image32.png"/><Relationship Id="rId53" Type="http://schemas.openxmlformats.org/officeDocument/2006/relationships/image" Target="media/image23.png"/><Relationship Id="rId58" Type="http://schemas.openxmlformats.org/officeDocument/2006/relationships/hyperlink" Target="https://kravatkiby.by/krovatki/krovatka-koleso-kachalka-komfort-temnyj-orekh-479.html" TargetMode="External"/><Relationship Id="rId66" Type="http://schemas.openxmlformats.org/officeDocument/2006/relationships/image" Target="media/image29.png"/><Relationship Id="rId74" Type="http://schemas.openxmlformats.org/officeDocument/2006/relationships/hyperlink" Target="https://gomel-travel.by/objects/oao-svetlogorskiy-cellyulozno-kartonnyy-kombinat" TargetMode="External"/><Relationship Id="rId79" Type="http://schemas.openxmlformats.org/officeDocument/2006/relationships/hyperlink" Target="https://probelarus.by/belarus/sight/natsionalnye-parki/1491559332.html" TargetMode="External"/><Relationship Id="rId87" Type="http://schemas.openxmlformats.org/officeDocument/2006/relationships/hyperlink" Target="https://probelarus.by/belarus/sight/natsionalnye-parki/1491488543.html" TargetMode="External"/><Relationship Id="rId5" Type="http://schemas.openxmlformats.org/officeDocument/2006/relationships/settings" Target="settings.xml"/><Relationship Id="rId61" Type="http://schemas.openxmlformats.org/officeDocument/2006/relationships/hyperlink" Target="https://woody.by/" TargetMode="External"/><Relationship Id="rId82" Type="http://schemas.openxmlformats.org/officeDocument/2006/relationships/hyperlink" Target="https://probelarus.by/belarus/sight/natsionalnye-parki/1491486148.html" TargetMode="External"/><Relationship Id="rId90" Type="http://schemas.openxmlformats.org/officeDocument/2006/relationships/hyperlink" Target="https://probelarus.by/belarus/sight/natsionalnye-parki/1491561444.html" TargetMode="External"/><Relationship Id="rId95" Type="http://schemas.openxmlformats.org/officeDocument/2006/relationships/header" Target="header1.xml"/><Relationship Id="rId19" Type="http://schemas.openxmlformats.org/officeDocument/2006/relationships/hyperlink" Target="https://ru.wikipedia.org/wiki/%D0%93%D1%80%D0%B0%D0%BD%D1%83%D0%BB%D1%8B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10.jpeg"/><Relationship Id="rId27" Type="http://schemas.openxmlformats.org/officeDocument/2006/relationships/image" Target="media/image9.png"/><Relationship Id="rId30" Type="http://schemas.openxmlformats.org/officeDocument/2006/relationships/image" Target="media/image18.jpeg"/><Relationship Id="rId35" Type="http://schemas.openxmlformats.org/officeDocument/2006/relationships/image" Target="media/image15.jpg"/><Relationship Id="rId43" Type="http://schemas.openxmlformats.org/officeDocument/2006/relationships/image" Target="media/image30.jpeg"/><Relationship Id="rId48" Type="http://schemas.openxmlformats.org/officeDocument/2006/relationships/image" Target="media/image34.jpeg"/><Relationship Id="rId56" Type="http://schemas.openxmlformats.org/officeDocument/2006/relationships/image" Target="media/image42.jpeg"/><Relationship Id="rId64" Type="http://schemas.openxmlformats.org/officeDocument/2006/relationships/image" Target="media/image28.jpg"/><Relationship Id="rId69" Type="http://schemas.openxmlformats.org/officeDocument/2006/relationships/hyperlink" Target="https://gomel-travel.by/objects/oao-rechicadrev" TargetMode="External"/><Relationship Id="rId77" Type="http://schemas.openxmlformats.org/officeDocument/2006/relationships/hyperlink" Target="https://probelarus.by/belarus/sight/natsionalnye-parki/1491488122.html" TargetMode="External"/><Relationship Id="rId8" Type="http://schemas.openxmlformats.org/officeDocument/2006/relationships/endnotes" Target="endnotes.xml"/><Relationship Id="rId51" Type="http://schemas.openxmlformats.org/officeDocument/2006/relationships/image" Target="media/image22.jpg"/><Relationship Id="rId72" Type="http://schemas.openxmlformats.org/officeDocument/2006/relationships/hyperlink" Target="https://gomel-travel.by/objects/otkrytoe-akcionernoe-obschestvo-mozyrskiy-dok" TargetMode="External"/><Relationship Id="rId80" Type="http://schemas.openxmlformats.org/officeDocument/2006/relationships/hyperlink" Target="https://probelarus.by/belarus/sight/natsionalnye-parki/1491551518.html" TargetMode="External"/><Relationship Id="rId85" Type="http://schemas.openxmlformats.org/officeDocument/2006/relationships/hyperlink" Target="https://probelarus.by/belarus/sight/natsionalnye-parki/1491562397.html" TargetMode="External"/><Relationship Id="rId93" Type="http://schemas.openxmlformats.org/officeDocument/2006/relationships/hyperlink" Target="https://probelarus.by/belarus/sight/natsionalnye-parki/1491487450.html" TargetMode="External"/><Relationship Id="rId98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hyperlink" Target="https://ru.wikipedia.org/wiki/%D0%91%D0%B8%D0%BE%D1%82%D0%BE%D0%BF%D0%BB%D0%B8%D0%B2%D0%BE" TargetMode="External"/><Relationship Id="rId25" Type="http://schemas.openxmlformats.org/officeDocument/2006/relationships/image" Target="media/image7.jpeg"/><Relationship Id="rId33" Type="http://schemas.openxmlformats.org/officeDocument/2006/relationships/image" Target="media/image14.jpg"/><Relationship Id="rId38" Type="http://schemas.openxmlformats.org/officeDocument/2006/relationships/image" Target="media/image26.jpeg"/><Relationship Id="rId46" Type="http://schemas.openxmlformats.org/officeDocument/2006/relationships/hyperlink" Target="https://ru.wikipedia.org/wiki/%D0%A1%D0%B2%D0%B5%D1%82%D0%BB%D0%BE%D0%B3%D0%BE%D1%80%D1%81%D0%BA%D0%B8%D0%B9_%D1%86%D0%B5%D0%BB%D0%BB%D1%8E%D0%BB%D0%BE%D0%B7%D0%BD%D0%BE-%D0%BA%D0%B0%D1%80%D1%82%D0%BE%D0%BD%D0%BD%D1%8B%D0%B9_%D0%BA%D0%BE%D0%BC%D0%B1%D0%B8%D0%BD%D0%B0%D1%82" TargetMode="External"/><Relationship Id="rId59" Type="http://schemas.openxmlformats.org/officeDocument/2006/relationships/image" Target="media/image25.jpg"/><Relationship Id="rId67" Type="http://schemas.openxmlformats.org/officeDocument/2006/relationships/image" Target="media/image50.png"/><Relationship Id="rId20" Type="http://schemas.openxmlformats.org/officeDocument/2006/relationships/hyperlink" Target="https://ru.wikipedia.org/wiki/%D0%92%D0%BB%D0%B0%D0%B6%D0%BD%D0%BE%D1%81%D1%82%D1%8C" TargetMode="External"/><Relationship Id="rId41" Type="http://schemas.openxmlformats.org/officeDocument/2006/relationships/image" Target="media/image28.jpeg"/><Relationship Id="rId54" Type="http://schemas.openxmlformats.org/officeDocument/2006/relationships/image" Target="media/image40.png"/><Relationship Id="rId62" Type="http://schemas.openxmlformats.org/officeDocument/2006/relationships/image" Target="media/image26.jpg"/><Relationship Id="rId70" Type="http://schemas.openxmlformats.org/officeDocument/2006/relationships/hyperlink" Target="https://gomel-travel.by/objects/otkrytoe-akcionernoe-obschestvo-gomeldrev" TargetMode="External"/><Relationship Id="rId75" Type="http://schemas.openxmlformats.org/officeDocument/2006/relationships/hyperlink" Target="https://probelarus.by/belarus/sight/natsionalnye-parki/1491570878.html" TargetMode="External"/><Relationship Id="rId83" Type="http://schemas.openxmlformats.org/officeDocument/2006/relationships/hyperlink" Target="https://probelarus.by/belarus/sight/natsionalnye-parki/1491484181.html" TargetMode="External"/><Relationship Id="rId88" Type="http://schemas.openxmlformats.org/officeDocument/2006/relationships/hyperlink" Target="https://probelarus.by/belarus/sight/natsionalnye-parki/1491564706.html" TargetMode="External"/><Relationship Id="rId91" Type="http://schemas.openxmlformats.org/officeDocument/2006/relationships/hyperlink" Target="https://probelarus.by/belarus/sight/natsionalnye-parki/1491552348.html" TargetMode="External"/><Relationship Id="rId9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6.jpg"/><Relationship Id="rId28" Type="http://schemas.openxmlformats.org/officeDocument/2006/relationships/image" Target="media/image16.png"/><Relationship Id="rId36" Type="http://schemas.openxmlformats.org/officeDocument/2006/relationships/image" Target="media/image24.jpeg"/><Relationship Id="rId49" Type="http://schemas.openxmlformats.org/officeDocument/2006/relationships/image" Target="media/image21.jpg"/><Relationship Id="rId57" Type="http://schemas.openxmlformats.org/officeDocument/2006/relationships/hyperlink" Target="https://kravatkiby.by/krovatki/krovatka-koleso-kachalka-komfort-temnyj-orekh-479.html" TargetMode="External"/><Relationship Id="rId10" Type="http://schemas.openxmlformats.org/officeDocument/2006/relationships/image" Target="media/image2.jpeg"/><Relationship Id="rId31" Type="http://schemas.openxmlformats.org/officeDocument/2006/relationships/image" Target="media/image11.jpg"/><Relationship Id="rId44" Type="http://schemas.openxmlformats.org/officeDocument/2006/relationships/image" Target="media/image19.png"/><Relationship Id="rId52" Type="http://schemas.openxmlformats.org/officeDocument/2006/relationships/image" Target="media/image38.jpeg"/><Relationship Id="rId60" Type="http://schemas.openxmlformats.org/officeDocument/2006/relationships/image" Target="media/image44.jpeg"/><Relationship Id="rId65" Type="http://schemas.openxmlformats.org/officeDocument/2006/relationships/image" Target="media/image48.jpeg"/><Relationship Id="rId73" Type="http://schemas.openxmlformats.org/officeDocument/2006/relationships/hyperlink" Target="https://gomel-travel.by/objects/oao-rechicadrev" TargetMode="External"/><Relationship Id="rId78" Type="http://schemas.openxmlformats.org/officeDocument/2006/relationships/hyperlink" Target="https://probelarus.by/belarus/sight/natsionalnye-parki/1491565436.html" TargetMode="External"/><Relationship Id="rId81" Type="http://schemas.openxmlformats.org/officeDocument/2006/relationships/hyperlink" Target="https://probelarus.by/belarus/sight/natsionalnye-parki/1491542738.html" TargetMode="External"/><Relationship Id="rId86" Type="http://schemas.openxmlformats.org/officeDocument/2006/relationships/hyperlink" Target="https://probelarus.by/belarus/sight/natsionalnye-parki/1491482414.html" TargetMode="External"/><Relationship Id="rId94" Type="http://schemas.openxmlformats.org/officeDocument/2006/relationships/hyperlink" Target="https://probelarus.by/belarus/sight/natsionalnye-parki/1491552585.html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3" Type="http://schemas.openxmlformats.org/officeDocument/2006/relationships/image" Target="media/image3.jpg"/><Relationship Id="rId18" Type="http://schemas.openxmlformats.org/officeDocument/2006/relationships/hyperlink" Target="https://ru.wikipedia.org/wiki/%D0%A2%D0%BE%D1%80%D1%84" TargetMode="External"/><Relationship Id="rId39" Type="http://schemas.openxmlformats.org/officeDocument/2006/relationships/hyperlink" Target="https://ru.wikipedia.org/wiki/%D0%91%D0%BE%D1%80%D0%B8%D1%81%D0%BE%D0%B2%D1%81%D0%BA%D0%B8%D0%B9_%D0%BB%D0%B5%D1%81%D0%BE%D1%85%D0%B8%D0%BC%D0%B8%D1%87%D0%B5%D1%81%D0%BA%D0%B8%D0%B9_%D0%B7%D0%B0%D0%B2%D0%BE%D0%B4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E:\&#1057;&#1090;&#1072;&#1089;&#1077;&#1083;&#1100;&#1082;&#1086;%20&#1059;&#1083;&#1100;&#1103;&#1085;&#1072;\!!&#1055;&#1064;%20&#1076;&#1080;&#1089;&#1082;\+&#1064;&#1072;&#1073;&#1083;&#1086;&#1085;%20&#1076;&#1083;&#1103;%20&#1044;&#1048;&#1057;&#1050;&#1040;.dotx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F4929AF-3EDF-4883-B2F3-0DE1FD7B53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+Шаблон для ДИСКА.dotx</Template>
  <TotalTime>5</TotalTime>
  <Pages>28</Pages>
  <Words>7831</Words>
  <Characters>44640</Characters>
  <Application>Microsoft Office Word</Application>
  <DocSecurity>0</DocSecurity>
  <Lines>372</Lines>
  <Paragraphs>104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52367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m32</dc:creator>
  <cp:lastModifiedBy>Яна Капуста</cp:lastModifiedBy>
  <cp:revision>3</cp:revision>
  <dcterms:created xsi:type="dcterms:W3CDTF">2024-10-24T08:12:00Z</dcterms:created>
  <dcterms:modified xsi:type="dcterms:W3CDTF">2024-10-28T12:12:00Z</dcterms:modified>
</cp:coreProperties>
</file>